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798F" w14:textId="77777777" w:rsidR="00E42C82" w:rsidRDefault="00E42C82" w:rsidP="00F35B05">
      <w:pPr>
        <w:pStyle w:val="Rubrik2"/>
        <w:sectPr w:rsidR="00E42C82" w:rsidSect="00E42C8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AE55C6D" w14:textId="77777777" w:rsidR="00E42C82" w:rsidRPr="00E42C82" w:rsidRDefault="00E42C82" w:rsidP="00E42C8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C179AC3" w14:textId="71BD6ABE" w:rsidR="00E42C82" w:rsidRPr="004137E7" w:rsidRDefault="004137E7" w:rsidP="00E42C82">
      <w:pPr>
        <w:tabs>
          <w:tab w:val="left" w:pos="4590"/>
        </w:tabs>
        <w:spacing w:after="0" w:line="240" w:lineRule="auto"/>
        <w:ind w:left="0" w:right="0"/>
        <w:rPr>
          <w:rFonts w:asciiTheme="majorHAnsi" w:hAnsiTheme="majorHAnsi" w:cstheme="majorHAnsi"/>
          <w:sz w:val="22"/>
          <w:szCs w:val="22"/>
        </w:rPr>
      </w:pPr>
      <w:r w:rsidRPr="004137E7">
        <w:rPr>
          <w:rFonts w:asciiTheme="majorHAnsi" w:hAnsiTheme="majorHAnsi" w:cstheme="majorHAnsi"/>
          <w:kern w:val="32"/>
          <w:sz w:val="40"/>
          <w:szCs w:val="40"/>
        </w:rPr>
        <w:t>DT Orbita K-/K+ (812900)</w:t>
      </w:r>
    </w:p>
    <w:p w14:paraId="197CB2D1" w14:textId="77777777" w:rsidR="00E42C82" w:rsidRPr="00E42C82" w:rsidRDefault="00E42C82" w:rsidP="00E42C8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FE4C188" w14:textId="078462F2" w:rsidR="00E42C82" w:rsidRPr="004137E7" w:rsidRDefault="004137E7" w:rsidP="00E42C82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4137E7">
        <w:rPr>
          <w:rFonts w:asciiTheme="majorHAnsi" w:hAnsiTheme="majorHAnsi" w:cstheme="majorHAnsi"/>
          <w:sz w:val="36"/>
          <w:szCs w:val="36"/>
        </w:rPr>
        <w:t>Förändringar sedan föregående version</w:t>
      </w:r>
    </w:p>
    <w:p w14:paraId="65E174CA" w14:textId="447B5B43" w:rsidR="00E42C82" w:rsidRPr="00E42C82" w:rsidRDefault="000478B2" w:rsidP="00E42C8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</w:t>
      </w:r>
      <w:r w:rsidR="00D90EE3">
        <w:rPr>
          <w:rFonts w:ascii="Arial" w:hAnsi="Arial" w:cs="Arial"/>
          <w:sz w:val="18"/>
          <w:szCs w:val="18"/>
        </w:rPr>
        <w:t>.</w:t>
      </w:r>
    </w:p>
    <w:p w14:paraId="154A694A" w14:textId="77777777" w:rsidR="00E42C82" w:rsidRPr="00E42C82" w:rsidRDefault="00E42C82" w:rsidP="00E42C8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2B5F1AE" w14:textId="77777777" w:rsidR="00E42C82" w:rsidRPr="004137E7" w:rsidRDefault="00E42C82" w:rsidP="00E42C82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4137E7">
        <w:rPr>
          <w:rFonts w:asciiTheme="majorHAnsi" w:hAnsiTheme="majorHAnsi" w:cstheme="majorHAnsi"/>
          <w:sz w:val="40"/>
          <w:szCs w:val="40"/>
        </w:rPr>
        <w:t>Syfte</w:t>
      </w:r>
    </w:p>
    <w:p w14:paraId="79058A15" w14:textId="77777777" w:rsidR="00E42C82" w:rsidRPr="00E42C82" w:rsidRDefault="00E42C82" w:rsidP="00E42C8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E42C82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48F3AB8" w14:textId="77777777" w:rsidR="00E42C82" w:rsidRPr="00E42C82" w:rsidRDefault="00E42C82" w:rsidP="00E42C8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5CC7EAE" w14:textId="77777777" w:rsidR="00E42C82" w:rsidRPr="004137E7" w:rsidRDefault="00E42C82" w:rsidP="00E42C82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4137E7">
        <w:rPr>
          <w:rFonts w:asciiTheme="majorHAnsi" w:hAnsiTheme="majorHAnsi" w:cstheme="majorHAnsi"/>
          <w:sz w:val="40"/>
          <w:szCs w:val="40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E42C82" w:rsidRPr="00E42C82" w14:paraId="34616D18" w14:textId="77777777" w:rsidTr="001D609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124D13E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C7C3747" w14:textId="2968035B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 xml:space="preserve">Tumör, metastas, abscess mm, </w:t>
            </w:r>
            <w:r w:rsidR="00C80026">
              <w:rPr>
                <w:rFonts w:ascii="Arial" w:hAnsi="Arial" w:cs="Arial"/>
                <w:sz w:val="18"/>
                <w:szCs w:val="18"/>
              </w:rPr>
              <w:t>när MR ej kan utföras. Detta protokoll väljes i första hand vid frågeställning om expansivitet i</w:t>
            </w:r>
            <w:r w:rsidR="00FB1B45">
              <w:rPr>
                <w:rFonts w:ascii="Arial" w:hAnsi="Arial" w:cs="Arial"/>
                <w:sz w:val="18"/>
                <w:szCs w:val="18"/>
              </w:rPr>
              <w:t xml:space="preserve"> orbita och hjärna om det inte tydligt framkommer i remissen att hela hjärnparenkymet behöver inkluderas (då får DT hjärna k-/K+ väljas).</w:t>
            </w:r>
          </w:p>
        </w:tc>
      </w:tr>
      <w:tr w:rsidR="00E42C82" w:rsidRPr="00E42C82" w14:paraId="33EF6A22" w14:textId="77777777" w:rsidTr="001D609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A30471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EE2AE8" w14:textId="77777777" w:rsidR="00E42C82" w:rsidRPr="00E42C82" w:rsidRDefault="00E42C82" w:rsidP="00E42C82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E42C8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E42C82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0BF0E78B" w14:textId="4353A147" w:rsidR="00E42C82" w:rsidRPr="00E42C82" w:rsidRDefault="00E42C82" w:rsidP="00E42C82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3EBF8DD7">
              <w:rPr>
                <w:rFonts w:ascii="Arial" w:hAnsi="Arial" w:cs="Arial"/>
                <w:sz w:val="18"/>
                <w:szCs w:val="18"/>
              </w:rPr>
              <w:t>PVK</w:t>
            </w:r>
            <w:r w:rsidR="000478B2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E42C82" w:rsidRPr="00E42C82" w14:paraId="55BB0A8A" w14:textId="77777777" w:rsidTr="001D609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C75B65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09D848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E42C82" w:rsidRPr="00E42C82" w14:paraId="39D9EC28" w14:textId="77777777" w:rsidTr="001D609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902C73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05E2DC" w14:textId="77777777" w:rsidR="00E42C82" w:rsidRPr="00E42C82" w:rsidRDefault="00E42C82" w:rsidP="00E42C8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Bolus 1: Omnipaque 350 mg I/ml enligt OmniJect ”Hals split bolus 1”.</w:t>
            </w:r>
          </w:p>
          <w:p w14:paraId="75DCFCC4" w14:textId="77777777" w:rsidR="00E42C82" w:rsidRPr="00E42C82" w:rsidRDefault="00E42C82" w:rsidP="00E42C8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Bolus 2: Omnipaque 350 mg I/ml enligt OmniJect ”Hals split bolus 2”.</w:t>
            </w:r>
          </w:p>
        </w:tc>
      </w:tr>
      <w:tr w:rsidR="00E42C82" w:rsidRPr="00E42C82" w14:paraId="2F891080" w14:textId="77777777" w:rsidTr="001D609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45853B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152C4F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2D51A08D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E42C8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E42C82" w:rsidRPr="00E42C82" w14:paraId="3B15D708" w14:textId="77777777" w:rsidTr="001D609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84AB8B8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59D49DB" w14:textId="77777777" w:rsidR="00E42C82" w:rsidRPr="00E42C82" w:rsidRDefault="00E42C82" w:rsidP="00E42C8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E271653" w14:textId="77777777" w:rsidR="00E42C82" w:rsidRPr="00E42C82" w:rsidRDefault="00E42C82" w:rsidP="00E42C8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5C9037BB" w14:textId="77777777" w:rsidR="00E42C82" w:rsidRPr="00E42C82" w:rsidRDefault="00E42C82" w:rsidP="00E42C8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23B6E903" w14:textId="77777777" w:rsidR="00E42C82" w:rsidRPr="00E42C82" w:rsidRDefault="00E42C82" w:rsidP="00E42C8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4FE7178F" w14:textId="77777777" w:rsidR="00E42C82" w:rsidRPr="00E42C82" w:rsidRDefault="00E42C82" w:rsidP="00E42C8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767FDF6" w14:textId="77777777" w:rsidR="004137E7" w:rsidRDefault="004137E7">
      <w:pPr>
        <w:spacing w:after="0" w:line="240" w:lineRule="auto"/>
        <w:ind w:left="0" w:right="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sz w:val="36"/>
          <w:szCs w:val="36"/>
        </w:rPr>
        <w:br w:type="page"/>
      </w:r>
    </w:p>
    <w:p w14:paraId="6F7FB7FE" w14:textId="24FA0A40" w:rsidR="00E42C82" w:rsidRPr="004137E7" w:rsidRDefault="00E42C82" w:rsidP="00E42C82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4137E7">
        <w:rPr>
          <w:rFonts w:asciiTheme="majorHAnsi" w:hAnsiTheme="majorHAnsi" w:cstheme="majorHAnsi"/>
          <w:sz w:val="36"/>
          <w:szCs w:val="36"/>
        </w:rPr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566"/>
        <w:gridCol w:w="2522"/>
      </w:tblGrid>
      <w:tr w:rsidR="00E42C82" w:rsidRPr="00E42C82" w14:paraId="04B6C2CE" w14:textId="77777777" w:rsidTr="00E42C82">
        <w:trPr>
          <w:trHeight w:val="520"/>
        </w:trPr>
        <w:tc>
          <w:tcPr>
            <w:tcW w:w="651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1C26C75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2790302" wp14:editId="477520F1">
                  <wp:extent cx="4037991" cy="809625"/>
                  <wp:effectExtent l="0" t="0" r="38735" b="0"/>
                  <wp:docPr id="46" name="Diagram 4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C78E9B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37DA6BF" wp14:editId="3672EE7D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511175</wp:posOffset>
                      </wp:positionV>
                      <wp:extent cx="410210" cy="70802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7080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AAF8C7" w14:textId="77777777" w:rsidR="00E42C82" w:rsidRPr="0066567D" w:rsidRDefault="00E42C82" w:rsidP="00E42C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7DA6B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margin-left:47.7pt;margin-top:40.25pt;width:32.3pt;height:55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" adj="6257" fillcolor="red" stroked="f" strokeweight="1pt">
                      <v:textbox inset="1mm,1mm,1mm,1mm">
                        <w:txbxContent>
                          <w:p w14:paraId="6DAAF8C7" w14:textId="77777777" w:rsidR="00E42C82" w:rsidRPr="0066567D" w:rsidRDefault="00E42C82" w:rsidP="00E42C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2C8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2340A0C" wp14:editId="517269FE">
                      <wp:simplePos x="0" y="0"/>
                      <wp:positionH relativeFrom="column">
                        <wp:posOffset>685165</wp:posOffset>
                      </wp:positionH>
                      <wp:positionV relativeFrom="paragraph">
                        <wp:posOffset>522605</wp:posOffset>
                      </wp:positionV>
                      <wp:extent cx="233680" cy="694690"/>
                      <wp:effectExtent l="0" t="0" r="0" b="0"/>
                      <wp:wrapNone/>
                      <wp:docPr id="1" name="Textrut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68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162998F" w14:textId="77777777" w:rsidR="00E42C82" w:rsidRPr="00E42C82" w:rsidRDefault="00E42C82" w:rsidP="00E42C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E42C8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2EA9BF7E" w14:textId="77777777" w:rsidR="00E42C82" w:rsidRPr="00E42C82" w:rsidRDefault="00E42C82" w:rsidP="00E42C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E42C8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340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9" o:spid="_x0000_s1027" type="#_x0000_t202" style="position:absolute;margin-left:53.95pt;margin-top:41.15pt;width:18.4pt;height:54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" filled="f" stroked="f" strokeweight=".5pt">
                      <v:textbox>
                        <w:txbxContent>
                          <w:p w14:paraId="3162998F" w14:textId="77777777" w:rsidR="00E42C82" w:rsidRPr="00E42C82" w:rsidRDefault="00E42C82" w:rsidP="00E42C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42C82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2EA9BF7E" w14:textId="77777777" w:rsidR="00E42C82" w:rsidRPr="00E42C82" w:rsidRDefault="00E42C82" w:rsidP="00E42C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42C82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2C8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590406" wp14:editId="4AFC3059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499745</wp:posOffset>
                      </wp:positionV>
                      <wp:extent cx="1446530" cy="729615"/>
                      <wp:effectExtent l="19050" t="19050" r="20320" b="1333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6663" cy="72961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ADF6A" id="Rektangel 3" o:spid="_x0000_s1026" style="position:absolute;margin-left:1.35pt;margin-top:39.35pt;width:113.9pt;height:5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Pr="00E42C82">
              <w:rPr>
                <w:noProof/>
                <w:szCs w:val="20"/>
              </w:rPr>
              <w:drawing>
                <wp:inline distT="0" distB="0" distL="0" distR="0" wp14:anchorId="47D79BD3" wp14:editId="3581D128">
                  <wp:extent cx="1478280" cy="1664898"/>
                  <wp:effectExtent l="0" t="0" r="762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426540" name=""/>
                          <pic:cNvPicPr/>
                        </pic:nvPicPr>
                        <pic:blipFill>
                          <a:blip r:embed="rId24"/>
                          <a:srcRect t="1" r="13683" b="4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405" cy="1692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C82" w:rsidRPr="00E42C82" w14:paraId="646509DC" w14:textId="77777777" w:rsidTr="00E42C82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25BFAED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DB648BD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115133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42C82" w:rsidRPr="00E42C82" w14:paraId="25E1AFB3" w14:textId="77777777" w:rsidTr="00E42C82">
        <w:trPr>
          <w:trHeight w:val="227"/>
        </w:trPr>
        <w:tc>
          <w:tcPr>
            <w:tcW w:w="1950" w:type="dxa"/>
            <w:shd w:val="clear" w:color="auto" w:fill="FFFFFF"/>
          </w:tcPr>
          <w:p w14:paraId="13383230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6DEA192D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D4C6F6" w14:textId="77777777" w:rsidR="00E42C82" w:rsidRPr="00E42C82" w:rsidRDefault="00E42C82" w:rsidP="00E42C82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E42C82" w:rsidRPr="00E42C82" w14:paraId="301A49A1" w14:textId="77777777" w:rsidTr="00E42C82">
        <w:trPr>
          <w:trHeight w:val="227"/>
        </w:trPr>
        <w:tc>
          <w:tcPr>
            <w:tcW w:w="1950" w:type="dxa"/>
            <w:shd w:val="clear" w:color="auto" w:fill="FFFFFF"/>
          </w:tcPr>
          <w:p w14:paraId="5E1E21D2" w14:textId="77777777" w:rsidR="00E42C82" w:rsidRPr="00E42C82" w:rsidRDefault="00E42C82" w:rsidP="00E42C8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  <w:lang w:val="en-US"/>
              </w:rPr>
              <w:t>Orbita K-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45044D2E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E42C82">
              <w:rPr>
                <w:rFonts w:ascii="Arial" w:hAnsi="Arial" w:cs="Arial"/>
                <w:sz w:val="18"/>
                <w:szCs w:val="18"/>
              </w:rPr>
              <w:t xml:space="preserve"> Sinus maxillaris underkant – sinus frontalis överkant.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111BA06" w14:textId="77777777" w:rsidR="00E42C82" w:rsidRPr="00E42C82" w:rsidRDefault="00E42C82" w:rsidP="00E42C8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42C82" w:rsidRPr="00E42C82" w14:paraId="5195EE52" w14:textId="77777777" w:rsidTr="00E42C82">
        <w:trPr>
          <w:trHeight w:val="227"/>
        </w:trPr>
        <w:tc>
          <w:tcPr>
            <w:tcW w:w="1950" w:type="dxa"/>
            <w:shd w:val="clear" w:color="auto" w:fill="FFFFFF"/>
          </w:tcPr>
          <w:p w14:paraId="7B8769F8" w14:textId="77777777" w:rsidR="00E42C82" w:rsidRPr="00E42C82" w:rsidRDefault="00E42C82" w:rsidP="00E42C8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Orbita K+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14F9500C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E42C82">
              <w:rPr>
                <w:rFonts w:ascii="Arial" w:hAnsi="Arial" w:cs="Arial"/>
                <w:sz w:val="18"/>
                <w:szCs w:val="18"/>
              </w:rPr>
              <w:t xml:space="preserve"> Sinus maxillaris underkant – sinus frontalis överkant.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B80A710" w14:textId="77777777" w:rsidR="00E42C82" w:rsidRPr="00E42C82" w:rsidRDefault="00E42C82" w:rsidP="00E42C8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FE4B400" w14:textId="77777777" w:rsidR="00E42C82" w:rsidRPr="00E42C82" w:rsidRDefault="00E42C82" w:rsidP="00E42C82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3DA59A4" w14:textId="77777777" w:rsidR="00E42C82" w:rsidRPr="00E42C82" w:rsidRDefault="00E42C82" w:rsidP="00E42C82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2510ADD" w14:textId="77777777" w:rsidR="00E42C82" w:rsidRPr="00E42C82" w:rsidRDefault="00E42C82" w:rsidP="00E42C82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A1A77CF" w14:textId="77777777" w:rsidR="00E42C82" w:rsidRPr="004137E7" w:rsidRDefault="00E42C82" w:rsidP="00E42C82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4137E7">
        <w:rPr>
          <w:rFonts w:asciiTheme="majorHAnsi" w:hAnsiTheme="majorHAnsi" w:cstheme="majorHAnsi"/>
          <w:sz w:val="40"/>
          <w:szCs w:val="40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2694"/>
        <w:gridCol w:w="2947"/>
      </w:tblGrid>
      <w:tr w:rsidR="00E42C82" w:rsidRPr="00E42C82" w14:paraId="6BF8717A" w14:textId="77777777" w:rsidTr="00E42C8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4730A88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67BE13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F3C15C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041CDC3" wp14:editId="077F90B4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589280</wp:posOffset>
                      </wp:positionV>
                      <wp:extent cx="299720" cy="694690"/>
                      <wp:effectExtent l="0" t="0" r="0" b="10160"/>
                      <wp:wrapNone/>
                      <wp:docPr id="7" name="Textrut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490180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05E4E3A" w14:textId="77777777" w:rsidR="00E42C82" w:rsidRPr="00E42C82" w:rsidRDefault="00E42C82" w:rsidP="00DB1F8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E42C8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1CDC3" id="Textruta 7" o:spid="_x0000_s1028" type="#_x0000_t202" style="position:absolute;left:0;text-align:left;margin-left:90.7pt;margin-top:46.4pt;width:23.6pt;height:54.7pt;rotation:535407fd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" filled="f" stroked="f" strokeweight=".5pt">
                      <v:textbox style="layout-flow:vertical;mso-layout-flow-alt:bottom-to-top">
                        <w:txbxContent>
                          <w:p w14:paraId="205E4E3A" w14:textId="77777777" w:rsidR="00E42C82" w:rsidRPr="00E42C82" w:rsidRDefault="00E42C82" w:rsidP="00DB1F8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42C82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2C8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3DEFB38" wp14:editId="5C58652A">
                      <wp:simplePos x="0" y="0"/>
                      <wp:positionH relativeFrom="margin">
                        <wp:posOffset>1108075</wp:posOffset>
                      </wp:positionH>
                      <wp:positionV relativeFrom="paragraph">
                        <wp:posOffset>586105</wp:posOffset>
                      </wp:positionV>
                      <wp:extent cx="409575" cy="575945"/>
                      <wp:effectExtent l="0" t="0" r="9525" b="14605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36769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6DE455" w14:textId="77777777" w:rsidR="00E42C82" w:rsidRPr="0066564D" w:rsidRDefault="00E42C82" w:rsidP="00E42C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DEFB3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9" type="#_x0000_t67" style="position:absolute;left:0;text-align:left;margin-left:87.25pt;margin-top:46.15pt;width:32.25pt;height:45.35pt;rotation:-11537865fd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" adj="13920" fillcolor="red" stroked="f" strokeweight="1pt">
                      <v:textbox style="layout-flow:vertical" inset="1mm,1mm,1mm,1mm">
                        <w:txbxContent>
                          <w:p w14:paraId="5F6DE455" w14:textId="77777777" w:rsidR="00E42C82" w:rsidRPr="0066564D" w:rsidRDefault="00E42C82" w:rsidP="00E42C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42C8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62DE395" wp14:editId="6980B779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754380</wp:posOffset>
                      </wp:positionV>
                      <wp:extent cx="299720" cy="481965"/>
                      <wp:effectExtent l="4127" t="0" r="0" b="0"/>
                      <wp:wrapNone/>
                      <wp:docPr id="2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824877">
                                <a:off x="0" y="0"/>
                                <a:ext cx="299720" cy="4819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E0E3B94" w14:textId="77777777" w:rsidR="00E42C82" w:rsidRPr="00E42C82" w:rsidRDefault="00E42C82" w:rsidP="00752A40">
                                  <w:pPr>
                                    <w:spacing w:after="0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E42C8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DE395" id="Textruta 4" o:spid="_x0000_s1030" type="#_x0000_t202" style="position:absolute;left:0;text-align:left;margin-left:17.35pt;margin-top:59.4pt;width:23.6pt;height:37.95pt;rotation:6362319fd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" filled="f" stroked="f" strokeweight=".5pt">
                      <v:textbox style="layout-flow:vertical;mso-layout-flow-alt:bottom-to-top">
                        <w:txbxContent>
                          <w:p w14:paraId="6E0E3B94" w14:textId="77777777" w:rsidR="00E42C82" w:rsidRPr="00E42C82" w:rsidRDefault="00E42C82" w:rsidP="00752A40">
                            <w:pPr>
                              <w:spacing w:after="0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42C82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2C8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A0B8FD3" wp14:editId="78995695">
                      <wp:simplePos x="0" y="0"/>
                      <wp:positionH relativeFrom="column">
                        <wp:posOffset>233363</wp:posOffset>
                      </wp:positionH>
                      <wp:positionV relativeFrom="paragraph">
                        <wp:posOffset>666432</wp:posOffset>
                      </wp:positionV>
                      <wp:extent cx="410210" cy="657225"/>
                      <wp:effectExtent l="28892" t="0" r="0" b="18732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845579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801497" w14:textId="77777777" w:rsidR="00E42C82" w:rsidRPr="0066567D" w:rsidRDefault="00E42C82" w:rsidP="00E42C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B8FD3" id="Upp 19" o:spid="_x0000_s1031" type="#_x0000_t68" style="position:absolute;left:0;text-align:left;margin-left:18.4pt;margin-top:52.45pt;width:32.3pt;height:51.75pt;rotation:6384931fd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" adj="6741" fillcolor="red" stroked="f" strokeweight="1pt">
                      <v:textbox style="layout-flow:vertical;mso-layout-flow-alt:bottom-to-top" inset="1mm,1mm,1mm,1mm">
                        <w:txbxContent>
                          <w:p w14:paraId="1B801497" w14:textId="77777777" w:rsidR="00E42C82" w:rsidRPr="0066567D" w:rsidRDefault="00E42C82" w:rsidP="00E42C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2C8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D9B9687" wp14:editId="44EA91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483235</wp:posOffset>
                      </wp:positionV>
                      <wp:extent cx="1654175" cy="123190"/>
                      <wp:effectExtent l="19050" t="19050" r="22225" b="2921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4202" cy="1231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82BC21" id="Rak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8.05pt" to="130.2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E42C8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5D83C5B" wp14:editId="03907483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13970</wp:posOffset>
                      </wp:positionV>
                      <wp:extent cx="156845" cy="1283335"/>
                      <wp:effectExtent l="19050" t="19050" r="33655" b="3111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6845" cy="128333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69FB71" id="Rak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25pt,1.1pt" to="69.6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E42C82">
              <w:rPr>
                <w:noProof/>
                <w:szCs w:val="20"/>
              </w:rPr>
              <w:drawing>
                <wp:inline distT="0" distB="0" distL="0" distR="0" wp14:anchorId="57D26608" wp14:editId="3DA133B2">
                  <wp:extent cx="1623975" cy="1302827"/>
                  <wp:effectExtent l="0" t="0" r="0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61018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792" cy="13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C4DB3D3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C4917FE" wp14:editId="4B2A4D6E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-46990</wp:posOffset>
                      </wp:positionV>
                      <wp:extent cx="410210" cy="635000"/>
                      <wp:effectExtent l="20955" t="36195" r="0" b="10795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129696">
                                <a:off x="0" y="0"/>
                                <a:ext cx="410210" cy="6350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AC102D" w14:textId="77777777" w:rsidR="00E42C82" w:rsidRPr="0066567D" w:rsidRDefault="00E42C82" w:rsidP="00E42C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917FE" id="Upp 22" o:spid="_x0000_s1032" type="#_x0000_t68" style="position:absolute;left:0;text-align:left;margin-left:31.35pt;margin-top:-3.7pt;width:32.3pt;height:50pt;rotation:4510729fd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" adj="6977" fillcolor="red" stroked="f" strokeweight="1pt">
                      <v:textbox style="layout-flow:vertical;mso-layout-flow-alt:bottom-to-top" inset="1mm,1mm,1mm,1mm">
                        <w:txbxContent>
                          <w:p w14:paraId="49AC102D" w14:textId="77777777" w:rsidR="00E42C82" w:rsidRPr="0066567D" w:rsidRDefault="00E42C82" w:rsidP="00E42C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2C8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0E94D01" wp14:editId="013BE34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-66040</wp:posOffset>
                      </wp:positionV>
                      <wp:extent cx="299720" cy="694690"/>
                      <wp:effectExtent l="0" t="64135" r="0" b="74295"/>
                      <wp:wrapNone/>
                      <wp:docPr id="8" name="Textrut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4710414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BFDD057" w14:textId="77777777" w:rsidR="00E42C82" w:rsidRPr="00E42C82" w:rsidRDefault="00E42C82" w:rsidP="00752A4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E42C8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SAG 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94D01" id="Textruta 8" o:spid="_x0000_s1033" type="#_x0000_t202" style="position:absolute;left:0;text-align:left;margin-left:30.95pt;margin-top:-5.2pt;width:23.6pt;height:54.7pt;rotation:-7525265fd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" filled="f" stroked="f" strokeweight=".5pt">
                      <v:textbox style="layout-flow:vertical">
                        <w:txbxContent>
                          <w:p w14:paraId="2BFDD057" w14:textId="77777777" w:rsidR="00E42C82" w:rsidRPr="00E42C82" w:rsidRDefault="00E42C82" w:rsidP="00752A4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42C82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SAG 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2C82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7189D774" wp14:editId="501B68BD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306705</wp:posOffset>
                      </wp:positionV>
                      <wp:extent cx="299720" cy="694690"/>
                      <wp:effectExtent l="0" t="64135" r="0" b="55245"/>
                      <wp:wrapNone/>
                      <wp:docPr id="27" name="Textruta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7551265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6A29E82" w14:textId="77777777" w:rsidR="00E42C82" w:rsidRPr="00E42C82" w:rsidRDefault="00E42C82" w:rsidP="00752A4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E42C82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SAG 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9D774" id="Textruta 27" o:spid="_x0000_s1034" type="#_x0000_t202" style="position:absolute;left:0;text-align:left;margin-left:60.25pt;margin-top:24.15pt;width:23.6pt;height:54.7pt;rotation:-4422298fd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" filled="f" stroked="f" strokeweight=".5pt">
                      <v:textbox style="layout-flow:vertical">
                        <w:txbxContent>
                          <w:p w14:paraId="66A29E82" w14:textId="77777777" w:rsidR="00E42C82" w:rsidRPr="00E42C82" w:rsidRDefault="00E42C82" w:rsidP="00752A4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E42C82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SAG 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2C82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468DF9BE" wp14:editId="4FB2DB1E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378460</wp:posOffset>
                      </wp:positionV>
                      <wp:extent cx="410210" cy="612775"/>
                      <wp:effectExtent l="32067" t="25083" r="0" b="40957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741490">
                                <a:off x="0" y="0"/>
                                <a:ext cx="410210" cy="61277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60C313" w14:textId="77777777" w:rsidR="00E42C82" w:rsidRPr="0066567D" w:rsidRDefault="00E42C82" w:rsidP="00E42C8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DF9BE" id="Upp 26" o:spid="_x0000_s1035" type="#_x0000_t68" style="position:absolute;left:0;text-align:left;margin-left:57.7pt;margin-top:29.8pt;width:32.3pt;height:48.25pt;rotation:7363505fd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" adj="7230" fillcolor="red" stroked="f" strokeweight="1pt">
                      <v:textbox style="layout-flow:vertical;mso-layout-flow-alt:bottom-to-top" inset="1mm,1mm,1mm,1mm">
                        <w:txbxContent>
                          <w:p w14:paraId="4C60C313" w14:textId="77777777" w:rsidR="00E42C82" w:rsidRPr="0066567D" w:rsidRDefault="00E42C82" w:rsidP="00E42C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2C8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1B8CF9B9" wp14:editId="0A54F04C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-10160</wp:posOffset>
                      </wp:positionV>
                      <wp:extent cx="516255" cy="1281430"/>
                      <wp:effectExtent l="19050" t="19050" r="36195" b="33020"/>
                      <wp:wrapNone/>
                      <wp:docPr id="25" name="Ra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6834" cy="128176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C9EF5E" id="Rak 2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pt,-.8pt" to="51.8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E42C8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7934F06" wp14:editId="694B9AF4">
                      <wp:simplePos x="0" y="0"/>
                      <wp:positionH relativeFrom="column">
                        <wp:posOffset>1076960</wp:posOffset>
                      </wp:positionH>
                      <wp:positionV relativeFrom="paragraph">
                        <wp:posOffset>17145</wp:posOffset>
                      </wp:positionV>
                      <wp:extent cx="431800" cy="1254760"/>
                      <wp:effectExtent l="19050" t="19050" r="25400" b="2159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1800" cy="125476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A03592" id="Rak 21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8pt,1.35pt" to="118.8pt,1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E42C82">
              <w:rPr>
                <w:noProof/>
                <w:szCs w:val="20"/>
              </w:rPr>
              <w:drawing>
                <wp:inline distT="0" distB="0" distL="0" distR="0" wp14:anchorId="1484738F" wp14:editId="38520486">
                  <wp:extent cx="1724973" cy="1274000"/>
                  <wp:effectExtent l="0" t="0" r="8890" b="254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78227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33" cy="1288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C82" w:rsidRPr="00E42C82" w14:paraId="1647F55B" w14:textId="77777777" w:rsidTr="00E42C8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264EA1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35354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</w:rPr>
              <w:t>Parallellt med synnerven.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07304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7092E74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42C82" w:rsidRPr="00E42C82" w14:paraId="413F112A" w14:textId="77777777" w:rsidTr="00E42C8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19C5609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D7707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</w:rPr>
              <w:t>Vinkelrätt mot AX.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EC26A1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92B539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42C82" w:rsidRPr="00E42C82" w14:paraId="48E57123" w14:textId="77777777" w:rsidTr="00E42C8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8260B6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SAG DX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4E189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</w:rPr>
              <w:t>Parallellt med höger synnerv.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D202E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9875A0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42C82" w:rsidRPr="00E42C82" w14:paraId="637E59C1" w14:textId="77777777" w:rsidTr="00E42C8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53228C7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SAG SIN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324B3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</w:rPr>
              <w:t>Parallellt med vänster synnerv.</w:t>
            </w:r>
          </w:p>
          <w:p w14:paraId="60B3A8AA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75A6017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25467F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0E3E71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1461FC0" w14:textId="77777777" w:rsidR="00E42C82" w:rsidRPr="00E42C82" w:rsidRDefault="00E42C82" w:rsidP="00E42C8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A3CCC08" w14:textId="77777777" w:rsidR="00E42C82" w:rsidRPr="002D4698" w:rsidRDefault="00E42C82" w:rsidP="00E42C82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D4698">
        <w:rPr>
          <w:rFonts w:asciiTheme="majorHAnsi" w:hAnsiTheme="majorHAnsi" w:cstheme="majorHAnsi"/>
          <w:sz w:val="40"/>
          <w:szCs w:val="40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E42C82" w:rsidRPr="00E42C82" w14:paraId="39D78D83" w14:textId="77777777" w:rsidTr="3EBF8DD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6C5376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A7AF6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BDF79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18EFF6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E42C82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A8362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4F50B1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E42C82" w:rsidRPr="00E42C82" w14:paraId="554D065E" w14:textId="77777777" w:rsidTr="3EBF8DD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5CB422" w14:textId="77777777" w:rsidR="00E42C82" w:rsidRPr="00E42C82" w:rsidRDefault="00E42C82" w:rsidP="00E42C8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Orbita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773227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BC5AD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6B70F0" w14:textId="011D5C42" w:rsidR="00E42C82" w:rsidRPr="00E42C82" w:rsidRDefault="102B28DA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EBF8DD7">
              <w:rPr>
                <w:rFonts w:ascii="Arial" w:hAnsi="Arial" w:cs="Arial"/>
                <w:sz w:val="18"/>
                <w:szCs w:val="18"/>
              </w:rPr>
              <w:t>H</w:t>
            </w:r>
            <w:r w:rsidR="3CB87719" w:rsidRPr="3EBF8DD7">
              <w:rPr>
                <w:rFonts w:ascii="Arial" w:hAnsi="Arial" w:cs="Arial"/>
                <w:sz w:val="18"/>
                <w:szCs w:val="18"/>
              </w:rPr>
              <w:t>r</w:t>
            </w:r>
            <w:r w:rsidRPr="3EBF8DD7">
              <w:rPr>
                <w:rFonts w:ascii="Arial" w:hAnsi="Arial" w:cs="Arial"/>
                <w:sz w:val="18"/>
                <w:szCs w:val="18"/>
              </w:rPr>
              <w:t>44</w:t>
            </w:r>
            <w:r w:rsidR="00E42C82" w:rsidRPr="00E42C82">
              <w:rPr>
                <w:rFonts w:ascii="Arial" w:hAnsi="Arial" w:cs="Arial"/>
                <w:sz w:val="18"/>
                <w:szCs w:val="18"/>
              </w:rPr>
              <w:t>/Detail/FC26-08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D88106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FDABB38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42C82" w:rsidRPr="00E42C82" w14:paraId="66FE7D17" w14:textId="77777777" w:rsidTr="3EBF8DD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FA38BE" w14:textId="77777777" w:rsidR="00E42C82" w:rsidRPr="00E42C82" w:rsidRDefault="00E42C82" w:rsidP="00E42C8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5F766A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4E8C7D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7051EF" w14:textId="2DC90316" w:rsidR="00E42C82" w:rsidRPr="00E42C82" w:rsidRDefault="009A2300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="0FCCA063" w:rsidRPr="3EBF8DD7">
              <w:rPr>
                <w:rFonts w:ascii="Arial" w:hAnsi="Arial" w:cs="Arial"/>
                <w:sz w:val="18"/>
                <w:szCs w:val="18"/>
              </w:rPr>
              <w:t>r44</w:t>
            </w:r>
            <w:r w:rsidR="00E42C82" w:rsidRPr="00E42C82">
              <w:rPr>
                <w:rFonts w:ascii="Arial" w:hAnsi="Arial" w:cs="Arial"/>
                <w:sz w:val="18"/>
                <w:szCs w:val="18"/>
              </w:rPr>
              <w:t>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03EBFB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680D1D4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42C82" w:rsidRPr="00E42C82" w14:paraId="176D0965" w14:textId="77777777" w:rsidTr="3EBF8DD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11DBB5" w14:textId="77777777" w:rsidR="00E42C82" w:rsidRPr="00E42C82" w:rsidRDefault="00E42C82" w:rsidP="00E42C8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268E5C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SAG DX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3056EF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83DDCC" w14:textId="5CB665F9" w:rsidR="00E42C82" w:rsidRPr="00E42C82" w:rsidRDefault="60D86A90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3EBF8DD7">
              <w:rPr>
                <w:rFonts w:ascii="Arial" w:hAnsi="Arial" w:cs="Arial"/>
                <w:sz w:val="18"/>
                <w:szCs w:val="18"/>
                <w:lang w:val="en-US"/>
              </w:rPr>
              <w:t>Hr44</w:t>
            </w:r>
            <w:r w:rsidR="00E42C82" w:rsidRPr="00E42C82">
              <w:rPr>
                <w:rFonts w:ascii="Arial" w:hAnsi="Arial" w:cs="Arial"/>
                <w:sz w:val="18"/>
                <w:szCs w:val="18"/>
                <w:lang w:val="en-US"/>
              </w:rPr>
              <w:t>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E0C62F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21FC249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42C82" w:rsidRPr="00E42C82" w14:paraId="79768E7D" w14:textId="77777777" w:rsidTr="3EBF8DD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0E14E0" w14:textId="77777777" w:rsidR="00E42C82" w:rsidRPr="00E42C82" w:rsidRDefault="00E42C82" w:rsidP="00E42C8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43B429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SAG SIN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635A1E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8506D7" w14:textId="00A6471F" w:rsidR="00E42C82" w:rsidRPr="00E42C82" w:rsidRDefault="48AF9D8B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3EBF8DD7">
              <w:rPr>
                <w:rFonts w:ascii="Arial" w:hAnsi="Arial" w:cs="Arial"/>
                <w:sz w:val="18"/>
                <w:szCs w:val="18"/>
                <w:lang w:val="en-US"/>
              </w:rPr>
              <w:t>Hr44</w:t>
            </w:r>
            <w:r w:rsidR="00E42C82" w:rsidRPr="00E42C82">
              <w:rPr>
                <w:rFonts w:ascii="Arial" w:hAnsi="Arial" w:cs="Arial"/>
                <w:sz w:val="18"/>
                <w:szCs w:val="18"/>
                <w:lang w:val="en-US"/>
              </w:rPr>
              <w:t>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644D10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2ED021B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42C82" w:rsidRPr="00E42C82" w14:paraId="4997FD68" w14:textId="77777777" w:rsidTr="3EBF8DD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4540FA" w14:textId="77777777" w:rsidR="00E42C82" w:rsidRPr="00E42C82" w:rsidRDefault="00E42C82" w:rsidP="00752A40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E4D5D9" w14:textId="77777777" w:rsid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  <w:p w14:paraId="7FDAA27D" w14:textId="6FCD8D06" w:rsidR="00CB103B" w:rsidRPr="00E42C82" w:rsidRDefault="00CB103B" w:rsidP="001235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2C8328" w14:textId="77777777" w:rsid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  <w:p w14:paraId="0198964A" w14:textId="3F598E66" w:rsidR="00CB103B" w:rsidRPr="00E42C82" w:rsidRDefault="00CB103B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FE78B1" w14:textId="2E7C0442" w:rsidR="00E42C82" w:rsidRDefault="46307935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3EBF8DD7">
              <w:rPr>
                <w:rFonts w:ascii="Arial" w:hAnsi="Arial" w:cs="Arial"/>
                <w:sz w:val="18"/>
                <w:szCs w:val="18"/>
                <w:lang w:val="en-US"/>
              </w:rPr>
              <w:t>Hr44</w:t>
            </w:r>
            <w:r w:rsidR="00E42C82" w:rsidRPr="00E42C82">
              <w:rPr>
                <w:rFonts w:ascii="Arial" w:hAnsi="Arial" w:cs="Arial"/>
                <w:sz w:val="18"/>
                <w:szCs w:val="18"/>
                <w:lang w:val="en-US"/>
              </w:rPr>
              <w:t>/Detail/FC26-08</w:t>
            </w:r>
          </w:p>
          <w:p w14:paraId="55CA588B" w14:textId="66C0BAE5" w:rsidR="00CB103B" w:rsidRPr="00E42C82" w:rsidRDefault="00CB103B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7483DA" w14:textId="77777777" w:rsid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  <w:p w14:paraId="4EB3A729" w14:textId="798A0E76" w:rsidR="002A42AE" w:rsidRPr="00E42C82" w:rsidRDefault="002A42AE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9D990DB" w14:textId="77777777" w:rsid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  <w:p w14:paraId="5D20ACF4" w14:textId="7D2CC7E3" w:rsidR="00E22A40" w:rsidRPr="00E42C82" w:rsidRDefault="0069738B" w:rsidP="00752A4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   PACS</w:t>
            </w:r>
          </w:p>
        </w:tc>
      </w:tr>
      <w:tr w:rsidR="00463AD1" w:rsidRPr="00E42C82" w14:paraId="4D3D63BF" w14:textId="77777777" w:rsidTr="3EBF8DD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4FACBF" w14:textId="77777777" w:rsidR="00463AD1" w:rsidRPr="00E42C82" w:rsidRDefault="00463AD1" w:rsidP="00E42C8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A2CABE" w14:textId="6AE01812" w:rsidR="00463AD1" w:rsidRPr="00E42C82" w:rsidRDefault="005C3F04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48AD12" w14:textId="12ECE332" w:rsidR="00463AD1" w:rsidRPr="00E42C82" w:rsidRDefault="005C3F04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246169" w14:textId="3F1094E8" w:rsidR="00463AD1" w:rsidRPr="00E42C82" w:rsidRDefault="005C3F04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="002A5CE0">
              <w:rPr>
                <w:rFonts w:ascii="Arial" w:hAnsi="Arial" w:cs="Arial"/>
                <w:sz w:val="18"/>
                <w:szCs w:val="18"/>
                <w:lang w:val="en-US"/>
              </w:rPr>
              <w:t>r44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/soft</w:t>
            </w:r>
            <w:r w:rsidR="0012358B">
              <w:rPr>
                <w:rFonts w:ascii="Arial" w:hAnsi="Arial" w:cs="Arial"/>
                <w:sz w:val="18"/>
                <w:szCs w:val="18"/>
                <w:lang w:val="en-US"/>
              </w:rPr>
              <w:t>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B9B2C3" w14:textId="0EF6D0CB" w:rsidR="00463AD1" w:rsidRPr="00E42C82" w:rsidRDefault="0012358B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 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E5ECE42" w14:textId="692D6772" w:rsidR="00463AD1" w:rsidRDefault="0012358B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  <w:p w14:paraId="5C0BD6D4" w14:textId="4EDA2A5C" w:rsidR="0012358B" w:rsidRPr="00E42C82" w:rsidRDefault="0012358B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E42C82" w:rsidRPr="00E42C82" w14:paraId="735B5D71" w14:textId="77777777" w:rsidTr="3EBF8DD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E166C8" w14:textId="77777777" w:rsidR="00E42C82" w:rsidRPr="00E42C82" w:rsidRDefault="00E42C82" w:rsidP="00E42C8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Orbita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30E4FD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CDB20D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34652D" w14:textId="3D0AB482" w:rsidR="00E42C82" w:rsidRPr="00E42C82" w:rsidRDefault="3CB4BC9A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3EBF8DD7">
              <w:rPr>
                <w:rFonts w:ascii="Arial" w:hAnsi="Arial" w:cs="Arial"/>
                <w:sz w:val="18"/>
                <w:szCs w:val="18"/>
                <w:lang w:val="en-US"/>
              </w:rPr>
              <w:t>Hr44</w:t>
            </w:r>
            <w:r w:rsidR="00E42C82" w:rsidRPr="00E42C82">
              <w:rPr>
                <w:rFonts w:ascii="Arial" w:hAnsi="Arial" w:cs="Arial"/>
                <w:sz w:val="18"/>
                <w:szCs w:val="18"/>
                <w:lang w:val="en-US"/>
              </w:rPr>
              <w:t>/Detail/FC26-08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1A61FC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42DFD4E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42C82" w:rsidRPr="00E42C82" w14:paraId="4CB99F66" w14:textId="77777777" w:rsidTr="3EBF8DD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1CBC87" w14:textId="77777777" w:rsidR="00E42C82" w:rsidRPr="00E42C82" w:rsidRDefault="00E42C82" w:rsidP="00E42C8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793FEA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95C8AD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40786D" w14:textId="657D1DF9" w:rsidR="00E42C82" w:rsidRPr="00E42C82" w:rsidRDefault="4D33E7FD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3EBF8DD7">
              <w:rPr>
                <w:rFonts w:ascii="Arial" w:hAnsi="Arial" w:cs="Arial"/>
                <w:sz w:val="18"/>
                <w:szCs w:val="18"/>
                <w:lang w:val="en-US"/>
              </w:rPr>
              <w:t>Hr44</w:t>
            </w:r>
            <w:r w:rsidR="00E42C82" w:rsidRPr="00E42C82">
              <w:rPr>
                <w:rFonts w:ascii="Arial" w:hAnsi="Arial" w:cs="Arial"/>
                <w:sz w:val="18"/>
                <w:szCs w:val="18"/>
                <w:lang w:val="en-US"/>
              </w:rPr>
              <w:t>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58D6CD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2352ADA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42C82" w:rsidRPr="00E42C82" w14:paraId="2657301A" w14:textId="77777777" w:rsidTr="3EBF8DD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24DA5C" w14:textId="77777777" w:rsidR="00E42C82" w:rsidRPr="00E42C82" w:rsidRDefault="00E42C82" w:rsidP="00E42C8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D9BEC9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SAG DX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78E3D0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C85E48" w14:textId="5A2E5F73" w:rsidR="00E42C82" w:rsidRPr="00E42C82" w:rsidRDefault="1AFA5ADD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3EBF8DD7">
              <w:rPr>
                <w:rFonts w:ascii="Arial" w:hAnsi="Arial" w:cs="Arial"/>
                <w:sz w:val="18"/>
                <w:szCs w:val="18"/>
                <w:lang w:val="en-US"/>
              </w:rPr>
              <w:t>Hr44</w:t>
            </w:r>
            <w:r w:rsidR="00E42C82" w:rsidRPr="00E42C82">
              <w:rPr>
                <w:rFonts w:ascii="Arial" w:hAnsi="Arial" w:cs="Arial"/>
                <w:sz w:val="18"/>
                <w:szCs w:val="18"/>
                <w:lang w:val="en-US"/>
              </w:rPr>
              <w:t>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D5C114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C5CFCB3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42C82" w:rsidRPr="00E42C82" w14:paraId="75072564" w14:textId="77777777" w:rsidTr="3EBF8DD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DD1D73" w14:textId="77777777" w:rsidR="00E42C82" w:rsidRPr="00E42C82" w:rsidRDefault="00E42C82" w:rsidP="00E42C8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BFB3F9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SAG SIN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682035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A89FC4" w14:textId="10B5EB54" w:rsidR="00E42C82" w:rsidRPr="00E42C82" w:rsidRDefault="78C3ADEF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3EBF8DD7">
              <w:rPr>
                <w:rFonts w:ascii="Arial" w:hAnsi="Arial" w:cs="Arial"/>
                <w:sz w:val="18"/>
                <w:szCs w:val="18"/>
                <w:lang w:val="en-US"/>
              </w:rPr>
              <w:t>Hr44</w:t>
            </w:r>
            <w:r w:rsidR="00E42C82" w:rsidRPr="00E42C82">
              <w:rPr>
                <w:rFonts w:ascii="Arial" w:hAnsi="Arial" w:cs="Arial"/>
                <w:sz w:val="18"/>
                <w:szCs w:val="18"/>
                <w:lang w:val="en-US"/>
              </w:rPr>
              <w:t>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060EA0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B6BE398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42C82" w:rsidRPr="00E42C82" w14:paraId="7519710C" w14:textId="77777777" w:rsidTr="3EBF8DD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32722D" w14:textId="77777777" w:rsidR="00E42C82" w:rsidRPr="00E42C82" w:rsidRDefault="00E42C82" w:rsidP="00E42C8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530422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D279BF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9575B9" w14:textId="67BA970D" w:rsidR="00E42C82" w:rsidRPr="00E42C82" w:rsidRDefault="43310FE5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3EBF8DD7">
              <w:rPr>
                <w:rFonts w:ascii="Arial" w:hAnsi="Arial" w:cs="Arial"/>
                <w:sz w:val="18"/>
                <w:szCs w:val="18"/>
                <w:lang w:val="en-US"/>
              </w:rPr>
              <w:t>Hr44</w:t>
            </w:r>
            <w:r w:rsidR="00E42C82" w:rsidRPr="00E42C82">
              <w:rPr>
                <w:rFonts w:ascii="Arial" w:hAnsi="Arial" w:cs="Arial"/>
                <w:sz w:val="18"/>
                <w:szCs w:val="18"/>
                <w:lang w:val="en-US"/>
              </w:rPr>
              <w:t>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D1EBE2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374B3D4" w14:textId="77777777" w:rsid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  <w:p w14:paraId="3453275A" w14:textId="0BC49149" w:rsidR="008824AB" w:rsidRPr="00E42C82" w:rsidRDefault="008824AB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D6A5E" w:rsidRPr="00E42C82" w14:paraId="380DE094" w14:textId="77777777" w:rsidTr="3EBF8DD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7B9BA4" w14:textId="77777777" w:rsidR="009D6A5E" w:rsidRPr="00E42C82" w:rsidRDefault="009D6A5E" w:rsidP="00E42C8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0EC269" w14:textId="0BB0B109" w:rsidR="009D6A5E" w:rsidRPr="00E42C82" w:rsidRDefault="009D6A5E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451C32" w14:textId="3262C528" w:rsidR="009D6A5E" w:rsidRPr="00E42C82" w:rsidRDefault="009D6A5E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</w:t>
            </w:r>
            <w:r w:rsidR="00CA0CE3">
              <w:rPr>
                <w:rFonts w:ascii="Arial" w:hAnsi="Arial" w:cs="Arial"/>
                <w:sz w:val="18"/>
                <w:szCs w:val="18"/>
                <w:lang w:val="en-US"/>
              </w:rPr>
              <w:t>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579324" w14:textId="7ABEBE6B" w:rsidR="009D6A5E" w:rsidRPr="00E42C82" w:rsidRDefault="00CA0CE3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="002A5CE0">
              <w:rPr>
                <w:rFonts w:ascii="Arial" w:hAnsi="Arial" w:cs="Arial"/>
                <w:sz w:val="18"/>
                <w:szCs w:val="18"/>
                <w:lang w:val="en-US"/>
              </w:rPr>
              <w:t>r44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B491E9" w14:textId="7BB487D6" w:rsidR="009D6A5E" w:rsidRPr="00E42C82" w:rsidRDefault="006B2BF0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 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D729152" w14:textId="77777777" w:rsidR="009D6A5E" w:rsidRDefault="006B2BF0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  <w:p w14:paraId="224E7C93" w14:textId="76416EC0" w:rsidR="006B2BF0" w:rsidRPr="00E42C82" w:rsidRDefault="006B2BF0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E42C82" w:rsidRPr="00E42C82" w14:paraId="1F78B69E" w14:textId="77777777" w:rsidTr="001D609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2D2E4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166A5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B9E7B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BCD04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3507B8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5DBAA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  <w:lang w:val="en-US"/>
              </w:rPr>
              <w:t>PA</w:t>
            </w:r>
            <w:r w:rsidRPr="00E42C82">
              <w:rPr>
                <w:rFonts w:ascii="Arial" w:hAnsi="Arial" w:cs="Arial"/>
                <w:sz w:val="18"/>
                <w:szCs w:val="18"/>
              </w:rPr>
              <w:t>CS</w:t>
            </w:r>
          </w:p>
        </w:tc>
      </w:tr>
      <w:tr w:rsidR="00E42C82" w:rsidRPr="00E42C82" w14:paraId="7DE4781B" w14:textId="77777777" w:rsidTr="001D609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2852A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B9E2E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049B7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8C6D3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06238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4E8D1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C8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40E0B060" w14:textId="77777777" w:rsidR="00E42C82" w:rsidRPr="00E42C82" w:rsidRDefault="00E42C82" w:rsidP="00E42C8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6DB236D" w14:textId="77777777" w:rsidR="00E42C82" w:rsidRPr="002D4698" w:rsidRDefault="00E42C82" w:rsidP="00E42C82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D4698">
        <w:rPr>
          <w:rFonts w:asciiTheme="majorHAnsi" w:hAnsiTheme="majorHAnsi" w:cstheme="majorHAnsi"/>
          <w:sz w:val="40"/>
          <w:szCs w:val="40"/>
        </w:rPr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E42C82" w:rsidRPr="00E42C82" w14:paraId="5C9502F6" w14:textId="77777777" w:rsidTr="00E42C8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FEACA31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D5B791E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9423A09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CB91F58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4F45605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2C82" w:rsidRPr="00E42C82" w14:paraId="674B1534" w14:textId="77777777" w:rsidTr="00E42C8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9F8F07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2C82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33EDC75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Orbita K-</w:t>
            </w:r>
          </w:p>
          <w:p w14:paraId="6D9C30F8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1C0F8A57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Orbita K-</w:t>
            </w:r>
          </w:p>
          <w:p w14:paraId="1B3AE2FB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3D227394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DB8B7AD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Orbita K+</w:t>
            </w:r>
          </w:p>
          <w:p w14:paraId="626B498D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8F1A108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Orbita K+</w:t>
            </w:r>
          </w:p>
          <w:p w14:paraId="78BB7E94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BF3E954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2C82" w:rsidRPr="00E42C82" w14:paraId="7F312F0E" w14:textId="77777777" w:rsidTr="00E42C8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7955FD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7E4AC8B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ABC1DF8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D6AC40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F9B0870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99F8DD2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910A907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2C82" w:rsidRPr="00E42C82" w14:paraId="2ACE3C38" w14:textId="77777777" w:rsidTr="00E42C8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E73129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C55BC25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01FD7DF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0A94660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8FDABD7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6B61E37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3B1E5EC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2C82" w:rsidRPr="00E42C82" w14:paraId="2FEAFC57" w14:textId="77777777" w:rsidTr="00E42C8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E8EDA3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6F15005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297A66F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ED8C943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DAE007C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755534F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F69FBBA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2C82" w:rsidRPr="00E42C82" w14:paraId="05F1263E" w14:textId="77777777" w:rsidTr="00E42C8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DF736A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B5B933B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Orbita K-</w:t>
            </w:r>
          </w:p>
          <w:p w14:paraId="332C2397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SAG DX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3F5E13B9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Orbita K-</w:t>
            </w:r>
          </w:p>
          <w:p w14:paraId="17277F12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SAG SIN</w:t>
            </w:r>
          </w:p>
        </w:tc>
        <w:tc>
          <w:tcPr>
            <w:tcW w:w="283" w:type="dxa"/>
            <w:shd w:val="clear" w:color="auto" w:fill="F2F2F2"/>
          </w:tcPr>
          <w:p w14:paraId="6142875D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04FF2F8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Orbita K+</w:t>
            </w:r>
          </w:p>
          <w:p w14:paraId="2628FB6C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SAG DX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D422439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Orbita K+</w:t>
            </w:r>
          </w:p>
          <w:p w14:paraId="3D7444D9" w14:textId="77777777" w:rsidR="00E42C82" w:rsidRPr="00E42C82" w:rsidRDefault="00E42C82" w:rsidP="00E42C8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2C82">
              <w:rPr>
                <w:rFonts w:ascii="Arial" w:hAnsi="Arial" w:cs="Arial"/>
                <w:color w:val="FFFFFF"/>
                <w:sz w:val="18"/>
                <w:szCs w:val="18"/>
              </w:rPr>
              <w:t>SAG SIN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081FDC4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2C82" w:rsidRPr="00E42C82" w14:paraId="1E8FBA06" w14:textId="77777777" w:rsidTr="00E42C8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54CA6E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2E69063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23E092C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F2A358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7712FF3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C4953F9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273100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2C82" w:rsidRPr="00E42C82" w14:paraId="7B22FCB2" w14:textId="77777777" w:rsidTr="00E42C8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E036C0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6A10A90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B1F1398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23FB3E3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0E50D78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E426DC4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79C263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2C82" w:rsidRPr="00E42C82" w14:paraId="3A977CB0" w14:textId="77777777" w:rsidTr="00E42C8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45235E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F6A736F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11DB6290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860DDBE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7279B0A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573A061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FDC8999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2C82" w:rsidRPr="00E42C82" w14:paraId="13D0BE3B" w14:textId="77777777" w:rsidTr="00E42C8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0973810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44EACA2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9418F20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31CBB61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4D62B6" w14:textId="77777777" w:rsidR="00E42C82" w:rsidRPr="00E42C82" w:rsidRDefault="00E42C82" w:rsidP="00E42C8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A1E964E" w14:textId="77777777" w:rsidR="00E42C82" w:rsidRPr="00E42C82" w:rsidRDefault="00E42C82" w:rsidP="00E42C8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42C8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55E1" w14:textId="77777777" w:rsidR="004255F2" w:rsidRDefault="004255F2">
      <w:r>
        <w:separator/>
      </w:r>
    </w:p>
  </w:endnote>
  <w:endnote w:type="continuationSeparator" w:id="0">
    <w:p w14:paraId="4403E4D7" w14:textId="77777777" w:rsidR="004255F2" w:rsidRDefault="004255F2">
      <w:r>
        <w:continuationSeparator/>
      </w:r>
    </w:p>
  </w:endnote>
  <w:endnote w:type="continuationNotice" w:id="1">
    <w:p w14:paraId="0B19C1E1" w14:textId="77777777" w:rsidR="004255F2" w:rsidRDefault="004255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D36DA" w14:textId="77777777" w:rsidR="004255F2" w:rsidRDefault="004255F2"/>
  </w:footnote>
  <w:footnote w:type="continuationSeparator" w:id="0">
    <w:p w14:paraId="60E4B43F" w14:textId="77777777" w:rsidR="004255F2" w:rsidRDefault="004255F2">
      <w:r>
        <w:continuationSeparator/>
      </w:r>
    </w:p>
  </w:footnote>
  <w:footnote w:type="continuationNotice" w:id="1">
    <w:p w14:paraId="7E2813E5" w14:textId="77777777" w:rsidR="004255F2" w:rsidRDefault="004255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8EC2320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FE25168" w:tentative="1">
      <w:start w:val="1"/>
      <w:numFmt w:val="lowerLetter"/>
      <w:lvlText w:val="%2."/>
      <w:lvlJc w:val="left"/>
      <w:pPr>
        <w:ind w:left="1080" w:hanging="360"/>
      </w:pPr>
    </w:lvl>
    <w:lvl w:ilvl="2" w:tplc="933017A4" w:tentative="1">
      <w:start w:val="1"/>
      <w:numFmt w:val="lowerRoman"/>
      <w:lvlText w:val="%3."/>
      <w:lvlJc w:val="right"/>
      <w:pPr>
        <w:ind w:left="1800" w:hanging="180"/>
      </w:pPr>
    </w:lvl>
    <w:lvl w:ilvl="3" w:tplc="33245D94" w:tentative="1">
      <w:start w:val="1"/>
      <w:numFmt w:val="decimal"/>
      <w:lvlText w:val="%4."/>
      <w:lvlJc w:val="left"/>
      <w:pPr>
        <w:ind w:left="2520" w:hanging="360"/>
      </w:pPr>
    </w:lvl>
    <w:lvl w:ilvl="4" w:tplc="89A29AD6" w:tentative="1">
      <w:start w:val="1"/>
      <w:numFmt w:val="lowerLetter"/>
      <w:lvlText w:val="%5."/>
      <w:lvlJc w:val="left"/>
      <w:pPr>
        <w:ind w:left="3240" w:hanging="360"/>
      </w:pPr>
    </w:lvl>
    <w:lvl w:ilvl="5" w:tplc="6B52A9C4" w:tentative="1">
      <w:start w:val="1"/>
      <w:numFmt w:val="lowerRoman"/>
      <w:lvlText w:val="%6."/>
      <w:lvlJc w:val="right"/>
      <w:pPr>
        <w:ind w:left="3960" w:hanging="180"/>
      </w:pPr>
    </w:lvl>
    <w:lvl w:ilvl="6" w:tplc="698CA638" w:tentative="1">
      <w:start w:val="1"/>
      <w:numFmt w:val="decimal"/>
      <w:lvlText w:val="%7."/>
      <w:lvlJc w:val="left"/>
      <w:pPr>
        <w:ind w:left="4680" w:hanging="360"/>
      </w:pPr>
    </w:lvl>
    <w:lvl w:ilvl="7" w:tplc="50C87796" w:tentative="1">
      <w:start w:val="1"/>
      <w:numFmt w:val="lowerLetter"/>
      <w:lvlText w:val="%8."/>
      <w:lvlJc w:val="left"/>
      <w:pPr>
        <w:ind w:left="5400" w:hanging="360"/>
      </w:pPr>
    </w:lvl>
    <w:lvl w:ilvl="8" w:tplc="584CC3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E1F6197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9AC5B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4A474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A885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E80F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C8D7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B08B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2A2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821C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DB80491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B0E3818" w:tentative="1">
      <w:start w:val="1"/>
      <w:numFmt w:val="lowerLetter"/>
      <w:lvlText w:val="%2."/>
      <w:lvlJc w:val="left"/>
      <w:pPr>
        <w:ind w:left="1080" w:hanging="360"/>
      </w:pPr>
    </w:lvl>
    <w:lvl w:ilvl="2" w:tplc="5C0C9E62" w:tentative="1">
      <w:start w:val="1"/>
      <w:numFmt w:val="lowerRoman"/>
      <w:lvlText w:val="%3."/>
      <w:lvlJc w:val="right"/>
      <w:pPr>
        <w:ind w:left="1800" w:hanging="180"/>
      </w:pPr>
    </w:lvl>
    <w:lvl w:ilvl="3" w:tplc="C4CEBCA4" w:tentative="1">
      <w:start w:val="1"/>
      <w:numFmt w:val="decimal"/>
      <w:lvlText w:val="%4."/>
      <w:lvlJc w:val="left"/>
      <w:pPr>
        <w:ind w:left="2520" w:hanging="360"/>
      </w:pPr>
    </w:lvl>
    <w:lvl w:ilvl="4" w:tplc="7DC0AA5C" w:tentative="1">
      <w:start w:val="1"/>
      <w:numFmt w:val="lowerLetter"/>
      <w:lvlText w:val="%5."/>
      <w:lvlJc w:val="left"/>
      <w:pPr>
        <w:ind w:left="3240" w:hanging="360"/>
      </w:pPr>
    </w:lvl>
    <w:lvl w:ilvl="5" w:tplc="0018ED7E" w:tentative="1">
      <w:start w:val="1"/>
      <w:numFmt w:val="lowerRoman"/>
      <w:lvlText w:val="%6."/>
      <w:lvlJc w:val="right"/>
      <w:pPr>
        <w:ind w:left="3960" w:hanging="180"/>
      </w:pPr>
    </w:lvl>
    <w:lvl w:ilvl="6" w:tplc="C4A6A316" w:tentative="1">
      <w:start w:val="1"/>
      <w:numFmt w:val="decimal"/>
      <w:lvlText w:val="%7."/>
      <w:lvlJc w:val="left"/>
      <w:pPr>
        <w:ind w:left="4680" w:hanging="360"/>
      </w:pPr>
    </w:lvl>
    <w:lvl w:ilvl="7" w:tplc="F054772A" w:tentative="1">
      <w:start w:val="1"/>
      <w:numFmt w:val="lowerLetter"/>
      <w:lvlText w:val="%8."/>
      <w:lvlJc w:val="left"/>
      <w:pPr>
        <w:ind w:left="5400" w:hanging="360"/>
      </w:pPr>
    </w:lvl>
    <w:lvl w:ilvl="8" w:tplc="F19C80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F83E20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82A16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A0BE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7291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A06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9E6D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B833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68A20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F25E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81744766">
    <w:abstractNumId w:val="21"/>
  </w:num>
  <w:num w:numId="2" w16cid:durableId="1952281681">
    <w:abstractNumId w:val="16"/>
  </w:num>
  <w:num w:numId="3" w16cid:durableId="708797039">
    <w:abstractNumId w:val="0"/>
  </w:num>
  <w:num w:numId="4" w16cid:durableId="2131317405">
    <w:abstractNumId w:val="6"/>
  </w:num>
  <w:num w:numId="5" w16cid:durableId="751049310">
    <w:abstractNumId w:val="19"/>
  </w:num>
  <w:num w:numId="6" w16cid:durableId="474756474">
    <w:abstractNumId w:val="2"/>
  </w:num>
  <w:num w:numId="7" w16cid:durableId="990211365">
    <w:abstractNumId w:val="13"/>
  </w:num>
  <w:num w:numId="8" w16cid:durableId="1398481351">
    <w:abstractNumId w:val="9"/>
  </w:num>
  <w:num w:numId="9" w16cid:durableId="1548687134">
    <w:abstractNumId w:val="1"/>
  </w:num>
  <w:num w:numId="10" w16cid:durableId="763116768">
    <w:abstractNumId w:val="1"/>
  </w:num>
  <w:num w:numId="11" w16cid:durableId="1817840228">
    <w:abstractNumId w:val="3"/>
  </w:num>
  <w:num w:numId="12" w16cid:durableId="18627824">
    <w:abstractNumId w:val="4"/>
  </w:num>
  <w:num w:numId="13" w16cid:durableId="785469597">
    <w:abstractNumId w:val="15"/>
  </w:num>
  <w:num w:numId="14" w16cid:durableId="1392390713">
    <w:abstractNumId w:val="10"/>
  </w:num>
  <w:num w:numId="15" w16cid:durableId="1941986924">
    <w:abstractNumId w:val="7"/>
  </w:num>
  <w:num w:numId="16" w16cid:durableId="115370127">
    <w:abstractNumId w:val="14"/>
  </w:num>
  <w:num w:numId="17" w16cid:durableId="1421828429">
    <w:abstractNumId w:val="5"/>
  </w:num>
  <w:num w:numId="18" w16cid:durableId="1269042142">
    <w:abstractNumId w:val="12"/>
  </w:num>
  <w:num w:numId="19" w16cid:durableId="796139446">
    <w:abstractNumId w:val="20"/>
  </w:num>
  <w:num w:numId="20" w16cid:durableId="1360205169">
    <w:abstractNumId w:val="17"/>
  </w:num>
  <w:num w:numId="21" w16cid:durableId="1378747513">
    <w:abstractNumId w:val="8"/>
  </w:num>
  <w:num w:numId="22" w16cid:durableId="895706387">
    <w:abstractNumId w:val="18"/>
  </w:num>
  <w:num w:numId="23" w16cid:durableId="14081905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78B2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1577"/>
    <w:rsid w:val="000B4536"/>
    <w:rsid w:val="000B7715"/>
    <w:rsid w:val="000E463B"/>
    <w:rsid w:val="000E5A7E"/>
    <w:rsid w:val="000F43A3"/>
    <w:rsid w:val="000F7681"/>
    <w:rsid w:val="00103031"/>
    <w:rsid w:val="001044FE"/>
    <w:rsid w:val="00110860"/>
    <w:rsid w:val="001139D4"/>
    <w:rsid w:val="0012358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5EDD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10B"/>
    <w:rsid w:val="00275468"/>
    <w:rsid w:val="00280A85"/>
    <w:rsid w:val="00284119"/>
    <w:rsid w:val="00290B5C"/>
    <w:rsid w:val="00294791"/>
    <w:rsid w:val="002A42AE"/>
    <w:rsid w:val="002A5CE0"/>
    <w:rsid w:val="002B0B30"/>
    <w:rsid w:val="002B0C78"/>
    <w:rsid w:val="002B1D72"/>
    <w:rsid w:val="002C0C02"/>
    <w:rsid w:val="002C1277"/>
    <w:rsid w:val="002C60AD"/>
    <w:rsid w:val="002D0E0E"/>
    <w:rsid w:val="002D4698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1DF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72AF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7E7"/>
    <w:rsid w:val="00413A60"/>
    <w:rsid w:val="004230F7"/>
    <w:rsid w:val="004255F2"/>
    <w:rsid w:val="0043167E"/>
    <w:rsid w:val="0043409A"/>
    <w:rsid w:val="00443C1E"/>
    <w:rsid w:val="00446255"/>
    <w:rsid w:val="0044721A"/>
    <w:rsid w:val="00451935"/>
    <w:rsid w:val="00460ED0"/>
    <w:rsid w:val="00463AD1"/>
    <w:rsid w:val="00464F53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081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0FFB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3F04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738B"/>
    <w:rsid w:val="006A2789"/>
    <w:rsid w:val="006A4978"/>
    <w:rsid w:val="006A7261"/>
    <w:rsid w:val="006B0D29"/>
    <w:rsid w:val="006B1819"/>
    <w:rsid w:val="006B2BF0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2A40"/>
    <w:rsid w:val="00754905"/>
    <w:rsid w:val="00760038"/>
    <w:rsid w:val="00762EE0"/>
    <w:rsid w:val="00765C41"/>
    <w:rsid w:val="00771100"/>
    <w:rsid w:val="007759DD"/>
    <w:rsid w:val="00785A10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2CA"/>
    <w:rsid w:val="00843F48"/>
    <w:rsid w:val="00851423"/>
    <w:rsid w:val="00857848"/>
    <w:rsid w:val="008654B6"/>
    <w:rsid w:val="0087139C"/>
    <w:rsid w:val="00880E83"/>
    <w:rsid w:val="008824AB"/>
    <w:rsid w:val="00892F28"/>
    <w:rsid w:val="008A0C5F"/>
    <w:rsid w:val="008A3DEA"/>
    <w:rsid w:val="008A4EB9"/>
    <w:rsid w:val="008A74C0"/>
    <w:rsid w:val="008B1694"/>
    <w:rsid w:val="008C4B27"/>
    <w:rsid w:val="008C7F2A"/>
    <w:rsid w:val="008D6352"/>
    <w:rsid w:val="008E36F8"/>
    <w:rsid w:val="008E4057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2300"/>
    <w:rsid w:val="009B1F6B"/>
    <w:rsid w:val="009C0D12"/>
    <w:rsid w:val="009C192E"/>
    <w:rsid w:val="009D6819"/>
    <w:rsid w:val="009D6A5E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7AF0"/>
    <w:rsid w:val="00C70E19"/>
    <w:rsid w:val="00C72574"/>
    <w:rsid w:val="00C7430C"/>
    <w:rsid w:val="00C80026"/>
    <w:rsid w:val="00C85DA1"/>
    <w:rsid w:val="00C9071C"/>
    <w:rsid w:val="00C908FF"/>
    <w:rsid w:val="00C97BD3"/>
    <w:rsid w:val="00CA0CE3"/>
    <w:rsid w:val="00CA39EF"/>
    <w:rsid w:val="00CA521F"/>
    <w:rsid w:val="00CB0493"/>
    <w:rsid w:val="00CB103B"/>
    <w:rsid w:val="00CB17FF"/>
    <w:rsid w:val="00CB1ED7"/>
    <w:rsid w:val="00CC167C"/>
    <w:rsid w:val="00CC52D9"/>
    <w:rsid w:val="00CD6647"/>
    <w:rsid w:val="00CE4B73"/>
    <w:rsid w:val="00CF70BB"/>
    <w:rsid w:val="00D003BF"/>
    <w:rsid w:val="00D074DB"/>
    <w:rsid w:val="00D139CF"/>
    <w:rsid w:val="00D37E7F"/>
    <w:rsid w:val="00D47AD7"/>
    <w:rsid w:val="00D51529"/>
    <w:rsid w:val="00D85218"/>
    <w:rsid w:val="00D90EE3"/>
    <w:rsid w:val="00D915B1"/>
    <w:rsid w:val="00DA299D"/>
    <w:rsid w:val="00DA65C4"/>
    <w:rsid w:val="00DB1F84"/>
    <w:rsid w:val="00DD2BE0"/>
    <w:rsid w:val="00DE4447"/>
    <w:rsid w:val="00DE5DA2"/>
    <w:rsid w:val="00DF0033"/>
    <w:rsid w:val="00E026BF"/>
    <w:rsid w:val="00E07B1B"/>
    <w:rsid w:val="00E11853"/>
    <w:rsid w:val="00E22A40"/>
    <w:rsid w:val="00E42C8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2B09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1B45"/>
    <w:rsid w:val="00FB2F0F"/>
    <w:rsid w:val="00FB5086"/>
    <w:rsid w:val="00FB5411"/>
    <w:rsid w:val="00FB6392"/>
    <w:rsid w:val="00FD3C70"/>
    <w:rsid w:val="00FD6820"/>
    <w:rsid w:val="00FE12D8"/>
    <w:rsid w:val="00FE341B"/>
    <w:rsid w:val="00FF7C02"/>
    <w:rsid w:val="024801E3"/>
    <w:rsid w:val="0A31DAFB"/>
    <w:rsid w:val="0FCCA063"/>
    <w:rsid w:val="102B28DA"/>
    <w:rsid w:val="1AFA5ADD"/>
    <w:rsid w:val="218F3D56"/>
    <w:rsid w:val="3CB4BC9A"/>
    <w:rsid w:val="3CB87719"/>
    <w:rsid w:val="3EBF8DD7"/>
    <w:rsid w:val="43310FE5"/>
    <w:rsid w:val="46307935"/>
    <w:rsid w:val="48AF9D8B"/>
    <w:rsid w:val="4D33E7FD"/>
    <w:rsid w:val="5F323426"/>
    <w:rsid w:val="60D86A90"/>
    <w:rsid w:val="647B2B65"/>
    <w:rsid w:val="6777F9C9"/>
    <w:rsid w:val="6B2CF8ED"/>
    <w:rsid w:val="78C3A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39282/Str%c3%a5lskydd%20vid%20unders%c3%b6kningar%20och%20behandlingar%20med%20r%c3%b6ntgenstr%c3%a5lning.pdf?a=false&amp;guest=true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1517/Kontrastmedel%20-%20Intraven%c3%b6s%20tillf%c3%b6rsel%20av%20jodhaltigt%20kontrastmedel.pdf?a=false&amp;guest=true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77" y="188813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2 min från start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40E9EB26-9AAE-475F-BCD2-50517A1A590D}" type="presOf" srcId="{D813EA76-4FD3-4C15-BFBC-B1DF43B29666}" destId="{4784DBD1-3CBE-41A8-A2C7-CF088F838C79}" srcOrd="0" destOrd="0" presId="urn:microsoft.com/office/officeart/2005/8/layout/hChevron3"/>
    <dgm:cxn modelId="{4CF14A67-CF7E-4FBB-B510-90AA83F1D739}" type="presOf" srcId="{548E9FD9-7371-42E5-8C31-C03B33C90BF7}" destId="{6CE68A43-9C69-4212-AF24-9AFEE7CA1715}" srcOrd="0" destOrd="0" presId="urn:microsoft.com/office/officeart/2005/8/layout/hChevron3"/>
    <dgm:cxn modelId="{1B8ACF73-CC82-4BA8-B431-D506BD9D2752}" type="presOf" srcId="{72C3C3E7-AFE7-48AF-A84A-F5F4B462ABCE}" destId="{AD4E5296-B06F-4F82-9CB5-F741BF6BFCC1}" srcOrd="0" destOrd="0" presId="urn:microsoft.com/office/officeart/2005/8/layout/hChevron3"/>
    <dgm:cxn modelId="{CCE042A0-5EB5-461E-9360-B715BBD80959}" type="presOf" srcId="{6C67DE66-C773-43B4-9C1E-E5B9D5014E97}" destId="{401F6F4E-BF8F-49CD-A023-570599D4F79C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D63E64EF-1FBB-4017-84E3-CE1DF3834F56}" type="presOf" srcId="{B73EA016-5B5E-4372-8AFF-E16F061CFA05}" destId="{1F6A0B97-83F0-4189-B0CB-00156B0AC153}" srcOrd="0" destOrd="0" presId="urn:microsoft.com/office/officeart/2005/8/layout/hChevron3"/>
    <dgm:cxn modelId="{FF6157F8-9F2A-4E3E-BA59-557CCCB0C0B6}" type="presOf" srcId="{7D55B2F1-F7F7-4A6B-AFB0-F846FDB634B5}" destId="{E13D0391-DAD9-4B61-AB66-3FA48A4F7006}" srcOrd="0" destOrd="0" presId="urn:microsoft.com/office/officeart/2005/8/layout/hChevron3"/>
    <dgm:cxn modelId="{522B56DD-23CA-4340-93A8-42DDC9DC488C}" type="presParOf" srcId="{1F6A0B97-83F0-4189-B0CB-00156B0AC153}" destId="{4784DBD1-3CBE-41A8-A2C7-CF088F838C79}" srcOrd="0" destOrd="0" presId="urn:microsoft.com/office/officeart/2005/8/layout/hChevron3"/>
    <dgm:cxn modelId="{742A2DD2-CDF8-44B5-9ADA-8C09D8C718F3}" type="presParOf" srcId="{1F6A0B97-83F0-4189-B0CB-00156B0AC153}" destId="{37D14BC8-3203-463C-9804-9B3B86B621FF}" srcOrd="1" destOrd="0" presId="urn:microsoft.com/office/officeart/2005/8/layout/hChevron3"/>
    <dgm:cxn modelId="{A2E2FE3D-9B1A-480F-88FF-563F2E4472A6}" type="presParOf" srcId="{1F6A0B97-83F0-4189-B0CB-00156B0AC153}" destId="{E13D0391-DAD9-4B61-AB66-3FA48A4F7006}" srcOrd="2" destOrd="0" presId="urn:microsoft.com/office/officeart/2005/8/layout/hChevron3"/>
    <dgm:cxn modelId="{65FC3E2F-1BFC-4BC0-922A-435CCE68D4F7}" type="presParOf" srcId="{1F6A0B97-83F0-4189-B0CB-00156B0AC153}" destId="{F9271109-4339-4036-9126-150629D10456}" srcOrd="3" destOrd="0" presId="urn:microsoft.com/office/officeart/2005/8/layout/hChevron3"/>
    <dgm:cxn modelId="{5408D1AD-F288-4471-B8AD-61E058EF0F05}" type="presParOf" srcId="{1F6A0B97-83F0-4189-B0CB-00156B0AC153}" destId="{AD4E5296-B06F-4F82-9CB5-F741BF6BFCC1}" srcOrd="4" destOrd="0" presId="urn:microsoft.com/office/officeart/2005/8/layout/hChevron3"/>
    <dgm:cxn modelId="{3344E394-635D-4E47-A196-C3A16847168D}" type="presParOf" srcId="{1F6A0B97-83F0-4189-B0CB-00156B0AC153}" destId="{99F7A086-6C98-4385-8FFE-3337C1F24694}" srcOrd="5" destOrd="0" presId="urn:microsoft.com/office/officeart/2005/8/layout/hChevron3"/>
    <dgm:cxn modelId="{9B17B724-8DFC-4F2B-AB86-CE3CB10918D9}" type="presParOf" srcId="{1F6A0B97-83F0-4189-B0CB-00156B0AC153}" destId="{6CE68A43-9C69-4212-AF24-9AFEE7CA1715}" srcOrd="6" destOrd="0" presId="urn:microsoft.com/office/officeart/2005/8/layout/hChevron3"/>
    <dgm:cxn modelId="{2A9032E6-CF2C-4DD5-97F8-CD11530F280D}" type="presParOf" srcId="{1F6A0B97-83F0-4189-B0CB-00156B0AC153}" destId="{52B18C29-9B65-4540-BEEB-D505D2915404}" srcOrd="7" destOrd="0" presId="urn:microsoft.com/office/officeart/2005/8/layout/hChevron3"/>
    <dgm:cxn modelId="{2B15F192-72D8-4D90-BF06-1A1E15BFF17A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2 min från start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35</TotalTime>
  <Pages>3</Pages>
  <Words>327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Orbita K- K+ (812900)</dc:title>
  <dc:subject/>
  <dc:creator>patrik.jens.johansson@vgregion.se</dc:creator>
  <keywords/>
  <lastModifiedBy>Ulrica Sehlberg</lastModifiedBy>
  <revision>32</revision>
  <lastPrinted>2025-03-25T10:36:00.0000000Z</lastPrinted>
  <dcterms:created xsi:type="dcterms:W3CDTF">2022-05-18T04:22:00.0000000Z</dcterms:created>
  <dcterms:modified xsi:type="dcterms:W3CDTF">2026-02-03T12:44:00.0000000Z</dcterms:modified>
</coreProperties>
</file>