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00187" w14:textId="77777777" w:rsidR="003E55CC" w:rsidRDefault="003E55CC" w:rsidP="00F35B05">
      <w:pPr>
        <w:pStyle w:val="Rubrik2"/>
        <w:sectPr w:rsidR="003E55CC" w:rsidSect="003E55C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EC6D50" w14:textId="77777777" w:rsidR="003E55CC" w:rsidRPr="003E55CC" w:rsidRDefault="003E55CC" w:rsidP="003E55C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E2A936A" w14:textId="77777777" w:rsidR="003E55CC" w:rsidRPr="003E55CC" w:rsidRDefault="003E55CC" w:rsidP="003E55C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D68ACFD" w14:textId="3B8E3FEE" w:rsidR="003E55CC" w:rsidRPr="003E55CC" w:rsidRDefault="000A5182" w:rsidP="000A5182">
      <w:pPr>
        <w:pStyle w:val="Rubrik1"/>
        <w:ind w:left="0"/>
        <w:rPr>
          <w:sz w:val="18"/>
          <w:szCs w:val="18"/>
        </w:rPr>
      </w:pPr>
      <w:r w:rsidRPr="003E55CC">
        <w:t xml:space="preserve">DT </w:t>
      </w:r>
      <w:proofErr w:type="spellStart"/>
      <w:r w:rsidRPr="003E55CC">
        <w:t>Orbita</w:t>
      </w:r>
      <w:proofErr w:type="spellEnd"/>
      <w:r w:rsidRPr="003E55CC">
        <w:t xml:space="preserve"> K- (</w:t>
      </w:r>
      <w:proofErr w:type="gramStart"/>
      <w:r w:rsidRPr="003E55CC">
        <w:t>812000</w:t>
      </w:r>
      <w:proofErr w:type="gramEnd"/>
      <w:r w:rsidRPr="003E55CC">
        <w:t>)</w:t>
      </w:r>
    </w:p>
    <w:p w14:paraId="03C11A4A" w14:textId="77777777" w:rsidR="003E55CC" w:rsidRPr="003E55CC" w:rsidRDefault="003E55CC" w:rsidP="003E55C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21A3B16" w14:textId="0B86A46F" w:rsidR="003E55CC" w:rsidRPr="003E55CC" w:rsidRDefault="000A5182" w:rsidP="000A5182">
      <w:pPr>
        <w:pStyle w:val="Rubrik2"/>
        <w:ind w:left="0"/>
      </w:pPr>
      <w:r>
        <w:t>Förändringar</w:t>
      </w:r>
      <w:r w:rsidR="003E55CC" w:rsidRPr="003E55CC">
        <w:t xml:space="preserve"> i denna version</w:t>
      </w:r>
    </w:p>
    <w:p w14:paraId="6359894A" w14:textId="63C45BB4" w:rsidR="003E55CC" w:rsidRPr="003E55CC" w:rsidRDefault="003E55CC" w:rsidP="003E55C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3E55CC">
        <w:rPr>
          <w:rFonts w:ascii="Arial" w:hAnsi="Arial" w:cs="Arial"/>
          <w:sz w:val="18"/>
          <w:szCs w:val="18"/>
        </w:rPr>
        <w:t>Inga förändringar</w:t>
      </w:r>
      <w:r w:rsidR="000A5182">
        <w:rPr>
          <w:rFonts w:ascii="Arial" w:hAnsi="Arial" w:cs="Arial"/>
          <w:sz w:val="18"/>
          <w:szCs w:val="18"/>
        </w:rPr>
        <w:t>.</w:t>
      </w:r>
    </w:p>
    <w:p w14:paraId="7CF4D4F7" w14:textId="77777777" w:rsidR="003E55CC" w:rsidRPr="003E55CC" w:rsidRDefault="003E55CC" w:rsidP="003E55C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79AF5F3" w14:textId="77777777" w:rsidR="003E55CC" w:rsidRPr="003E55CC" w:rsidRDefault="003E55CC" w:rsidP="000A5182">
      <w:pPr>
        <w:pStyle w:val="Rubrik2"/>
        <w:ind w:left="0"/>
      </w:pPr>
      <w:r w:rsidRPr="003E55CC">
        <w:t>Syfte</w:t>
      </w:r>
    </w:p>
    <w:p w14:paraId="6EDA4C9B" w14:textId="77777777" w:rsidR="003E55CC" w:rsidRPr="003E55CC" w:rsidRDefault="003E55CC" w:rsidP="003E55C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3E55CC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7B9D4A3" w14:textId="77777777" w:rsidR="003E55CC" w:rsidRPr="003E55CC" w:rsidRDefault="003E55CC" w:rsidP="003E55C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F1F54A5" w14:textId="77777777" w:rsidR="003E55CC" w:rsidRPr="003E55CC" w:rsidRDefault="003E55CC" w:rsidP="000A5182">
      <w:pPr>
        <w:pStyle w:val="Rubrik2"/>
        <w:ind w:left="0"/>
      </w:pPr>
      <w:r w:rsidRPr="003E55CC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3E55CC" w:rsidRPr="003E55CC" w14:paraId="2F1EBCD4" w14:textId="77777777" w:rsidTr="00B306E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FFF1935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876C2DE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 xml:space="preserve">Främmande kropp, </w:t>
            </w:r>
            <w:proofErr w:type="spellStart"/>
            <w:r w:rsidRPr="003E55CC">
              <w:rPr>
                <w:rFonts w:ascii="Arial" w:hAnsi="Arial" w:cs="Arial"/>
                <w:sz w:val="18"/>
                <w:szCs w:val="18"/>
              </w:rPr>
              <w:t>exoftalmus</w:t>
            </w:r>
            <w:proofErr w:type="spellEnd"/>
            <w:r w:rsidRPr="003E55CC">
              <w:rPr>
                <w:rFonts w:ascii="Arial" w:hAnsi="Arial" w:cs="Arial"/>
                <w:sz w:val="18"/>
                <w:szCs w:val="18"/>
              </w:rPr>
              <w:t xml:space="preserve"> och andra frågeställningar, när K+ inte är aktuellt.</w:t>
            </w:r>
          </w:p>
        </w:tc>
      </w:tr>
      <w:tr w:rsidR="003E55CC" w:rsidRPr="003E55CC" w14:paraId="7382D061" w14:textId="77777777" w:rsidTr="00B306E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3EE65C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182CFE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3E55CC" w:rsidRPr="003E55CC" w14:paraId="24F68771" w14:textId="77777777" w:rsidTr="00B306E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811DB5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5DAE5B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3E55CC" w:rsidRPr="003E55CC" w14:paraId="0F969BA9" w14:textId="77777777" w:rsidTr="00B306E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B6BE3D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ACF744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3E55CC" w:rsidRPr="003E55CC" w14:paraId="09903AEA" w14:textId="77777777" w:rsidTr="00B306E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DE5F77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010D22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55CC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10618DF9" w14:textId="6654EED6" w:rsidR="003E55CC" w:rsidRPr="003E55CC" w:rsidRDefault="008B07A0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3E55CC" w:rsidRPr="003E55C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3E55CC" w:rsidRPr="003E55CC" w14:paraId="73FE87D1" w14:textId="77777777" w:rsidTr="00B306E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D30D1FC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E55CC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4F4AC7A" w14:textId="77777777" w:rsidR="003E55CC" w:rsidRPr="003E55CC" w:rsidRDefault="003E55CC" w:rsidP="003E55C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989AEF1" w14:textId="77777777" w:rsidR="003E55CC" w:rsidRPr="003E55CC" w:rsidRDefault="003E55CC" w:rsidP="003E55C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3E55CC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3E55C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093F99" w14:textId="77777777" w:rsidR="003E55CC" w:rsidRPr="003E55CC" w:rsidRDefault="003E55CC" w:rsidP="003E55C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77D9A792" w14:textId="77777777" w:rsidR="003E55CC" w:rsidRPr="003E55CC" w:rsidRDefault="003E55CC" w:rsidP="003E55C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06AD5FD4" w14:textId="77777777" w:rsidR="003E55CC" w:rsidRPr="003E55CC" w:rsidRDefault="003E55CC" w:rsidP="003E55C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4420814" w14:textId="77777777" w:rsidR="003E55CC" w:rsidRPr="003E55CC" w:rsidRDefault="003E55CC" w:rsidP="008B07A0">
      <w:pPr>
        <w:pStyle w:val="Rubrik2"/>
        <w:ind w:left="0"/>
      </w:pPr>
      <w:r w:rsidRPr="003E55CC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3E55CC" w:rsidRPr="003E55CC" w14:paraId="12E03721" w14:textId="77777777" w:rsidTr="003E55CC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43CCCB8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99F353D" wp14:editId="0BCA22D4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868670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3E55C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A6E54C" wp14:editId="71B77CFB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454025</wp:posOffset>
                      </wp:positionV>
                      <wp:extent cx="1623695" cy="775335"/>
                      <wp:effectExtent l="19050" t="19050" r="14605" b="2476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695" cy="77541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364BF" id="Rektangel 3" o:spid="_x0000_s1026" style="position:absolute;margin-left:7.2pt;margin-top:35.75pt;width:127.85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3E55C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42AA5D" wp14:editId="438E6AF5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462915</wp:posOffset>
                      </wp:positionV>
                      <wp:extent cx="410210" cy="76771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76771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77926E" w14:textId="77777777" w:rsidR="003E55CC" w:rsidRPr="0066567D" w:rsidRDefault="003E55CC" w:rsidP="008B07A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42AA5D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7.2pt;margin-top:36.45pt;width:32.3pt;height:6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" adj="5771" fillcolor="red" stroked="f" strokeweight="1pt">
                      <v:textbox inset="1mm,1mm,1mm,1mm">
                        <w:txbxContent>
                          <w:p w14:paraId="2177926E" w14:textId="77777777" w:rsidR="003E55CC" w:rsidRPr="0066567D" w:rsidRDefault="003E55CC" w:rsidP="008B07A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55CC">
              <w:rPr>
                <w:noProof/>
                <w:szCs w:val="20"/>
              </w:rPr>
              <w:drawing>
                <wp:inline distT="0" distB="0" distL="0" distR="0" wp14:anchorId="49AA032F" wp14:editId="1A48F52C">
                  <wp:extent cx="1663368" cy="1701579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67984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169" cy="1709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5CC" w:rsidRPr="003E55CC" w14:paraId="7F3F2BE5" w14:textId="77777777" w:rsidTr="003E55CC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EAFA88F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3E238EF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AF1180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E55CC" w:rsidRPr="003E55CC" w14:paraId="2C9ADB3C" w14:textId="77777777" w:rsidTr="003E55CC">
        <w:trPr>
          <w:trHeight w:val="227"/>
        </w:trPr>
        <w:tc>
          <w:tcPr>
            <w:tcW w:w="1950" w:type="dxa"/>
            <w:shd w:val="clear" w:color="auto" w:fill="FFFFFF"/>
          </w:tcPr>
          <w:p w14:paraId="3583EC93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1178AF6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3AC4C1" w14:textId="77777777" w:rsidR="003E55CC" w:rsidRPr="003E55CC" w:rsidRDefault="003E55CC" w:rsidP="003E55CC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3E55CC" w:rsidRPr="003E55CC" w14:paraId="60529D9C" w14:textId="77777777" w:rsidTr="003E55CC">
        <w:trPr>
          <w:trHeight w:val="227"/>
        </w:trPr>
        <w:tc>
          <w:tcPr>
            <w:tcW w:w="1950" w:type="dxa"/>
            <w:shd w:val="clear" w:color="auto" w:fill="FFFFFF"/>
          </w:tcPr>
          <w:p w14:paraId="4BD94C56" w14:textId="77777777" w:rsidR="003E55CC" w:rsidRPr="003E55CC" w:rsidRDefault="003E55CC" w:rsidP="003E55C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E55CC">
              <w:rPr>
                <w:rFonts w:ascii="Arial" w:hAnsi="Arial" w:cs="Arial"/>
                <w:b/>
                <w:sz w:val="18"/>
                <w:szCs w:val="18"/>
              </w:rPr>
              <w:t>Orbita</w:t>
            </w:r>
            <w:proofErr w:type="spellEnd"/>
            <w:r w:rsidRPr="003E55CC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A525A47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3E55CC">
              <w:rPr>
                <w:rFonts w:ascii="Arial" w:hAnsi="Arial" w:cs="Arial"/>
                <w:sz w:val="18"/>
                <w:szCs w:val="18"/>
              </w:rPr>
              <w:t xml:space="preserve"> Sinus maxillaris underkant – sinus </w:t>
            </w:r>
            <w:proofErr w:type="spellStart"/>
            <w:r w:rsidRPr="003E55CC">
              <w:rPr>
                <w:rFonts w:ascii="Arial" w:hAnsi="Arial" w:cs="Arial"/>
                <w:sz w:val="18"/>
                <w:szCs w:val="18"/>
              </w:rPr>
              <w:t>frontalis</w:t>
            </w:r>
            <w:proofErr w:type="spellEnd"/>
            <w:r w:rsidRPr="003E55CC">
              <w:rPr>
                <w:rFonts w:ascii="Arial" w:hAnsi="Arial" w:cs="Arial"/>
                <w:sz w:val="18"/>
                <w:szCs w:val="18"/>
              </w:rPr>
              <w:t xml:space="preserve"> överkant.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45E4A3B" w14:textId="77777777" w:rsidR="003E55CC" w:rsidRPr="003E55CC" w:rsidRDefault="003E55CC" w:rsidP="003E55C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B4A9D45" w14:textId="77777777" w:rsidR="003E55CC" w:rsidRPr="003E55CC" w:rsidRDefault="003E55CC" w:rsidP="008B07A0">
      <w:pPr>
        <w:pStyle w:val="Rubrik2"/>
        <w:ind w:left="0"/>
      </w:pPr>
      <w:proofErr w:type="spellStart"/>
      <w:r w:rsidRPr="003E55CC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694"/>
        <w:gridCol w:w="2947"/>
      </w:tblGrid>
      <w:tr w:rsidR="003E55CC" w:rsidRPr="003E55CC" w14:paraId="0166EBE0" w14:textId="77777777" w:rsidTr="003E55C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80224E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B0D3B2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B60079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F25D51" wp14:editId="1BF2DF71">
                      <wp:simplePos x="0" y="0"/>
                      <wp:positionH relativeFrom="margin">
                        <wp:posOffset>1108075</wp:posOffset>
                      </wp:positionH>
                      <wp:positionV relativeFrom="paragraph">
                        <wp:posOffset>586105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36769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BE3169" w14:textId="77777777" w:rsidR="003E55CC" w:rsidRPr="0066564D" w:rsidRDefault="003E55CC" w:rsidP="008B07A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F25D5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87.25pt;margin-top:46.15pt;width:32.25pt;height:45.35pt;rotation:-11537865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" adj="13920" fillcolor="red" stroked="f" strokeweight="1pt">
                      <v:textbox style="layout-flow:vertical" inset="1mm,1mm,1mm,1mm">
                        <w:txbxContent>
                          <w:p w14:paraId="4ABE3169" w14:textId="77777777" w:rsidR="003E55CC" w:rsidRPr="0066564D" w:rsidRDefault="003E55CC" w:rsidP="008B07A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E55C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72C4FF" wp14:editId="00FC4767">
                      <wp:simplePos x="0" y="0"/>
                      <wp:positionH relativeFrom="column">
                        <wp:posOffset>233363</wp:posOffset>
                      </wp:positionH>
                      <wp:positionV relativeFrom="paragraph">
                        <wp:posOffset>666432</wp:posOffset>
                      </wp:positionV>
                      <wp:extent cx="410210" cy="657225"/>
                      <wp:effectExtent l="28892" t="0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845579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4502EA" w14:textId="77777777" w:rsidR="003E55CC" w:rsidRPr="0066567D" w:rsidRDefault="003E55CC" w:rsidP="008B07A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2C4FF" id="Upp 19" o:spid="_x0000_s1028" type="#_x0000_t68" style="position:absolute;left:0;text-align:left;margin-left:18.4pt;margin-top:52.45pt;width:32.3pt;height:51.75pt;rotation:638493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" adj="6741" fillcolor="red" stroked="f" strokeweight="1pt">
                      <v:textbox style="layout-flow:vertical;mso-layout-flow-alt:bottom-to-top" inset="1mm,1mm,1mm,1mm">
                        <w:txbxContent>
                          <w:p w14:paraId="5E4502EA" w14:textId="77777777" w:rsidR="003E55CC" w:rsidRPr="0066567D" w:rsidRDefault="003E55CC" w:rsidP="008B07A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55C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4BE8F2" wp14:editId="203484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483235</wp:posOffset>
                      </wp:positionV>
                      <wp:extent cx="1654175" cy="123190"/>
                      <wp:effectExtent l="19050" t="19050" r="22225" b="2921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4202" cy="1231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D9DFFB" id="Ra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8.05pt" to="130.2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3E55C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8255C" wp14:editId="2E4DE7E8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13970</wp:posOffset>
                      </wp:positionV>
                      <wp:extent cx="156845" cy="1283335"/>
                      <wp:effectExtent l="19050" t="19050" r="33655" b="3111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6845" cy="128333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5D833E" id="Ra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25pt,1.1pt" to="69.6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3E55CC">
              <w:rPr>
                <w:noProof/>
                <w:szCs w:val="20"/>
              </w:rPr>
              <w:drawing>
                <wp:inline distT="0" distB="0" distL="0" distR="0" wp14:anchorId="7DC66C92" wp14:editId="40400D35">
                  <wp:extent cx="1623975" cy="1302827"/>
                  <wp:effectExtent l="0" t="0" r="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61018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792" cy="13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93CED43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4780F1" wp14:editId="762AA3D2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337185</wp:posOffset>
                      </wp:positionV>
                      <wp:extent cx="410210" cy="666750"/>
                      <wp:effectExtent l="24130" t="33020" r="0" b="5207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741490">
                                <a:off x="0" y="0"/>
                                <a:ext cx="410210" cy="6667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724E0E" w14:textId="77777777" w:rsidR="003E55CC" w:rsidRPr="0066567D" w:rsidRDefault="003E55CC" w:rsidP="008B07A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 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780F1" id="Upp 26" o:spid="_x0000_s1029" type="#_x0000_t68" style="position:absolute;left:0;text-align:left;margin-left:55.8pt;margin-top:26.55pt;width:32.3pt;height:52.5pt;rotation:736350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" adj="6645" fillcolor="red" stroked="f" strokeweight="1pt">
                      <v:textbox style="layout-flow:vertical;mso-layout-flow-alt:bottom-to-top" inset="1mm,1mm,1mm,1mm">
                        <w:txbxContent>
                          <w:p w14:paraId="0F724E0E" w14:textId="77777777" w:rsidR="003E55CC" w:rsidRPr="0066567D" w:rsidRDefault="003E55CC" w:rsidP="008B07A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 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55C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DB9C4F" wp14:editId="700867A0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-46990</wp:posOffset>
                      </wp:positionV>
                      <wp:extent cx="410210" cy="635000"/>
                      <wp:effectExtent l="20955" t="36195" r="0" b="10795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129696">
                                <a:off x="0" y="0"/>
                                <a:ext cx="410210" cy="6350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2AE872" w14:textId="77777777" w:rsidR="003E55CC" w:rsidRPr="0066567D" w:rsidRDefault="003E55CC" w:rsidP="008B07A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 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B9C4F" id="Upp 22" o:spid="_x0000_s1030" type="#_x0000_t68" style="position:absolute;left:0;text-align:left;margin-left:31.35pt;margin-top:-3.7pt;width:32.3pt;height:50pt;rotation:451072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" adj="6977" fillcolor="red" stroked="f" strokeweight="1pt">
                      <v:textbox style="layout-flow:vertical;mso-layout-flow-alt:bottom-to-top" inset="1mm,1mm,1mm,1mm">
                        <w:txbxContent>
                          <w:p w14:paraId="5A2AE872" w14:textId="77777777" w:rsidR="003E55CC" w:rsidRPr="0066567D" w:rsidRDefault="003E55CC" w:rsidP="008B07A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 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55C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7C58AB" wp14:editId="76624F3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-10160</wp:posOffset>
                      </wp:positionV>
                      <wp:extent cx="516255" cy="1281430"/>
                      <wp:effectExtent l="19050" t="19050" r="36195" b="33020"/>
                      <wp:wrapNone/>
                      <wp:docPr id="25" name="Ra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6834" cy="128176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E7DB0" id="Rak 2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pt,-.8pt" to="51.8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3E55C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84F80C" wp14:editId="6C2CB7E7">
                      <wp:simplePos x="0" y="0"/>
                      <wp:positionH relativeFrom="column">
                        <wp:posOffset>1076960</wp:posOffset>
                      </wp:positionH>
                      <wp:positionV relativeFrom="paragraph">
                        <wp:posOffset>17145</wp:posOffset>
                      </wp:positionV>
                      <wp:extent cx="431800" cy="1254760"/>
                      <wp:effectExtent l="19050" t="19050" r="25400" b="2159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1800" cy="12547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8910A9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8pt,1.35pt" to="118.8pt,1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3E55CC">
              <w:rPr>
                <w:noProof/>
                <w:szCs w:val="20"/>
              </w:rPr>
              <w:drawing>
                <wp:inline distT="0" distB="0" distL="0" distR="0" wp14:anchorId="0A980711" wp14:editId="0553CB41">
                  <wp:extent cx="1724973" cy="1274000"/>
                  <wp:effectExtent l="0" t="0" r="8890" b="254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78227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33" cy="1288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5CC" w:rsidRPr="003E55CC" w14:paraId="22B50A7A" w14:textId="77777777" w:rsidTr="003E55C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739D41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4BF40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</w:rPr>
              <w:t>Parallellt med synnerven.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09CA20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89BF93A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E55CC" w:rsidRPr="003E55CC" w14:paraId="648FB563" w14:textId="77777777" w:rsidTr="003E55C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5FAD16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FD265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B76FBE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469A06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E55CC" w:rsidRPr="003E55CC" w14:paraId="580C0634" w14:textId="77777777" w:rsidTr="003E55C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2E95AA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SAG DX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0A0E2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</w:rPr>
              <w:t>Parallelt med höger synnerv.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98B6FA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B04320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E55CC" w:rsidRPr="003E55CC" w14:paraId="5E2E9755" w14:textId="77777777" w:rsidTr="003E55C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56E22A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SAG SIN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F46F8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</w:rPr>
              <w:t>Parallellt med vänster synnerv.</w:t>
            </w:r>
          </w:p>
          <w:p w14:paraId="30C2462D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80AFB07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4CF2C4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0A1E06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C7078D6" w14:textId="77777777" w:rsidR="003E55CC" w:rsidRPr="003E55CC" w:rsidRDefault="003E55CC" w:rsidP="003E55C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1D8853B" w14:textId="77777777" w:rsidR="003E55CC" w:rsidRPr="003E55CC" w:rsidRDefault="003E55CC" w:rsidP="008B07A0">
      <w:pPr>
        <w:pStyle w:val="Rubrik2"/>
        <w:ind w:left="0"/>
      </w:pPr>
      <w:r w:rsidRPr="003E55CC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3E55CC" w:rsidRPr="003E55CC" w14:paraId="2105DA3C" w14:textId="77777777" w:rsidTr="00B306E5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A7BF9F5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130F774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E9219F8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5FB309C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E55CC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3E55CC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084B1B4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A228DA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3E55CC" w:rsidRPr="003E55CC" w14:paraId="1E14C386" w14:textId="77777777" w:rsidTr="00B306E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91FB9F" w14:textId="77777777" w:rsidR="003E55CC" w:rsidRPr="003E55CC" w:rsidRDefault="003E55CC" w:rsidP="003E55C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E55CC">
              <w:rPr>
                <w:rFonts w:ascii="Arial" w:hAnsi="Arial" w:cs="Arial"/>
                <w:b/>
                <w:sz w:val="18"/>
                <w:szCs w:val="18"/>
              </w:rPr>
              <w:t>Orbita</w:t>
            </w:r>
            <w:proofErr w:type="spellEnd"/>
            <w:r w:rsidRPr="003E55CC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EFC13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91B61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C0DBC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B31/</w:t>
            </w:r>
            <w:proofErr w:type="spellStart"/>
            <w:r w:rsidRPr="003E55CC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3E55CC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7D9A9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C0605AE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3E55CC" w:rsidRPr="003E55CC" w14:paraId="3B44F6BB" w14:textId="77777777" w:rsidTr="00B306E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D9DA0F5" w14:textId="77777777" w:rsidR="003E55CC" w:rsidRPr="003E55CC" w:rsidRDefault="003E55CC" w:rsidP="003E55C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49019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8F8A8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81C3F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B31/</w:t>
            </w:r>
            <w:proofErr w:type="spellStart"/>
            <w:r w:rsidRPr="003E55CC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3E55CC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08737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7EFF2DE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3E55CC" w:rsidRPr="003E55CC" w14:paraId="4A355BE2" w14:textId="77777777" w:rsidTr="00B306E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FBA33BB" w14:textId="77777777" w:rsidR="003E55CC" w:rsidRPr="003E55CC" w:rsidRDefault="003E55CC" w:rsidP="003E55C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F77EF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SAG DX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8CDFD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3254C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sz w:val="18"/>
                <w:szCs w:val="18"/>
                <w:lang w:val="en-US"/>
              </w:rPr>
              <w:t>B31/Detail/FC26-08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AABE6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F3187D9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E55CC" w:rsidRPr="003E55CC" w14:paraId="6496CA3C" w14:textId="77777777" w:rsidTr="00B306E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C12D4F3" w14:textId="77777777" w:rsidR="003E55CC" w:rsidRPr="003E55CC" w:rsidRDefault="003E55CC" w:rsidP="003E55C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06509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sz w:val="18"/>
                <w:szCs w:val="18"/>
                <w:lang w:val="en-US"/>
              </w:rPr>
              <w:t>SAG SIN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106BA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BDC2C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sz w:val="18"/>
                <w:szCs w:val="18"/>
                <w:lang w:val="en-US"/>
              </w:rPr>
              <w:t>B31/Detail/FC26-08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A4C37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1EAB7B7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E55CC" w:rsidRPr="003E55CC" w14:paraId="4F4298DA" w14:textId="77777777" w:rsidTr="00B306E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7D94913" w14:textId="77777777" w:rsidR="003E55CC" w:rsidRPr="003E55CC" w:rsidRDefault="003E55CC" w:rsidP="003E55C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5193F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65A55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43D8D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55CC">
              <w:rPr>
                <w:rFonts w:ascii="Arial" w:hAnsi="Arial" w:cs="Arial"/>
                <w:sz w:val="18"/>
                <w:szCs w:val="18"/>
                <w:lang w:val="en-US"/>
              </w:rPr>
              <w:t>B31/Detail/FC26-08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A3FCA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9DDDBB5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E55C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3E55CC" w:rsidRPr="003E55CC" w14:paraId="26D5DE31" w14:textId="77777777" w:rsidTr="00B306E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EC4D4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1C67F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8A291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189DD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2C06B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CC09B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3E55CC" w:rsidRPr="003E55CC" w14:paraId="0319B989" w14:textId="77777777" w:rsidTr="00B306E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9B625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E55CC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D9A0E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C0B98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5671C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1936A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0EEE6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55C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CEF774B" w14:textId="77777777" w:rsidR="003E55CC" w:rsidRPr="003E55CC" w:rsidRDefault="003E55CC" w:rsidP="003E55C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9C02667" w14:textId="77777777" w:rsidR="003E55CC" w:rsidRPr="003E55CC" w:rsidRDefault="003E55CC" w:rsidP="008B07A0">
      <w:pPr>
        <w:pStyle w:val="Rubrik2"/>
        <w:ind w:left="0"/>
      </w:pPr>
      <w:r w:rsidRPr="003E55CC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3E55CC" w:rsidRPr="003E55CC" w14:paraId="1A927580" w14:textId="77777777" w:rsidTr="003E55C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B8E2A0E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7F0342D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50E7B10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793F10E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1934A33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E55CC" w:rsidRPr="003E55CC" w14:paraId="78AEDE9F" w14:textId="77777777" w:rsidTr="003E55C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B26359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E55CC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99A41D8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>Orbita</w:t>
            </w:r>
            <w:proofErr w:type="spellEnd"/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2DDCE6B1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E8AEB72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>Orbita</w:t>
            </w:r>
            <w:proofErr w:type="spellEnd"/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02773169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31AF3714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9E0BB02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>Orbita</w:t>
            </w:r>
            <w:proofErr w:type="spellEnd"/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2D7303CF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>SAG DX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065EC00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>Orbita</w:t>
            </w:r>
            <w:proofErr w:type="spellEnd"/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511B80A2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E55CC">
              <w:rPr>
                <w:rFonts w:ascii="Arial" w:hAnsi="Arial" w:cs="Arial"/>
                <w:color w:val="FFFFFF"/>
                <w:sz w:val="18"/>
                <w:szCs w:val="18"/>
              </w:rPr>
              <w:t>SAG SIN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22AF61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E55CC" w:rsidRPr="003E55CC" w14:paraId="1E283070" w14:textId="77777777" w:rsidTr="003E55C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9F776A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BB50EDF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C087A66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C4C586D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7E8F801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F7F3738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765F05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E55CC" w:rsidRPr="003E55CC" w14:paraId="6B3B5FE1" w14:textId="77777777" w:rsidTr="003E55C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D708A4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27327CA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6CA2A4E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4C5B579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FCFCA36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18D38A2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C26F7A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E55CC" w:rsidRPr="003E55CC" w14:paraId="2AA59CF0" w14:textId="77777777" w:rsidTr="003E55C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DA1C4B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D7C5644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606538F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BC05B29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D75EEF1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05C4C20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FE1206B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E55CC" w:rsidRPr="003E55CC" w14:paraId="47851449" w14:textId="77777777" w:rsidTr="003E55C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8272FD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D82188B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2F47505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73A2991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D5976F7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C35D306" w14:textId="77777777" w:rsidR="003E55CC" w:rsidRPr="003E55CC" w:rsidRDefault="003E55CC" w:rsidP="003E55C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ED593B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E55CC" w:rsidRPr="003E55CC" w14:paraId="1A30A2A5" w14:textId="77777777" w:rsidTr="003E55C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6804EB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C918163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51DA0E3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CB1E9D9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0650B51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F6FE1F7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3C9BC4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E55CC" w:rsidRPr="003E55CC" w14:paraId="59245F28" w14:textId="77777777" w:rsidTr="003E55C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DC51E8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D3F1370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7D98794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F331514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5BC71B6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9633DF7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F4D0778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E55CC" w:rsidRPr="003E55CC" w14:paraId="12A1F73F" w14:textId="77777777" w:rsidTr="003E55C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637631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9BA2EE2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6A58251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85651F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6852E4E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E4E2A39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B695E9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E55CC" w:rsidRPr="003E55CC" w14:paraId="03B915F7" w14:textId="77777777" w:rsidTr="003E55CC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A96D911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8124F52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179D714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A3CEF63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869A0" w14:textId="77777777" w:rsidR="003E55CC" w:rsidRPr="003E55CC" w:rsidRDefault="003E55CC" w:rsidP="003E55C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E8C5B80" w14:textId="77777777" w:rsidR="003E55CC" w:rsidRPr="003E55CC" w:rsidRDefault="003E55CC" w:rsidP="003E55C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E55C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54CA5DC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1287574" w:tentative="1">
      <w:start w:val="1"/>
      <w:numFmt w:val="lowerLetter"/>
      <w:lvlText w:val="%2."/>
      <w:lvlJc w:val="left"/>
      <w:pPr>
        <w:ind w:left="1080" w:hanging="360"/>
      </w:pPr>
    </w:lvl>
    <w:lvl w:ilvl="2" w:tplc="8258F9CE" w:tentative="1">
      <w:start w:val="1"/>
      <w:numFmt w:val="lowerRoman"/>
      <w:lvlText w:val="%3."/>
      <w:lvlJc w:val="right"/>
      <w:pPr>
        <w:ind w:left="1800" w:hanging="180"/>
      </w:pPr>
    </w:lvl>
    <w:lvl w:ilvl="3" w:tplc="D8E4203C" w:tentative="1">
      <w:start w:val="1"/>
      <w:numFmt w:val="decimal"/>
      <w:lvlText w:val="%4."/>
      <w:lvlJc w:val="left"/>
      <w:pPr>
        <w:ind w:left="2520" w:hanging="360"/>
      </w:pPr>
    </w:lvl>
    <w:lvl w:ilvl="4" w:tplc="28500C18" w:tentative="1">
      <w:start w:val="1"/>
      <w:numFmt w:val="lowerLetter"/>
      <w:lvlText w:val="%5."/>
      <w:lvlJc w:val="left"/>
      <w:pPr>
        <w:ind w:left="3240" w:hanging="360"/>
      </w:pPr>
    </w:lvl>
    <w:lvl w:ilvl="5" w:tplc="4A7E41FA" w:tentative="1">
      <w:start w:val="1"/>
      <w:numFmt w:val="lowerRoman"/>
      <w:lvlText w:val="%6."/>
      <w:lvlJc w:val="right"/>
      <w:pPr>
        <w:ind w:left="3960" w:hanging="180"/>
      </w:pPr>
    </w:lvl>
    <w:lvl w:ilvl="6" w:tplc="74902D28" w:tentative="1">
      <w:start w:val="1"/>
      <w:numFmt w:val="decimal"/>
      <w:lvlText w:val="%7."/>
      <w:lvlJc w:val="left"/>
      <w:pPr>
        <w:ind w:left="4680" w:hanging="360"/>
      </w:pPr>
    </w:lvl>
    <w:lvl w:ilvl="7" w:tplc="9E6E5C76" w:tentative="1">
      <w:start w:val="1"/>
      <w:numFmt w:val="lowerLetter"/>
      <w:lvlText w:val="%8."/>
      <w:lvlJc w:val="left"/>
      <w:pPr>
        <w:ind w:left="5400" w:hanging="360"/>
      </w:pPr>
    </w:lvl>
    <w:lvl w:ilvl="8" w:tplc="72489C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B136E7A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DC2638A" w:tentative="1">
      <w:start w:val="1"/>
      <w:numFmt w:val="lowerLetter"/>
      <w:lvlText w:val="%2."/>
      <w:lvlJc w:val="left"/>
      <w:pPr>
        <w:ind w:left="1080" w:hanging="360"/>
      </w:pPr>
    </w:lvl>
    <w:lvl w:ilvl="2" w:tplc="071C1D44" w:tentative="1">
      <w:start w:val="1"/>
      <w:numFmt w:val="lowerRoman"/>
      <w:lvlText w:val="%3."/>
      <w:lvlJc w:val="right"/>
      <w:pPr>
        <w:ind w:left="1800" w:hanging="180"/>
      </w:pPr>
    </w:lvl>
    <w:lvl w:ilvl="3" w:tplc="1E1A2F50" w:tentative="1">
      <w:start w:val="1"/>
      <w:numFmt w:val="decimal"/>
      <w:lvlText w:val="%4."/>
      <w:lvlJc w:val="left"/>
      <w:pPr>
        <w:ind w:left="2520" w:hanging="360"/>
      </w:pPr>
    </w:lvl>
    <w:lvl w:ilvl="4" w:tplc="56485A9E" w:tentative="1">
      <w:start w:val="1"/>
      <w:numFmt w:val="lowerLetter"/>
      <w:lvlText w:val="%5."/>
      <w:lvlJc w:val="left"/>
      <w:pPr>
        <w:ind w:left="3240" w:hanging="360"/>
      </w:pPr>
    </w:lvl>
    <w:lvl w:ilvl="5" w:tplc="D85A9D8E" w:tentative="1">
      <w:start w:val="1"/>
      <w:numFmt w:val="lowerRoman"/>
      <w:lvlText w:val="%6."/>
      <w:lvlJc w:val="right"/>
      <w:pPr>
        <w:ind w:left="3960" w:hanging="180"/>
      </w:pPr>
    </w:lvl>
    <w:lvl w:ilvl="6" w:tplc="D856E81E" w:tentative="1">
      <w:start w:val="1"/>
      <w:numFmt w:val="decimal"/>
      <w:lvlText w:val="%7."/>
      <w:lvlJc w:val="left"/>
      <w:pPr>
        <w:ind w:left="4680" w:hanging="360"/>
      </w:pPr>
    </w:lvl>
    <w:lvl w:ilvl="7" w:tplc="5F7C6C4C" w:tentative="1">
      <w:start w:val="1"/>
      <w:numFmt w:val="lowerLetter"/>
      <w:lvlText w:val="%8."/>
      <w:lvlJc w:val="left"/>
      <w:pPr>
        <w:ind w:left="5400" w:hanging="360"/>
      </w:pPr>
    </w:lvl>
    <w:lvl w:ilvl="8" w:tplc="FEFA44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60923C8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928B6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2470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EE26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82E1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82AA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60C6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1276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AA8E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49746650">
    <w:abstractNumId w:val="20"/>
  </w:num>
  <w:num w:numId="2" w16cid:durableId="482620153">
    <w:abstractNumId w:val="15"/>
  </w:num>
  <w:num w:numId="3" w16cid:durableId="66192499">
    <w:abstractNumId w:val="0"/>
  </w:num>
  <w:num w:numId="4" w16cid:durableId="400905627">
    <w:abstractNumId w:val="6"/>
  </w:num>
  <w:num w:numId="5" w16cid:durableId="179857326">
    <w:abstractNumId w:val="18"/>
  </w:num>
  <w:num w:numId="6" w16cid:durableId="430129360">
    <w:abstractNumId w:val="2"/>
  </w:num>
  <w:num w:numId="7" w16cid:durableId="1360738288">
    <w:abstractNumId w:val="12"/>
  </w:num>
  <w:num w:numId="8" w16cid:durableId="1380013876">
    <w:abstractNumId w:val="9"/>
  </w:num>
  <w:num w:numId="9" w16cid:durableId="1960606287">
    <w:abstractNumId w:val="1"/>
  </w:num>
  <w:num w:numId="10" w16cid:durableId="1998679665">
    <w:abstractNumId w:val="1"/>
  </w:num>
  <w:num w:numId="11" w16cid:durableId="896205393">
    <w:abstractNumId w:val="3"/>
  </w:num>
  <w:num w:numId="12" w16cid:durableId="583150024">
    <w:abstractNumId w:val="4"/>
  </w:num>
  <w:num w:numId="13" w16cid:durableId="775709565">
    <w:abstractNumId w:val="14"/>
  </w:num>
  <w:num w:numId="14" w16cid:durableId="79452922">
    <w:abstractNumId w:val="10"/>
  </w:num>
  <w:num w:numId="15" w16cid:durableId="784694809">
    <w:abstractNumId w:val="7"/>
  </w:num>
  <w:num w:numId="16" w16cid:durableId="1434746826">
    <w:abstractNumId w:val="13"/>
  </w:num>
  <w:num w:numId="17" w16cid:durableId="2048066637">
    <w:abstractNumId w:val="5"/>
  </w:num>
  <w:num w:numId="18" w16cid:durableId="319430888">
    <w:abstractNumId w:val="11"/>
  </w:num>
  <w:num w:numId="19" w16cid:durableId="1704134869">
    <w:abstractNumId w:val="19"/>
  </w:num>
  <w:num w:numId="20" w16cid:durableId="569076504">
    <w:abstractNumId w:val="16"/>
  </w:num>
  <w:num w:numId="21" w16cid:durableId="1421369273">
    <w:abstractNumId w:val="8"/>
  </w:num>
  <w:num w:numId="22" w16cid:durableId="4089614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5182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55CC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07A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DA41D301-722D-46AA-873F-4D905F73A50E}" type="presOf" srcId="{D813EA76-4FD3-4C15-BFBC-B1DF43B29666}" destId="{4784DBD1-3CBE-41A8-A2C7-CF088F838C79}" srcOrd="0" destOrd="0" presId="urn:microsoft.com/office/officeart/2005/8/layout/hChevron3"/>
    <dgm:cxn modelId="{0E762004-6EF8-4792-849E-E14CB8DF5DC0}" type="presOf" srcId="{72C3C3E7-AFE7-48AF-A84A-F5F4B462ABCE}" destId="{AD4E5296-B06F-4F82-9CB5-F741BF6BFCC1}" srcOrd="0" destOrd="0" presId="urn:microsoft.com/office/officeart/2005/8/layout/hChevron3"/>
    <dgm:cxn modelId="{8BB00831-1C7A-4467-A0CB-D78DF5860636}" type="presOf" srcId="{548E9FD9-7371-42E5-8C31-C03B33C90BF7}" destId="{6CE68A43-9C69-4212-AF24-9AFEE7CA1715}" srcOrd="0" destOrd="0" presId="urn:microsoft.com/office/officeart/2005/8/layout/hChevron3"/>
    <dgm:cxn modelId="{F23BAE3B-A631-4670-9FDE-955E8FCD8FA4}" type="presOf" srcId="{7D55B2F1-F7F7-4A6B-AFB0-F846FDB634B5}" destId="{E13D0391-DAD9-4B61-AB66-3FA48A4F7006}" srcOrd="0" destOrd="0" presId="urn:microsoft.com/office/officeart/2005/8/layout/hChevron3"/>
    <dgm:cxn modelId="{B8465943-5B88-4129-9FF0-C61ADBAAC48D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37DB9C5-71A9-4A16-AB90-1AEA1F72B257}" type="presParOf" srcId="{1F6A0B97-83F0-4189-B0CB-00156B0AC153}" destId="{4784DBD1-3CBE-41A8-A2C7-CF088F838C79}" srcOrd="0" destOrd="0" presId="urn:microsoft.com/office/officeart/2005/8/layout/hChevron3"/>
    <dgm:cxn modelId="{0D90D28E-2A3B-4536-BCF7-69504CC7A20B}" type="presParOf" srcId="{1F6A0B97-83F0-4189-B0CB-00156B0AC153}" destId="{37D14BC8-3203-463C-9804-9B3B86B621FF}" srcOrd="1" destOrd="0" presId="urn:microsoft.com/office/officeart/2005/8/layout/hChevron3"/>
    <dgm:cxn modelId="{533CB8D9-8137-46D9-BBE1-56BA3A8E869F}" type="presParOf" srcId="{1F6A0B97-83F0-4189-B0CB-00156B0AC153}" destId="{E13D0391-DAD9-4B61-AB66-3FA48A4F7006}" srcOrd="2" destOrd="0" presId="urn:microsoft.com/office/officeart/2005/8/layout/hChevron3"/>
    <dgm:cxn modelId="{E05B7C62-F908-40C2-B9F2-1882DBE2D4B2}" type="presParOf" srcId="{1F6A0B97-83F0-4189-B0CB-00156B0AC153}" destId="{F9271109-4339-4036-9126-150629D10456}" srcOrd="3" destOrd="0" presId="urn:microsoft.com/office/officeart/2005/8/layout/hChevron3"/>
    <dgm:cxn modelId="{6AB4DDC2-3197-4963-BD99-81EA2C236A74}" type="presParOf" srcId="{1F6A0B97-83F0-4189-B0CB-00156B0AC153}" destId="{AD4E5296-B06F-4F82-9CB5-F741BF6BFCC1}" srcOrd="4" destOrd="0" presId="urn:microsoft.com/office/officeart/2005/8/layout/hChevron3"/>
    <dgm:cxn modelId="{873D4351-023C-4FFA-A6D6-DD5E1CAA37FD}" type="presParOf" srcId="{1F6A0B97-83F0-4189-B0CB-00156B0AC153}" destId="{99F7A086-6C98-4385-8FFE-3337C1F24694}" srcOrd="5" destOrd="0" presId="urn:microsoft.com/office/officeart/2005/8/layout/hChevron3"/>
    <dgm:cxn modelId="{93A33D44-0298-4975-96F6-7164DEA6AE8E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192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Orbita K- (812000)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2022-05-18T04:22:00.0000000Z</dcterms:created>
  <dcterms:modified xsi:type="dcterms:W3CDTF">2024-01-18T14:45:00.0000000Z</dcterms:modified>
</coreProperties>
</file>