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DDBF7" w14:textId="77777777" w:rsidR="004F27EF" w:rsidRPr="002A710E" w:rsidRDefault="004F27EF" w:rsidP="002A710E">
      <w:pPr>
        <w:pStyle w:val="Rubrik1"/>
        <w:sectPr w:rsidR="004F27EF" w:rsidRPr="002A710E" w:rsidSect="004F27E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EB3E5D5" w14:textId="77777777" w:rsidR="004F27EF" w:rsidRPr="002A710E" w:rsidRDefault="004F27EF" w:rsidP="002A710E">
      <w:pPr>
        <w:pStyle w:val="Rubrik1"/>
      </w:pPr>
    </w:p>
    <w:p w14:paraId="36850A4D" w14:textId="77777777" w:rsidR="004F27EF" w:rsidRPr="002A710E" w:rsidRDefault="004F27EF" w:rsidP="002A710E">
      <w:pPr>
        <w:pStyle w:val="Rubrik1"/>
      </w:pPr>
    </w:p>
    <w:p w14:paraId="4B2DC109" w14:textId="50EF7A4D" w:rsidR="004F27EF" w:rsidRPr="002A710E" w:rsidRDefault="002A710E" w:rsidP="002A710E">
      <w:pPr>
        <w:pStyle w:val="Rubrik1"/>
        <w:ind w:left="0"/>
      </w:pPr>
      <w:r>
        <w:t>DT Njurar tumör 4-fas med thorax (852</w:t>
      </w:r>
      <w:r w:rsidR="6C0E82B5">
        <w:t>9</w:t>
      </w:r>
      <w:r>
        <w:t>02</w:t>
      </w:r>
      <w:r w:rsidR="7C3CBC28">
        <w:t>B</w:t>
      </w:r>
      <w:r>
        <w:t xml:space="preserve"> &amp; 830800)</w:t>
      </w:r>
    </w:p>
    <w:p w14:paraId="3553514F" w14:textId="77777777" w:rsidR="004F27EF" w:rsidRPr="004F27EF" w:rsidRDefault="004F27EF" w:rsidP="004F27EF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586311C6" w14:textId="16CB57C7" w:rsidR="004F27EF" w:rsidRPr="004F27EF" w:rsidRDefault="002A710E" w:rsidP="002A710E">
      <w:pPr>
        <w:pStyle w:val="Rubrik2"/>
        <w:ind w:left="0"/>
      </w:pPr>
      <w:r>
        <w:t>Förändringar</w:t>
      </w:r>
      <w:r w:rsidR="004F27EF" w:rsidRPr="004F27EF">
        <w:t xml:space="preserve"> i denna version</w:t>
      </w:r>
    </w:p>
    <w:p w14:paraId="6BADBD1B" w14:textId="4A4687E8" w:rsidR="004F27EF" w:rsidRPr="004F27EF" w:rsidRDefault="001D205A" w:rsidP="004F27E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PVK specificerad.</w:t>
      </w:r>
    </w:p>
    <w:p w14:paraId="033CAF65" w14:textId="77777777" w:rsidR="004F27EF" w:rsidRPr="004F27EF" w:rsidRDefault="004F27EF" w:rsidP="002A710E">
      <w:pPr>
        <w:pStyle w:val="Rubrik2"/>
        <w:ind w:left="0"/>
      </w:pPr>
      <w:r w:rsidRPr="004F27EF">
        <w:t>Syfte</w:t>
      </w:r>
    </w:p>
    <w:p w14:paraId="4A216F76" w14:textId="77777777" w:rsidR="004F27EF" w:rsidRPr="004F27EF" w:rsidRDefault="004F27EF" w:rsidP="004F27E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4F27EF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7FBDDD6E" w14:textId="77777777" w:rsidR="004F27EF" w:rsidRPr="004F27EF" w:rsidRDefault="004F27EF" w:rsidP="004F27E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1E4B475" w14:textId="77777777" w:rsidR="004F27EF" w:rsidRPr="004F27EF" w:rsidRDefault="004F27EF" w:rsidP="002A710E">
      <w:pPr>
        <w:pStyle w:val="Rubrik2"/>
        <w:ind w:left="0"/>
      </w:pPr>
      <w:r w:rsidRPr="004F27EF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4F27EF" w:rsidRPr="004F27EF" w14:paraId="23D20835" w14:textId="77777777" w:rsidTr="0093755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2DEBAAC5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45031F3C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Tumör i njuren, med samtidig undersökning av thorax.</w:t>
            </w:r>
          </w:p>
        </w:tc>
      </w:tr>
      <w:tr w:rsidR="004F27EF" w:rsidRPr="004F27EF" w14:paraId="76E4ADFF" w14:textId="77777777" w:rsidTr="0093755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9190B3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690CC1" w14:textId="40359359" w:rsidR="004F27EF" w:rsidRPr="004F27EF" w:rsidRDefault="004F27EF" w:rsidP="004F27EF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4F27EF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4F27EF">
              <w:rPr>
                <w:rFonts w:ascii="Arial" w:hAnsi="Arial" w:cs="Arial"/>
                <w:sz w:val="18"/>
                <w:szCs w:val="18"/>
              </w:rPr>
              <w:t xml:space="preserve"> och GFR. </w:t>
            </w:r>
          </w:p>
          <w:p w14:paraId="1B1B06E8" w14:textId="58CD7C14" w:rsidR="004F27EF" w:rsidRPr="004F27EF" w:rsidRDefault="004F27EF" w:rsidP="004F27EF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PVK</w:t>
            </w:r>
            <w:r w:rsidR="001D205A">
              <w:rPr>
                <w:rFonts w:ascii="Arial" w:hAnsi="Arial" w:cs="Arial"/>
                <w:sz w:val="18"/>
                <w:szCs w:val="18"/>
              </w:rPr>
              <w:t>, helst grön.</w:t>
            </w:r>
          </w:p>
        </w:tc>
      </w:tr>
      <w:tr w:rsidR="004F27EF" w:rsidRPr="004F27EF" w14:paraId="6BD47EB1" w14:textId="77777777" w:rsidTr="0093755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F406EC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BA6C2B" w14:textId="0972655D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 xml:space="preserve">1,5 timme före undersökningen ska patienten kissa. Därefter får patienten inte kissa förrän undersökningen är genomförd. Eventuell KAD ska vara stängd. </w:t>
            </w:r>
            <w:r w:rsidR="0008631F">
              <w:rPr>
                <w:rFonts w:ascii="Arial" w:hAnsi="Arial" w:cs="Arial"/>
                <w:sz w:val="18"/>
                <w:szCs w:val="18"/>
              </w:rPr>
              <w:t xml:space="preserve">30 minuter före </w:t>
            </w:r>
            <w:r w:rsidRPr="004F27EF">
              <w:rPr>
                <w:rFonts w:ascii="Arial" w:hAnsi="Arial" w:cs="Arial"/>
                <w:sz w:val="18"/>
                <w:szCs w:val="18"/>
              </w:rPr>
              <w:t xml:space="preserve">undersökningen ska patienten dricka </w:t>
            </w:r>
            <w:r w:rsidR="0008631F">
              <w:rPr>
                <w:rFonts w:ascii="Arial" w:hAnsi="Arial" w:cs="Arial"/>
                <w:sz w:val="18"/>
                <w:szCs w:val="18"/>
              </w:rPr>
              <w:t>5 dl</w:t>
            </w:r>
            <w:r w:rsidRPr="004F27EF">
              <w:rPr>
                <w:rFonts w:ascii="Arial" w:hAnsi="Arial" w:cs="Arial"/>
                <w:sz w:val="18"/>
                <w:szCs w:val="18"/>
              </w:rPr>
              <w:t xml:space="preserve"> vatten med jämn fördelning. Polikliniska patienter dricker hemma.</w:t>
            </w:r>
          </w:p>
        </w:tc>
      </w:tr>
      <w:tr w:rsidR="004F27EF" w:rsidRPr="004F27EF" w14:paraId="278C490E" w14:textId="77777777" w:rsidTr="0093755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0D3AAB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90A163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Omnipaque 350 mg I/ml enligt OmniJect ”Urografi 3- och 4-fas”.</w:t>
            </w:r>
          </w:p>
        </w:tc>
      </w:tr>
      <w:tr w:rsidR="004F27EF" w:rsidRPr="004F27EF" w14:paraId="6368EEFD" w14:textId="77777777" w:rsidTr="0093755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DB5BC0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5BC166" w14:textId="7A4755C4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 xml:space="preserve">Kvinnor </w:t>
            </w:r>
            <w:r w:rsidR="00B83962" w:rsidRPr="004F27EF">
              <w:rPr>
                <w:rFonts w:ascii="Arial" w:hAnsi="Arial" w:cs="Arial"/>
                <w:sz w:val="18"/>
                <w:szCs w:val="18"/>
              </w:rPr>
              <w:t>15–50</w:t>
            </w:r>
            <w:r w:rsidRPr="004F27EF">
              <w:rPr>
                <w:rFonts w:ascii="Arial" w:hAnsi="Arial" w:cs="Arial"/>
                <w:sz w:val="18"/>
                <w:szCs w:val="18"/>
              </w:rPr>
              <w:t xml:space="preserve"> år ska tillfrågas om graviditet. </w:t>
            </w:r>
            <w:r w:rsidRPr="004F27EF">
              <w:rPr>
                <w:rFonts w:ascii="Arial" w:hAnsi="Arial" w:cs="Arial"/>
                <w:sz w:val="18"/>
                <w:szCs w:val="18"/>
              </w:rPr>
              <w:br/>
            </w:r>
            <w:r w:rsidRPr="004F27EF">
              <w:rPr>
                <w:rFonts w:ascii="Arial" w:hAnsi="Arial" w:cs="Arial"/>
                <w:color w:val="000000"/>
                <w:sz w:val="18"/>
                <w:szCs w:val="20"/>
              </w:rPr>
              <w:t xml:space="preserve">För övriga strålskyddsregler se kapitel 4.2 och 5.2 </w:t>
            </w:r>
            <w:r w:rsidRPr="004F27EF">
              <w:rPr>
                <w:rFonts w:ascii="Arial" w:hAnsi="Arial" w:cs="Arial"/>
                <w:color w:val="000000"/>
                <w:sz w:val="20"/>
                <w:szCs w:val="20"/>
              </w:rPr>
              <w:t xml:space="preserve">i </w:t>
            </w:r>
          </w:p>
          <w:p w14:paraId="10172812" w14:textId="44BFEA28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Pr="004F27EF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  <w:r w:rsidRPr="004F27EF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  <w:tr w:rsidR="004F27EF" w:rsidRPr="004F27EF" w14:paraId="6C34A47D" w14:textId="77777777" w:rsidTr="0093755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BA53F71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D7FC298" w14:textId="77777777" w:rsidR="004F27EF" w:rsidRPr="004F27EF" w:rsidRDefault="004F27EF" w:rsidP="004F27E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49591450" w14:textId="77777777" w:rsidR="004F27EF" w:rsidRPr="004F27EF" w:rsidRDefault="004F27EF" w:rsidP="004F27E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796D2BC2" w14:textId="77777777" w:rsidR="004F27EF" w:rsidRPr="004F27EF" w:rsidRDefault="004F27EF" w:rsidP="004F27E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3A9748B8" w14:textId="77777777" w:rsidR="004F27EF" w:rsidRPr="004F27EF" w:rsidRDefault="004F27EF" w:rsidP="004F27E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A9508E7" w14:textId="238529E5" w:rsidR="004F27EF" w:rsidRPr="002A710E" w:rsidRDefault="004F27EF" w:rsidP="002A710E">
      <w:pPr>
        <w:pStyle w:val="Rubrik2"/>
        <w:ind w:left="0"/>
        <w:rPr>
          <w:rFonts w:ascii="Arial" w:hAnsi="Arial" w:cs="Arial"/>
          <w:b/>
        </w:rPr>
      </w:pPr>
      <w:r w:rsidRPr="004F27EF">
        <w:rPr>
          <w:rFonts w:ascii="Arial" w:hAnsi="Arial" w:cs="Arial"/>
          <w:b/>
        </w:rPr>
        <w:br w:type="page"/>
      </w:r>
      <w:r w:rsidRPr="004F27EF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4F27EF" w:rsidRPr="004F27EF" w14:paraId="5ACB9359" w14:textId="77777777" w:rsidTr="00937554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170" w:type="dxa"/>
              <w:bottom w:w="170" w:type="dxa"/>
            </w:tcMar>
            <w:vAlign w:val="center"/>
          </w:tcPr>
          <w:p w14:paraId="72836320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55732490" wp14:editId="3D4E9C9A">
                  <wp:extent cx="5583600" cy="540000"/>
                  <wp:effectExtent l="0" t="0" r="36195" b="0"/>
                  <wp:docPr id="11" name="Diagram 1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  <w:p w14:paraId="357EC154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0BDA9631" wp14:editId="5BC08BE6">
                  <wp:extent cx="5583600" cy="540000"/>
                  <wp:effectExtent l="0" t="0" r="36195" b="0"/>
                  <wp:docPr id="12" name="Diagram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4" r:lo="rId25" r:qs="rId26" r:cs="rId27"/>
                    </a:graphicData>
                  </a:graphic>
                </wp:inline>
              </w:drawing>
            </w:r>
          </w:p>
        </w:tc>
      </w:tr>
      <w:tr w:rsidR="004F27EF" w:rsidRPr="004F27EF" w14:paraId="1985A083" w14:textId="77777777" w:rsidTr="004F27EF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4EE0A362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AE8CF94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0702699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04C3D5F1" wp14:editId="67F33ACB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913130</wp:posOffset>
                      </wp:positionV>
                      <wp:extent cx="410210" cy="714375"/>
                      <wp:effectExtent l="0" t="0" r="8890" b="9525"/>
                      <wp:wrapNone/>
                      <wp:docPr id="8" name="Upp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71437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AA5065" w14:textId="77777777" w:rsidR="004F27EF" w:rsidRDefault="004F27EF" w:rsidP="00B8396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31DB1E71" w14:textId="77777777" w:rsidR="004F27EF" w:rsidRDefault="004F27EF" w:rsidP="00B8396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  <w:p w14:paraId="3E2B902B" w14:textId="77777777" w:rsidR="004F27EF" w:rsidRPr="0066567D" w:rsidRDefault="004F27EF" w:rsidP="00B8396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C3D5F1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8" o:spid="_x0000_s1026" type="#_x0000_t68" style="position:absolute;left:0;text-align:left;margin-left:14.25pt;margin-top:71.9pt;width:32.3pt;height:56.25pt;rotation:18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" adj="6202" fillcolor="red" stroked="f" strokeweight="1pt">
                      <v:textbox inset="1mm,1mm,1mm,1mm">
                        <w:txbxContent>
                          <w:p w14:paraId="45AA5065" w14:textId="77777777" w:rsidR="004F27EF" w:rsidRDefault="004F27EF" w:rsidP="00B8396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31DB1E71" w14:textId="77777777" w:rsidR="004F27EF" w:rsidRDefault="004F27EF" w:rsidP="00B8396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3E2B902B" w14:textId="77777777" w:rsidR="004F27EF" w:rsidRPr="0066567D" w:rsidRDefault="004F27EF" w:rsidP="00B8396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F27E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9235915" wp14:editId="5C1D6493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908685</wp:posOffset>
                      </wp:positionV>
                      <wp:extent cx="1572260" cy="716280"/>
                      <wp:effectExtent l="19050" t="19050" r="27940" b="26670"/>
                      <wp:wrapNone/>
                      <wp:docPr id="1" name="Rektange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2483" cy="71628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dgm="http://schemas.openxmlformats.org/drawingml/2006/diagram" xmlns:a="http://schemas.openxmlformats.org/drawingml/2006/main">
                  <w:pict w14:anchorId="40DE218E">
                    <v:rect id="Rektangel 4" style="position:absolute;margin-left:3.3pt;margin-top:71.55pt;width:123.8pt;height:5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69DBE4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"/>
                  </w:pict>
                </mc:Fallback>
              </mc:AlternateContent>
            </w:r>
            <w:r w:rsidRPr="004F27E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A8559C" wp14:editId="4AE92554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125095</wp:posOffset>
                      </wp:positionV>
                      <wp:extent cx="1572260" cy="1504315"/>
                      <wp:effectExtent l="19050" t="19050" r="27940" b="1968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2260" cy="150431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dgm="http://schemas.openxmlformats.org/drawingml/2006/diagram" xmlns:a="http://schemas.openxmlformats.org/drawingml/2006/main">
                  <w:pict w14:anchorId="569C62A2">
                    <v:rect id="Rektangel 3" style="position:absolute;margin-left:3.3pt;margin-top:9.85pt;width:123.8pt;height:11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c00000" strokeweight="3pt" w14:anchorId="0AC04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"/>
                  </w:pict>
                </mc:Fallback>
              </mc:AlternateContent>
            </w:r>
            <w:r w:rsidRPr="004F27E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D49D178" wp14:editId="43F5CD26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1080770</wp:posOffset>
                      </wp:positionV>
                      <wp:extent cx="1572895" cy="1254760"/>
                      <wp:effectExtent l="19050" t="19050" r="27305" b="21590"/>
                      <wp:wrapNone/>
                      <wp:docPr id="15" name="Rektange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2895" cy="125476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dgm="http://schemas.openxmlformats.org/drawingml/2006/diagram" xmlns:a="http://schemas.openxmlformats.org/drawingml/2006/main">
                  <w:pict w14:anchorId="4CC5F366">
                    <v:rect id="Rektangel 15" style="position:absolute;margin-left:3.3pt;margin-top:85.1pt;width:123.85pt;height:9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ffc000" strokeweight="3pt" w14:anchorId="0E87FF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"/>
                  </w:pict>
                </mc:Fallback>
              </mc:AlternateContent>
            </w:r>
            <w:r w:rsidRPr="004F27E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7CBFBA7" wp14:editId="77820F21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1098550</wp:posOffset>
                      </wp:positionV>
                      <wp:extent cx="410210" cy="1223010"/>
                      <wp:effectExtent l="0" t="0" r="8890" b="0"/>
                      <wp:wrapNone/>
                      <wp:docPr id="2" name="Upp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22301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9959AB8" w14:textId="77777777" w:rsidR="004F27EF" w:rsidRPr="004F27EF" w:rsidRDefault="004F27EF" w:rsidP="00B8396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B5D52EB" w14:textId="77777777" w:rsidR="004F27EF" w:rsidRPr="004F27EF" w:rsidRDefault="004F27EF" w:rsidP="00B8396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4F27EF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  <w:p w14:paraId="0642E58E" w14:textId="77777777" w:rsidR="004F27EF" w:rsidRPr="004F27EF" w:rsidRDefault="004F27EF" w:rsidP="00B8396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BFBA7" id="Upp 10" o:spid="_x0000_s1027" type="#_x0000_t68" style="position:absolute;left:0;text-align:left;margin-left:79.5pt;margin-top:86.5pt;width:32.3pt;height:96.3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" adj="3622" fillcolor="#ffc000" stroked="f" strokeweight="1pt">
                      <v:textbox inset="1mm,1mm,1mm,1mm">
                        <w:txbxContent>
                          <w:p w14:paraId="39959AB8" w14:textId="77777777" w:rsidR="004F27EF" w:rsidRPr="004F27EF" w:rsidRDefault="004F27EF" w:rsidP="00B8396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3B5D52EB" w14:textId="77777777" w:rsidR="004F27EF" w:rsidRPr="004F27EF" w:rsidRDefault="004F27EF" w:rsidP="00B8396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F27EF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0642E58E" w14:textId="77777777" w:rsidR="004F27EF" w:rsidRPr="004F27EF" w:rsidRDefault="004F27EF" w:rsidP="00B8396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F27E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38B608B" wp14:editId="2503A291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130810</wp:posOffset>
                      </wp:positionV>
                      <wp:extent cx="410210" cy="1471930"/>
                      <wp:effectExtent l="0" t="0" r="8890" b="0"/>
                      <wp:wrapNone/>
                      <wp:docPr id="5" name="Upp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7193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689D2F" w14:textId="77777777" w:rsidR="004F27EF" w:rsidRDefault="004F27EF" w:rsidP="00B8396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D62EFA3" w14:textId="77777777" w:rsidR="004F27EF" w:rsidRDefault="004F27EF" w:rsidP="00B8396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79018B4" w14:textId="77777777" w:rsidR="004F27EF" w:rsidRPr="0066567D" w:rsidRDefault="004F27EF" w:rsidP="00B8396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B608B" id="Upp 9" o:spid="_x0000_s1028" type="#_x0000_t68" style="position:absolute;left:0;text-align:left;margin-left:49.55pt;margin-top:10.3pt;width:32.3pt;height:115.9pt;rotation:18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" adj="3010" fillcolor="#c00000" stroked="f" strokeweight="1pt">
                      <v:textbox inset="1mm,1mm,1mm,1mm">
                        <w:txbxContent>
                          <w:p w14:paraId="29689D2F" w14:textId="77777777" w:rsidR="004F27EF" w:rsidRDefault="004F27EF" w:rsidP="00B8396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D62EFA3" w14:textId="77777777" w:rsidR="004F27EF" w:rsidRDefault="004F27EF" w:rsidP="00B8396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79018B4" w14:textId="77777777" w:rsidR="004F27EF" w:rsidRPr="0066567D" w:rsidRDefault="004F27EF" w:rsidP="00B8396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F27EF">
              <w:rPr>
                <w:noProof/>
                <w:szCs w:val="20"/>
              </w:rPr>
              <w:drawing>
                <wp:inline distT="0" distB="0" distL="0" distR="0" wp14:anchorId="17806800" wp14:editId="34227AE1">
                  <wp:extent cx="1603944" cy="2514714"/>
                  <wp:effectExtent l="0" t="0" r="0" b="0"/>
                  <wp:docPr id="7" name="Bildobjekt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257877" name="Bildobjekt 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397" cy="2557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7EF" w:rsidRPr="004F27EF" w14:paraId="114A92B0" w14:textId="77777777" w:rsidTr="004F27EF">
        <w:trPr>
          <w:trHeight w:val="227"/>
        </w:trPr>
        <w:tc>
          <w:tcPr>
            <w:tcW w:w="1950" w:type="dxa"/>
            <w:shd w:val="clear" w:color="auto" w:fill="FFFFFF"/>
          </w:tcPr>
          <w:p w14:paraId="366B8ED8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5753B25C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Jugulum – höftleder.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0EE4E9C" w14:textId="77777777" w:rsidR="004F27EF" w:rsidRPr="004F27EF" w:rsidRDefault="004F27EF" w:rsidP="004F27EF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4F27EF" w:rsidRPr="004F27EF" w14:paraId="2DB05A5A" w14:textId="77777777" w:rsidTr="004F27EF">
        <w:trPr>
          <w:trHeight w:val="227"/>
        </w:trPr>
        <w:tc>
          <w:tcPr>
            <w:tcW w:w="1950" w:type="dxa"/>
            <w:shd w:val="clear" w:color="auto" w:fill="FFFFFF"/>
          </w:tcPr>
          <w:p w14:paraId="74EA1F82" w14:textId="77777777" w:rsidR="004F27EF" w:rsidRPr="004F27EF" w:rsidRDefault="004F27EF" w:rsidP="004F27E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Övre buk K- (lågdos)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54C7B98F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4F27EF">
              <w:rPr>
                <w:rFonts w:ascii="Arial" w:hAnsi="Arial" w:cs="Arial"/>
                <w:sz w:val="18"/>
                <w:szCs w:val="18"/>
              </w:rPr>
              <w:t xml:space="preserve"> Diafragma – crista ilaca.</w:t>
            </w:r>
            <w:r w:rsidRPr="004F27EF">
              <w:rPr>
                <w:noProof/>
                <w:szCs w:val="20"/>
              </w:rPr>
              <w:t xml:space="preserve"> </w:t>
            </w:r>
          </w:p>
          <w:p w14:paraId="0D267C31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4F27EF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8772418" w14:textId="77777777" w:rsidR="004F27EF" w:rsidRPr="004F27EF" w:rsidRDefault="004F27EF" w:rsidP="004F27EF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F27EF" w:rsidRPr="004F27EF" w14:paraId="2E4556BD" w14:textId="77777777" w:rsidTr="004F27EF">
        <w:trPr>
          <w:trHeight w:val="227"/>
        </w:trPr>
        <w:tc>
          <w:tcPr>
            <w:tcW w:w="1950" w:type="dxa"/>
            <w:shd w:val="clear" w:color="auto" w:fill="FFFFFF"/>
          </w:tcPr>
          <w:p w14:paraId="6186F9EC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122EBAAA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</w:t>
            </w:r>
            <w:r w:rsidRPr="004F27EF">
              <w:rPr>
                <w:rFonts w:ascii="Arial" w:hAnsi="Arial" w:cs="Arial"/>
                <w:b/>
                <w:noProof/>
              </w:rPr>
              <w:t xml:space="preserve"> 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5BBBCC3" w14:textId="77777777" w:rsidR="004F27EF" w:rsidRPr="004F27EF" w:rsidRDefault="004F27EF" w:rsidP="004F27EF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4F27EF" w:rsidRPr="004F27EF" w14:paraId="3308B002" w14:textId="77777777" w:rsidTr="004F27EF">
        <w:trPr>
          <w:trHeight w:val="227"/>
        </w:trPr>
        <w:tc>
          <w:tcPr>
            <w:tcW w:w="1950" w:type="dxa"/>
            <w:shd w:val="clear" w:color="auto" w:fill="FFFFFF"/>
          </w:tcPr>
          <w:p w14:paraId="351D5898" w14:textId="77777777" w:rsidR="004F27EF" w:rsidRPr="004F27EF" w:rsidRDefault="004F27EF" w:rsidP="004F27E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Övre buk K+ kortikomedullär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41DC8115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4F27EF">
              <w:rPr>
                <w:rFonts w:ascii="Arial" w:hAnsi="Arial" w:cs="Arial"/>
                <w:sz w:val="18"/>
                <w:szCs w:val="18"/>
              </w:rPr>
              <w:t xml:space="preserve"> Diafragma – crista ilaca.</w:t>
            </w:r>
          </w:p>
          <w:p w14:paraId="4350CF81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E356FA4" w14:textId="77777777" w:rsidR="004F27EF" w:rsidRPr="004F27EF" w:rsidRDefault="004F27EF" w:rsidP="004F27EF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F27EF" w:rsidRPr="004F27EF" w14:paraId="6A90437B" w14:textId="77777777" w:rsidTr="004F27EF">
        <w:trPr>
          <w:trHeight w:val="227"/>
        </w:trPr>
        <w:tc>
          <w:tcPr>
            <w:tcW w:w="1950" w:type="dxa"/>
            <w:shd w:val="clear" w:color="auto" w:fill="FFFFFF"/>
          </w:tcPr>
          <w:p w14:paraId="6F5516DD" w14:textId="77777777" w:rsidR="004F27EF" w:rsidRPr="004F27EF" w:rsidRDefault="004F27EF" w:rsidP="004F27E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Thx/övre buk K+ nefrografisk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2E5B09D5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4F27EF">
              <w:rPr>
                <w:rFonts w:ascii="Arial" w:hAnsi="Arial" w:cs="Arial"/>
                <w:sz w:val="18"/>
                <w:szCs w:val="18"/>
              </w:rPr>
              <w:t xml:space="preserve"> Jugulum – crista ilaca.</w:t>
            </w:r>
          </w:p>
          <w:p w14:paraId="7594F96E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F31F4FB" w14:textId="77777777" w:rsidR="004F27EF" w:rsidRPr="004F27EF" w:rsidRDefault="004F27EF" w:rsidP="004F27EF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F27EF" w:rsidRPr="004F27EF" w14:paraId="0D2C640F" w14:textId="77777777" w:rsidTr="004F27EF">
        <w:trPr>
          <w:trHeight w:val="227"/>
        </w:trPr>
        <w:tc>
          <w:tcPr>
            <w:tcW w:w="1950" w:type="dxa"/>
            <w:shd w:val="clear" w:color="auto" w:fill="FFFFFF"/>
          </w:tcPr>
          <w:p w14:paraId="3B79C117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48F16F6A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4C0A19" w14:textId="77777777" w:rsidR="004F27EF" w:rsidRPr="004F27EF" w:rsidRDefault="004F27EF" w:rsidP="004F27EF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4F27EF" w:rsidRPr="004F27EF" w14:paraId="22D620E9" w14:textId="77777777" w:rsidTr="004F27EF">
        <w:trPr>
          <w:trHeight w:val="227"/>
        </w:trPr>
        <w:tc>
          <w:tcPr>
            <w:tcW w:w="1950" w:type="dxa"/>
            <w:shd w:val="clear" w:color="auto" w:fill="FFFFFF"/>
          </w:tcPr>
          <w:p w14:paraId="7B075A67" w14:textId="77777777" w:rsidR="004F27EF" w:rsidRPr="004F27EF" w:rsidRDefault="004F27EF" w:rsidP="004F27E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Urinvägar K+ utsöndr (lågdos)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64242225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4F27EF">
              <w:rPr>
                <w:rFonts w:ascii="Arial" w:hAnsi="Arial" w:cs="Arial"/>
                <w:sz w:val="18"/>
                <w:szCs w:val="18"/>
              </w:rPr>
              <w:t xml:space="preserve"> Nedanför diafragma – trochanter minor.</w:t>
            </w:r>
          </w:p>
          <w:p w14:paraId="593EC1AD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798FAB0" w14:textId="77777777" w:rsidR="004F27EF" w:rsidRPr="004F27EF" w:rsidRDefault="004F27EF" w:rsidP="004F27EF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F27EF" w:rsidRPr="004F27EF" w14:paraId="1712B3DB" w14:textId="77777777" w:rsidTr="004F27EF">
        <w:trPr>
          <w:trHeight w:val="227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BB93E80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5C9F5C49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Efter scanning segmenteras serie 3 i thorax och buk och reformateras som vanligt. Thorax läggs på ett kort och alla bukserier på ett annat.</w:t>
            </w:r>
          </w:p>
          <w:p w14:paraId="68A447AA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Wingdings" w:hAnsi="Wingdings" w:cs="Arial"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15E3B39" w14:textId="77777777" w:rsidR="004F27EF" w:rsidRPr="004F27EF" w:rsidRDefault="004F27EF" w:rsidP="004F27EF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472F272" w14:textId="77777777" w:rsidR="004F27EF" w:rsidRPr="004F27EF" w:rsidRDefault="004F27EF" w:rsidP="002A710E">
      <w:pPr>
        <w:pStyle w:val="Rubrik2"/>
        <w:ind w:left="0"/>
      </w:pPr>
      <w:r w:rsidRPr="004F27EF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4F27EF" w:rsidRPr="004F27EF" w14:paraId="1C0D312B" w14:textId="77777777" w:rsidTr="00937554">
        <w:trPr>
          <w:trHeight w:val="227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8CBCA7F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D241DC4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D96A173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6BC89EC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4F27EF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A041813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A1C559D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4F27EF" w:rsidRPr="004F27EF" w14:paraId="2BB312EE" w14:textId="77777777" w:rsidTr="00937554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23FCE3" w14:textId="77777777" w:rsidR="004F27EF" w:rsidRPr="004F27EF" w:rsidRDefault="004F27EF" w:rsidP="004F27EF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96822" w14:textId="25ABAA44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CA7C3" w14:textId="2A89E69C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C9B49" w14:textId="68B2B300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E293F" w14:textId="30B346DF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0F114AE" w14:textId="0F9DB84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F27EF" w:rsidRPr="004F27EF" w14:paraId="78A8AB62" w14:textId="77777777" w:rsidTr="00937554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FEA0563" w14:textId="77777777" w:rsidR="004F27EF" w:rsidRPr="004F27EF" w:rsidRDefault="004F27EF" w:rsidP="004F27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(lågdos)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D6109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E06758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962F9" w14:textId="71E59AD6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B</w:t>
            </w:r>
            <w:r w:rsidR="00FB02BA">
              <w:rPr>
                <w:rFonts w:ascii="Arial" w:hAnsi="Arial" w:cs="Arial"/>
                <w:sz w:val="18"/>
                <w:szCs w:val="18"/>
              </w:rPr>
              <w:t>r40</w:t>
            </w:r>
            <w:r w:rsidRPr="004F27E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6D9A6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958A46D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F27EF" w:rsidRPr="004F27EF" w14:paraId="2C770BB4" w14:textId="77777777" w:rsidTr="00937554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9C3BADF" w14:textId="77777777" w:rsidR="004F27EF" w:rsidRPr="004F27EF" w:rsidRDefault="004F27EF" w:rsidP="004F27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4E8FB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ADBA5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92973" w14:textId="0E946366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B</w:t>
            </w:r>
            <w:r w:rsidR="00FB02BA">
              <w:rPr>
                <w:rFonts w:ascii="Arial" w:hAnsi="Arial" w:cs="Arial"/>
                <w:sz w:val="18"/>
                <w:szCs w:val="18"/>
              </w:rPr>
              <w:t>r40</w:t>
            </w:r>
            <w:r w:rsidRPr="004F27E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7F8D1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131542D" w14:textId="7C11650C" w:rsidR="004F27EF" w:rsidRPr="004F27EF" w:rsidRDefault="00FB02BA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4F27EF" w:rsidRPr="004F27EF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4F27EF" w:rsidRPr="004F27EF" w14:paraId="0E9089A2" w14:textId="77777777" w:rsidTr="00937554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08CB8F" w14:textId="77777777" w:rsidR="004F27EF" w:rsidRPr="004F27EF" w:rsidRDefault="004F27EF" w:rsidP="004F27EF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61E9D" w14:textId="68697CFA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15C00" w14:textId="0DDFEE3A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36C94" w14:textId="30031FD8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937EB" w14:textId="011C26A4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CC2F727" w14:textId="45AFB76A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4F27EF" w:rsidRPr="004F27EF" w14:paraId="6CE58559" w14:textId="77777777" w:rsidTr="00937554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9FCC612" w14:textId="77777777" w:rsidR="004F27EF" w:rsidRPr="004F27EF" w:rsidRDefault="004F27EF" w:rsidP="004F27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  <w:lang w:val="en-US"/>
              </w:rPr>
              <w:t>kortikomedullär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77F8C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503FD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6CA7D" w14:textId="2A166ED3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B</w:t>
            </w:r>
            <w:r w:rsidR="00FB02BA">
              <w:rPr>
                <w:rFonts w:ascii="Arial" w:hAnsi="Arial" w:cs="Arial"/>
                <w:sz w:val="18"/>
                <w:szCs w:val="18"/>
              </w:rPr>
              <w:t>r40</w:t>
            </w:r>
            <w:r w:rsidRPr="004F27E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3057D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BE64B5A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F27EF" w:rsidRPr="004F27EF" w14:paraId="12FD5712" w14:textId="77777777" w:rsidTr="00937554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C399660" w14:textId="77777777" w:rsidR="004F27EF" w:rsidRPr="004F27EF" w:rsidRDefault="004F27EF" w:rsidP="004F27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  <w:lang w:val="en-US"/>
              </w:rPr>
              <w:t>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AC236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94338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49E9F" w14:textId="77645938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B</w:t>
            </w:r>
            <w:r w:rsidR="00FB02BA">
              <w:rPr>
                <w:rFonts w:ascii="Arial" w:hAnsi="Arial" w:cs="Arial"/>
                <w:sz w:val="18"/>
                <w:szCs w:val="18"/>
              </w:rPr>
              <w:t>r40</w:t>
            </w:r>
            <w:r w:rsidRPr="004F27E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62D74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7AA7FFF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F27EF" w:rsidRPr="004F27EF" w14:paraId="18ADE6E4" w14:textId="77777777" w:rsidTr="00937554">
        <w:trPr>
          <w:trHeight w:val="227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C020391" w14:textId="77777777" w:rsidR="004F27EF" w:rsidRPr="004F27EF" w:rsidRDefault="004F27EF" w:rsidP="004F27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4F83BB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7D5D4C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710792" w14:textId="14EB588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B</w:t>
            </w:r>
            <w:r w:rsidR="00FB02BA">
              <w:rPr>
                <w:rFonts w:ascii="Arial" w:hAnsi="Arial" w:cs="Arial"/>
                <w:sz w:val="18"/>
                <w:szCs w:val="18"/>
              </w:rPr>
              <w:t>r40</w:t>
            </w:r>
            <w:r w:rsidRPr="004F27E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3C5983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642B888" w14:textId="4670FC67" w:rsidR="004F27EF" w:rsidRPr="004F27EF" w:rsidRDefault="00FB02BA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4F27EF" w:rsidRPr="004F27EF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4F27EF" w:rsidRPr="004F27EF" w14:paraId="3C22FC2E" w14:textId="77777777" w:rsidTr="00937554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27F761E" w14:textId="77777777" w:rsidR="004F27EF" w:rsidRPr="004F27EF" w:rsidRDefault="004F27EF" w:rsidP="004F27EF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Thx/övre buk K+ nefrografisk fas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EE34D11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1105BCC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B9E53AF" w14:textId="41774614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B</w:t>
            </w:r>
            <w:r w:rsidR="00FB02BA">
              <w:rPr>
                <w:rFonts w:ascii="Arial" w:hAnsi="Arial" w:cs="Arial"/>
                <w:sz w:val="18"/>
                <w:szCs w:val="18"/>
              </w:rPr>
              <w:t>r40</w:t>
            </w:r>
            <w:r w:rsidRPr="004F27E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3FD51B8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1834C980" w14:textId="297F4C9E" w:rsidR="004F27EF" w:rsidRPr="004F27EF" w:rsidRDefault="00FB02BA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</w:r>
            <w:r w:rsidR="004F27EF"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4F27EF" w:rsidRPr="004F27EF" w14:paraId="12B4BF5C" w14:textId="77777777" w:rsidTr="00937554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53151E5" w14:textId="77777777" w:rsidR="004F27EF" w:rsidRPr="004F27EF" w:rsidRDefault="004F27EF" w:rsidP="004F27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F27EF">
              <w:rPr>
                <w:rFonts w:ascii="Wingdings 3" w:eastAsia="Wingdings 3" w:hAnsi="Wingdings 3" w:cs="Wingdings 3"/>
                <w:sz w:val="18"/>
                <w:szCs w:val="18"/>
                <w:lang w:val="en-US"/>
              </w:rPr>
              <w:t>9</w:t>
            </w:r>
            <w:r w:rsidRPr="004F27E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Mediastinum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01F8838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4B9B7DF" w14:textId="5E1CD2D0" w:rsidR="004F27EF" w:rsidRPr="004F27EF" w:rsidRDefault="00990F84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3CF8C4C" w14:textId="780F9AB2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B</w:t>
            </w:r>
            <w:r w:rsidR="00FB02BA">
              <w:rPr>
                <w:rFonts w:ascii="Arial" w:hAnsi="Arial" w:cs="Arial"/>
                <w:sz w:val="18"/>
                <w:szCs w:val="18"/>
              </w:rPr>
              <w:t>r40</w:t>
            </w:r>
            <w:r w:rsidRPr="004F27E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C4638D8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1CFF8C44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F27EF" w:rsidRPr="004F27EF" w14:paraId="23D6B176" w14:textId="77777777" w:rsidTr="00937554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1DD7CE" w14:textId="77777777" w:rsidR="004F27EF" w:rsidRPr="004F27EF" w:rsidRDefault="004F27EF" w:rsidP="004F27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F27EF">
              <w:rPr>
                <w:rFonts w:ascii="Wingdings 3" w:eastAsia="Wingdings 3" w:hAnsi="Wingdings 3" w:cs="Wingdings 3"/>
                <w:sz w:val="18"/>
                <w:szCs w:val="18"/>
                <w:lang w:val="en-US"/>
              </w:rPr>
              <w:t>9</w:t>
            </w:r>
            <w:r w:rsidRPr="004F27E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Lungor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CDA33" w14:textId="6CB9439D" w:rsidR="004F27EF" w:rsidRPr="004F27EF" w:rsidRDefault="00C05F95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B7A44" w14:textId="2D38F1E7" w:rsidR="004F27EF" w:rsidRPr="004F27EF" w:rsidRDefault="00C05F95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E7532" w14:textId="77921804" w:rsidR="004F27EF" w:rsidRPr="004F27EF" w:rsidRDefault="00C05F95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B</w:t>
            </w:r>
            <w:r w:rsidR="00E67BA2">
              <w:rPr>
                <w:rFonts w:ascii="Arial" w:hAnsi="Arial" w:cs="Arial"/>
                <w:sz w:val="18"/>
                <w:szCs w:val="18"/>
              </w:rPr>
              <w:t>l64</w:t>
            </w:r>
            <w:r w:rsidRPr="004F27EF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2DEA0" w14:textId="41C40C21" w:rsidR="004F27EF" w:rsidRPr="004F27EF" w:rsidRDefault="00C05F95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5136357" w14:textId="79A5973A" w:rsidR="004F27EF" w:rsidRPr="004F27EF" w:rsidRDefault="00C05F95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  <w:t>Syngo.via</w:t>
            </w:r>
          </w:p>
        </w:tc>
      </w:tr>
      <w:tr w:rsidR="004F27EF" w:rsidRPr="004F27EF" w14:paraId="3DBC788F" w14:textId="77777777" w:rsidTr="00937554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E62BFD3" w14:textId="77777777" w:rsidR="004F27EF" w:rsidRPr="004F27EF" w:rsidRDefault="004F27EF" w:rsidP="004F27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5F831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F3110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A14AB" w14:textId="7352F540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B</w:t>
            </w:r>
            <w:r w:rsidR="00E67BA2">
              <w:rPr>
                <w:rFonts w:ascii="Arial" w:hAnsi="Arial" w:cs="Arial"/>
                <w:sz w:val="18"/>
                <w:szCs w:val="18"/>
              </w:rPr>
              <w:t>l64</w:t>
            </w:r>
            <w:r w:rsidRPr="004F27EF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7C680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BC7094C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F27EF" w:rsidRPr="004F27EF" w14:paraId="7B97623D" w14:textId="77777777" w:rsidTr="00937554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269D886" w14:textId="77777777" w:rsidR="004F27EF" w:rsidRPr="004F27EF" w:rsidRDefault="004F27EF" w:rsidP="004F27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4469A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54516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81DE1" w14:textId="489CB825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B</w:t>
            </w:r>
            <w:r w:rsidR="00E67BA2">
              <w:rPr>
                <w:rFonts w:ascii="Arial" w:hAnsi="Arial" w:cs="Arial"/>
                <w:sz w:val="18"/>
                <w:szCs w:val="18"/>
              </w:rPr>
              <w:t>l64</w:t>
            </w:r>
            <w:r w:rsidRPr="004F27EF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F261F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EB61D86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F27EF" w:rsidRPr="004F27EF" w14:paraId="7D2060AF" w14:textId="77777777" w:rsidTr="00937554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A0AB37" w14:textId="77777777" w:rsidR="004F27EF" w:rsidRPr="004F27EF" w:rsidRDefault="004F27EF" w:rsidP="004F27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F27EF">
              <w:rPr>
                <w:rFonts w:ascii="Wingdings 3" w:eastAsia="Wingdings 3" w:hAnsi="Wingdings 3" w:cs="Wingdings 3"/>
                <w:sz w:val="18"/>
                <w:szCs w:val="18"/>
                <w:lang w:val="en-US"/>
              </w:rPr>
              <w:t>9</w:t>
            </w:r>
            <w:r w:rsidRPr="004F27E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Övre buk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5588A" w14:textId="3BAE8AA8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26DD7" w14:textId="0FF7B0A5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CA46D" w14:textId="04FC76A2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CC2D6" w14:textId="4057D7BE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7BB7265" w14:textId="06031C0D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4F27EF" w:rsidRPr="004F27EF" w14:paraId="38BC4874" w14:textId="77777777" w:rsidTr="00937554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E2A0B2A" w14:textId="77777777" w:rsidR="004F27EF" w:rsidRPr="004F27EF" w:rsidRDefault="004F27EF" w:rsidP="004F27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B3230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C10C70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71CF3" w14:textId="3B15F97A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B</w:t>
            </w:r>
            <w:r w:rsidR="00E67BA2">
              <w:rPr>
                <w:rFonts w:ascii="Arial" w:hAnsi="Arial" w:cs="Arial"/>
                <w:sz w:val="18"/>
                <w:szCs w:val="18"/>
              </w:rPr>
              <w:t>r40</w:t>
            </w:r>
            <w:r w:rsidRPr="004F27E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E5E49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BA3DF59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F27EF" w:rsidRPr="004F27EF" w14:paraId="7C8ECA2C" w14:textId="77777777" w:rsidTr="00937554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344BEE" w14:textId="77777777" w:rsidR="004F27EF" w:rsidRPr="004F27EF" w:rsidRDefault="004F27EF" w:rsidP="004F27EF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  <w:lang w:val="en-US"/>
              </w:rPr>
              <w:t>Urinvägar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1AF5F" w14:textId="102DB56A" w:rsidR="004F27EF" w:rsidRPr="004F27EF" w:rsidRDefault="004F27EF" w:rsidP="00E458B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C1950B" w14:textId="354EA536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FB66B" w14:textId="24C85AC3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5DE2B" w14:textId="4A366B8A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0A8F368" w14:textId="320A24E6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F27EF" w:rsidRPr="004F27EF" w14:paraId="31E1C949" w14:textId="77777777" w:rsidTr="00937554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CEF01AF" w14:textId="77777777" w:rsidR="004F27EF" w:rsidRPr="004F27EF" w:rsidRDefault="004F27EF" w:rsidP="004F27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  <w:lang w:val="en-US"/>
              </w:rPr>
              <w:t>utsöndringsfas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04840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0A980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35CB4" w14:textId="2DEA26F6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B</w:t>
            </w:r>
            <w:r w:rsidR="00E67BA2">
              <w:rPr>
                <w:rFonts w:ascii="Arial" w:hAnsi="Arial" w:cs="Arial"/>
                <w:sz w:val="18"/>
                <w:szCs w:val="18"/>
              </w:rPr>
              <w:t>r40</w:t>
            </w:r>
            <w:r w:rsidRPr="004F27E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850FD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187CD74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F27EF" w:rsidRPr="004F27EF" w14:paraId="3E658928" w14:textId="77777777" w:rsidTr="00937554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DF3CFCF" w14:textId="77777777" w:rsidR="004F27EF" w:rsidRPr="004F27EF" w:rsidRDefault="004F27EF" w:rsidP="004F27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  <w:lang w:val="en-US"/>
              </w:rPr>
              <w:t>(lågdos)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80D51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3C375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E099D" w14:textId="3903623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B</w:t>
            </w:r>
            <w:r w:rsidR="00E67BA2">
              <w:rPr>
                <w:rFonts w:ascii="Arial" w:hAnsi="Arial" w:cs="Arial"/>
                <w:sz w:val="18"/>
                <w:szCs w:val="18"/>
              </w:rPr>
              <w:t>r40</w:t>
            </w:r>
            <w:r w:rsidRPr="004F27E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3A906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3480E9E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F27EF" w:rsidRPr="004F27EF" w14:paraId="11295460" w14:textId="77777777" w:rsidTr="00937554">
        <w:trPr>
          <w:trHeight w:val="227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4BA17D" w14:textId="77777777" w:rsidR="004F27EF" w:rsidRPr="004F27EF" w:rsidRDefault="004F27EF" w:rsidP="004F27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7F3012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63FF73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4BC19D" w14:textId="15AAB831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B</w:t>
            </w:r>
            <w:r w:rsidR="00E67BA2">
              <w:rPr>
                <w:rFonts w:ascii="Arial" w:hAnsi="Arial" w:cs="Arial"/>
                <w:sz w:val="18"/>
                <w:szCs w:val="18"/>
              </w:rPr>
              <w:t>r40</w:t>
            </w:r>
            <w:r w:rsidRPr="004F27E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4F47A0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F27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467BA9AE" w14:textId="57EF97C2" w:rsidR="004F27EF" w:rsidRPr="004F27EF" w:rsidRDefault="00FB02BA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4F27EF" w:rsidRPr="004F27EF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4F27EF" w:rsidRPr="004F27EF" w14:paraId="350BDC17" w14:textId="77777777" w:rsidTr="00937554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96AA62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Scouter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364B2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0AB425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D9AC1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69123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AE04D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4F27EF" w:rsidRPr="004F27EF" w14:paraId="0D31084C" w14:textId="77777777" w:rsidTr="00937554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072A56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FDFC2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8105B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486F10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9AA42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559C1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27EF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6D520105" w14:textId="77777777" w:rsidR="004F27EF" w:rsidRPr="004F27EF" w:rsidRDefault="004F27EF" w:rsidP="002A710E">
      <w:pPr>
        <w:pStyle w:val="Rubrik2"/>
        <w:ind w:left="0"/>
      </w:pPr>
      <w:r w:rsidRPr="004F27EF">
        <w:rPr>
          <w:lang w:val="en-US"/>
        </w:rPr>
        <w:t xml:space="preserve">Hängning </w:t>
      </w:r>
      <w:r w:rsidRPr="004F27EF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4F27EF" w:rsidRPr="004F27EF" w14:paraId="383889F5" w14:textId="77777777" w:rsidTr="004F27EF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DFE0530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51A03B1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20C5D84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F6C5DFB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B5E3589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F27EF" w:rsidRPr="004F27EF" w14:paraId="3EA89BCF" w14:textId="77777777" w:rsidTr="004F27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C1156E4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03F4F54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</w:p>
          <w:p w14:paraId="47D335F0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0CC90BBC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17D3F315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3921208E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46EABCB4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36562C6B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22F2D559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58EF6DF4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45A1370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F27EF" w:rsidRPr="004F27EF" w14:paraId="36A29DAA" w14:textId="77777777" w:rsidTr="004F27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6E323B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F8A0010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C313E99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83B7D27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D3D0786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9568F06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8B9B005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F27EF" w:rsidRPr="004F27EF" w14:paraId="0AB4C31B" w14:textId="77777777" w:rsidTr="004F27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787412D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ADC1A96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8F4D206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329E860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9C48D8F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47762E4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319AAA9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F27EF" w:rsidRPr="004F27EF" w14:paraId="0528A08D" w14:textId="77777777" w:rsidTr="004F27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AD8EA5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4462460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1EE5CA0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0645997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4CDCC2C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61E976A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EA398C6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F27EF" w:rsidRPr="004F27EF" w14:paraId="36A18673" w14:textId="77777777" w:rsidTr="004F27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2A3F2AE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6A1AC30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357A95F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5097CA0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47FEDB2B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72AE0AF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2FA47CE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F27EF" w:rsidRPr="004F27EF" w14:paraId="6117488E" w14:textId="77777777" w:rsidTr="004F27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DAFB0BB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81BF6AA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3D28DA2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F904A55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D80677C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20EDA42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ED80A7E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F27EF" w:rsidRPr="004F27EF" w14:paraId="0555DEFA" w14:textId="77777777" w:rsidTr="004F27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547660C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F22BADE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267AEB0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EA58030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E337AA4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7F4D12D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6097EE5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F27EF" w:rsidRPr="004F27EF" w14:paraId="20C9C52E" w14:textId="77777777" w:rsidTr="004F27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57D0BF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5F00482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3E9AFE5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70D8E4D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E18FCF6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FAD2CCE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19CA097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F27EF" w:rsidRPr="004F27EF" w14:paraId="160E412B" w14:textId="77777777" w:rsidTr="004F27EF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79E4728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E1CB462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E40C7F9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16449A63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E3966A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BE6CE3C" w14:textId="77777777" w:rsidR="004F27EF" w:rsidRPr="004F27EF" w:rsidRDefault="004F27EF" w:rsidP="004F27EF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  <w:lang w:val="en-US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039"/>
        <w:gridCol w:w="1040"/>
        <w:gridCol w:w="1040"/>
        <w:gridCol w:w="566"/>
      </w:tblGrid>
      <w:tr w:rsidR="004F27EF" w:rsidRPr="004F27EF" w14:paraId="292EE5B6" w14:textId="77777777" w:rsidTr="004F27EF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082B5CE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18569CA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6384EF1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9391DE3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F3C58FE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F27EF" w:rsidRPr="004F27EF" w14:paraId="61D3EF7E" w14:textId="77777777" w:rsidTr="004F27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72F3E01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 xml:space="preserve">Buk K-/K+ 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A6A5965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1CF457E7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4DCF515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0BB3215D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kortikom.</w:t>
            </w:r>
          </w:p>
          <w:p w14:paraId="7213B47D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79001917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3CF86F6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1B794BBC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75B1FE6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1DE381AA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kortikom.</w:t>
            </w:r>
          </w:p>
          <w:p w14:paraId="3BF218B2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1AA3882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0A46B6E3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kortikom.</w:t>
            </w:r>
          </w:p>
          <w:p w14:paraId="55E2C5E8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7CF2BE5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F27EF" w:rsidRPr="004F27EF" w14:paraId="507CFE16" w14:textId="77777777" w:rsidTr="004F27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97A5FE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F27EF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6C7C65B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9117D07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EF66BEE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E976300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50BDD329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D5AB5C5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BFC134B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F27EF" w:rsidRPr="004F27EF" w14:paraId="798C5DC2" w14:textId="77777777" w:rsidTr="004F27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2C63A9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FF84A26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3416209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E5A98A8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49F575F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1FE7CF79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B0F2775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F696675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F27EF" w:rsidRPr="004F27EF" w14:paraId="78026AD3" w14:textId="77777777" w:rsidTr="004F27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8F5D1B7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97B253C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4503AC5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4EB9ED0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E386629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4B3E924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503F766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436DE7E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F27EF" w:rsidRPr="004F27EF" w14:paraId="636AAF7E" w14:textId="77777777" w:rsidTr="004F27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FC925F4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2C1BA83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4D1D0842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nefrogr.</w:t>
            </w:r>
          </w:p>
          <w:p w14:paraId="6DD2AF8E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46A5C3C9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6054D0C2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utsöndr.</w:t>
            </w:r>
          </w:p>
          <w:p w14:paraId="30D97B0B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2252234C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420ED55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3E3D9DBC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nefrogr.</w:t>
            </w:r>
          </w:p>
          <w:p w14:paraId="5CD9168D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F431696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1BC63988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utsöndr.</w:t>
            </w:r>
          </w:p>
          <w:p w14:paraId="1E99E35C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0B408CE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65C28C25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utsöndr.</w:t>
            </w:r>
          </w:p>
          <w:p w14:paraId="738741F4" w14:textId="77777777" w:rsidR="004F27EF" w:rsidRPr="004F27EF" w:rsidRDefault="004F27EF" w:rsidP="004F27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F27EF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6FA17AB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F27EF" w:rsidRPr="004F27EF" w14:paraId="4A1F633C" w14:textId="77777777" w:rsidTr="004F27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EDB73B5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3F28EB2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B58EF05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DD68108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9211787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5906730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FD391C7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28C4427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F27EF" w:rsidRPr="004F27EF" w14:paraId="67C03737" w14:textId="77777777" w:rsidTr="004F27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12ED12F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C1BD07D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21A3224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20243C1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BEE1130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2716599F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F78F3EB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E3238F6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F27EF" w:rsidRPr="004F27EF" w14:paraId="6933E820" w14:textId="77777777" w:rsidTr="004F27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1330F1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F495FF8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3CF3A5CE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A2C9B49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C4E3C5A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06E13B2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9F68D0C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28DE918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F27EF" w:rsidRPr="004F27EF" w14:paraId="20096371" w14:textId="77777777" w:rsidTr="004F27EF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75D0C7D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7B4CA5D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DC4190C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7018ADF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39589D" w14:textId="77777777" w:rsidR="004F27EF" w:rsidRPr="004F27EF" w:rsidRDefault="004F27EF" w:rsidP="004F27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338A8D0" w14:textId="77777777" w:rsidR="004F27EF" w:rsidRPr="004F27EF" w:rsidRDefault="004F27EF" w:rsidP="004F27E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4FB10755" w14:textId="77777777" w:rsidR="004F27EF" w:rsidRPr="004F27EF" w:rsidRDefault="004F27EF" w:rsidP="004F27EF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C4B3E">
      <w:type w:val="continuous"/>
      <w:pgSz w:w="11900" w:h="16840"/>
      <w:pgMar w:top="851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C3A7F" w14:textId="77777777" w:rsidR="0012454E" w:rsidRDefault="0012454E">
      <w:r>
        <w:separator/>
      </w:r>
    </w:p>
  </w:endnote>
  <w:endnote w:type="continuationSeparator" w:id="0">
    <w:p w14:paraId="0F8429EF" w14:textId="77777777" w:rsidR="0012454E" w:rsidRDefault="0012454E">
      <w:r>
        <w:continuationSeparator/>
      </w:r>
    </w:p>
  </w:endnote>
  <w:endnote w:type="continuationNotice" w:id="1">
    <w:p w14:paraId="0978C835" w14:textId="77777777" w:rsidR="0012454E" w:rsidRDefault="001245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16F75" w14:textId="77777777" w:rsidR="0012454E" w:rsidRDefault="0012454E"/>
  </w:footnote>
  <w:footnote w:type="continuationSeparator" w:id="0">
    <w:p w14:paraId="26972834" w14:textId="77777777" w:rsidR="0012454E" w:rsidRDefault="0012454E">
      <w:r>
        <w:continuationSeparator/>
      </w:r>
    </w:p>
  </w:footnote>
  <w:footnote w:type="continuationNotice" w:id="1">
    <w:p w14:paraId="3CF50D9A" w14:textId="77777777" w:rsidR="0012454E" w:rsidRDefault="001245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DD745B9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2526574" w:tentative="1">
      <w:start w:val="1"/>
      <w:numFmt w:val="lowerLetter"/>
      <w:lvlText w:val="%2."/>
      <w:lvlJc w:val="left"/>
      <w:pPr>
        <w:ind w:left="1080" w:hanging="360"/>
      </w:pPr>
    </w:lvl>
    <w:lvl w:ilvl="2" w:tplc="9522A69E" w:tentative="1">
      <w:start w:val="1"/>
      <w:numFmt w:val="lowerRoman"/>
      <w:lvlText w:val="%3."/>
      <w:lvlJc w:val="right"/>
      <w:pPr>
        <w:ind w:left="1800" w:hanging="180"/>
      </w:pPr>
    </w:lvl>
    <w:lvl w:ilvl="3" w:tplc="957C37C4" w:tentative="1">
      <w:start w:val="1"/>
      <w:numFmt w:val="decimal"/>
      <w:lvlText w:val="%4."/>
      <w:lvlJc w:val="left"/>
      <w:pPr>
        <w:ind w:left="2520" w:hanging="360"/>
      </w:pPr>
    </w:lvl>
    <w:lvl w:ilvl="4" w:tplc="C0260806" w:tentative="1">
      <w:start w:val="1"/>
      <w:numFmt w:val="lowerLetter"/>
      <w:lvlText w:val="%5."/>
      <w:lvlJc w:val="left"/>
      <w:pPr>
        <w:ind w:left="3240" w:hanging="360"/>
      </w:pPr>
    </w:lvl>
    <w:lvl w:ilvl="5" w:tplc="1408E3B6" w:tentative="1">
      <w:start w:val="1"/>
      <w:numFmt w:val="lowerRoman"/>
      <w:lvlText w:val="%6."/>
      <w:lvlJc w:val="right"/>
      <w:pPr>
        <w:ind w:left="3960" w:hanging="180"/>
      </w:pPr>
    </w:lvl>
    <w:lvl w:ilvl="6" w:tplc="55146C12" w:tentative="1">
      <w:start w:val="1"/>
      <w:numFmt w:val="decimal"/>
      <w:lvlText w:val="%7."/>
      <w:lvlJc w:val="left"/>
      <w:pPr>
        <w:ind w:left="4680" w:hanging="360"/>
      </w:pPr>
    </w:lvl>
    <w:lvl w:ilvl="7" w:tplc="7A64E57C" w:tentative="1">
      <w:start w:val="1"/>
      <w:numFmt w:val="lowerLetter"/>
      <w:lvlText w:val="%8."/>
      <w:lvlJc w:val="left"/>
      <w:pPr>
        <w:ind w:left="5400" w:hanging="360"/>
      </w:pPr>
    </w:lvl>
    <w:lvl w:ilvl="8" w:tplc="5E5681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53FEB8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BB803C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5C2E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344403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C85F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58AE3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E07B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84624F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6A409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CB3068C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E110B01A" w:tentative="1">
      <w:start w:val="1"/>
      <w:numFmt w:val="lowerLetter"/>
      <w:lvlText w:val="%2."/>
      <w:lvlJc w:val="left"/>
      <w:pPr>
        <w:ind w:left="1080" w:hanging="360"/>
      </w:pPr>
    </w:lvl>
    <w:lvl w:ilvl="2" w:tplc="611E44E2" w:tentative="1">
      <w:start w:val="1"/>
      <w:numFmt w:val="lowerRoman"/>
      <w:lvlText w:val="%3."/>
      <w:lvlJc w:val="right"/>
      <w:pPr>
        <w:ind w:left="1800" w:hanging="180"/>
      </w:pPr>
    </w:lvl>
    <w:lvl w:ilvl="3" w:tplc="0EE83B92" w:tentative="1">
      <w:start w:val="1"/>
      <w:numFmt w:val="decimal"/>
      <w:lvlText w:val="%4."/>
      <w:lvlJc w:val="left"/>
      <w:pPr>
        <w:ind w:left="2520" w:hanging="360"/>
      </w:pPr>
    </w:lvl>
    <w:lvl w:ilvl="4" w:tplc="DD1AE938" w:tentative="1">
      <w:start w:val="1"/>
      <w:numFmt w:val="lowerLetter"/>
      <w:lvlText w:val="%5."/>
      <w:lvlJc w:val="left"/>
      <w:pPr>
        <w:ind w:left="3240" w:hanging="360"/>
      </w:pPr>
    </w:lvl>
    <w:lvl w:ilvl="5" w:tplc="91DE76E8" w:tentative="1">
      <w:start w:val="1"/>
      <w:numFmt w:val="lowerRoman"/>
      <w:lvlText w:val="%6."/>
      <w:lvlJc w:val="right"/>
      <w:pPr>
        <w:ind w:left="3960" w:hanging="180"/>
      </w:pPr>
    </w:lvl>
    <w:lvl w:ilvl="6" w:tplc="05060624" w:tentative="1">
      <w:start w:val="1"/>
      <w:numFmt w:val="decimal"/>
      <w:lvlText w:val="%7."/>
      <w:lvlJc w:val="left"/>
      <w:pPr>
        <w:ind w:left="4680" w:hanging="360"/>
      </w:pPr>
    </w:lvl>
    <w:lvl w:ilvl="7" w:tplc="09BA7134" w:tentative="1">
      <w:start w:val="1"/>
      <w:numFmt w:val="lowerLetter"/>
      <w:lvlText w:val="%8."/>
      <w:lvlJc w:val="left"/>
      <w:pPr>
        <w:ind w:left="5400" w:hanging="360"/>
      </w:pPr>
    </w:lvl>
    <w:lvl w:ilvl="8" w:tplc="52D897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F368661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4CB2A7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96820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14FF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F84DF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38A83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90006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F5C9D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F486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12591665">
    <w:abstractNumId w:val="21"/>
  </w:num>
  <w:num w:numId="2" w16cid:durableId="930621563">
    <w:abstractNumId w:val="16"/>
  </w:num>
  <w:num w:numId="3" w16cid:durableId="1349597070">
    <w:abstractNumId w:val="0"/>
  </w:num>
  <w:num w:numId="4" w16cid:durableId="621152608">
    <w:abstractNumId w:val="6"/>
  </w:num>
  <w:num w:numId="5" w16cid:durableId="1314797682">
    <w:abstractNumId w:val="19"/>
  </w:num>
  <w:num w:numId="6" w16cid:durableId="244002501">
    <w:abstractNumId w:val="2"/>
  </w:num>
  <w:num w:numId="7" w16cid:durableId="1355033856">
    <w:abstractNumId w:val="13"/>
  </w:num>
  <w:num w:numId="8" w16cid:durableId="71316628">
    <w:abstractNumId w:val="9"/>
  </w:num>
  <w:num w:numId="9" w16cid:durableId="1054043023">
    <w:abstractNumId w:val="1"/>
  </w:num>
  <w:num w:numId="10" w16cid:durableId="1918131208">
    <w:abstractNumId w:val="1"/>
  </w:num>
  <w:num w:numId="11" w16cid:durableId="1527525419">
    <w:abstractNumId w:val="3"/>
  </w:num>
  <w:num w:numId="12" w16cid:durableId="1843817897">
    <w:abstractNumId w:val="4"/>
  </w:num>
  <w:num w:numId="13" w16cid:durableId="505560392">
    <w:abstractNumId w:val="15"/>
  </w:num>
  <w:num w:numId="14" w16cid:durableId="592208777">
    <w:abstractNumId w:val="10"/>
  </w:num>
  <w:num w:numId="15" w16cid:durableId="1699547495">
    <w:abstractNumId w:val="7"/>
  </w:num>
  <w:num w:numId="16" w16cid:durableId="160513011">
    <w:abstractNumId w:val="14"/>
  </w:num>
  <w:num w:numId="17" w16cid:durableId="581454570">
    <w:abstractNumId w:val="5"/>
  </w:num>
  <w:num w:numId="18" w16cid:durableId="387874002">
    <w:abstractNumId w:val="12"/>
  </w:num>
  <w:num w:numId="19" w16cid:durableId="1291670847">
    <w:abstractNumId w:val="20"/>
  </w:num>
  <w:num w:numId="20" w16cid:durableId="597561613">
    <w:abstractNumId w:val="17"/>
  </w:num>
  <w:num w:numId="21" w16cid:durableId="1620916664">
    <w:abstractNumId w:val="8"/>
  </w:num>
  <w:num w:numId="22" w16cid:durableId="408305223">
    <w:abstractNumId w:val="18"/>
  </w:num>
  <w:num w:numId="23" w16cid:durableId="15808222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631F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454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205A"/>
    <w:rsid w:val="00201C16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710E"/>
    <w:rsid w:val="002B0B30"/>
    <w:rsid w:val="002B0C78"/>
    <w:rsid w:val="002C0C02"/>
    <w:rsid w:val="002C1277"/>
    <w:rsid w:val="002C3A14"/>
    <w:rsid w:val="002C4B3E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27EF"/>
    <w:rsid w:val="004F4518"/>
    <w:rsid w:val="004F4C62"/>
    <w:rsid w:val="00501433"/>
    <w:rsid w:val="00511758"/>
    <w:rsid w:val="00511CC4"/>
    <w:rsid w:val="00531E60"/>
    <w:rsid w:val="00536A5A"/>
    <w:rsid w:val="00537CD6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75E79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88B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26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40A"/>
    <w:rsid w:val="00971D93"/>
    <w:rsid w:val="00990F84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6961"/>
    <w:rsid w:val="00B60C6C"/>
    <w:rsid w:val="00B619A9"/>
    <w:rsid w:val="00B65A9D"/>
    <w:rsid w:val="00B66D60"/>
    <w:rsid w:val="00B75EDE"/>
    <w:rsid w:val="00B77D88"/>
    <w:rsid w:val="00B77FAF"/>
    <w:rsid w:val="00B83962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421F"/>
    <w:rsid w:val="00BE7978"/>
    <w:rsid w:val="00C05F95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58B0"/>
    <w:rsid w:val="00E52A86"/>
    <w:rsid w:val="00E54B47"/>
    <w:rsid w:val="00E553BF"/>
    <w:rsid w:val="00E55D93"/>
    <w:rsid w:val="00E61294"/>
    <w:rsid w:val="00E67BA2"/>
    <w:rsid w:val="00E7237C"/>
    <w:rsid w:val="00E77C46"/>
    <w:rsid w:val="00E86CE8"/>
    <w:rsid w:val="00E90E82"/>
    <w:rsid w:val="00EA00CB"/>
    <w:rsid w:val="00EA1BAA"/>
    <w:rsid w:val="00EA3FCD"/>
    <w:rsid w:val="00EA42A0"/>
    <w:rsid w:val="00EB19ED"/>
    <w:rsid w:val="00EB6714"/>
    <w:rsid w:val="00EC0A68"/>
    <w:rsid w:val="00EC5006"/>
    <w:rsid w:val="00ED03FA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02BA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540F0625"/>
    <w:rsid w:val="647B2B65"/>
    <w:rsid w:val="6B2CF8ED"/>
    <w:rsid w:val="6C0E82B5"/>
    <w:rsid w:val="7C3CB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diagramQuickStyle" Target="diagrams/quickStyle2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diagramLayout" Target="diagrams/layout2.xml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image" Target="media/image3.pn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diagramData" Target="diagrams/data2.xml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microsoft.com/office/2007/relationships/diagramDrawing" Target="diagrams/drawing2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theme" Target="theme/theme1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diagramColors" Target="diagrams/colors2.xml" Id="rId27" /><Relationship Type="http://schemas.openxmlformats.org/officeDocument/2006/relationships/fontTable" Target="fontTable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+40 s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 i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Pat tömmer blåsan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BT+20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5DDF6005-F226-43B6-B563-7B33FC18D60C}" type="presOf" srcId="{548E9FD9-7371-42E5-8C31-C03B33C90BF7}" destId="{6CE68A43-9C69-4212-AF24-9AFEE7CA1715}" srcOrd="0" destOrd="0" presId="urn:microsoft.com/office/officeart/2005/8/layout/hChevron3"/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CFDAEC2A-A9D9-413F-904A-1E0C4A94F0C5}" type="presOf" srcId="{B6686773-0991-4F56-99B7-CB08DF66B5ED}" destId="{6AC59577-EC82-4A35-90CE-96CD0348AB0D}" srcOrd="0" destOrd="0" presId="urn:microsoft.com/office/officeart/2005/8/layout/hChevron3"/>
    <dgm:cxn modelId="{F849A276-1D3D-4F2E-B21C-E4F5D22695A4}" type="presOf" srcId="{FB4701B0-1C4A-420C-9F09-C1678465770A}" destId="{33A1349C-0317-431F-9E60-7456885DCFD5}" srcOrd="0" destOrd="0" presId="urn:microsoft.com/office/officeart/2005/8/layout/hChevron3"/>
    <dgm:cxn modelId="{493D0C8C-AC88-4B97-97AE-78A432FBABB3}" type="presOf" srcId="{72C3C3E7-AFE7-48AF-A84A-F5F4B462ABCE}" destId="{AD4E5296-B06F-4F82-9CB5-F741BF6BFCC1}" srcOrd="0" destOrd="0" presId="urn:microsoft.com/office/officeart/2005/8/layout/hChevron3"/>
    <dgm:cxn modelId="{D9BD9590-F047-47A4-A4DC-DC34482954D6}" type="presOf" srcId="{BD80AD6D-AE28-4DC3-865A-F7A4BFC6D84E}" destId="{764FC522-4A5B-4DA0-8EA0-0B136026E7A3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45585C4-395B-46E2-9932-0217C3F3FA22}" type="presOf" srcId="{B73EA016-5B5E-4372-8AFF-E16F061CFA05}" destId="{1F6A0B97-83F0-4189-B0CB-00156B0AC153}" srcOrd="0" destOrd="0" presId="urn:microsoft.com/office/officeart/2005/8/layout/hChevron3"/>
    <dgm:cxn modelId="{6EFAB9C6-3FF5-4E00-8613-FF7EF0A86D5D}" type="presOf" srcId="{D813EA76-4FD3-4C15-BFBC-B1DF43B29666}" destId="{4784DBD1-3CBE-41A8-A2C7-CF088F838C79}" srcOrd="0" destOrd="0" presId="urn:microsoft.com/office/officeart/2005/8/layout/hChevron3"/>
    <dgm:cxn modelId="{CDF238CB-18CE-4FD4-938A-BC91E1E4186C}" type="presOf" srcId="{7D55B2F1-F7F7-4A6B-AFB0-F846FDB634B5}" destId="{E13D0391-DAD9-4B61-AB66-3FA48A4F7006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21A67CFE-0AEE-484E-BCE7-0D02250EFC40}" type="presParOf" srcId="{1F6A0B97-83F0-4189-B0CB-00156B0AC153}" destId="{4784DBD1-3CBE-41A8-A2C7-CF088F838C79}" srcOrd="0" destOrd="0" presId="urn:microsoft.com/office/officeart/2005/8/layout/hChevron3"/>
    <dgm:cxn modelId="{6734638A-A8BB-4A4E-A2E5-FF12A7CF4838}" type="presParOf" srcId="{1F6A0B97-83F0-4189-B0CB-00156B0AC153}" destId="{37D14BC8-3203-463C-9804-9B3B86B621FF}" srcOrd="1" destOrd="0" presId="urn:microsoft.com/office/officeart/2005/8/layout/hChevron3"/>
    <dgm:cxn modelId="{46C42A5F-0713-4261-8654-1B555A78DC4C}" type="presParOf" srcId="{1F6A0B97-83F0-4189-B0CB-00156B0AC153}" destId="{E13D0391-DAD9-4B61-AB66-3FA48A4F7006}" srcOrd="2" destOrd="0" presId="urn:microsoft.com/office/officeart/2005/8/layout/hChevron3"/>
    <dgm:cxn modelId="{7C5819E0-D757-407A-A384-6E380341D894}" type="presParOf" srcId="{1F6A0B97-83F0-4189-B0CB-00156B0AC153}" destId="{F9271109-4339-4036-9126-150629D10456}" srcOrd="3" destOrd="0" presId="urn:microsoft.com/office/officeart/2005/8/layout/hChevron3"/>
    <dgm:cxn modelId="{05BFD577-7A2E-4373-84CC-CE6238FE59CA}" type="presParOf" srcId="{1F6A0B97-83F0-4189-B0CB-00156B0AC153}" destId="{AD4E5296-B06F-4F82-9CB5-F741BF6BFCC1}" srcOrd="4" destOrd="0" presId="urn:microsoft.com/office/officeart/2005/8/layout/hChevron3"/>
    <dgm:cxn modelId="{1B9A11BA-1A56-4A0A-B7FE-103589B18945}" type="presParOf" srcId="{1F6A0B97-83F0-4189-B0CB-00156B0AC153}" destId="{99F7A086-6C98-4385-8FFE-3337C1F24694}" srcOrd="5" destOrd="0" presId="urn:microsoft.com/office/officeart/2005/8/layout/hChevron3"/>
    <dgm:cxn modelId="{FD26B236-B3D2-4CC4-AE1E-6EAEC87C0CE8}" type="presParOf" srcId="{1F6A0B97-83F0-4189-B0CB-00156B0AC153}" destId="{6CE68A43-9C69-4212-AF24-9AFEE7CA1715}" srcOrd="6" destOrd="0" presId="urn:microsoft.com/office/officeart/2005/8/layout/hChevron3"/>
    <dgm:cxn modelId="{7CBA11D5-9908-4B55-8F46-8C7F846E20FB}" type="presParOf" srcId="{1F6A0B97-83F0-4189-B0CB-00156B0AC153}" destId="{3220CDE8-D909-484A-AEEE-E1F8CCD6E591}" srcOrd="7" destOrd="0" presId="urn:microsoft.com/office/officeart/2005/8/layout/hChevron3"/>
    <dgm:cxn modelId="{032B60BF-0D2B-4D59-8F05-D06955AF67B1}" type="presParOf" srcId="{1F6A0B97-83F0-4189-B0CB-00156B0AC153}" destId="{6AC59577-EC82-4A35-90CE-96CD0348AB0D}" srcOrd="8" destOrd="0" presId="urn:microsoft.com/office/officeart/2005/8/layout/hChevron3"/>
    <dgm:cxn modelId="{5A74E05C-41C0-476D-B837-5BCD7527A759}" type="presParOf" srcId="{1F6A0B97-83F0-4189-B0CB-00156B0AC153}" destId="{EB1C56B5-4A0A-494F-92A8-3B4C157D15C5}" srcOrd="9" destOrd="0" presId="urn:microsoft.com/office/officeart/2005/8/layout/hChevron3"/>
    <dgm:cxn modelId="{7648D868-6BC8-45A7-8E43-08283187CCBB}" type="presParOf" srcId="{1F6A0B97-83F0-4189-B0CB-00156B0AC153}" destId="{33A1349C-0317-431F-9E60-7456885DCFD5}" srcOrd="10" destOrd="0" presId="urn:microsoft.com/office/officeart/2005/8/layout/hChevron3"/>
    <dgm:cxn modelId="{41525F6F-3436-424E-9C92-D03F153D343A}" type="presParOf" srcId="{1F6A0B97-83F0-4189-B0CB-00156B0AC153}" destId="{A854A969-E3F4-46C7-AA9B-9B40E58C9671}" srcOrd="11" destOrd="0" presId="urn:microsoft.com/office/officeart/2005/8/layout/hChevron3"/>
    <dgm:cxn modelId="{12704271-78D5-425B-90F4-45671193ECF9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 i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Paus</a:t>
          </a:r>
        </a:p>
        <a:p>
          <a:pPr>
            <a:buNone/>
          </a:pPr>
          <a:r>
            <a:rPr lang="sv-SE" sz="900" i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ca 30 min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30 min från start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Stäng av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CO</a:t>
          </a:r>
          <a:r>
            <a:rPr lang="sv-SE" sz="900" baseline="-250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</a:t>
          </a:r>
          <a:endParaRPr lang="sv-SE" sz="9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72279"/>
          <a:ext cx="964804" cy="39544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 min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Töm rektalpip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02722">
        <dgm:presLayoutVars>
          <dgm:bulletEnabled val="1"/>
        </dgm:presLayoutVars>
      </dgm:prSet>
      <dgm:spPr/>
    </dgm:pt>
  </dgm:ptLst>
  <dgm:cxnLst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EA1EB23E-5B0B-4DC1-A0C7-9EAA98025BEB}" type="presOf" srcId="{72C3C3E7-AFE7-48AF-A84A-F5F4B462ABCE}" destId="{AD4E5296-B06F-4F82-9CB5-F741BF6BFCC1}" srcOrd="0" destOrd="0" presId="urn:microsoft.com/office/officeart/2005/8/layout/hChevron3"/>
    <dgm:cxn modelId="{EA22A854-198F-472A-90BA-77CD99F72F7C}" type="presOf" srcId="{7D55B2F1-F7F7-4A6B-AFB0-F846FDB634B5}" destId="{E13D0391-DAD9-4B61-AB66-3FA48A4F7006}" srcOrd="0" destOrd="0" presId="urn:microsoft.com/office/officeart/2005/8/layout/hChevron3"/>
    <dgm:cxn modelId="{01E82A91-3F6A-4347-A075-C43E22F8687B}" type="presOf" srcId="{FB4701B0-1C4A-420C-9F09-C1678465770A}" destId="{33A1349C-0317-431F-9E60-7456885DCFD5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FCB8BDB3-930E-4CCE-B350-53C6A83E6EB5}" type="presOf" srcId="{B6686773-0991-4F56-99B7-CB08DF66B5ED}" destId="{6AC59577-EC82-4A35-90CE-96CD0348AB0D}" srcOrd="0" destOrd="0" presId="urn:microsoft.com/office/officeart/2005/8/layout/hChevron3"/>
    <dgm:cxn modelId="{56D30DB5-6EF2-43BB-AD01-E614DCB9A89D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CFC2C3-9409-4390-87EC-8191323CC6BA}" type="presOf" srcId="{BD80AD6D-AE28-4DC3-865A-F7A4BFC6D84E}" destId="{764FC522-4A5B-4DA0-8EA0-0B136026E7A3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A229D3CE-6D69-4859-B2F8-F7A0FB0958EE}" type="presOf" srcId="{B73EA016-5B5E-4372-8AFF-E16F061CFA05}" destId="{1F6A0B97-83F0-4189-B0CB-00156B0AC153}" srcOrd="0" destOrd="0" presId="urn:microsoft.com/office/officeart/2005/8/layout/hChevron3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95AA6AFE-9C00-4C76-A7A6-9C56020BB757}" type="presOf" srcId="{D813EA76-4FD3-4C15-BFBC-B1DF43B29666}" destId="{4784DBD1-3CBE-41A8-A2C7-CF088F838C79}" srcOrd="0" destOrd="0" presId="urn:microsoft.com/office/officeart/2005/8/layout/hChevron3"/>
    <dgm:cxn modelId="{79780F3C-C15A-4660-A000-95A01DE27C32}" type="presParOf" srcId="{1F6A0B97-83F0-4189-B0CB-00156B0AC153}" destId="{4784DBD1-3CBE-41A8-A2C7-CF088F838C79}" srcOrd="0" destOrd="0" presId="urn:microsoft.com/office/officeart/2005/8/layout/hChevron3"/>
    <dgm:cxn modelId="{6AB4EB08-0A0B-4334-B787-8B36C2E7F90E}" type="presParOf" srcId="{1F6A0B97-83F0-4189-B0CB-00156B0AC153}" destId="{37D14BC8-3203-463C-9804-9B3B86B621FF}" srcOrd="1" destOrd="0" presId="urn:microsoft.com/office/officeart/2005/8/layout/hChevron3"/>
    <dgm:cxn modelId="{32A7640F-DE52-49C5-B54B-75EB52CE36C0}" type="presParOf" srcId="{1F6A0B97-83F0-4189-B0CB-00156B0AC153}" destId="{E13D0391-DAD9-4B61-AB66-3FA48A4F7006}" srcOrd="2" destOrd="0" presId="urn:microsoft.com/office/officeart/2005/8/layout/hChevron3"/>
    <dgm:cxn modelId="{E6EE45F2-2724-4F16-AB96-3976DE40C311}" type="presParOf" srcId="{1F6A0B97-83F0-4189-B0CB-00156B0AC153}" destId="{F9271109-4339-4036-9126-150629D10456}" srcOrd="3" destOrd="0" presId="urn:microsoft.com/office/officeart/2005/8/layout/hChevron3"/>
    <dgm:cxn modelId="{BF569A2C-ED35-42E1-8B36-275FC7356E2A}" type="presParOf" srcId="{1F6A0B97-83F0-4189-B0CB-00156B0AC153}" destId="{AD4E5296-B06F-4F82-9CB5-F741BF6BFCC1}" srcOrd="4" destOrd="0" presId="urn:microsoft.com/office/officeart/2005/8/layout/hChevron3"/>
    <dgm:cxn modelId="{1CC3A898-82F2-45F4-8232-AEA4ECAB3375}" type="presParOf" srcId="{1F6A0B97-83F0-4189-B0CB-00156B0AC153}" destId="{99F7A086-6C98-4385-8FFE-3337C1F24694}" srcOrd="5" destOrd="0" presId="urn:microsoft.com/office/officeart/2005/8/layout/hChevron3"/>
    <dgm:cxn modelId="{40558E15-162A-4810-B197-9E7419366C50}" type="presParOf" srcId="{1F6A0B97-83F0-4189-B0CB-00156B0AC153}" destId="{6CE68A43-9C69-4212-AF24-9AFEE7CA1715}" srcOrd="6" destOrd="0" presId="urn:microsoft.com/office/officeart/2005/8/layout/hChevron3"/>
    <dgm:cxn modelId="{96297AE6-E865-46EE-80EA-C5569F6B618A}" type="presParOf" srcId="{1F6A0B97-83F0-4189-B0CB-00156B0AC153}" destId="{3220CDE8-D909-484A-AEEE-E1F8CCD6E591}" srcOrd="7" destOrd="0" presId="urn:microsoft.com/office/officeart/2005/8/layout/hChevron3"/>
    <dgm:cxn modelId="{6C0CFC1A-A7C8-4810-981A-5431800FC662}" type="presParOf" srcId="{1F6A0B97-83F0-4189-B0CB-00156B0AC153}" destId="{6AC59577-EC82-4A35-90CE-96CD0348AB0D}" srcOrd="8" destOrd="0" presId="urn:microsoft.com/office/officeart/2005/8/layout/hChevron3"/>
    <dgm:cxn modelId="{FFC614A2-0C19-4C09-947F-0F36A3CA778E}" type="presParOf" srcId="{1F6A0B97-83F0-4189-B0CB-00156B0AC153}" destId="{EB1C56B5-4A0A-494F-92A8-3B4C157D15C5}" srcOrd="9" destOrd="0" presId="urn:microsoft.com/office/officeart/2005/8/layout/hChevron3"/>
    <dgm:cxn modelId="{7864963E-3E1B-415B-82FE-51F5D2FC6E3D}" type="presParOf" srcId="{1F6A0B97-83F0-4189-B0CB-00156B0AC153}" destId="{33A1349C-0317-431F-9E60-7456885DCFD5}" srcOrd="10" destOrd="0" presId="urn:microsoft.com/office/officeart/2005/8/layout/hChevron3"/>
    <dgm:cxn modelId="{F5E752ED-269B-414E-AE32-EBA8F783B4EE}" type="presParOf" srcId="{1F6A0B97-83F0-4189-B0CB-00156B0AC153}" destId="{A854A969-E3F4-46C7-AA9B-9B40E58C9671}" srcOrd="11" destOrd="0" presId="urn:microsoft.com/office/officeart/2005/8/layout/hChevron3"/>
    <dgm:cxn modelId="{6A5C22BC-E6FC-43D5-9B7F-C3F407EF61DA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BT+20 s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+40 s</a:t>
          </a: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53999"/>
          <a:ext cx="9648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i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Pat tömmer blåsan</a:t>
          </a:r>
        </a:p>
      </dsp:txBody>
      <dsp:txXfrm>
        <a:off x="4832001" y="53999"/>
        <a:ext cx="532803" cy="43200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i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Paus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i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ca 30 min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30 min från start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Töm rektalpip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Stäng av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CO</a:t>
          </a:r>
          <a:r>
            <a:rPr lang="sv-SE" sz="900" kern="1200" baseline="-250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</a:t>
          </a:r>
          <a:endParaRPr lang="sv-SE" sz="9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72279"/>
          <a:ext cx="964804" cy="39544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 min</a:t>
          </a:r>
        </a:p>
      </dsp:txBody>
      <dsp:txXfrm>
        <a:off x="4813721" y="72279"/>
        <a:ext cx="569363" cy="3954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3</Pages>
  <Words>428</Words>
  <Characters>3166</Characters>
  <Application>Microsoft Office Word</Application>
  <DocSecurity>0</DocSecurity>
  <Lines>26</Lines>
  <Paragraphs>7</Paragraphs>
  <ScaleCrop>false</ScaleCrop>
  <Manager/>
  <Company/>
  <LinksUpToDate>false</LinksUpToDate>
  <CharactersWithSpaces>3587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Njurar tumör 4-fas med thorax K+ (852902B, 830800)</dc:title>
  <dc:subject/>
  <dc:creator>patrik.jens.johansson@vgregion.se</dc:creator>
  <keywords/>
  <lastModifiedBy>Ulrica Sehlberg</lastModifiedBy>
  <revision>20</revision>
  <lastPrinted>2016-03-31T10:56:00.0000000Z</lastPrinted>
  <dcterms:created xsi:type="dcterms:W3CDTF">2022-05-18T04:22:00.0000000Z</dcterms:created>
  <dcterms:modified xsi:type="dcterms:W3CDTF">2026-01-26T10:12:00.0000000Z</dcterms:modified>
</coreProperties>
</file>