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DDBF7" w14:textId="77777777" w:rsidR="004F27EF" w:rsidRPr="002A710E" w:rsidRDefault="004F27EF" w:rsidP="002A710E">
      <w:pPr>
        <w:pStyle w:val="Rubrik1"/>
        <w:sectPr w:rsidR="004F27EF" w:rsidRPr="002A710E" w:rsidSect="004F27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B3E5D5" w14:textId="77777777" w:rsidR="004F27EF" w:rsidRPr="002A710E" w:rsidRDefault="004F27EF" w:rsidP="002A710E">
      <w:pPr>
        <w:pStyle w:val="Rubrik1"/>
      </w:pPr>
    </w:p>
    <w:p w14:paraId="36850A4D" w14:textId="77777777" w:rsidR="004F27EF" w:rsidRPr="002A710E" w:rsidRDefault="004F27EF" w:rsidP="002A710E">
      <w:pPr>
        <w:pStyle w:val="Rubrik1"/>
      </w:pPr>
    </w:p>
    <w:p w14:paraId="4B2DC109" w14:textId="50EF7A4D" w:rsidR="004F27EF" w:rsidRPr="002A710E" w:rsidRDefault="002A710E" w:rsidP="002A710E">
      <w:pPr>
        <w:pStyle w:val="Rubrik1"/>
        <w:ind w:left="0"/>
      </w:pPr>
      <w:r>
        <w:t>DT Njurar tumör 4-fas med thorax (852</w:t>
      </w:r>
      <w:r w:rsidR="6C0E82B5">
        <w:t>9</w:t>
      </w:r>
      <w:r>
        <w:t>02</w:t>
      </w:r>
      <w:r w:rsidR="7C3CBC28">
        <w:t>B</w:t>
      </w:r>
      <w:r>
        <w:t xml:space="preserve"> &amp; 830800)</w:t>
      </w:r>
    </w:p>
    <w:p w14:paraId="3553514F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86311C6" w14:textId="16CB57C7" w:rsidR="004F27EF" w:rsidRPr="004F27EF" w:rsidRDefault="002A710E" w:rsidP="002A710E">
      <w:pPr>
        <w:pStyle w:val="Rubrik2"/>
        <w:ind w:left="0"/>
      </w:pPr>
      <w:r>
        <w:t>Förändringar</w:t>
      </w:r>
      <w:r w:rsidR="004F27EF" w:rsidRPr="004F27EF">
        <w:t xml:space="preserve"> i denna version</w:t>
      </w:r>
    </w:p>
    <w:p w14:paraId="6BADBD1B" w14:textId="4A4687E8" w:rsidR="004F27EF" w:rsidRPr="004F27EF" w:rsidRDefault="001D205A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033CAF65" w14:textId="77777777" w:rsidR="004F27EF" w:rsidRPr="004F27EF" w:rsidRDefault="004F27EF" w:rsidP="002A710E">
      <w:pPr>
        <w:pStyle w:val="Rubrik2"/>
        <w:ind w:left="0"/>
      </w:pPr>
      <w:r w:rsidRPr="004F27EF">
        <w:t>Syfte</w:t>
      </w:r>
    </w:p>
    <w:p w14:paraId="4A216F76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F27E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FBDDD6E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1E4B475" w14:textId="77777777" w:rsidR="004F27EF" w:rsidRPr="004F27EF" w:rsidRDefault="004F27EF" w:rsidP="002A710E">
      <w:pPr>
        <w:pStyle w:val="Rubrik2"/>
        <w:ind w:left="0"/>
      </w:pPr>
      <w:r w:rsidRPr="004F27E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F27EF" w:rsidRPr="004F27EF" w14:paraId="23D20835" w14:textId="77777777" w:rsidTr="0093755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DEBAAC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5031F3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Tumör i njuren, med samtidig undersökning av thorax.</w:t>
            </w:r>
          </w:p>
        </w:tc>
      </w:tr>
      <w:tr w:rsidR="004F27EF" w:rsidRPr="004F27EF" w14:paraId="76E4ADFF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9190B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A690CC1" w14:textId="40359359" w:rsidR="004F27EF" w:rsidRPr="004F27EF" w:rsidRDefault="004F27EF" w:rsidP="004F27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4F27E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4F27EF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B1B06E8" w14:textId="58CD7C14" w:rsidR="004F27EF" w:rsidRPr="004F27EF" w:rsidRDefault="004F27EF" w:rsidP="004F27E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PVK</w:t>
            </w:r>
            <w:r w:rsidR="001D205A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4F27EF" w:rsidRPr="004F27EF" w14:paraId="6BD47EB1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F406E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5BA6C2B" w14:textId="0972655D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08631F"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08631F">
              <w:rPr>
                <w:rFonts w:ascii="Arial" w:hAnsi="Arial" w:cs="Arial"/>
                <w:sz w:val="18"/>
                <w:szCs w:val="18"/>
              </w:rPr>
              <w:t>5 dl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4F27EF" w:rsidRPr="004F27EF" w14:paraId="278C490E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0D3AA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90A16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4F27EF" w:rsidRPr="004F27EF" w14:paraId="6368EEFD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DB5BC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5BC166" w14:textId="7A4755C4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B83962" w:rsidRPr="004F27EF">
              <w:rPr>
                <w:rFonts w:ascii="Arial" w:hAnsi="Arial" w:cs="Arial"/>
                <w:sz w:val="18"/>
                <w:szCs w:val="18"/>
              </w:rPr>
              <w:t>15–50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  <w:r w:rsidRPr="004F27EF">
              <w:rPr>
                <w:rFonts w:ascii="Arial" w:hAnsi="Arial" w:cs="Arial"/>
                <w:sz w:val="18"/>
                <w:szCs w:val="18"/>
              </w:rPr>
              <w:br/>
            </w:r>
            <w:r w:rsidRPr="004F27EF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4F27EF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</w:p>
          <w:p w14:paraId="10172812" w14:textId="44BFEA28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4F27EF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4F27EF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4F27EF" w:rsidRPr="004F27EF" w14:paraId="6C34A47D" w14:textId="77777777" w:rsidTr="0093755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BA53F7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D7FC298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591450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96D2BC2" w14:textId="77777777" w:rsidR="004F27EF" w:rsidRPr="004F27EF" w:rsidRDefault="004F27EF" w:rsidP="004F27E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A9748B8" w14:textId="77777777" w:rsidR="004F27EF" w:rsidRPr="004F27EF" w:rsidRDefault="004F27EF" w:rsidP="004F27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9508E7" w14:textId="238529E5" w:rsidR="004F27EF" w:rsidRPr="002A710E" w:rsidRDefault="004F27EF" w:rsidP="002A710E">
      <w:pPr>
        <w:pStyle w:val="Rubrik2"/>
        <w:ind w:left="0"/>
        <w:rPr>
          <w:rFonts w:ascii="Arial" w:hAnsi="Arial" w:cs="Arial"/>
          <w:b/>
        </w:rPr>
      </w:pPr>
      <w:r w:rsidRPr="004F27EF">
        <w:rPr>
          <w:rFonts w:ascii="Arial" w:hAnsi="Arial" w:cs="Arial"/>
          <w:b/>
        </w:rPr>
        <w:br w:type="page"/>
      </w:r>
      <w:r w:rsidRPr="004F27EF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4F27EF" w:rsidRPr="004F27EF" w14:paraId="5ACB9359" w14:textId="77777777" w:rsidTr="0093755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7283632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5732490" wp14:editId="3D4E9C9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357EC15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BDA9631" wp14:editId="5BC08BE6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4F27EF" w:rsidRPr="004F27EF" w14:paraId="1985A083" w14:textId="77777777" w:rsidTr="004F27E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EE0A3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AE8CF9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0269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4C3D5F1" wp14:editId="67F33ACB">
                      <wp:simplePos x="0" y="0"/>
                      <wp:positionH relativeFrom="column">
                        <wp:posOffset>180975</wp:posOffset>
                      </wp:positionH>
                      <wp:positionV relativeFrom="paragraph">
                        <wp:posOffset>913130</wp:posOffset>
                      </wp:positionV>
                      <wp:extent cx="410210" cy="714375"/>
                      <wp:effectExtent l="0" t="0" r="8890" b="9525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143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AA5065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1DB1E71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3E2B902B" w14:textId="77777777" w:rsidR="004F27EF" w:rsidRPr="0066567D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C3D5F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8" o:spid="_x0000_s1026" type="#_x0000_t68" style="position:absolute;left:0;text-align:left;margin-left:14.25pt;margin-top:71.9pt;width:32.3pt;height:56.2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" adj="6202" fillcolor="red" stroked="f" strokeweight="1pt">
                      <v:textbox inset="1mm,1mm,1mm,1mm">
                        <w:txbxContent>
                          <w:p w14:paraId="45AA5065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1DB1E71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3E2B902B" w14:textId="77777777" w:rsidR="004F27EF" w:rsidRPr="0066567D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9235915" wp14:editId="5C1D6493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908685</wp:posOffset>
                      </wp:positionV>
                      <wp:extent cx="1572260" cy="716280"/>
                      <wp:effectExtent l="19050" t="19050" r="27940" b="26670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483" cy="7162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40DE218E">
                    <v:rect id="Rektangel 4" style="position:absolute;margin-left:3.3pt;margin-top:71.55pt;width:123.8pt;height:56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9DBE4B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A8559C" wp14:editId="4AE92554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125095</wp:posOffset>
                      </wp:positionV>
                      <wp:extent cx="1572260" cy="1504315"/>
                      <wp:effectExtent l="19050" t="19050" r="27940" b="1968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5043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569C62A2">
                    <v:rect id="Rektangel 3" style="position:absolute;margin-left:3.3pt;margin-top:9.85pt;width:123.8pt;height:11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0AC040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"/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D49D178" wp14:editId="43F5CD26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1080770</wp:posOffset>
                      </wp:positionV>
                      <wp:extent cx="1572895" cy="1254760"/>
                      <wp:effectExtent l="19050" t="19050" r="27305" b="2159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895" cy="125476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4CC5F366">
                    <v:rect id="Rektangel 15" style="position:absolute;margin-left:3.3pt;margin-top:85.1pt;width:123.85pt;height:9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ffc000" strokeweight="3pt" w14:anchorId="0E87FF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"/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7CBFBA7" wp14:editId="77820F21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1098550</wp:posOffset>
                      </wp:positionV>
                      <wp:extent cx="410210" cy="1223010"/>
                      <wp:effectExtent l="0" t="0" r="8890" b="0"/>
                      <wp:wrapNone/>
                      <wp:docPr id="2" name="Upp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23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959AB8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B5D52EB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4F27EF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0642E58E" w14:textId="77777777" w:rsidR="004F27EF" w:rsidRP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CBFBA7" id="Upp 10" o:spid="_x0000_s1027" type="#_x0000_t68" style="position:absolute;left:0;text-align:left;margin-left:79.5pt;margin-top:86.5pt;width:32.3pt;height:9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" adj="3622" fillcolor="#ffc000" stroked="f" strokeweight="1pt">
                      <v:textbox inset="1mm,1mm,1mm,1mm">
                        <w:txbxContent>
                          <w:p w14:paraId="39959AB8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14:paraId="3B5D52EB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4F27EF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0642E58E" w14:textId="77777777" w:rsidR="004F27EF" w:rsidRP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8B608B" wp14:editId="2503A291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130810</wp:posOffset>
                      </wp:positionV>
                      <wp:extent cx="410210" cy="1471930"/>
                      <wp:effectExtent l="0" t="0" r="8890" b="0"/>
                      <wp:wrapNone/>
                      <wp:docPr id="5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719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689D2F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D62EFA3" w14:textId="77777777" w:rsidR="004F27EF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79018B4" w14:textId="77777777" w:rsidR="004F27EF" w:rsidRPr="0066567D" w:rsidRDefault="004F27EF" w:rsidP="00B839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8B608B" id="Upp 9" o:spid="_x0000_s1028" type="#_x0000_t68" style="position:absolute;left:0;text-align:left;margin-left:49.55pt;margin-top:10.3pt;width:32.3pt;height:115.9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" adj="3010" fillcolor="#c00000" stroked="f" strokeweight="1pt">
                      <v:textbox inset="1mm,1mm,1mm,1mm">
                        <w:txbxContent>
                          <w:p w14:paraId="29689D2F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D62EFA3" w14:textId="77777777" w:rsidR="004F27EF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79018B4" w14:textId="77777777" w:rsidR="004F27EF" w:rsidRPr="0066567D" w:rsidRDefault="004F27EF" w:rsidP="00B839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F27EF">
              <w:rPr>
                <w:noProof/>
                <w:szCs w:val="20"/>
              </w:rPr>
              <w:drawing>
                <wp:inline distT="0" distB="0" distL="0" distR="0" wp14:anchorId="17806800" wp14:editId="34227AE1">
                  <wp:extent cx="1603944" cy="2514714"/>
                  <wp:effectExtent l="0" t="0" r="0" b="0"/>
                  <wp:docPr id="7" name="Bildobjekt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97" cy="2557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27EF" w:rsidRPr="004F27EF" w14:paraId="114A92B0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66B8ED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753B25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EE4E9C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2DB05A5A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74EA1F82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4C7B98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  <w:r w:rsidRPr="004F27EF">
              <w:rPr>
                <w:noProof/>
                <w:szCs w:val="20"/>
              </w:rPr>
              <w:t xml:space="preserve"> </w:t>
            </w:r>
          </w:p>
          <w:p w14:paraId="0D267C3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8772418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2E4556BD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6186F9E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22EBA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  <w:r w:rsidRPr="004F27EF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BBBCC3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3308B002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51D5898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1DC811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4350CF8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E356FA4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6A90437B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6F5516DD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E5B09D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Jugulum – crista ilaca.</w:t>
            </w:r>
          </w:p>
          <w:p w14:paraId="7594F96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F31F4FB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0D2C640F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3B79C11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8F16F6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4C0A19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F27EF" w:rsidRPr="004F27EF" w14:paraId="22D620E9" w14:textId="77777777" w:rsidTr="004F27EF">
        <w:trPr>
          <w:trHeight w:val="227"/>
        </w:trPr>
        <w:tc>
          <w:tcPr>
            <w:tcW w:w="1950" w:type="dxa"/>
            <w:shd w:val="clear" w:color="auto" w:fill="FFFFFF"/>
          </w:tcPr>
          <w:p w14:paraId="7B075A67" w14:textId="77777777" w:rsidR="004F27EF" w:rsidRPr="004F27EF" w:rsidRDefault="004F27EF" w:rsidP="004F27E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424222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4F27EF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593EC1A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98FAB0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1712B3DB" w14:textId="77777777" w:rsidTr="004F27EF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0BB93E8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5C9F5C4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14:paraId="68A447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15E3B39" w14:textId="77777777" w:rsidR="004F27EF" w:rsidRPr="004F27EF" w:rsidRDefault="004F27EF" w:rsidP="004F27E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472F272" w14:textId="77777777" w:rsidR="004F27EF" w:rsidRPr="004F27EF" w:rsidRDefault="004F27EF" w:rsidP="002A710E">
      <w:pPr>
        <w:pStyle w:val="Rubrik2"/>
        <w:ind w:left="0"/>
      </w:pPr>
      <w:r w:rsidRPr="004F27E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F27EF" w:rsidRPr="004F27EF" w14:paraId="1C0D312B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8CBCA7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241DC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96A17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BC89E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4F27EF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04181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1C559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F27EF" w:rsidRPr="004F27EF" w14:paraId="2BB312EE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123FCE3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A96822" w14:textId="25ABAA4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0CA7C3" w14:textId="2A89E69C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8C9B49" w14:textId="68B2B300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2E293F" w14:textId="30B346DF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F114AE" w14:textId="0F9DB84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78A8AB62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EA0563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DD610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E0675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E962F9" w14:textId="71E59AD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86D9A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58A46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2C770BB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C3BAD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E4E8F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ADBA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592973" w14:textId="0E94636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97F8D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31542D" w14:textId="7C11650C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0E9089A2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08CB8F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61E9D" w14:textId="68697CF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15C00" w14:textId="0DDFEE3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36C94" w14:textId="30031FD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5937EB" w14:textId="011C26A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CC2F727" w14:textId="45AFB76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F27EF" w:rsidRPr="004F27EF" w14:paraId="6CE58559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9FCC612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77F8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F503F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A6CA7D" w14:textId="2A166ED3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B3057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E64B5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12FD5712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399660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4AC23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9433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649E9F" w14:textId="7764593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62D7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AA7FF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18ADE6E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020391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44F83B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7D5D4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710792" w14:textId="14EB588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3C598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642B888" w14:textId="4670FC67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3C22FC2E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27F761E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Thx/övre buk K+ nefrografisk fas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EE34D1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105BC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9E53AF" w14:textId="41774614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FD51B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834C980" w14:textId="297F4C9E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F27EF" w:rsidRPr="004F27EF" w14:paraId="12B4BF5C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3151E5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01F883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B9B7DF" w14:textId="5E1CD2D0" w:rsidR="004F27EF" w:rsidRPr="004F27EF" w:rsidRDefault="00990F84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CF8C4C" w14:textId="780F9AB2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FB02BA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C4638D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CFF8C4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23D6B176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1DD7CE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ECDA33" w14:textId="6CB9439D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7B7A44" w14:textId="2D38F1E7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0E7532" w14:textId="77921804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B2DEA0" w14:textId="41C40C21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5136357" w14:textId="79A5973A" w:rsidR="004F27EF" w:rsidRPr="004F27EF" w:rsidRDefault="00C05F95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4F27EF" w:rsidRPr="004F27EF" w14:paraId="3DBC788F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E62BFD3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65F83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EF31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3A14AB" w14:textId="7352F540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37C68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C7094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B97623D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69D886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A4469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5451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81DE1" w14:textId="489CB825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l64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8F261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B61D8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D2060AF" w14:textId="77777777" w:rsidTr="0093755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A0AB37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D5588A" w14:textId="3BAE8AA8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26DD7" w14:textId="0FF7B0A5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CA46D" w14:textId="04FC76A2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ACC2D6" w14:textId="4057D7BE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BB7265" w14:textId="06031C0D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F27EF" w:rsidRPr="004F27EF" w14:paraId="38BC4874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2A0B2A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B323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C10C7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071CF3" w14:textId="3B15F97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EE5E4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A3DF5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F27EF" w:rsidRPr="004F27EF" w14:paraId="7C8ECA2C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A344BEE" w14:textId="77777777" w:rsidR="004F27EF" w:rsidRPr="004F27EF" w:rsidRDefault="004F27EF" w:rsidP="004F27E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51AF5F" w14:textId="102DB56A" w:rsidR="004F27EF" w:rsidRPr="004F27EF" w:rsidRDefault="004F27EF" w:rsidP="00E458B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C1950B" w14:textId="354EA53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FB66B" w14:textId="24C85AC3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85DE2B" w14:textId="4A366B8A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0A8F368" w14:textId="320A24E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F27EF" w:rsidRPr="004F27EF" w14:paraId="31E1C949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EF01A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20484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0A98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35CB4" w14:textId="2DEA26F6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3850F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87CD7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3E658928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F3CFCF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780D5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A3C37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E099D" w14:textId="3903623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13A9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480E9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F27EF" w:rsidRPr="004F27EF" w14:paraId="11295460" w14:textId="77777777" w:rsidTr="0093755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4BA17D" w14:textId="77777777" w:rsidR="004F27EF" w:rsidRPr="004F27EF" w:rsidRDefault="004F27EF" w:rsidP="004F27E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7F301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63FF7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4BC19D" w14:textId="15AAB831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B</w:t>
            </w:r>
            <w:r w:rsidR="00E67BA2">
              <w:rPr>
                <w:rFonts w:ascii="Arial" w:hAnsi="Arial" w:cs="Arial"/>
                <w:sz w:val="18"/>
                <w:szCs w:val="18"/>
              </w:rPr>
              <w:t>r40</w:t>
            </w:r>
            <w:r w:rsidRPr="004F27E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4F47A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F27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67BA9AE" w14:textId="57EF97C2" w:rsidR="004F27EF" w:rsidRPr="004F27EF" w:rsidRDefault="00FB02BA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4F27EF" w:rsidRPr="004F27E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F27EF" w:rsidRPr="004F27EF" w14:paraId="350BDC17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96AA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1364B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0AB42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AD9AC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16912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CAE04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F27EF" w:rsidRPr="004F27EF" w14:paraId="0D31084C" w14:textId="77777777" w:rsidTr="0093755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072A5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EFDFC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68105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86F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D9AA4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6559C1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27E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D520105" w14:textId="77777777" w:rsidR="004F27EF" w:rsidRPr="004F27EF" w:rsidRDefault="004F27EF" w:rsidP="002A710E">
      <w:pPr>
        <w:pStyle w:val="Rubrik2"/>
        <w:ind w:left="0"/>
      </w:pPr>
      <w:r w:rsidRPr="004F27EF">
        <w:rPr>
          <w:lang w:val="en-US"/>
        </w:rPr>
        <w:t xml:space="preserve">Hängning </w:t>
      </w:r>
      <w:r w:rsidRPr="004F27EF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F27EF" w:rsidRPr="004F27EF" w14:paraId="383889F5" w14:textId="77777777" w:rsidTr="004F27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DFE05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1A03B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20C5D8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F6C5DF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B5E358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EA89BCF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1156E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03F4F5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47D335F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CC90B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7D3F31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921208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6EABCB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6562C6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2F2D55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8EF6DF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5A137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6A29DAA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6E323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8A001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313E9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3B7D2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3D078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9568F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B9B00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AB4C31B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87412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DC1A9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F4D20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29E86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9C48D8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7762E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19AAA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528A08D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AD8EA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46246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1EE5CA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64599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CDCC2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1E976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A398C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36A18673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A3F2A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6A1AC3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357A95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097CA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FEDB2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72AE0A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FA47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117488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AFB0B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1BF6A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3D28DA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904A5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80677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20EDA4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D80A7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0555DEFA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4766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22BAD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67AEB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A580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337AA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F4D12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097E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20C9C52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57D0B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F0048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E9AF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0D8E4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18FCF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D2C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9CA09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160E412B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9E472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E1CB46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E40C7F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6449A6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E3966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BE6CE3C" w14:textId="77777777" w:rsidR="004F27EF" w:rsidRPr="004F27EF" w:rsidRDefault="004F27EF" w:rsidP="004F27E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4F27EF" w:rsidRPr="004F27EF" w14:paraId="292EE5B6" w14:textId="77777777" w:rsidTr="004F27E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082B5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8569C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6384EF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9391DE3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F3C58F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1D3EF7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2F3E0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6A596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CF457E7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4DCF51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BB3215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213B47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900191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3CF86F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B794B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5B1FE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DE381AA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3BF218B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1AA388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A46B6E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5E2C5E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CF2BE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507CFE16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97A5F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27E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C7C65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117D07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F66BE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976300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0BDD32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5AB5C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FC134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798C5DC2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2C63A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F84A2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41620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5A98A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49F575F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FE7CF7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0F277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69667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78026AD3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F5D1B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7B253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03AC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EB9ED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38662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B3E92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03F76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36DE7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36AAF7E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C925F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C1BA83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D1D084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6DD2AF8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6A5C3C9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054D0C2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30D97B0B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252234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420ED5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E3D9DB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5CD9168D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F431696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BC63988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E99E35C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B408CE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5C28C25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738741F4" w14:textId="77777777" w:rsidR="004F27EF" w:rsidRPr="004F27EF" w:rsidRDefault="004F27EF" w:rsidP="004F27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F27E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FA17A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4A1F633C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DB73B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F28EB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B58EF05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D6810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921178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59067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FD391C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8C4427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7C03737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2ED12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1BD07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1A3224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0243C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BEE1130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716599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78F3EB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3238F6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6933E820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330F1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F495FF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3CF3A5CE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2C9B49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C4E3C5A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6E13B2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F68D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8DE918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F27EF" w:rsidRPr="004F27EF" w14:paraId="20096371" w14:textId="77777777" w:rsidTr="004F27E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5D0C7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7B4CA5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DC4190C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018ADF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39589D" w14:textId="77777777" w:rsidR="004F27EF" w:rsidRPr="004F27EF" w:rsidRDefault="004F27EF" w:rsidP="004F27E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338A8D0" w14:textId="77777777" w:rsidR="004F27EF" w:rsidRPr="004F27EF" w:rsidRDefault="004F27EF" w:rsidP="004F27E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FB10755" w14:textId="77777777" w:rsidR="004F27EF" w:rsidRPr="004F27EF" w:rsidRDefault="004F27EF" w:rsidP="004F27E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C4B3E">
      <w:type w:val="continuous"/>
      <w:pgSz w:w="11900" w:h="16840"/>
      <w:pgMar w:top="851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C3A7F" w14:textId="77777777" w:rsidR="0012454E" w:rsidRDefault="0012454E">
      <w:r>
        <w:separator/>
      </w:r>
    </w:p>
  </w:endnote>
  <w:endnote w:type="continuationSeparator" w:id="0">
    <w:p w14:paraId="0F8429EF" w14:textId="77777777" w:rsidR="0012454E" w:rsidRDefault="0012454E">
      <w:r>
        <w:continuationSeparator/>
      </w:r>
    </w:p>
  </w:endnote>
  <w:endnote w:type="continuationNotice" w:id="1">
    <w:p w14:paraId="0978C835" w14:textId="77777777" w:rsidR="0012454E" w:rsidRDefault="00124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16F75" w14:textId="77777777" w:rsidR="0012454E" w:rsidRDefault="0012454E"/>
  </w:footnote>
  <w:footnote w:type="continuationSeparator" w:id="0">
    <w:p w14:paraId="26972834" w14:textId="77777777" w:rsidR="0012454E" w:rsidRDefault="0012454E">
      <w:r>
        <w:continuationSeparator/>
      </w:r>
    </w:p>
  </w:footnote>
  <w:footnote w:type="continuationNotice" w:id="1">
    <w:p w14:paraId="3CF50D9A" w14:textId="77777777" w:rsidR="0012454E" w:rsidRDefault="00124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D745B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2526574" w:tentative="1">
      <w:start w:val="1"/>
      <w:numFmt w:val="lowerLetter"/>
      <w:lvlText w:val="%2."/>
      <w:lvlJc w:val="left"/>
      <w:pPr>
        <w:ind w:left="1080" w:hanging="360"/>
      </w:pPr>
    </w:lvl>
    <w:lvl w:ilvl="2" w:tplc="9522A69E" w:tentative="1">
      <w:start w:val="1"/>
      <w:numFmt w:val="lowerRoman"/>
      <w:lvlText w:val="%3."/>
      <w:lvlJc w:val="right"/>
      <w:pPr>
        <w:ind w:left="1800" w:hanging="180"/>
      </w:pPr>
    </w:lvl>
    <w:lvl w:ilvl="3" w:tplc="957C37C4" w:tentative="1">
      <w:start w:val="1"/>
      <w:numFmt w:val="decimal"/>
      <w:lvlText w:val="%4."/>
      <w:lvlJc w:val="left"/>
      <w:pPr>
        <w:ind w:left="2520" w:hanging="360"/>
      </w:pPr>
    </w:lvl>
    <w:lvl w:ilvl="4" w:tplc="C0260806" w:tentative="1">
      <w:start w:val="1"/>
      <w:numFmt w:val="lowerLetter"/>
      <w:lvlText w:val="%5."/>
      <w:lvlJc w:val="left"/>
      <w:pPr>
        <w:ind w:left="3240" w:hanging="360"/>
      </w:pPr>
    </w:lvl>
    <w:lvl w:ilvl="5" w:tplc="1408E3B6" w:tentative="1">
      <w:start w:val="1"/>
      <w:numFmt w:val="lowerRoman"/>
      <w:lvlText w:val="%6."/>
      <w:lvlJc w:val="right"/>
      <w:pPr>
        <w:ind w:left="3960" w:hanging="180"/>
      </w:pPr>
    </w:lvl>
    <w:lvl w:ilvl="6" w:tplc="55146C12" w:tentative="1">
      <w:start w:val="1"/>
      <w:numFmt w:val="decimal"/>
      <w:lvlText w:val="%7."/>
      <w:lvlJc w:val="left"/>
      <w:pPr>
        <w:ind w:left="4680" w:hanging="360"/>
      </w:pPr>
    </w:lvl>
    <w:lvl w:ilvl="7" w:tplc="7A64E57C" w:tentative="1">
      <w:start w:val="1"/>
      <w:numFmt w:val="lowerLetter"/>
      <w:lvlText w:val="%8."/>
      <w:lvlJc w:val="left"/>
      <w:pPr>
        <w:ind w:left="5400" w:hanging="360"/>
      </w:pPr>
    </w:lvl>
    <w:lvl w:ilvl="8" w:tplc="5E5681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3FEB8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BB803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35C2E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344403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C85F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58AE3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E07BD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4624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6A409F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B3068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110B01A" w:tentative="1">
      <w:start w:val="1"/>
      <w:numFmt w:val="lowerLetter"/>
      <w:lvlText w:val="%2."/>
      <w:lvlJc w:val="left"/>
      <w:pPr>
        <w:ind w:left="1080" w:hanging="360"/>
      </w:pPr>
    </w:lvl>
    <w:lvl w:ilvl="2" w:tplc="611E44E2" w:tentative="1">
      <w:start w:val="1"/>
      <w:numFmt w:val="lowerRoman"/>
      <w:lvlText w:val="%3."/>
      <w:lvlJc w:val="right"/>
      <w:pPr>
        <w:ind w:left="1800" w:hanging="180"/>
      </w:pPr>
    </w:lvl>
    <w:lvl w:ilvl="3" w:tplc="0EE83B92" w:tentative="1">
      <w:start w:val="1"/>
      <w:numFmt w:val="decimal"/>
      <w:lvlText w:val="%4."/>
      <w:lvlJc w:val="left"/>
      <w:pPr>
        <w:ind w:left="2520" w:hanging="360"/>
      </w:pPr>
    </w:lvl>
    <w:lvl w:ilvl="4" w:tplc="DD1AE938" w:tentative="1">
      <w:start w:val="1"/>
      <w:numFmt w:val="lowerLetter"/>
      <w:lvlText w:val="%5."/>
      <w:lvlJc w:val="left"/>
      <w:pPr>
        <w:ind w:left="3240" w:hanging="360"/>
      </w:pPr>
    </w:lvl>
    <w:lvl w:ilvl="5" w:tplc="91DE76E8" w:tentative="1">
      <w:start w:val="1"/>
      <w:numFmt w:val="lowerRoman"/>
      <w:lvlText w:val="%6."/>
      <w:lvlJc w:val="right"/>
      <w:pPr>
        <w:ind w:left="3960" w:hanging="180"/>
      </w:pPr>
    </w:lvl>
    <w:lvl w:ilvl="6" w:tplc="05060624" w:tentative="1">
      <w:start w:val="1"/>
      <w:numFmt w:val="decimal"/>
      <w:lvlText w:val="%7."/>
      <w:lvlJc w:val="left"/>
      <w:pPr>
        <w:ind w:left="4680" w:hanging="360"/>
      </w:pPr>
    </w:lvl>
    <w:lvl w:ilvl="7" w:tplc="09BA7134" w:tentative="1">
      <w:start w:val="1"/>
      <w:numFmt w:val="lowerLetter"/>
      <w:lvlText w:val="%8."/>
      <w:lvlJc w:val="left"/>
      <w:pPr>
        <w:ind w:left="5400" w:hanging="360"/>
      </w:pPr>
    </w:lvl>
    <w:lvl w:ilvl="8" w:tplc="52D897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36866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CB2A75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68205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14FFD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F84DF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38A83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900064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F5C9D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8F486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2591665">
    <w:abstractNumId w:val="21"/>
  </w:num>
  <w:num w:numId="2" w16cid:durableId="930621563">
    <w:abstractNumId w:val="16"/>
  </w:num>
  <w:num w:numId="3" w16cid:durableId="1349597070">
    <w:abstractNumId w:val="0"/>
  </w:num>
  <w:num w:numId="4" w16cid:durableId="621152608">
    <w:abstractNumId w:val="6"/>
  </w:num>
  <w:num w:numId="5" w16cid:durableId="1314797682">
    <w:abstractNumId w:val="19"/>
  </w:num>
  <w:num w:numId="6" w16cid:durableId="244002501">
    <w:abstractNumId w:val="2"/>
  </w:num>
  <w:num w:numId="7" w16cid:durableId="1355033856">
    <w:abstractNumId w:val="13"/>
  </w:num>
  <w:num w:numId="8" w16cid:durableId="71316628">
    <w:abstractNumId w:val="9"/>
  </w:num>
  <w:num w:numId="9" w16cid:durableId="1054043023">
    <w:abstractNumId w:val="1"/>
  </w:num>
  <w:num w:numId="10" w16cid:durableId="1918131208">
    <w:abstractNumId w:val="1"/>
  </w:num>
  <w:num w:numId="11" w16cid:durableId="1527525419">
    <w:abstractNumId w:val="3"/>
  </w:num>
  <w:num w:numId="12" w16cid:durableId="1843817897">
    <w:abstractNumId w:val="4"/>
  </w:num>
  <w:num w:numId="13" w16cid:durableId="505560392">
    <w:abstractNumId w:val="15"/>
  </w:num>
  <w:num w:numId="14" w16cid:durableId="592208777">
    <w:abstractNumId w:val="10"/>
  </w:num>
  <w:num w:numId="15" w16cid:durableId="1699547495">
    <w:abstractNumId w:val="7"/>
  </w:num>
  <w:num w:numId="16" w16cid:durableId="160513011">
    <w:abstractNumId w:val="14"/>
  </w:num>
  <w:num w:numId="17" w16cid:durableId="581454570">
    <w:abstractNumId w:val="5"/>
  </w:num>
  <w:num w:numId="18" w16cid:durableId="387874002">
    <w:abstractNumId w:val="12"/>
  </w:num>
  <w:num w:numId="19" w16cid:durableId="1291670847">
    <w:abstractNumId w:val="20"/>
  </w:num>
  <w:num w:numId="20" w16cid:durableId="597561613">
    <w:abstractNumId w:val="17"/>
  </w:num>
  <w:num w:numId="21" w16cid:durableId="1620916664">
    <w:abstractNumId w:val="8"/>
  </w:num>
  <w:num w:numId="22" w16cid:durableId="408305223">
    <w:abstractNumId w:val="18"/>
  </w:num>
  <w:num w:numId="23" w16cid:durableId="15808222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31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54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05A"/>
    <w:rsid w:val="00201C1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10E"/>
    <w:rsid w:val="002B0B30"/>
    <w:rsid w:val="002B0C78"/>
    <w:rsid w:val="002C0C02"/>
    <w:rsid w:val="002C1277"/>
    <w:rsid w:val="002C3A14"/>
    <w:rsid w:val="002C4B3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7EF"/>
    <w:rsid w:val="004F4518"/>
    <w:rsid w:val="004F4C62"/>
    <w:rsid w:val="00501433"/>
    <w:rsid w:val="00511758"/>
    <w:rsid w:val="00511CC4"/>
    <w:rsid w:val="00531E60"/>
    <w:rsid w:val="00536A5A"/>
    <w:rsid w:val="00537CD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E7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88B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40A"/>
    <w:rsid w:val="00971D93"/>
    <w:rsid w:val="00990F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961"/>
    <w:rsid w:val="00B60C6C"/>
    <w:rsid w:val="00B619A9"/>
    <w:rsid w:val="00B65A9D"/>
    <w:rsid w:val="00B66D60"/>
    <w:rsid w:val="00B75EDE"/>
    <w:rsid w:val="00B77D88"/>
    <w:rsid w:val="00B77FAF"/>
    <w:rsid w:val="00B8396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21F"/>
    <w:rsid w:val="00BE7978"/>
    <w:rsid w:val="00C05F9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8B0"/>
    <w:rsid w:val="00E52A86"/>
    <w:rsid w:val="00E54B47"/>
    <w:rsid w:val="00E553BF"/>
    <w:rsid w:val="00E55D93"/>
    <w:rsid w:val="00E61294"/>
    <w:rsid w:val="00E67BA2"/>
    <w:rsid w:val="00E7237C"/>
    <w:rsid w:val="00E77C46"/>
    <w:rsid w:val="00E86CE8"/>
    <w:rsid w:val="00E90E82"/>
    <w:rsid w:val="00EA00CB"/>
    <w:rsid w:val="00EA1BAA"/>
    <w:rsid w:val="00EA3FCD"/>
    <w:rsid w:val="00EA42A0"/>
    <w:rsid w:val="00EB19ED"/>
    <w:rsid w:val="00EB6714"/>
    <w:rsid w:val="00EC0A68"/>
    <w:rsid w:val="00EC5006"/>
    <w:rsid w:val="00ED03F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2B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40F0625"/>
    <w:rsid w:val="647B2B65"/>
    <w:rsid w:val="6B2CF8ED"/>
    <w:rsid w:val="6C0E82B5"/>
    <w:rsid w:val="7C3CB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428</Words>
  <Characters>3166</Characters>
  <Application>Microsoft Office Word</Application>
  <DocSecurity>0</DocSecurity>
  <Lines>26</Lines>
  <Paragraphs>7</Paragraphs>
  <ScaleCrop>false</ScaleCrop>
  <Manager/>
  <Company/>
  <LinksUpToDate>false</LinksUpToDate>
  <CharactersWithSpaces>3587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med thorax K+ (852902B, 830800)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2022-05-18T04:22:00.0000000Z</dcterms:created>
  <dcterms:modified xsi:type="dcterms:W3CDTF">2026-01-26T10:12:00.0000000Z</dcterms:modified>
</coreProperties>
</file>