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FD3F12" w14:textId="77777777" w:rsidR="003A6BAD" w:rsidRDefault="003A6BAD" w:rsidP="00F35B05">
      <w:pPr>
        <w:pStyle w:val="Rubrik2"/>
        <w:sectPr w:rsidR="003A6BAD" w:rsidSect="003A6BA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CB64E7E" w14:textId="77777777" w:rsidR="003A6BAD" w:rsidRPr="003A6BAD" w:rsidRDefault="003A6BAD" w:rsidP="003A6BAD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07BFE781" w14:textId="295EC2D6" w:rsidR="00B22257" w:rsidRDefault="00B22257" w:rsidP="00B22257">
      <w:pPr>
        <w:pStyle w:val="Rubrik1"/>
        <w:ind w:left="0"/>
        <w:rPr>
          <w:szCs w:val="26"/>
        </w:rPr>
      </w:pPr>
      <w:r w:rsidRPr="003A6BAD">
        <w:t>DT Njurar tumör 4-fas (852</w:t>
      </w:r>
      <w:r w:rsidR="00207AC5">
        <w:t>9</w:t>
      </w:r>
      <w:r w:rsidRPr="003A6BAD">
        <w:t>02</w:t>
      </w:r>
      <w:r w:rsidR="00207AC5">
        <w:t>B</w:t>
      </w:r>
      <w:r w:rsidRPr="003A6BAD">
        <w:t>)</w:t>
      </w:r>
    </w:p>
    <w:p w14:paraId="48EDFC55" w14:textId="347585E8" w:rsidR="003A6BAD" w:rsidRPr="003A6BAD" w:rsidRDefault="00E60D12" w:rsidP="00B22257">
      <w:pPr>
        <w:pStyle w:val="Rubrik2"/>
        <w:ind w:left="0"/>
      </w:pPr>
      <w:r>
        <w:t>Förändringar</w:t>
      </w:r>
      <w:r w:rsidR="003A6BAD" w:rsidRPr="003A6BAD">
        <w:t xml:space="preserve"> i denna version</w:t>
      </w:r>
    </w:p>
    <w:p w14:paraId="6CF62A6F" w14:textId="18A272DA" w:rsidR="003A6BAD" w:rsidRPr="003A6BAD" w:rsidRDefault="00FF7C9E" w:rsidP="003A6BA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Reviderad, ändrat mänden dryck och tid. Justerat kernel Siemens X-cite.</w:t>
      </w:r>
    </w:p>
    <w:p w14:paraId="3AC6D132" w14:textId="77777777" w:rsidR="003A6BAD" w:rsidRPr="003A6BAD" w:rsidRDefault="003A6BAD" w:rsidP="00B22257">
      <w:pPr>
        <w:pStyle w:val="Rubrik2"/>
        <w:ind w:left="0"/>
      </w:pPr>
      <w:r w:rsidRPr="003A6BAD">
        <w:t>Syfte</w:t>
      </w:r>
    </w:p>
    <w:p w14:paraId="78544227" w14:textId="77777777" w:rsidR="003A6BAD" w:rsidRPr="003A6BAD" w:rsidRDefault="003A6BAD" w:rsidP="003A6BA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3A6BAD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537ACDF3" w14:textId="77777777" w:rsidR="003A6BAD" w:rsidRPr="003A6BAD" w:rsidRDefault="003A6BAD" w:rsidP="003A6BA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93BBFD1" w14:textId="77777777" w:rsidR="003A6BAD" w:rsidRPr="00B22257" w:rsidRDefault="003A6BAD" w:rsidP="003A6BAD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36"/>
          <w:szCs w:val="36"/>
        </w:rPr>
      </w:pPr>
      <w:r w:rsidRPr="00B22257">
        <w:rPr>
          <w:rFonts w:asciiTheme="majorHAnsi" w:hAnsiTheme="majorHAnsi" w:cstheme="majorHAnsi"/>
          <w:sz w:val="36"/>
          <w:szCs w:val="36"/>
        </w:rPr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3A6BAD" w:rsidRPr="003A6BAD" w14:paraId="0E8CA490" w14:textId="77777777" w:rsidTr="00111351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743A74E9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01A4137F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SVF njurcancer.</w:t>
            </w:r>
          </w:p>
        </w:tc>
      </w:tr>
      <w:tr w:rsidR="003A6BAD" w:rsidRPr="003A6BAD" w14:paraId="3C42099F" w14:textId="77777777" w:rsidTr="00111351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491EF59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D97EFCE" w14:textId="72168016" w:rsidR="003A6BAD" w:rsidRPr="003A6BAD" w:rsidRDefault="003A6BAD" w:rsidP="003A6BAD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Pr="003A6BAD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Pr="003A6BAD">
              <w:rPr>
                <w:rFonts w:ascii="Arial" w:hAnsi="Arial" w:cs="Arial"/>
                <w:sz w:val="18"/>
                <w:szCs w:val="18"/>
              </w:rPr>
              <w:t xml:space="preserve"> och GFR. </w:t>
            </w:r>
          </w:p>
          <w:p w14:paraId="38D77220" w14:textId="1436E8AC" w:rsidR="003A6BAD" w:rsidRPr="003A6BAD" w:rsidRDefault="003A6BAD" w:rsidP="003A6BAD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PVK</w:t>
            </w:r>
            <w:r w:rsidR="00457159">
              <w:rPr>
                <w:rFonts w:ascii="Arial" w:hAnsi="Arial" w:cs="Arial"/>
                <w:sz w:val="18"/>
                <w:szCs w:val="18"/>
              </w:rPr>
              <w:t xml:space="preserve"> (efter flöde)</w:t>
            </w:r>
          </w:p>
        </w:tc>
      </w:tr>
      <w:tr w:rsidR="003A6BAD" w:rsidRPr="003A6BAD" w14:paraId="7161111B" w14:textId="77777777" w:rsidTr="00111351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C77E3FD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E7248D6" w14:textId="73F44A09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 xml:space="preserve">1,5 timme före undersökningen ska patienten kissa. Därefter får patienten inte kissa förrän undersökningen är genomförd. Eventuell KAD ska vara stängd. </w:t>
            </w:r>
            <w:r w:rsidR="00E60D12">
              <w:rPr>
                <w:rFonts w:ascii="Arial" w:hAnsi="Arial" w:cs="Arial"/>
                <w:sz w:val="18"/>
                <w:szCs w:val="18"/>
              </w:rPr>
              <w:t>30 minuter</w:t>
            </w:r>
            <w:r w:rsidRPr="003A6BA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3A6505">
              <w:rPr>
                <w:rFonts w:ascii="Arial" w:hAnsi="Arial" w:cs="Arial"/>
                <w:sz w:val="18"/>
                <w:szCs w:val="18"/>
              </w:rPr>
              <w:t xml:space="preserve">innan </w:t>
            </w:r>
            <w:r w:rsidRPr="003A6BAD">
              <w:rPr>
                <w:rFonts w:ascii="Arial" w:hAnsi="Arial" w:cs="Arial"/>
                <w:sz w:val="18"/>
                <w:szCs w:val="18"/>
              </w:rPr>
              <w:t xml:space="preserve">undersökningen ska patienten dricka </w:t>
            </w:r>
            <w:r w:rsidR="00E60D12">
              <w:rPr>
                <w:rFonts w:ascii="Arial" w:hAnsi="Arial" w:cs="Arial"/>
                <w:sz w:val="18"/>
                <w:szCs w:val="18"/>
              </w:rPr>
              <w:t>5 dl</w:t>
            </w:r>
            <w:r w:rsidRPr="003A6BAD">
              <w:rPr>
                <w:rFonts w:ascii="Arial" w:hAnsi="Arial" w:cs="Arial"/>
                <w:sz w:val="18"/>
                <w:szCs w:val="18"/>
              </w:rPr>
              <w:t xml:space="preserve"> vatten med jämn fördelning. Polikliniska patienter dricker hemma.</w:t>
            </w:r>
          </w:p>
        </w:tc>
      </w:tr>
      <w:tr w:rsidR="003A6BAD" w:rsidRPr="003A6BAD" w14:paraId="175A8EB1" w14:textId="77777777" w:rsidTr="00111351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3DA3112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499478B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Omnipaque 350 mg I/ml enligt OmniJect ”Urografi 3- och 4-fas”.</w:t>
            </w:r>
          </w:p>
        </w:tc>
      </w:tr>
      <w:tr w:rsidR="003A6BAD" w:rsidRPr="003A6BAD" w14:paraId="2F941412" w14:textId="77777777" w:rsidTr="00111351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820E50F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100323C" w14:textId="0AEB81FD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 xml:space="preserve">Kvinnor 15-50 år ska tillfrågas om graviditet. </w:t>
            </w:r>
            <w:r w:rsidRPr="003A6BAD">
              <w:rPr>
                <w:rFonts w:ascii="Arial" w:hAnsi="Arial" w:cs="Arial"/>
                <w:sz w:val="18"/>
                <w:szCs w:val="18"/>
              </w:rPr>
              <w:br/>
            </w:r>
            <w:r w:rsidRPr="003A6BAD">
              <w:rPr>
                <w:rFonts w:ascii="Arial" w:hAnsi="Arial" w:cs="Arial"/>
                <w:color w:val="000000"/>
                <w:sz w:val="18"/>
                <w:szCs w:val="20"/>
              </w:rPr>
              <w:t xml:space="preserve">För övriga strålskyddsregler se kapitel 4.2 och 5.2 </w:t>
            </w:r>
            <w:r w:rsidRPr="003A6BAD">
              <w:rPr>
                <w:rFonts w:ascii="Arial" w:hAnsi="Arial" w:cs="Arial"/>
                <w:color w:val="000000"/>
                <w:sz w:val="20"/>
                <w:szCs w:val="20"/>
              </w:rPr>
              <w:t xml:space="preserve">i </w:t>
            </w:r>
            <w:hyperlink r:id="rId18" w:history="1">
              <w:r w:rsidRPr="003A6BAD">
                <w:rPr>
                  <w:rFonts w:ascii="Arial" w:hAnsi="Arial" w:cs="Arial"/>
                  <w:color w:val="0000FF"/>
                  <w:sz w:val="18"/>
                  <w:szCs w:val="20"/>
                  <w:u w:val="single"/>
                </w:rPr>
                <w:t>Strålskydd vid undersökningar och behandlingar med röntgenstrålning</w:t>
              </w:r>
            </w:hyperlink>
            <w:r w:rsidRPr="003A6BAD">
              <w:rPr>
                <w:rFonts w:ascii="Arial" w:hAnsi="Arial" w:cs="Arial"/>
                <w:sz w:val="18"/>
                <w:szCs w:val="20"/>
              </w:rPr>
              <w:t>.</w:t>
            </w:r>
          </w:p>
        </w:tc>
      </w:tr>
      <w:tr w:rsidR="003A6BAD" w:rsidRPr="003A6BAD" w14:paraId="33444F69" w14:textId="77777777" w:rsidTr="00111351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5ED2BC25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5588CDD4" w14:textId="77777777" w:rsidR="003A6BAD" w:rsidRPr="003A6BAD" w:rsidRDefault="003A6BAD" w:rsidP="003A6BA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7C4D178D" w14:textId="77777777" w:rsidR="003A6BAD" w:rsidRPr="003A6BAD" w:rsidRDefault="003A6BAD" w:rsidP="003A6BA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348D7EC0" w14:textId="77777777" w:rsidR="003A6BAD" w:rsidRPr="003A6BAD" w:rsidRDefault="003A6BAD" w:rsidP="003A6BA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5EA749CE" w14:textId="77777777" w:rsidR="003A6BAD" w:rsidRPr="003A6BAD" w:rsidRDefault="003A6BAD" w:rsidP="003A6BA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2C75BCC" w14:textId="77777777" w:rsidR="003A6BAD" w:rsidRPr="003A6BAD" w:rsidRDefault="003A6BAD" w:rsidP="003A6BAD">
      <w:pPr>
        <w:spacing w:after="0" w:line="240" w:lineRule="auto"/>
        <w:ind w:left="0" w:right="0"/>
        <w:rPr>
          <w:rFonts w:ascii="Arial" w:hAnsi="Arial" w:cs="Arial"/>
          <w:b/>
        </w:rPr>
      </w:pPr>
      <w:r w:rsidRPr="003A6BAD">
        <w:rPr>
          <w:rFonts w:ascii="Arial" w:hAnsi="Arial" w:cs="Arial"/>
          <w:b/>
        </w:rPr>
        <w:br w:type="page"/>
      </w:r>
    </w:p>
    <w:p w14:paraId="45197388" w14:textId="77777777" w:rsidR="003A6BAD" w:rsidRPr="003A6BAD" w:rsidRDefault="003A6BAD" w:rsidP="003A6BAD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C71FAC0" w14:textId="77777777" w:rsidR="003A6BAD" w:rsidRPr="00B22257" w:rsidRDefault="003A6BAD" w:rsidP="003A6BAD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36"/>
          <w:szCs w:val="36"/>
        </w:rPr>
      </w:pPr>
      <w:r w:rsidRPr="00B22257">
        <w:rPr>
          <w:rFonts w:asciiTheme="majorHAnsi" w:hAnsiTheme="majorHAnsi" w:cstheme="majorHAnsi"/>
          <w:sz w:val="36"/>
          <w:szCs w:val="36"/>
        </w:rPr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3A6BAD" w:rsidRPr="003A6BAD" w14:paraId="5A4BEA4B" w14:textId="77777777" w:rsidTr="00111351">
        <w:trPr>
          <w:trHeight w:val="520"/>
        </w:trPr>
        <w:tc>
          <w:tcPr>
            <w:tcW w:w="9038" w:type="dxa"/>
            <w:gridSpan w:val="3"/>
            <w:shd w:val="clear" w:color="auto" w:fill="auto"/>
            <w:tcMar>
              <w:top w:w="170" w:type="dxa"/>
              <w:bottom w:w="170" w:type="dxa"/>
            </w:tcMar>
            <w:vAlign w:val="center"/>
          </w:tcPr>
          <w:p w14:paraId="3BAD897E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2A503D5B" wp14:editId="634E847A">
                  <wp:extent cx="5583600" cy="540000"/>
                  <wp:effectExtent l="0" t="0" r="36195" b="0"/>
                  <wp:docPr id="11" name="Diagram 11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  <w:p w14:paraId="0B80766D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563D33E8" wp14:editId="04FD213A">
                  <wp:extent cx="5583600" cy="540000"/>
                  <wp:effectExtent l="0" t="0" r="36195" b="0"/>
                  <wp:docPr id="12" name="Diagram 12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24" r:lo="rId25" r:qs="rId26" r:cs="rId27"/>
                    </a:graphicData>
                  </a:graphic>
                </wp:inline>
              </w:drawing>
            </w:r>
          </w:p>
        </w:tc>
      </w:tr>
      <w:tr w:rsidR="003A6BAD" w:rsidRPr="003A6BAD" w14:paraId="3328C714" w14:textId="77777777" w:rsidTr="003A6BAD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2D683004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1106CB18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CAA0FB1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7DF06EA8" wp14:editId="0BD212E7">
                      <wp:simplePos x="0" y="0"/>
                      <wp:positionH relativeFrom="column">
                        <wp:posOffset>994410</wp:posOffset>
                      </wp:positionH>
                      <wp:positionV relativeFrom="paragraph">
                        <wp:posOffset>432435</wp:posOffset>
                      </wp:positionV>
                      <wp:extent cx="410210" cy="1416050"/>
                      <wp:effectExtent l="0" t="0" r="8890" b="0"/>
                      <wp:wrapNone/>
                      <wp:docPr id="1" name="Upp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4160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F804CB0" w14:textId="122657CD" w:rsidR="003A6BAD" w:rsidRPr="00E86781" w:rsidRDefault="001E5D69" w:rsidP="005A4A22">
                                  <w:pPr>
                                    <w:spacing w:after="0" w:line="240" w:lineRule="auto"/>
                                    <w:ind w:left="0" w:right="0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br/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br/>
                                  </w:r>
                                  <w:r w:rsidR="005A4A22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4</w:t>
                                  </w:r>
                                </w:p>
                                <w:p w14:paraId="180AB184" w14:textId="77777777" w:rsidR="003A6BAD" w:rsidRPr="0066567D" w:rsidRDefault="003A6BAD" w:rsidP="003A6BAD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DF06EA8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9" o:spid="_x0000_s1026" type="#_x0000_t68" style="position:absolute;left:0;text-align:left;margin-left:78.3pt;margin-top:34.05pt;width:32.3pt;height:111.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" adj="3129" fillcolor="#c00000" stroked="f" strokeweight="1pt">
                      <v:textbox inset="1mm,1mm,1mm,1mm">
                        <w:txbxContent>
                          <w:p w14:paraId="1F804CB0" w14:textId="122657CD" w:rsidR="003A6BAD" w:rsidRPr="00E86781" w:rsidRDefault="001E5D69" w:rsidP="005A4A22">
                            <w:pPr>
                              <w:spacing w:after="0" w:line="240" w:lineRule="auto"/>
                              <w:ind w:left="0" w:right="0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br/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br/>
                            </w:r>
                            <w:r w:rsidR="005A4A22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  <w:p w14:paraId="180AB184" w14:textId="77777777" w:rsidR="003A6BAD" w:rsidRPr="0066567D" w:rsidRDefault="003A6BAD" w:rsidP="003A6BAD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3A6BA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52BE2BD" wp14:editId="4FA636B0">
                      <wp:simplePos x="0" y="0"/>
                      <wp:positionH relativeFrom="column">
                        <wp:posOffset>22860</wp:posOffset>
                      </wp:positionH>
                      <wp:positionV relativeFrom="paragraph">
                        <wp:posOffset>432435</wp:posOffset>
                      </wp:positionV>
                      <wp:extent cx="1623695" cy="1416050"/>
                      <wp:effectExtent l="19050" t="19050" r="14605" b="1270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23695" cy="141605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2A2B700" id="Rektangel 3" o:spid="_x0000_s1026" style="position:absolute;margin-left:1.8pt;margin-top:34.05pt;width:127.85pt;height:111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" filled="f" strokecolor="#c00000" strokeweight="3pt"/>
                  </w:pict>
                </mc:Fallback>
              </mc:AlternateContent>
            </w:r>
            <w:r w:rsidRPr="003A6BA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51" behindDoc="0" locked="0" layoutInCell="1" allowOverlap="1" wp14:anchorId="368CE976" wp14:editId="56E52071">
                      <wp:simplePos x="0" y="0"/>
                      <wp:positionH relativeFrom="column">
                        <wp:posOffset>314960</wp:posOffset>
                      </wp:positionH>
                      <wp:positionV relativeFrom="paragraph">
                        <wp:posOffset>286385</wp:posOffset>
                      </wp:positionV>
                      <wp:extent cx="410210" cy="819150"/>
                      <wp:effectExtent l="0" t="0" r="8890" b="0"/>
                      <wp:wrapNone/>
                      <wp:docPr id="8" name="Upp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8191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0243E6D" w14:textId="68FCF289" w:rsidR="003A6BAD" w:rsidRPr="00E86781" w:rsidRDefault="008144CA" w:rsidP="00E86781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E86781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  <w:r w:rsidRPr="00E86781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br/>
                                    <w:t>2</w:t>
                                  </w:r>
                                  <w:r w:rsidRPr="00E86781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br/>
                                    <w:t>3</w:t>
                                  </w:r>
                                </w:p>
                                <w:p w14:paraId="597B9870" w14:textId="77777777" w:rsidR="003A6BAD" w:rsidRDefault="003A6BAD" w:rsidP="003A6BAD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3</w:t>
                                  </w:r>
                                </w:p>
                                <w:p w14:paraId="7593ED68" w14:textId="77777777" w:rsidR="003A6BAD" w:rsidRPr="0066567D" w:rsidRDefault="003A6BAD" w:rsidP="003A6BAD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68CE976" id="Upp 8" o:spid="_x0000_s1027" type="#_x0000_t68" style="position:absolute;left:0;text-align:left;margin-left:24.8pt;margin-top:22.55pt;width:32.3pt;height:64.5pt;rotation:180;z-index:25165825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" adj="5408" fillcolor="red" stroked="f" strokeweight="1pt">
                      <v:textbox inset="1mm,1mm,1mm,1mm">
                        <w:txbxContent>
                          <w:p w14:paraId="10243E6D" w14:textId="68FCF289" w:rsidR="003A6BAD" w:rsidRPr="00E86781" w:rsidRDefault="008144CA" w:rsidP="00E86781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E86781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1</w:t>
                            </w:r>
                            <w:r w:rsidRPr="00E86781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br/>
                              <w:t>2</w:t>
                            </w:r>
                            <w:r w:rsidRPr="00E86781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br/>
                              <w:t>3</w:t>
                            </w:r>
                          </w:p>
                          <w:p w14:paraId="597B9870" w14:textId="77777777" w:rsidR="003A6BAD" w:rsidRDefault="003A6BAD" w:rsidP="003A6BAD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  <w:p w14:paraId="7593ED68" w14:textId="77777777" w:rsidR="003A6BAD" w:rsidRPr="0066567D" w:rsidRDefault="003A6BAD" w:rsidP="003A6BAD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3A6BA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2F1A8151" wp14:editId="26DFDA57">
                      <wp:simplePos x="0" y="0"/>
                      <wp:positionH relativeFrom="column">
                        <wp:posOffset>22860</wp:posOffset>
                      </wp:positionH>
                      <wp:positionV relativeFrom="paragraph">
                        <wp:posOffset>286385</wp:posOffset>
                      </wp:positionV>
                      <wp:extent cx="1623695" cy="819150"/>
                      <wp:effectExtent l="19050" t="19050" r="14605" b="19050"/>
                      <wp:wrapNone/>
                      <wp:docPr id="2" name="Rektangel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23695" cy="81915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138466C" id="Rektangel 4" o:spid="_x0000_s1026" style="position:absolute;margin-left:1.8pt;margin-top:22.55pt;width:127.85pt;height:64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" filled="f" strokecolor="red" strokeweight="3pt"/>
                  </w:pict>
                </mc:Fallback>
              </mc:AlternateContent>
            </w:r>
            <w:r w:rsidRPr="003A6BAD">
              <w:rPr>
                <w:noProof/>
                <w:szCs w:val="20"/>
              </w:rPr>
              <w:drawing>
                <wp:inline distT="0" distB="0" distL="0" distR="0" wp14:anchorId="74C8143E" wp14:editId="3ABD8A28">
                  <wp:extent cx="1655307" cy="2181916"/>
                  <wp:effectExtent l="0" t="0" r="2540" b="8890"/>
                  <wp:docPr id="13" name="Bildobjekt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5425106" name=""/>
                          <pic:cNvPicPr/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85748" cy="22220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A6BAD" w:rsidRPr="003A6BAD" w14:paraId="7CF4B8AD" w14:textId="77777777" w:rsidTr="003A6BAD">
        <w:trPr>
          <w:trHeight w:val="227"/>
        </w:trPr>
        <w:tc>
          <w:tcPr>
            <w:tcW w:w="1950" w:type="dxa"/>
            <w:shd w:val="clear" w:color="auto" w:fill="FFFFFF"/>
          </w:tcPr>
          <w:p w14:paraId="3E6A1292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06574FBF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Mamiller – höftleder.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E9B0AA8" w14:textId="77777777" w:rsidR="003A6BAD" w:rsidRPr="003A6BAD" w:rsidRDefault="003A6BAD" w:rsidP="003A6BAD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3A6BAD" w:rsidRPr="003A6BAD" w14:paraId="4E0784EA" w14:textId="77777777" w:rsidTr="003A6BAD">
        <w:trPr>
          <w:trHeight w:val="227"/>
        </w:trPr>
        <w:tc>
          <w:tcPr>
            <w:tcW w:w="1950" w:type="dxa"/>
            <w:shd w:val="clear" w:color="auto" w:fill="FFFFFF"/>
          </w:tcPr>
          <w:p w14:paraId="535DC965" w14:textId="77777777" w:rsidR="003A6BAD" w:rsidRPr="003A6BAD" w:rsidRDefault="003A6BAD" w:rsidP="003A6BAD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Övre buk K- (lågdos)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50040DF8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3A6BAD">
              <w:rPr>
                <w:rFonts w:ascii="Arial" w:hAnsi="Arial" w:cs="Arial"/>
                <w:sz w:val="18"/>
                <w:szCs w:val="18"/>
              </w:rPr>
              <w:t xml:space="preserve"> Diafragma – crista ilaca.</w:t>
            </w:r>
          </w:p>
          <w:p w14:paraId="4698BA9C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3A6BAD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C3BD281" w14:textId="77777777" w:rsidR="003A6BAD" w:rsidRPr="003A6BAD" w:rsidRDefault="003A6BAD" w:rsidP="003A6BAD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3A6BAD" w:rsidRPr="003A6BAD" w14:paraId="65800733" w14:textId="77777777" w:rsidTr="003A6BAD">
        <w:trPr>
          <w:trHeight w:val="227"/>
        </w:trPr>
        <w:tc>
          <w:tcPr>
            <w:tcW w:w="1950" w:type="dxa"/>
            <w:shd w:val="clear" w:color="auto" w:fill="FFFFFF"/>
          </w:tcPr>
          <w:p w14:paraId="1182EE23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66F6621F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ROI i proximala bukaorta, tröskelvärde 120 HU (GE och Toshiba), 90 HU (Siemens).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51F1BF3" w14:textId="77777777" w:rsidR="003A6BAD" w:rsidRPr="003A6BAD" w:rsidRDefault="003A6BAD" w:rsidP="003A6BAD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3A6BAD" w:rsidRPr="003A6BAD" w14:paraId="6467D561" w14:textId="77777777" w:rsidTr="003A6BAD">
        <w:trPr>
          <w:trHeight w:val="227"/>
        </w:trPr>
        <w:tc>
          <w:tcPr>
            <w:tcW w:w="1950" w:type="dxa"/>
            <w:shd w:val="clear" w:color="auto" w:fill="FFFFFF"/>
          </w:tcPr>
          <w:p w14:paraId="7BA12C21" w14:textId="77777777" w:rsidR="003A6BAD" w:rsidRPr="003A6BAD" w:rsidRDefault="003A6BAD" w:rsidP="003A6BAD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Övre buk K+ kortikomedullär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7126F0CF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3A6BAD">
              <w:rPr>
                <w:rFonts w:ascii="Arial" w:hAnsi="Arial" w:cs="Arial"/>
                <w:sz w:val="18"/>
                <w:szCs w:val="18"/>
              </w:rPr>
              <w:t xml:space="preserve"> Diafragma – crista ilaca.</w:t>
            </w:r>
          </w:p>
          <w:p w14:paraId="7DF13B18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2A74F856" w14:textId="77777777" w:rsidR="003A6BAD" w:rsidRPr="003A6BAD" w:rsidRDefault="003A6BAD" w:rsidP="003A6BAD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3A6BAD" w:rsidRPr="003A6BAD" w14:paraId="4B1FFAD5" w14:textId="77777777" w:rsidTr="003A6BAD">
        <w:trPr>
          <w:trHeight w:val="227"/>
        </w:trPr>
        <w:tc>
          <w:tcPr>
            <w:tcW w:w="1950" w:type="dxa"/>
            <w:shd w:val="clear" w:color="auto" w:fill="FFFFFF"/>
          </w:tcPr>
          <w:p w14:paraId="7E71D7C8" w14:textId="77777777" w:rsidR="003A6BAD" w:rsidRPr="003A6BAD" w:rsidRDefault="003A6BAD" w:rsidP="003A6BAD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Övre buk K+ nefrografisk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707002EC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3A6BAD">
              <w:rPr>
                <w:rFonts w:ascii="Arial" w:hAnsi="Arial" w:cs="Arial"/>
                <w:sz w:val="18"/>
                <w:szCs w:val="18"/>
              </w:rPr>
              <w:t xml:space="preserve"> Diafragma – crista ilaca.</w:t>
            </w:r>
          </w:p>
          <w:p w14:paraId="142D0DE6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1F7AF544" w14:textId="77777777" w:rsidR="003A6BAD" w:rsidRPr="003A6BAD" w:rsidRDefault="003A6BAD" w:rsidP="003A6BAD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3A6BAD" w:rsidRPr="003A6BAD" w14:paraId="52E70CE4" w14:textId="77777777" w:rsidTr="003A6BAD">
        <w:trPr>
          <w:trHeight w:val="227"/>
        </w:trPr>
        <w:tc>
          <w:tcPr>
            <w:tcW w:w="1950" w:type="dxa"/>
            <w:shd w:val="clear" w:color="auto" w:fill="FFFFFF"/>
          </w:tcPr>
          <w:p w14:paraId="24E6A202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3EE1FE65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Mamiller – trochanter minor.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EE93018" w14:textId="77777777" w:rsidR="003A6BAD" w:rsidRPr="003A6BAD" w:rsidRDefault="003A6BAD" w:rsidP="003A6BAD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3A6BAD" w:rsidRPr="003A6BAD" w14:paraId="41606188" w14:textId="77777777" w:rsidTr="003A6BAD">
        <w:trPr>
          <w:trHeight w:val="227"/>
        </w:trPr>
        <w:tc>
          <w:tcPr>
            <w:tcW w:w="1950" w:type="dxa"/>
            <w:shd w:val="clear" w:color="auto" w:fill="FFFFFF"/>
          </w:tcPr>
          <w:p w14:paraId="04E6708E" w14:textId="77777777" w:rsidR="003A6BAD" w:rsidRPr="003A6BAD" w:rsidRDefault="003A6BAD" w:rsidP="003A6BAD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Urinvägar K+ utsöndr (lågdos)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1778B661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3A6BAD">
              <w:rPr>
                <w:rFonts w:ascii="Arial" w:hAnsi="Arial" w:cs="Arial"/>
                <w:sz w:val="18"/>
                <w:szCs w:val="18"/>
              </w:rPr>
              <w:t xml:space="preserve"> Nedanför diafragma – trochanter minor.</w:t>
            </w:r>
          </w:p>
          <w:p w14:paraId="0CF962F6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65621ED" w14:textId="77777777" w:rsidR="003A6BAD" w:rsidRPr="003A6BAD" w:rsidRDefault="003A6BAD" w:rsidP="003A6BAD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298A6F7B" w14:textId="77777777" w:rsidR="003A6BAD" w:rsidRPr="003A6BAD" w:rsidRDefault="003A6BAD" w:rsidP="003A6BAD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3EE389B1" w14:textId="77777777" w:rsidR="003A6BAD" w:rsidRPr="00B22257" w:rsidRDefault="003A6BAD" w:rsidP="003A6BAD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36"/>
          <w:szCs w:val="36"/>
        </w:rPr>
      </w:pPr>
      <w:r w:rsidRPr="00B22257">
        <w:rPr>
          <w:rFonts w:asciiTheme="majorHAnsi" w:hAnsiTheme="majorHAnsi" w:cstheme="majorHAnsi"/>
          <w:sz w:val="36"/>
          <w:szCs w:val="36"/>
        </w:rPr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3A6BAD" w:rsidRPr="003A6BAD" w14:paraId="284B2454" w14:textId="77777777" w:rsidTr="003A6BA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A261422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1DF251B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89F64F5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1469EF49" wp14:editId="3F0D7353">
                      <wp:simplePos x="0" y="0"/>
                      <wp:positionH relativeFrom="column">
                        <wp:posOffset>269875</wp:posOffset>
                      </wp:positionH>
                      <wp:positionV relativeFrom="paragraph">
                        <wp:posOffset>855345</wp:posOffset>
                      </wp:positionV>
                      <wp:extent cx="410210" cy="494665"/>
                      <wp:effectExtent l="0" t="4128" r="4763" b="4762"/>
                      <wp:wrapNone/>
                      <wp:docPr id="24" name="Upp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A4A0878" w14:textId="77777777" w:rsidR="003A6BAD" w:rsidRPr="00AD3D3A" w:rsidRDefault="003A6BAD" w:rsidP="001E5D69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AD3D3A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69EF49" id="Upp 24" o:spid="_x0000_s1028" type="#_x0000_t68" style="position:absolute;left:0;text-align:left;margin-left:21.25pt;margin-top:67.35pt;width:32.3pt;height:38.95pt;rotation:90;z-index:25165824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0A4A0878" w14:textId="77777777" w:rsidR="003A6BAD" w:rsidRPr="00AD3D3A" w:rsidRDefault="003A6BAD" w:rsidP="001E5D69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AD3D3A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3A6BA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020E0CA6" wp14:editId="7007F972">
                      <wp:simplePos x="0" y="0"/>
                      <wp:positionH relativeFrom="column">
                        <wp:posOffset>730885</wp:posOffset>
                      </wp:positionH>
                      <wp:positionV relativeFrom="paragraph">
                        <wp:posOffset>-15875</wp:posOffset>
                      </wp:positionV>
                      <wp:extent cx="5715" cy="1317625"/>
                      <wp:effectExtent l="19050" t="19050" r="32385" b="34925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938" cy="1317658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1F10A81" id="Rak 16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7.55pt,-1.25pt" to="58pt,10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3A6BA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7CF96CA5" wp14:editId="07C9EBCF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A36DCAE" w14:textId="77777777" w:rsidR="003A6BAD" w:rsidRPr="001E5D69" w:rsidRDefault="003A6BAD" w:rsidP="001E5D69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1E5D69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CF96CA5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9" type="#_x0000_t67" style="position:absolute;left:0;text-align:left;margin-left:65.8pt;margin-top:9.65pt;width:32.25pt;height:45.35pt;z-index:251658245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" adj="13920" fillcolor="red" stroked="f" strokeweight="1pt">
                      <v:textbox style="layout-flow:vertical" inset="1mm,1mm,1mm,1mm">
                        <w:txbxContent>
                          <w:p w14:paraId="3A36DCAE" w14:textId="77777777" w:rsidR="003A6BAD" w:rsidRPr="001E5D69" w:rsidRDefault="003A6BAD" w:rsidP="001E5D69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1E5D69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3A6BA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68680D08" wp14:editId="7AC8EBE1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28" name="Rak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F5978A9" id="Rak 28" o:spid="_x0000_s102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75pt,56.55pt" to="112.1pt,5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3A6BAD">
              <w:rPr>
                <w:noProof/>
                <w:szCs w:val="20"/>
              </w:rPr>
              <w:drawing>
                <wp:inline distT="0" distB="0" distL="0" distR="0" wp14:anchorId="090E203C" wp14:editId="7DF75D42">
                  <wp:extent cx="1419843" cy="1303779"/>
                  <wp:effectExtent l="0" t="0" r="9525" b="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8691712" name=""/>
                          <pic:cNvPicPr/>
                        </pic:nvPicPr>
                        <pic:blipFill>
                          <a:blip r:embed="rId30"/>
                          <a:srcRect l="1932" t="116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33327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5F0F747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15C1A76A" wp14:editId="4140397E">
                      <wp:simplePos x="0" y="0"/>
                      <wp:positionH relativeFrom="column">
                        <wp:posOffset>1174115</wp:posOffset>
                      </wp:positionH>
                      <wp:positionV relativeFrom="paragraph">
                        <wp:posOffset>698500</wp:posOffset>
                      </wp:positionV>
                      <wp:extent cx="410210" cy="552450"/>
                      <wp:effectExtent l="0" t="0" r="889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AA2E518" w14:textId="77777777" w:rsidR="003A6BAD" w:rsidRPr="00AD3D3A" w:rsidRDefault="003A6BAD" w:rsidP="00AD3D3A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AD3D3A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C1A76A" id="Upp 19" o:spid="_x0000_s1030" type="#_x0000_t68" style="position:absolute;left:0;text-align:left;margin-left:92.45pt;margin-top:55pt;width:32.3pt;height:43.5pt;rotation:180;z-index:2516582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1AA2E518" w14:textId="77777777" w:rsidR="003A6BAD" w:rsidRPr="00AD3D3A" w:rsidRDefault="003A6BAD" w:rsidP="00AD3D3A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AD3D3A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3A6BA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50" behindDoc="0" locked="0" layoutInCell="1" allowOverlap="1" wp14:anchorId="57EA6226" wp14:editId="55C441AA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23" name="Rak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76D5D40" id="Rak 23" o:spid="_x0000_s1026" style="position:absolute;flip:x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4.35pt" to="131.7pt,5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" strokecolor="red" strokeweight="3pt">
                      <v:stroke joinstyle="miter"/>
                    </v:line>
                  </w:pict>
                </mc:Fallback>
              </mc:AlternateContent>
            </w:r>
            <w:r w:rsidRPr="003A6BA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65180C3E" wp14:editId="669A9F88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29" name="Rak 2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990A8B4" id="Rak 29" o:spid="_x0000_s1026" style="position:absolute;flip:x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5.95pt,.1pt" to="66.3pt,10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3A6BA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54E70BA8" wp14:editId="3EB71169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3F3D0B0" w14:textId="77777777" w:rsidR="003A6BAD" w:rsidRPr="00AD3D3A" w:rsidRDefault="003A6BAD" w:rsidP="00AD3D3A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AD3D3A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E70BA8" id="Upp 22" o:spid="_x0000_s1031" type="#_x0000_t68" style="position:absolute;left:0;text-align:left;margin-left:28.7pt;margin-top:12.3pt;width:32.3pt;height:38.95pt;rotation:9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KjuRVA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" adj="8956" fillcolor="red" stroked="f" strokeweight="1pt">
                      <v:textbox style="layout-flow:vertical;mso-layout-flow-alt:bottom-to-top" inset="1mm,1mm,1mm,1mm">
                        <w:txbxContent>
                          <w:p w14:paraId="63F3D0B0" w14:textId="77777777" w:rsidR="003A6BAD" w:rsidRPr="00AD3D3A" w:rsidRDefault="003A6BAD" w:rsidP="00AD3D3A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AD3D3A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3A6BAD">
              <w:rPr>
                <w:noProof/>
                <w:szCs w:val="20"/>
              </w:rPr>
              <w:drawing>
                <wp:inline distT="0" distB="0" distL="0" distR="0" wp14:anchorId="1023B9C5" wp14:editId="459A7F20">
                  <wp:extent cx="1670034" cy="1383485"/>
                  <wp:effectExtent l="0" t="0" r="6985" b="7620"/>
                  <wp:docPr id="30" name="Bildobjekt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9439826" name=""/>
                          <pic:cNvPicPr/>
                        </pic:nvPicPr>
                        <pic:blipFill>
                          <a:blip r:embed="rId31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A6BAD" w:rsidRPr="003A6BAD" w14:paraId="64718755" w14:textId="77777777" w:rsidTr="003A6BA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5BD7392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00785B3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buken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BA0FFD1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A82BBF5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3A6BAD" w:rsidRPr="003A6BAD" w14:paraId="275A7C83" w14:textId="77777777" w:rsidTr="003A6BA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261C635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BFDC289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411CCF2C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094496D1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3A6BAD" w:rsidRPr="003A6BAD" w14:paraId="36E933F8" w14:textId="77777777" w:rsidTr="003A6BA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56763FD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A73B5CD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41271F5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2AAA0D8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2B7B7F18" w14:textId="77777777" w:rsidR="003A6BAD" w:rsidRPr="003A6BAD" w:rsidRDefault="003A6BAD" w:rsidP="003A6BA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BC798EE" w14:textId="77777777" w:rsidR="003A6BAD" w:rsidRPr="003A6BAD" w:rsidRDefault="003A6BAD" w:rsidP="003A6BA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62052A3B" w14:textId="1A06667A" w:rsidR="003A6BAD" w:rsidRPr="00B22257" w:rsidRDefault="003A6BAD" w:rsidP="00B22257">
      <w:pPr>
        <w:spacing w:after="0" w:line="240" w:lineRule="auto"/>
        <w:ind w:left="0" w:right="0"/>
        <w:rPr>
          <w:rFonts w:ascii="Arial" w:hAnsi="Arial" w:cs="Arial"/>
          <w:b/>
        </w:rPr>
      </w:pPr>
      <w:r w:rsidRPr="003A6BAD">
        <w:rPr>
          <w:rFonts w:ascii="Arial" w:hAnsi="Arial" w:cs="Arial"/>
          <w:b/>
        </w:rPr>
        <w:br w:type="page"/>
      </w:r>
    </w:p>
    <w:p w14:paraId="7B31F8AA" w14:textId="77777777" w:rsidR="003A6BAD" w:rsidRPr="00B22257" w:rsidRDefault="003A6BAD" w:rsidP="003A6BAD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36"/>
          <w:szCs w:val="36"/>
        </w:rPr>
      </w:pPr>
      <w:r w:rsidRPr="00B22257">
        <w:rPr>
          <w:rFonts w:asciiTheme="majorHAnsi" w:hAnsiTheme="majorHAnsi" w:cstheme="majorHAnsi"/>
          <w:sz w:val="36"/>
          <w:szCs w:val="36"/>
        </w:rPr>
        <w:lastRenderedPageBreak/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3A6BAD" w:rsidRPr="003A6BAD" w14:paraId="53974E50" w14:textId="77777777" w:rsidTr="00111351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71D8CCA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3AF051D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C63FA4E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2867B33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3A6BAD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C31068E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FD543D0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3A6BAD" w:rsidRPr="003A6BAD" w14:paraId="047C64AF" w14:textId="77777777" w:rsidTr="00111351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EA44567" w14:textId="77777777" w:rsidR="003A6BAD" w:rsidRPr="003A6BAD" w:rsidRDefault="003A6BAD" w:rsidP="003A6BAD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Övre buk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F07614D" w14:textId="78BE366F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92C9B91" w14:textId="2ED33C54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F58E649" w14:textId="65A966A2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0876BD8" w14:textId="724BEBFE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640F179" w14:textId="22B76FE2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3A6BAD" w:rsidRPr="003A6BAD" w14:paraId="64DAC547" w14:textId="77777777" w:rsidTr="00111351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32F4A1E" w14:textId="77777777" w:rsidR="003A6BAD" w:rsidRPr="003A6BAD" w:rsidRDefault="003A6BAD" w:rsidP="003A6BA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(lågdos)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83B31BF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1F045DA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9B49164" w14:textId="76628DAE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B</w:t>
            </w:r>
            <w:r w:rsidR="00E61EBC">
              <w:rPr>
                <w:rFonts w:ascii="Arial" w:hAnsi="Arial" w:cs="Arial"/>
                <w:sz w:val="18"/>
                <w:szCs w:val="18"/>
              </w:rPr>
              <w:t>r40</w:t>
            </w:r>
            <w:r w:rsidRPr="003A6BAD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3A70F5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00C59B8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3A6BAD" w:rsidRPr="003A6BAD" w14:paraId="13177E13" w14:textId="77777777" w:rsidTr="00111351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7CF220A" w14:textId="77777777" w:rsidR="003A6BAD" w:rsidRPr="003A6BAD" w:rsidRDefault="003A6BAD" w:rsidP="003A6BA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059AD08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B4FC5C1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E623948" w14:textId="11D1CB46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B</w:t>
            </w:r>
            <w:r w:rsidR="00E61EBC">
              <w:rPr>
                <w:rFonts w:ascii="Arial" w:hAnsi="Arial" w:cs="Arial"/>
                <w:sz w:val="18"/>
                <w:szCs w:val="18"/>
              </w:rPr>
              <w:t>r40</w:t>
            </w:r>
            <w:r w:rsidRPr="003A6BAD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93C5387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A5D29BF" w14:textId="0B5DE28E" w:rsidR="003A6BAD" w:rsidRPr="003A6BAD" w:rsidRDefault="00DA4910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3A6BAD" w:rsidRPr="003A6BAD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3A6BAD" w:rsidRPr="003A6BAD" w14:paraId="24F7C25B" w14:textId="77777777" w:rsidTr="00111351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74C51C8" w14:textId="77777777" w:rsidR="003A6BAD" w:rsidRPr="003A6BAD" w:rsidRDefault="003A6BAD" w:rsidP="003A6BAD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5EA25F3" w14:textId="37FDD084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2BE88E8" w14:textId="57BAE55C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971DDF" w14:textId="2C125E5D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61DBF0" w14:textId="20DF281B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73F5DA2" w14:textId="617025BB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3A6BAD" w:rsidRPr="003A6BAD" w14:paraId="25BE574C" w14:textId="77777777" w:rsidTr="00111351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FE7E0DE" w14:textId="77777777" w:rsidR="003A6BAD" w:rsidRPr="003A6BAD" w:rsidRDefault="003A6BAD" w:rsidP="003A6BA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  <w:lang w:val="en-US"/>
              </w:rPr>
              <w:t>kortikomedullär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AA8D40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2F9999A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C86A27B" w14:textId="4607AB7D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B</w:t>
            </w:r>
            <w:r w:rsidR="00E61EBC">
              <w:rPr>
                <w:rFonts w:ascii="Arial" w:hAnsi="Arial" w:cs="Arial"/>
                <w:sz w:val="18"/>
                <w:szCs w:val="18"/>
              </w:rPr>
              <w:t>r40</w:t>
            </w:r>
            <w:r w:rsidRPr="003A6BAD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41413FC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14F9971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3A6BAD" w:rsidRPr="003A6BAD" w14:paraId="5A23CBF3" w14:textId="77777777" w:rsidTr="00111351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227D0E2" w14:textId="77777777" w:rsidR="003A6BAD" w:rsidRPr="003A6BAD" w:rsidRDefault="003A6BAD" w:rsidP="003A6BA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  <w:lang w:val="en-US"/>
              </w:rPr>
              <w:t>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C853283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CEF9F36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FBBA95E" w14:textId="213D1A88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B</w:t>
            </w:r>
            <w:r w:rsidR="00E61EBC">
              <w:rPr>
                <w:rFonts w:ascii="Arial" w:hAnsi="Arial" w:cs="Arial"/>
                <w:sz w:val="18"/>
                <w:szCs w:val="18"/>
              </w:rPr>
              <w:t>r40</w:t>
            </w:r>
            <w:r w:rsidRPr="003A6BAD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D5D5150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00565EC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3A6BAD" w:rsidRPr="003A6BAD" w14:paraId="2D5C363F" w14:textId="77777777" w:rsidTr="00111351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A54127A" w14:textId="77777777" w:rsidR="003A6BAD" w:rsidRPr="003A6BAD" w:rsidRDefault="003A6BAD" w:rsidP="003A6BA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655AD0E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FDCF104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A16F4E7" w14:textId="4A63CF20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B</w:t>
            </w:r>
            <w:r w:rsidR="00E61EBC">
              <w:rPr>
                <w:rFonts w:ascii="Arial" w:hAnsi="Arial" w:cs="Arial"/>
                <w:sz w:val="18"/>
                <w:szCs w:val="18"/>
              </w:rPr>
              <w:t>r40</w:t>
            </w:r>
            <w:r w:rsidRPr="003A6BAD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BE2294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2414761" w14:textId="1A1D8C5D" w:rsidR="003A6BAD" w:rsidRPr="003A6BAD" w:rsidRDefault="00DA4910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3A6BAD" w:rsidRPr="003A6BAD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3A6BAD" w:rsidRPr="003A6BAD" w14:paraId="3864C1AA" w14:textId="77777777" w:rsidTr="00111351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599D8D7" w14:textId="77777777" w:rsidR="003A6BAD" w:rsidRPr="003A6BAD" w:rsidRDefault="003A6BAD" w:rsidP="003A6BAD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A2094A9" w14:textId="6ED8B42C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EF3E818" w14:textId="0BDB159C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E1BAC3F" w14:textId="41F5C032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6ABCA52" w14:textId="56597BF8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477D9909" w14:textId="6329D190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3A6BAD" w:rsidRPr="003A6BAD" w14:paraId="66B12450" w14:textId="77777777" w:rsidTr="00111351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C6676F8" w14:textId="77777777" w:rsidR="003A6BAD" w:rsidRPr="003A6BAD" w:rsidRDefault="003A6BAD" w:rsidP="003A6BA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  <w:lang w:val="en-US"/>
              </w:rPr>
              <w:t>nefrografisk 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1EEC443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FEC12B5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E9697D3" w14:textId="08118F1F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B</w:t>
            </w:r>
            <w:r w:rsidR="00E61EBC">
              <w:rPr>
                <w:rFonts w:ascii="Arial" w:hAnsi="Arial" w:cs="Arial"/>
                <w:sz w:val="18"/>
                <w:szCs w:val="18"/>
              </w:rPr>
              <w:t>r40</w:t>
            </w:r>
            <w:r w:rsidRPr="003A6BAD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24B4CF9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DD4C5B1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3A6BAD" w:rsidRPr="003A6BAD" w14:paraId="73263C59" w14:textId="77777777" w:rsidTr="00111351">
        <w:trPr>
          <w:trHeight w:val="227"/>
        </w:trPr>
        <w:tc>
          <w:tcPr>
            <w:tcW w:w="1980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4CB0B92" w14:textId="77777777" w:rsidR="003A6BAD" w:rsidRPr="003A6BAD" w:rsidRDefault="003A6BAD" w:rsidP="003A6BA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C87B934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DD8DF93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405E297" w14:textId="30F3BDA3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B</w:t>
            </w:r>
            <w:r w:rsidR="00E61EBC">
              <w:rPr>
                <w:rFonts w:ascii="Arial" w:hAnsi="Arial" w:cs="Arial"/>
                <w:sz w:val="18"/>
                <w:szCs w:val="18"/>
              </w:rPr>
              <w:t>r40</w:t>
            </w:r>
            <w:r w:rsidRPr="003A6BAD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0D2B30B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4E2B6DF5" w14:textId="3A3AC8C8" w:rsidR="003A6BAD" w:rsidRPr="003A6BAD" w:rsidRDefault="00DA4910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3A6BAD" w:rsidRPr="003A6BAD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3A6BAD" w:rsidRPr="003A6BAD" w14:paraId="4B815F0A" w14:textId="77777777" w:rsidTr="00111351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1CE61533" w14:textId="77777777" w:rsidR="003A6BAD" w:rsidRPr="003A6BAD" w:rsidRDefault="003A6BAD" w:rsidP="003A6BAD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  <w:lang w:val="en-US"/>
              </w:rPr>
              <w:t>Urinvägar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1C80A89" w14:textId="3CF27B9B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2490EC6" w14:textId="2FFDF6D1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7C89613" w14:textId="39634294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5323012" w14:textId="277E7535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116ADBDD" w14:textId="0A84E629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3A6BAD" w:rsidRPr="003A6BAD" w14:paraId="5683A10A" w14:textId="77777777" w:rsidTr="00111351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D27CD7D" w14:textId="77777777" w:rsidR="003A6BAD" w:rsidRPr="003A6BAD" w:rsidRDefault="003A6BAD" w:rsidP="003A6BA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  <w:lang w:val="en-US"/>
              </w:rPr>
              <w:t>utsöndringsfas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B02F97F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C2A42BE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C4F6968" w14:textId="4D8D8AE9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B</w:t>
            </w:r>
            <w:r w:rsidR="00E61EBC">
              <w:rPr>
                <w:rFonts w:ascii="Arial" w:hAnsi="Arial" w:cs="Arial"/>
                <w:sz w:val="18"/>
                <w:szCs w:val="18"/>
              </w:rPr>
              <w:t>r40</w:t>
            </w:r>
            <w:r w:rsidRPr="003A6BAD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8BBAB0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485A7D0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3A6BAD" w:rsidRPr="003A6BAD" w14:paraId="09ACC967" w14:textId="77777777" w:rsidTr="00111351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2C5EB9B" w14:textId="77777777" w:rsidR="003A6BAD" w:rsidRPr="003A6BAD" w:rsidRDefault="003A6BAD" w:rsidP="003A6BA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  <w:lang w:val="en-US"/>
              </w:rPr>
              <w:t>(lågdos)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DEC4D29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58EC0B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7644D24" w14:textId="1CF42899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B</w:t>
            </w:r>
            <w:r w:rsidR="00E61EBC">
              <w:rPr>
                <w:rFonts w:ascii="Arial" w:hAnsi="Arial" w:cs="Arial"/>
                <w:sz w:val="18"/>
                <w:szCs w:val="18"/>
              </w:rPr>
              <w:t>r40</w:t>
            </w:r>
            <w:r w:rsidRPr="003A6BAD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DF054B1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7EDD262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3A6BAD" w:rsidRPr="003A6BAD" w14:paraId="01A8E0FC" w14:textId="77777777" w:rsidTr="00111351">
        <w:trPr>
          <w:trHeight w:val="227"/>
        </w:trPr>
        <w:tc>
          <w:tcPr>
            <w:tcW w:w="1980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4B7390D" w14:textId="77777777" w:rsidR="003A6BAD" w:rsidRPr="003A6BAD" w:rsidRDefault="003A6BAD" w:rsidP="003A6BA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414903F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3EEA9A2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5EEA981" w14:textId="7B00DCF1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B</w:t>
            </w:r>
            <w:r w:rsidR="00E61EBC">
              <w:rPr>
                <w:rFonts w:ascii="Arial" w:hAnsi="Arial" w:cs="Arial"/>
                <w:sz w:val="18"/>
                <w:szCs w:val="18"/>
              </w:rPr>
              <w:t>r40</w:t>
            </w:r>
            <w:r w:rsidRPr="003A6BAD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FE9AB28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A6BA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0257E996" w14:textId="4292BED7" w:rsidR="003A6BAD" w:rsidRPr="003A6BAD" w:rsidRDefault="00DA4910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3A6BAD" w:rsidRPr="003A6BAD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3A6BAD" w:rsidRPr="003A6BAD" w14:paraId="15144CA1" w14:textId="77777777" w:rsidTr="00111351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6CBCD95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Scouter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39ABA26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1E3EF30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05BE4CC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0653037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4F77A1C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3A6BAD" w:rsidRPr="003A6BAD" w14:paraId="53EA1A7E" w14:textId="77777777" w:rsidTr="00111351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6CC88C4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FA79D99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C55BA9E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FE5168B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29E8F7C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7F382B4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6BAD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57072B37" w14:textId="77777777" w:rsidR="003A6BAD" w:rsidRPr="003A6BAD" w:rsidRDefault="003A6BAD" w:rsidP="003A6BA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911B5D8" w14:textId="77777777" w:rsidR="003A6BAD" w:rsidRPr="00B22257" w:rsidRDefault="003A6BAD" w:rsidP="003A6BAD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36"/>
          <w:szCs w:val="36"/>
        </w:rPr>
      </w:pPr>
      <w:r w:rsidRPr="00B22257">
        <w:rPr>
          <w:rFonts w:asciiTheme="majorHAnsi" w:hAnsiTheme="majorHAnsi" w:cstheme="majorHAnsi"/>
          <w:sz w:val="36"/>
          <w:szCs w:val="36"/>
        </w:rPr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039"/>
        <w:gridCol w:w="1040"/>
        <w:gridCol w:w="1040"/>
        <w:gridCol w:w="566"/>
      </w:tblGrid>
      <w:tr w:rsidR="003A6BAD" w:rsidRPr="003A6BAD" w14:paraId="462A807D" w14:textId="77777777" w:rsidTr="003A6BAD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77A09A4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FD0C12E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768FCB10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56E1E5A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6C8F07C8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A6BAD" w:rsidRPr="003A6BAD" w14:paraId="1848BD0D" w14:textId="77777777" w:rsidTr="003A6BA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7900690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A6BAD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1B58A346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K-</w:t>
            </w:r>
          </w:p>
          <w:p w14:paraId="327C698E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69EA3E1B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5A5D83A0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kortikom.</w:t>
            </w:r>
          </w:p>
          <w:p w14:paraId="508F6797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2885FD39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375046BA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K-</w:t>
            </w:r>
          </w:p>
          <w:p w14:paraId="1DB6314D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18E27BE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75979CE1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kortikom.</w:t>
            </w:r>
          </w:p>
          <w:p w14:paraId="546A637D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1077A714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5951569F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kortikom.</w:t>
            </w:r>
          </w:p>
          <w:p w14:paraId="2074FFFC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38D2171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A6BAD" w:rsidRPr="003A6BAD" w14:paraId="6E45CC25" w14:textId="77777777" w:rsidTr="003A6BA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9895CC3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5B871CA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FF24120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BB9544C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FE3C232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6F9DE927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8067A14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B85FCF3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A6BAD" w:rsidRPr="003A6BAD" w14:paraId="0E1F1B0E" w14:textId="77777777" w:rsidTr="003A6BA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6B5876E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D192E4B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A12014F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FC91C86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1581EF0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3CA7CA5C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C0AF7DA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BD3242A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A6BAD" w:rsidRPr="003A6BAD" w14:paraId="49CBC33E" w14:textId="77777777" w:rsidTr="003A6BA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A5D999D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3DAF859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2763FC8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D79A024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E015FAB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5BFEDC0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F10B54B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F07D037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A6BAD" w:rsidRPr="003A6BAD" w14:paraId="778A616D" w14:textId="77777777" w:rsidTr="003A6BA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90E05A1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19FABEBE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43743CEA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nefrogr.</w:t>
            </w:r>
          </w:p>
          <w:p w14:paraId="5D51B832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2314322E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58D5C449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utsöndr.</w:t>
            </w:r>
          </w:p>
          <w:p w14:paraId="1BD7F97E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478B0980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3BF84C37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3F90B638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nefrogr.</w:t>
            </w:r>
          </w:p>
          <w:p w14:paraId="2DAB4CD3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single" w:sz="24" w:space="0" w:color="F2F2F2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1FAF0343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181CD531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utsöndr.</w:t>
            </w:r>
          </w:p>
          <w:p w14:paraId="252B86F4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11E5036E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19C13CB3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utsöndr.</w:t>
            </w:r>
          </w:p>
          <w:p w14:paraId="2542592C" w14:textId="77777777" w:rsidR="003A6BAD" w:rsidRPr="003A6BAD" w:rsidRDefault="003A6BAD" w:rsidP="003A6BA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3A6BAD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D63C506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A6BAD" w:rsidRPr="003A6BAD" w14:paraId="382C181F" w14:textId="77777777" w:rsidTr="003A6BA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2C88252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13C30AC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D2408C1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A70BEE4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257DE28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2FF2A09D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A087916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219F080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A6BAD" w:rsidRPr="003A6BAD" w14:paraId="31C16A20" w14:textId="77777777" w:rsidTr="003A6BA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EA62AE5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7C83E34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8070E67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1C08A7E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28DCE08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6525BC9B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3C16CE2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E7B0D7D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A6BAD" w:rsidRPr="003A6BAD" w14:paraId="281CAAC8" w14:textId="77777777" w:rsidTr="003A6BA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4110ED0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7D721C72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</w:tcPr>
          <w:p w14:paraId="1DBA4E48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F59E638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6E19F74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8AEE5F5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8B8A00E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DE0E778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3A6BAD" w:rsidRPr="003A6BAD" w14:paraId="6E3A1672" w14:textId="77777777" w:rsidTr="003A6BAD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ED0795E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4ECD0CA0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2B6A2B2C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2306F0AE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C4C17CE" w14:textId="77777777" w:rsidR="003A6BAD" w:rsidRPr="003A6BAD" w:rsidRDefault="003A6BAD" w:rsidP="003A6BA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457C00BC" w14:textId="77777777" w:rsidR="003A6BAD" w:rsidRPr="003A6BAD" w:rsidRDefault="003A6BAD" w:rsidP="003A6BA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413506BC" w14:textId="77777777" w:rsidR="003A6BAD" w:rsidRPr="003A6BAD" w:rsidRDefault="003A6BAD" w:rsidP="003A6BAD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A6BA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672143" w14:textId="77777777" w:rsidR="00EC53A5" w:rsidRDefault="00EC53A5">
      <w:r>
        <w:separator/>
      </w:r>
    </w:p>
  </w:endnote>
  <w:endnote w:type="continuationSeparator" w:id="0">
    <w:p w14:paraId="262A75A9" w14:textId="77777777" w:rsidR="00EC53A5" w:rsidRDefault="00EC53A5">
      <w:r>
        <w:continuationSeparator/>
      </w:r>
    </w:p>
  </w:endnote>
  <w:endnote w:type="continuationNotice" w:id="1">
    <w:p w14:paraId="3AAFC41F" w14:textId="77777777" w:rsidR="00EC53A5" w:rsidRDefault="00EC53A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BA8050" w14:textId="77777777" w:rsidR="00EC53A5" w:rsidRDefault="00EC53A5"/>
  </w:footnote>
  <w:footnote w:type="continuationSeparator" w:id="0">
    <w:p w14:paraId="28BC8F88" w14:textId="77777777" w:rsidR="00EC53A5" w:rsidRDefault="00EC53A5">
      <w:r>
        <w:continuationSeparator/>
      </w:r>
    </w:p>
  </w:footnote>
  <w:footnote w:type="continuationNotice" w:id="1">
    <w:p w14:paraId="453CB312" w14:textId="77777777" w:rsidR="00EC53A5" w:rsidRDefault="00EC53A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2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3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1BD88108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7846ABB4" w:tentative="1">
      <w:start w:val="1"/>
      <w:numFmt w:val="lowerLetter"/>
      <w:lvlText w:val="%2."/>
      <w:lvlJc w:val="left"/>
      <w:pPr>
        <w:ind w:left="1080" w:hanging="360"/>
      </w:pPr>
    </w:lvl>
    <w:lvl w:ilvl="2" w:tplc="C3228450" w:tentative="1">
      <w:start w:val="1"/>
      <w:numFmt w:val="lowerRoman"/>
      <w:lvlText w:val="%3."/>
      <w:lvlJc w:val="right"/>
      <w:pPr>
        <w:ind w:left="1800" w:hanging="180"/>
      </w:pPr>
    </w:lvl>
    <w:lvl w:ilvl="3" w:tplc="86947FAA" w:tentative="1">
      <w:start w:val="1"/>
      <w:numFmt w:val="decimal"/>
      <w:lvlText w:val="%4."/>
      <w:lvlJc w:val="left"/>
      <w:pPr>
        <w:ind w:left="2520" w:hanging="360"/>
      </w:pPr>
    </w:lvl>
    <w:lvl w:ilvl="4" w:tplc="2DEC4710" w:tentative="1">
      <w:start w:val="1"/>
      <w:numFmt w:val="lowerLetter"/>
      <w:lvlText w:val="%5."/>
      <w:lvlJc w:val="left"/>
      <w:pPr>
        <w:ind w:left="3240" w:hanging="360"/>
      </w:pPr>
    </w:lvl>
    <w:lvl w:ilvl="5" w:tplc="A0F69634" w:tentative="1">
      <w:start w:val="1"/>
      <w:numFmt w:val="lowerRoman"/>
      <w:lvlText w:val="%6."/>
      <w:lvlJc w:val="right"/>
      <w:pPr>
        <w:ind w:left="3960" w:hanging="180"/>
      </w:pPr>
    </w:lvl>
    <w:lvl w:ilvl="6" w:tplc="E834B1E0" w:tentative="1">
      <w:start w:val="1"/>
      <w:numFmt w:val="decimal"/>
      <w:lvlText w:val="%7."/>
      <w:lvlJc w:val="left"/>
      <w:pPr>
        <w:ind w:left="4680" w:hanging="360"/>
      </w:pPr>
    </w:lvl>
    <w:lvl w:ilvl="7" w:tplc="6CA8F6C2" w:tentative="1">
      <w:start w:val="1"/>
      <w:numFmt w:val="lowerLetter"/>
      <w:lvlText w:val="%8."/>
      <w:lvlJc w:val="left"/>
      <w:pPr>
        <w:ind w:left="5400" w:hanging="360"/>
      </w:pPr>
    </w:lvl>
    <w:lvl w:ilvl="8" w:tplc="3328F9E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4C302DBA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7D98AB8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9EEEBCD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AB4B4B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A728140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1F681A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695A225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698E7F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DFE885B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71F8973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72BE423E" w:tentative="1">
      <w:start w:val="1"/>
      <w:numFmt w:val="lowerLetter"/>
      <w:lvlText w:val="%2."/>
      <w:lvlJc w:val="left"/>
      <w:pPr>
        <w:ind w:left="1080" w:hanging="360"/>
      </w:pPr>
    </w:lvl>
    <w:lvl w:ilvl="2" w:tplc="BB46DBB0" w:tentative="1">
      <w:start w:val="1"/>
      <w:numFmt w:val="lowerRoman"/>
      <w:lvlText w:val="%3."/>
      <w:lvlJc w:val="right"/>
      <w:pPr>
        <w:ind w:left="1800" w:hanging="180"/>
      </w:pPr>
    </w:lvl>
    <w:lvl w:ilvl="3" w:tplc="B240DB6C" w:tentative="1">
      <w:start w:val="1"/>
      <w:numFmt w:val="decimal"/>
      <w:lvlText w:val="%4."/>
      <w:lvlJc w:val="left"/>
      <w:pPr>
        <w:ind w:left="2520" w:hanging="360"/>
      </w:pPr>
    </w:lvl>
    <w:lvl w:ilvl="4" w:tplc="372E55E0" w:tentative="1">
      <w:start w:val="1"/>
      <w:numFmt w:val="lowerLetter"/>
      <w:lvlText w:val="%5."/>
      <w:lvlJc w:val="left"/>
      <w:pPr>
        <w:ind w:left="3240" w:hanging="360"/>
      </w:pPr>
    </w:lvl>
    <w:lvl w:ilvl="5" w:tplc="031A788E" w:tentative="1">
      <w:start w:val="1"/>
      <w:numFmt w:val="lowerRoman"/>
      <w:lvlText w:val="%6."/>
      <w:lvlJc w:val="right"/>
      <w:pPr>
        <w:ind w:left="3960" w:hanging="180"/>
      </w:pPr>
    </w:lvl>
    <w:lvl w:ilvl="6" w:tplc="450A1F3C" w:tentative="1">
      <w:start w:val="1"/>
      <w:numFmt w:val="decimal"/>
      <w:lvlText w:val="%7."/>
      <w:lvlJc w:val="left"/>
      <w:pPr>
        <w:ind w:left="4680" w:hanging="360"/>
      </w:pPr>
    </w:lvl>
    <w:lvl w:ilvl="7" w:tplc="8CB2058A" w:tentative="1">
      <w:start w:val="1"/>
      <w:numFmt w:val="lowerLetter"/>
      <w:lvlText w:val="%8."/>
      <w:lvlJc w:val="left"/>
      <w:pPr>
        <w:ind w:left="5400" w:hanging="360"/>
      </w:pPr>
    </w:lvl>
    <w:lvl w:ilvl="8" w:tplc="DB1C719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08063CF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696E094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2CEDC4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D8F6ED1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7BE25A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CE017C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072812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B83C7C0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C1183E3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15486815">
    <w:abstractNumId w:val="21"/>
  </w:num>
  <w:num w:numId="2" w16cid:durableId="1298024701">
    <w:abstractNumId w:val="16"/>
  </w:num>
  <w:num w:numId="3" w16cid:durableId="1484809786">
    <w:abstractNumId w:val="0"/>
  </w:num>
  <w:num w:numId="4" w16cid:durableId="963848038">
    <w:abstractNumId w:val="6"/>
  </w:num>
  <w:num w:numId="5" w16cid:durableId="1717852706">
    <w:abstractNumId w:val="19"/>
  </w:num>
  <w:num w:numId="6" w16cid:durableId="2092195296">
    <w:abstractNumId w:val="2"/>
  </w:num>
  <w:num w:numId="7" w16cid:durableId="1760253100">
    <w:abstractNumId w:val="13"/>
  </w:num>
  <w:num w:numId="8" w16cid:durableId="489904190">
    <w:abstractNumId w:val="9"/>
  </w:num>
  <w:num w:numId="9" w16cid:durableId="1730767461">
    <w:abstractNumId w:val="1"/>
  </w:num>
  <w:num w:numId="10" w16cid:durableId="2101674392">
    <w:abstractNumId w:val="1"/>
  </w:num>
  <w:num w:numId="11" w16cid:durableId="738745629">
    <w:abstractNumId w:val="3"/>
  </w:num>
  <w:num w:numId="12" w16cid:durableId="1589726106">
    <w:abstractNumId w:val="4"/>
  </w:num>
  <w:num w:numId="13" w16cid:durableId="376659988">
    <w:abstractNumId w:val="15"/>
  </w:num>
  <w:num w:numId="14" w16cid:durableId="1885604363">
    <w:abstractNumId w:val="10"/>
  </w:num>
  <w:num w:numId="15" w16cid:durableId="1215385192">
    <w:abstractNumId w:val="7"/>
  </w:num>
  <w:num w:numId="16" w16cid:durableId="1509951477">
    <w:abstractNumId w:val="14"/>
  </w:num>
  <w:num w:numId="17" w16cid:durableId="1240793698">
    <w:abstractNumId w:val="5"/>
  </w:num>
  <w:num w:numId="18" w16cid:durableId="2125414930">
    <w:abstractNumId w:val="12"/>
  </w:num>
  <w:num w:numId="19" w16cid:durableId="594290974">
    <w:abstractNumId w:val="20"/>
  </w:num>
  <w:num w:numId="20" w16cid:durableId="1540824251">
    <w:abstractNumId w:val="17"/>
  </w:num>
  <w:num w:numId="21" w16cid:durableId="1813912454">
    <w:abstractNumId w:val="8"/>
  </w:num>
  <w:num w:numId="22" w16cid:durableId="47120496">
    <w:abstractNumId w:val="18"/>
  </w:num>
  <w:num w:numId="23" w16cid:durableId="72830925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092D"/>
    <w:rsid w:val="00131B08"/>
    <w:rsid w:val="00132A59"/>
    <w:rsid w:val="00133337"/>
    <w:rsid w:val="00133A0F"/>
    <w:rsid w:val="0013580F"/>
    <w:rsid w:val="001368A5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3BEC"/>
    <w:rsid w:val="0019632A"/>
    <w:rsid w:val="001A4E7C"/>
    <w:rsid w:val="001A5CC9"/>
    <w:rsid w:val="001B762C"/>
    <w:rsid w:val="001C4D0A"/>
    <w:rsid w:val="001C5FEF"/>
    <w:rsid w:val="001E5D69"/>
    <w:rsid w:val="00207AC5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6505"/>
    <w:rsid w:val="003A6BAD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7159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294F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4A22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44CA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8EE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6649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3D3A"/>
    <w:rsid w:val="00AD73EC"/>
    <w:rsid w:val="00AE5BC7"/>
    <w:rsid w:val="00AF5AAF"/>
    <w:rsid w:val="00B046D8"/>
    <w:rsid w:val="00B13F4C"/>
    <w:rsid w:val="00B16219"/>
    <w:rsid w:val="00B16C59"/>
    <w:rsid w:val="00B22257"/>
    <w:rsid w:val="00B33FDD"/>
    <w:rsid w:val="00B359CC"/>
    <w:rsid w:val="00B36107"/>
    <w:rsid w:val="00B41789"/>
    <w:rsid w:val="00B46C03"/>
    <w:rsid w:val="00B473E0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0C4B"/>
    <w:rsid w:val="00BB1B1F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4910"/>
    <w:rsid w:val="00DA65C4"/>
    <w:rsid w:val="00DB33AB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0D12"/>
    <w:rsid w:val="00E61294"/>
    <w:rsid w:val="00E61EBC"/>
    <w:rsid w:val="00E7237C"/>
    <w:rsid w:val="00E77C46"/>
    <w:rsid w:val="00E86781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C53A5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0FF7C9E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diagramQuickStyle" Target="diagrams/quickStyle2.xml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diagramLayout" Target="diagrams/layout2.xml" Id="rId25" /><Relationship Type="http://schemas.openxmlformats.org/officeDocument/2006/relationships/theme" Target="theme/theme1.xml" Id="rId33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image" Target="media/image3.png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diagramData" Target="diagrams/data2.xml" Id="rId24" /><Relationship Type="http://schemas.openxmlformats.org/officeDocument/2006/relationships/fontTable" Target="fontTable.xml" Id="rId32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microsoft.com/office/2007/relationships/diagramDrawing" Target="diagrams/drawing2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image" Target="media/image5.png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diagramColors" Target="diagrams/colors2.xml" Id="rId27" /><Relationship Type="http://schemas.openxmlformats.org/officeDocument/2006/relationships/image" Target="media/image4.png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+40 s</a:t>
          </a: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53999"/>
          <a:ext cx="9648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 i="1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Pat tömmer blåsan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BT+20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12219">
        <dgm:presLayoutVars>
          <dgm:bulletEnabled val="1"/>
        </dgm:presLayoutVars>
      </dgm:prSet>
      <dgm:spPr/>
    </dgm:pt>
  </dgm:ptLst>
  <dgm:cxnLst>
    <dgm:cxn modelId="{5DDF6005-F226-43B6-B563-7B33FC18D60C}" type="presOf" srcId="{548E9FD9-7371-42E5-8C31-C03B33C90BF7}" destId="{6CE68A43-9C69-4212-AF24-9AFEE7CA1715}" srcOrd="0" destOrd="0" presId="urn:microsoft.com/office/officeart/2005/8/layout/hChevron3"/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CFDAEC2A-A9D9-413F-904A-1E0C4A94F0C5}" type="presOf" srcId="{B6686773-0991-4F56-99B7-CB08DF66B5ED}" destId="{6AC59577-EC82-4A35-90CE-96CD0348AB0D}" srcOrd="0" destOrd="0" presId="urn:microsoft.com/office/officeart/2005/8/layout/hChevron3"/>
    <dgm:cxn modelId="{F849A276-1D3D-4F2E-B21C-E4F5D22695A4}" type="presOf" srcId="{FB4701B0-1C4A-420C-9F09-C1678465770A}" destId="{33A1349C-0317-431F-9E60-7456885DCFD5}" srcOrd="0" destOrd="0" presId="urn:microsoft.com/office/officeart/2005/8/layout/hChevron3"/>
    <dgm:cxn modelId="{493D0C8C-AC88-4B97-97AE-78A432FBABB3}" type="presOf" srcId="{72C3C3E7-AFE7-48AF-A84A-F5F4B462ABCE}" destId="{AD4E5296-B06F-4F82-9CB5-F741BF6BFCC1}" srcOrd="0" destOrd="0" presId="urn:microsoft.com/office/officeart/2005/8/layout/hChevron3"/>
    <dgm:cxn modelId="{D9BD9590-F047-47A4-A4DC-DC34482954D6}" type="presOf" srcId="{BD80AD6D-AE28-4DC3-865A-F7A4BFC6D84E}" destId="{764FC522-4A5B-4DA0-8EA0-0B136026E7A3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45585C4-395B-46E2-9932-0217C3F3FA22}" type="presOf" srcId="{B73EA016-5B5E-4372-8AFF-E16F061CFA05}" destId="{1F6A0B97-83F0-4189-B0CB-00156B0AC153}" srcOrd="0" destOrd="0" presId="urn:microsoft.com/office/officeart/2005/8/layout/hChevron3"/>
    <dgm:cxn modelId="{6EFAB9C6-3FF5-4E00-8613-FF7EF0A86D5D}" type="presOf" srcId="{D813EA76-4FD3-4C15-BFBC-B1DF43B29666}" destId="{4784DBD1-3CBE-41A8-A2C7-CF088F838C79}" srcOrd="0" destOrd="0" presId="urn:microsoft.com/office/officeart/2005/8/layout/hChevron3"/>
    <dgm:cxn modelId="{CDF238CB-18CE-4FD4-938A-BC91E1E4186C}" type="presOf" srcId="{7D55B2F1-F7F7-4A6B-AFB0-F846FDB634B5}" destId="{E13D0391-DAD9-4B61-AB66-3FA48A4F7006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21A67CFE-0AEE-484E-BCE7-0D02250EFC40}" type="presParOf" srcId="{1F6A0B97-83F0-4189-B0CB-00156B0AC153}" destId="{4784DBD1-3CBE-41A8-A2C7-CF088F838C79}" srcOrd="0" destOrd="0" presId="urn:microsoft.com/office/officeart/2005/8/layout/hChevron3"/>
    <dgm:cxn modelId="{6734638A-A8BB-4A4E-A2E5-FF12A7CF4838}" type="presParOf" srcId="{1F6A0B97-83F0-4189-B0CB-00156B0AC153}" destId="{37D14BC8-3203-463C-9804-9B3B86B621FF}" srcOrd="1" destOrd="0" presId="urn:microsoft.com/office/officeart/2005/8/layout/hChevron3"/>
    <dgm:cxn modelId="{46C42A5F-0713-4261-8654-1B555A78DC4C}" type="presParOf" srcId="{1F6A0B97-83F0-4189-B0CB-00156B0AC153}" destId="{E13D0391-DAD9-4B61-AB66-3FA48A4F7006}" srcOrd="2" destOrd="0" presId="urn:microsoft.com/office/officeart/2005/8/layout/hChevron3"/>
    <dgm:cxn modelId="{7C5819E0-D757-407A-A384-6E380341D894}" type="presParOf" srcId="{1F6A0B97-83F0-4189-B0CB-00156B0AC153}" destId="{F9271109-4339-4036-9126-150629D10456}" srcOrd="3" destOrd="0" presId="urn:microsoft.com/office/officeart/2005/8/layout/hChevron3"/>
    <dgm:cxn modelId="{05BFD577-7A2E-4373-84CC-CE6238FE59CA}" type="presParOf" srcId="{1F6A0B97-83F0-4189-B0CB-00156B0AC153}" destId="{AD4E5296-B06F-4F82-9CB5-F741BF6BFCC1}" srcOrd="4" destOrd="0" presId="urn:microsoft.com/office/officeart/2005/8/layout/hChevron3"/>
    <dgm:cxn modelId="{1B9A11BA-1A56-4A0A-B7FE-103589B18945}" type="presParOf" srcId="{1F6A0B97-83F0-4189-B0CB-00156B0AC153}" destId="{99F7A086-6C98-4385-8FFE-3337C1F24694}" srcOrd="5" destOrd="0" presId="urn:microsoft.com/office/officeart/2005/8/layout/hChevron3"/>
    <dgm:cxn modelId="{FD26B236-B3D2-4CC4-AE1E-6EAEC87C0CE8}" type="presParOf" srcId="{1F6A0B97-83F0-4189-B0CB-00156B0AC153}" destId="{6CE68A43-9C69-4212-AF24-9AFEE7CA1715}" srcOrd="6" destOrd="0" presId="urn:microsoft.com/office/officeart/2005/8/layout/hChevron3"/>
    <dgm:cxn modelId="{7CBA11D5-9908-4B55-8F46-8C7F846E20FB}" type="presParOf" srcId="{1F6A0B97-83F0-4189-B0CB-00156B0AC153}" destId="{3220CDE8-D909-484A-AEEE-E1F8CCD6E591}" srcOrd="7" destOrd="0" presId="urn:microsoft.com/office/officeart/2005/8/layout/hChevron3"/>
    <dgm:cxn modelId="{032B60BF-0D2B-4D59-8F05-D06955AF67B1}" type="presParOf" srcId="{1F6A0B97-83F0-4189-B0CB-00156B0AC153}" destId="{6AC59577-EC82-4A35-90CE-96CD0348AB0D}" srcOrd="8" destOrd="0" presId="urn:microsoft.com/office/officeart/2005/8/layout/hChevron3"/>
    <dgm:cxn modelId="{5A74E05C-41C0-476D-B837-5BCD7527A759}" type="presParOf" srcId="{1F6A0B97-83F0-4189-B0CB-00156B0AC153}" destId="{EB1C56B5-4A0A-494F-92A8-3B4C157D15C5}" srcOrd="9" destOrd="0" presId="urn:microsoft.com/office/officeart/2005/8/layout/hChevron3"/>
    <dgm:cxn modelId="{7648D868-6BC8-45A7-8E43-08283187CCBB}" type="presParOf" srcId="{1F6A0B97-83F0-4189-B0CB-00156B0AC153}" destId="{33A1349C-0317-431F-9E60-7456885DCFD5}" srcOrd="10" destOrd="0" presId="urn:microsoft.com/office/officeart/2005/8/layout/hChevron3"/>
    <dgm:cxn modelId="{41525F6F-3436-424E-9C92-D03F153D343A}" type="presParOf" srcId="{1F6A0B97-83F0-4189-B0CB-00156B0AC153}" destId="{A854A969-E3F4-46C7-AA9B-9B40E58C9671}" srcOrd="11" destOrd="0" presId="urn:microsoft.com/office/officeart/2005/8/layout/hChevron3"/>
    <dgm:cxn modelId="{12704271-78D5-425B-90F4-45671193ECF9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v-SE"/>
        </a:p>
      </dgm:t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 i="1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Paus</a:t>
          </a:r>
        </a:p>
        <a:p>
          <a:pPr>
            <a:buNone/>
          </a:pPr>
          <a:r>
            <a:rPr lang="sv-SE" sz="900" i="1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ca 30 min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 30 min från start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Stäng av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CO</a:t>
          </a:r>
          <a:r>
            <a:rPr lang="sv-SE" sz="900" baseline="-250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2</a:t>
          </a:r>
          <a:endParaRPr lang="sv-SE" sz="9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72279"/>
          <a:ext cx="964804" cy="39544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3 min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Töm rektalpip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02722">
        <dgm:presLayoutVars>
          <dgm:bulletEnabled val="1"/>
        </dgm:presLayoutVars>
      </dgm:prSet>
      <dgm:spPr/>
    </dgm:pt>
  </dgm:ptLst>
  <dgm:cxnLst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EA1EB23E-5B0B-4DC1-A0C7-9EAA98025BEB}" type="presOf" srcId="{72C3C3E7-AFE7-48AF-A84A-F5F4B462ABCE}" destId="{AD4E5296-B06F-4F82-9CB5-F741BF6BFCC1}" srcOrd="0" destOrd="0" presId="urn:microsoft.com/office/officeart/2005/8/layout/hChevron3"/>
    <dgm:cxn modelId="{EA22A854-198F-472A-90BA-77CD99F72F7C}" type="presOf" srcId="{7D55B2F1-F7F7-4A6B-AFB0-F846FDB634B5}" destId="{E13D0391-DAD9-4B61-AB66-3FA48A4F7006}" srcOrd="0" destOrd="0" presId="urn:microsoft.com/office/officeart/2005/8/layout/hChevron3"/>
    <dgm:cxn modelId="{01E82A91-3F6A-4347-A075-C43E22F8687B}" type="presOf" srcId="{FB4701B0-1C4A-420C-9F09-C1678465770A}" destId="{33A1349C-0317-431F-9E60-7456885DCFD5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FCB8BDB3-930E-4CCE-B350-53C6A83E6EB5}" type="presOf" srcId="{B6686773-0991-4F56-99B7-CB08DF66B5ED}" destId="{6AC59577-EC82-4A35-90CE-96CD0348AB0D}" srcOrd="0" destOrd="0" presId="urn:microsoft.com/office/officeart/2005/8/layout/hChevron3"/>
    <dgm:cxn modelId="{56D30DB5-6EF2-43BB-AD01-E614DCB9A89D}" type="presOf" srcId="{548E9FD9-7371-42E5-8C31-C03B33C90BF7}" destId="{6CE68A43-9C69-4212-AF24-9AFEE7CA1715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CFC2C3-9409-4390-87EC-8191323CC6BA}" type="presOf" srcId="{BD80AD6D-AE28-4DC3-865A-F7A4BFC6D84E}" destId="{764FC522-4A5B-4DA0-8EA0-0B136026E7A3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A229D3CE-6D69-4859-B2F8-F7A0FB0958EE}" type="presOf" srcId="{B73EA016-5B5E-4372-8AFF-E16F061CFA05}" destId="{1F6A0B97-83F0-4189-B0CB-00156B0AC153}" srcOrd="0" destOrd="0" presId="urn:microsoft.com/office/officeart/2005/8/layout/hChevron3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95AA6AFE-9C00-4C76-A7A6-9C56020BB757}" type="presOf" srcId="{D813EA76-4FD3-4C15-BFBC-B1DF43B29666}" destId="{4784DBD1-3CBE-41A8-A2C7-CF088F838C79}" srcOrd="0" destOrd="0" presId="urn:microsoft.com/office/officeart/2005/8/layout/hChevron3"/>
    <dgm:cxn modelId="{79780F3C-C15A-4660-A000-95A01DE27C32}" type="presParOf" srcId="{1F6A0B97-83F0-4189-B0CB-00156B0AC153}" destId="{4784DBD1-3CBE-41A8-A2C7-CF088F838C79}" srcOrd="0" destOrd="0" presId="urn:microsoft.com/office/officeart/2005/8/layout/hChevron3"/>
    <dgm:cxn modelId="{6AB4EB08-0A0B-4334-B787-8B36C2E7F90E}" type="presParOf" srcId="{1F6A0B97-83F0-4189-B0CB-00156B0AC153}" destId="{37D14BC8-3203-463C-9804-9B3B86B621FF}" srcOrd="1" destOrd="0" presId="urn:microsoft.com/office/officeart/2005/8/layout/hChevron3"/>
    <dgm:cxn modelId="{32A7640F-DE52-49C5-B54B-75EB52CE36C0}" type="presParOf" srcId="{1F6A0B97-83F0-4189-B0CB-00156B0AC153}" destId="{E13D0391-DAD9-4B61-AB66-3FA48A4F7006}" srcOrd="2" destOrd="0" presId="urn:microsoft.com/office/officeart/2005/8/layout/hChevron3"/>
    <dgm:cxn modelId="{E6EE45F2-2724-4F16-AB96-3976DE40C311}" type="presParOf" srcId="{1F6A0B97-83F0-4189-B0CB-00156B0AC153}" destId="{F9271109-4339-4036-9126-150629D10456}" srcOrd="3" destOrd="0" presId="urn:microsoft.com/office/officeart/2005/8/layout/hChevron3"/>
    <dgm:cxn modelId="{BF569A2C-ED35-42E1-8B36-275FC7356E2A}" type="presParOf" srcId="{1F6A0B97-83F0-4189-B0CB-00156B0AC153}" destId="{AD4E5296-B06F-4F82-9CB5-F741BF6BFCC1}" srcOrd="4" destOrd="0" presId="urn:microsoft.com/office/officeart/2005/8/layout/hChevron3"/>
    <dgm:cxn modelId="{1CC3A898-82F2-45F4-8232-AEA4ECAB3375}" type="presParOf" srcId="{1F6A0B97-83F0-4189-B0CB-00156B0AC153}" destId="{99F7A086-6C98-4385-8FFE-3337C1F24694}" srcOrd="5" destOrd="0" presId="urn:microsoft.com/office/officeart/2005/8/layout/hChevron3"/>
    <dgm:cxn modelId="{40558E15-162A-4810-B197-9E7419366C50}" type="presParOf" srcId="{1F6A0B97-83F0-4189-B0CB-00156B0AC153}" destId="{6CE68A43-9C69-4212-AF24-9AFEE7CA1715}" srcOrd="6" destOrd="0" presId="urn:microsoft.com/office/officeart/2005/8/layout/hChevron3"/>
    <dgm:cxn modelId="{96297AE6-E865-46EE-80EA-C5569F6B618A}" type="presParOf" srcId="{1F6A0B97-83F0-4189-B0CB-00156B0AC153}" destId="{3220CDE8-D909-484A-AEEE-E1F8CCD6E591}" srcOrd="7" destOrd="0" presId="urn:microsoft.com/office/officeart/2005/8/layout/hChevron3"/>
    <dgm:cxn modelId="{6C0CFC1A-A7C8-4810-981A-5431800FC662}" type="presParOf" srcId="{1F6A0B97-83F0-4189-B0CB-00156B0AC153}" destId="{6AC59577-EC82-4A35-90CE-96CD0348AB0D}" srcOrd="8" destOrd="0" presId="urn:microsoft.com/office/officeart/2005/8/layout/hChevron3"/>
    <dgm:cxn modelId="{FFC614A2-0C19-4C09-947F-0F36A3CA778E}" type="presParOf" srcId="{1F6A0B97-83F0-4189-B0CB-00156B0AC153}" destId="{EB1C56B5-4A0A-494F-92A8-3B4C157D15C5}" srcOrd="9" destOrd="0" presId="urn:microsoft.com/office/officeart/2005/8/layout/hChevron3"/>
    <dgm:cxn modelId="{7864963E-3E1B-415B-82FE-51F5D2FC6E3D}" type="presParOf" srcId="{1F6A0B97-83F0-4189-B0CB-00156B0AC153}" destId="{33A1349C-0317-431F-9E60-7456885DCFD5}" srcOrd="10" destOrd="0" presId="urn:microsoft.com/office/officeart/2005/8/layout/hChevron3"/>
    <dgm:cxn modelId="{F5E752ED-269B-414E-AE32-EBA8F783B4EE}" type="presParOf" srcId="{1F6A0B97-83F0-4189-B0CB-00156B0AC153}" destId="{A854A969-E3F4-46C7-AA9B-9B40E58C9671}" srcOrd="11" destOrd="0" presId="urn:microsoft.com/office/officeart/2005/8/layout/hChevron3"/>
    <dgm:cxn modelId="{6A5C22BC-E6FC-43D5-9B7F-C3F407EF61DA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8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2795" y="53999"/>
        <a:ext cx="853204" cy="432001"/>
      </dsp:txXfrm>
    </dsp:sp>
    <dsp:sp modelId="{E13D0391-DAD9-4B61-AB66-3FA48A4F7006}">
      <dsp:nvSpPr>
        <dsp:cNvPr id="0" name=""/>
        <dsp:cNvSpPr/>
      </dsp:nvSpPr>
      <dsp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7519" y="53999"/>
        <a:ext cx="529203" cy="432001"/>
      </dsp:txXfrm>
    </dsp:sp>
    <dsp:sp modelId="{AD4E5296-B06F-4F82-9CB5-F741BF6BFCC1}">
      <dsp:nvSpPr>
        <dsp:cNvPr id="0" name=""/>
        <dsp:cNvSpPr/>
      </dsp:nvSpPr>
      <dsp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1756242" y="53999"/>
        <a:ext cx="529203" cy="432001"/>
      </dsp:txXfrm>
    </dsp:sp>
    <dsp:sp modelId="{6CE68A43-9C69-4212-AF24-9AFEE7CA1715}">
      <dsp:nvSpPr>
        <dsp:cNvPr id="0" name=""/>
        <dsp:cNvSpPr/>
      </dsp:nvSpPr>
      <dsp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2524965" y="53999"/>
        <a:ext cx="529203" cy="432001"/>
      </dsp:txXfrm>
    </dsp:sp>
    <dsp:sp modelId="{6AC59577-EC82-4A35-90CE-96CD0348AB0D}">
      <dsp:nvSpPr>
        <dsp:cNvPr id="0" name=""/>
        <dsp:cNvSpPr/>
      </dsp:nvSpPr>
      <dsp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BT+20 s</a:t>
          </a:r>
        </a:p>
      </dsp:txBody>
      <dsp:txXfrm>
        <a:off x="3293688" y="53999"/>
        <a:ext cx="527836" cy="432001"/>
      </dsp:txXfrm>
    </dsp:sp>
    <dsp:sp modelId="{33A1349C-0317-431F-9E60-7456885DCFD5}">
      <dsp:nvSpPr>
        <dsp:cNvPr id="0" name=""/>
        <dsp:cNvSpPr/>
      </dsp:nvSpPr>
      <dsp:spPr>
        <a:xfrm>
          <a:off x="3845044" y="53999"/>
          <a:ext cx="9634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+40 s</a:t>
          </a:r>
        </a:p>
      </dsp:txBody>
      <dsp:txXfrm>
        <a:off x="4061045" y="53999"/>
        <a:ext cx="531436" cy="432001"/>
      </dsp:txXfrm>
    </dsp:sp>
    <dsp:sp modelId="{764FC522-4A5B-4DA0-8EA0-0B136026E7A3}">
      <dsp:nvSpPr>
        <dsp:cNvPr id="0" name=""/>
        <dsp:cNvSpPr/>
      </dsp:nvSpPr>
      <dsp:spPr>
        <a:xfrm>
          <a:off x="4616000" y="53999"/>
          <a:ext cx="9648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i="1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Pat tömmer blåsan</a:t>
          </a:r>
        </a:p>
      </dsp:txBody>
      <dsp:txXfrm>
        <a:off x="4832001" y="53999"/>
        <a:ext cx="532803" cy="432001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i="1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Paus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i="1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ca 30 min</a:t>
          </a:r>
        </a:p>
      </dsp:txBody>
      <dsp:txXfrm>
        <a:off x="2795" y="53999"/>
        <a:ext cx="853204" cy="432001"/>
      </dsp:txXfrm>
    </dsp:sp>
    <dsp:sp modelId="{E13D0391-DAD9-4B61-AB66-3FA48A4F7006}">
      <dsp:nvSpPr>
        <dsp:cNvPr id="0" name=""/>
        <dsp:cNvSpPr/>
      </dsp:nvSpPr>
      <dsp:spPr>
        <a:xfrm>
          <a:off x="771518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987519" y="53999"/>
        <a:ext cx="529203" cy="432001"/>
      </dsp:txXfrm>
    </dsp:sp>
    <dsp:sp modelId="{AD4E5296-B06F-4F82-9CB5-F741BF6BFCC1}">
      <dsp:nvSpPr>
        <dsp:cNvPr id="0" name=""/>
        <dsp:cNvSpPr/>
      </dsp:nvSpPr>
      <dsp:spPr>
        <a:xfrm>
          <a:off x="1540241" y="53999"/>
          <a:ext cx="961204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 30 min från start</a:t>
          </a:r>
        </a:p>
      </dsp:txBody>
      <dsp:txXfrm>
        <a:off x="1756242" y="53999"/>
        <a:ext cx="529203" cy="432001"/>
      </dsp:txXfrm>
    </dsp:sp>
    <dsp:sp modelId="{6CE68A43-9C69-4212-AF24-9AFEE7CA1715}">
      <dsp:nvSpPr>
        <dsp:cNvPr id="0" name=""/>
        <dsp:cNvSpPr/>
      </dsp:nvSpPr>
      <dsp:spPr>
        <a:xfrm>
          <a:off x="2308964" y="53999"/>
          <a:ext cx="961204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Töm rektalpip</a:t>
          </a:r>
        </a:p>
      </dsp:txBody>
      <dsp:txXfrm>
        <a:off x="2524965" y="53999"/>
        <a:ext cx="529203" cy="432001"/>
      </dsp:txXfrm>
    </dsp:sp>
    <dsp:sp modelId="{6AC59577-EC82-4A35-90CE-96CD0348AB0D}">
      <dsp:nvSpPr>
        <dsp:cNvPr id="0" name=""/>
        <dsp:cNvSpPr/>
      </dsp:nvSpPr>
      <dsp:spPr>
        <a:xfrm>
          <a:off x="3077687" y="53999"/>
          <a:ext cx="9598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sp:txBody>
      <dsp:txXfrm>
        <a:off x="3293688" y="53999"/>
        <a:ext cx="527836" cy="432001"/>
      </dsp:txXfrm>
    </dsp:sp>
    <dsp:sp modelId="{33A1349C-0317-431F-9E60-7456885DCFD5}">
      <dsp:nvSpPr>
        <dsp:cNvPr id="0" name=""/>
        <dsp:cNvSpPr/>
      </dsp:nvSpPr>
      <dsp:spPr>
        <a:xfrm>
          <a:off x="3845044" y="53999"/>
          <a:ext cx="9634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Stäng av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CO</a:t>
          </a:r>
          <a:r>
            <a:rPr lang="sv-SE" sz="900" kern="1200" baseline="-250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2</a:t>
          </a:r>
          <a:endParaRPr lang="sv-SE" sz="900" kern="12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sp:txBody>
      <dsp:txXfrm>
        <a:off x="4061045" y="53999"/>
        <a:ext cx="531436" cy="432001"/>
      </dsp:txXfrm>
    </dsp:sp>
    <dsp:sp modelId="{764FC522-4A5B-4DA0-8EA0-0B136026E7A3}">
      <dsp:nvSpPr>
        <dsp:cNvPr id="0" name=""/>
        <dsp:cNvSpPr/>
      </dsp:nvSpPr>
      <dsp:spPr>
        <a:xfrm>
          <a:off x="4616000" y="72279"/>
          <a:ext cx="964804" cy="39544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3 min</a:t>
          </a:r>
        </a:p>
      </dsp:txBody>
      <dsp:txXfrm>
        <a:off x="4813721" y="72279"/>
        <a:ext cx="569363" cy="39544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19</TotalTime>
  <Pages>3</Pages>
  <Words>530</Words>
  <Characters>2812</Characters>
  <Application>Microsoft Office Word</Application>
  <DocSecurity>0</DocSecurity>
  <Lines>23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3336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Njurar tumör 4-fas (852902B)</dc:title>
  <dc:subject/>
  <dc:creator>patrik.jens.johansson@vgregion.se</dc:creator>
  <keywords/>
  <lastModifiedBy>Ulrica Sehlberg</lastModifiedBy>
  <revision>20</revision>
  <lastPrinted>2016-03-31T10:56:00.0000000Z</lastPrinted>
  <dcterms:created xsi:type="dcterms:W3CDTF">2022-05-18T04:22:00.0000000Z</dcterms:created>
  <dcterms:modified xsi:type="dcterms:W3CDTF">2025-12-22T11:13:00.0000000Z</dcterms:modified>
</coreProperties>
</file>