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FD3F12" w14:textId="77777777" w:rsidR="003A6BAD" w:rsidRDefault="003A6BAD" w:rsidP="00F35B05">
      <w:pPr>
        <w:pStyle w:val="Rubrik2"/>
        <w:sectPr w:rsidR="003A6BAD" w:rsidSect="003A6BAD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0CB64E7E" w14:textId="77777777" w:rsidR="003A6BAD" w:rsidRPr="003A6BAD" w:rsidRDefault="003A6BAD" w:rsidP="003A6BAD">
      <w:pPr>
        <w:spacing w:after="0" w:line="240" w:lineRule="auto"/>
        <w:ind w:left="0" w:right="0"/>
        <w:rPr>
          <w:rFonts w:ascii="Arial" w:hAnsi="Arial" w:cs="Arial"/>
          <w:b/>
          <w:bCs/>
          <w:kern w:val="32"/>
          <w:sz w:val="18"/>
          <w:szCs w:val="18"/>
        </w:rPr>
      </w:pPr>
    </w:p>
    <w:p w14:paraId="07BFE781" w14:textId="295EC2D6" w:rsidR="00B22257" w:rsidRDefault="00B22257" w:rsidP="00B22257">
      <w:pPr>
        <w:pStyle w:val="Rubrik1"/>
        <w:ind w:left="0"/>
        <w:rPr>
          <w:szCs w:val="26"/>
        </w:rPr>
      </w:pPr>
      <w:r w:rsidRPr="003A6BAD">
        <w:t>DT Njurar tumör 4-fas (852</w:t>
      </w:r>
      <w:r w:rsidR="00207AC5">
        <w:t>9</w:t>
      </w:r>
      <w:r w:rsidRPr="003A6BAD">
        <w:t>02</w:t>
      </w:r>
      <w:r w:rsidR="00207AC5">
        <w:t>B</w:t>
      </w:r>
      <w:r w:rsidRPr="003A6BAD">
        <w:t>)</w:t>
      </w:r>
    </w:p>
    <w:p w14:paraId="48EDFC55" w14:textId="347585E8" w:rsidR="003A6BAD" w:rsidRPr="003A6BAD" w:rsidRDefault="00E60D12" w:rsidP="00B22257">
      <w:pPr>
        <w:pStyle w:val="Rubrik2"/>
        <w:ind w:left="0"/>
      </w:pPr>
      <w:r>
        <w:t>Förändringar</w:t>
      </w:r>
      <w:r w:rsidR="003A6BAD" w:rsidRPr="003A6BAD">
        <w:t xml:space="preserve"> i denna version</w:t>
      </w:r>
    </w:p>
    <w:p w14:paraId="6CF62A6F" w14:textId="7D401BD7" w:rsidR="003A6BAD" w:rsidRPr="003A6BAD" w:rsidRDefault="00D53D53" w:rsidP="003A6BAD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PVK specificerad.</w:t>
      </w:r>
    </w:p>
    <w:p w14:paraId="3AC6D132" w14:textId="77777777" w:rsidR="003A6BAD" w:rsidRPr="003A6BAD" w:rsidRDefault="003A6BAD" w:rsidP="00B22257">
      <w:pPr>
        <w:pStyle w:val="Rubrik2"/>
        <w:ind w:left="0"/>
      </w:pPr>
      <w:r w:rsidRPr="003A6BAD">
        <w:t>Syfte</w:t>
      </w:r>
    </w:p>
    <w:p w14:paraId="78544227" w14:textId="77777777" w:rsidR="003A6BAD" w:rsidRPr="003A6BAD" w:rsidRDefault="003A6BAD" w:rsidP="003A6BAD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  <w:r w:rsidRPr="003A6BAD">
        <w:rPr>
          <w:rFonts w:ascii="Arial" w:hAnsi="Arial" w:cs="Arial"/>
          <w:sz w:val="18"/>
          <w:szCs w:val="18"/>
        </w:rPr>
        <w:t>Metodbeskrivning för DT-undersökning i NU-sjukvården.</w:t>
      </w:r>
    </w:p>
    <w:p w14:paraId="537ACDF3" w14:textId="77777777" w:rsidR="003A6BAD" w:rsidRPr="003A6BAD" w:rsidRDefault="003A6BAD" w:rsidP="003A6BAD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293BBFD1" w14:textId="77777777" w:rsidR="003A6BAD" w:rsidRPr="00B22257" w:rsidRDefault="003A6BAD" w:rsidP="003A6BAD">
      <w:pPr>
        <w:keepNext/>
        <w:spacing w:before="240" w:after="60" w:line="240" w:lineRule="auto"/>
        <w:ind w:left="0" w:right="0"/>
        <w:outlineLvl w:val="2"/>
        <w:rPr>
          <w:rFonts w:asciiTheme="majorHAnsi" w:hAnsiTheme="majorHAnsi" w:cstheme="majorHAnsi"/>
          <w:sz w:val="36"/>
          <w:szCs w:val="36"/>
        </w:rPr>
      </w:pPr>
      <w:r w:rsidRPr="00B22257">
        <w:rPr>
          <w:rFonts w:asciiTheme="majorHAnsi" w:hAnsiTheme="majorHAnsi" w:cstheme="majorHAnsi"/>
          <w:sz w:val="36"/>
          <w:szCs w:val="36"/>
        </w:rPr>
        <w:t>Inför undersökningen</w:t>
      </w:r>
    </w:p>
    <w:tbl>
      <w:tblPr>
        <w:tblW w:w="9038" w:type="dxa"/>
        <w:tblBorders>
          <w:top w:val="dotted" w:sz="2" w:space="0" w:color="808080"/>
          <w:left w:val="dotted" w:sz="2" w:space="0" w:color="808080"/>
          <w:bottom w:val="dotted" w:sz="2" w:space="0" w:color="808080"/>
          <w:right w:val="dotted" w:sz="2" w:space="0" w:color="808080"/>
          <w:insideV w:val="dotted" w:sz="2" w:space="0" w:color="8080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1"/>
        <w:gridCol w:w="7087"/>
      </w:tblGrid>
      <w:tr w:rsidR="003A6BAD" w:rsidRPr="003A6BAD" w14:paraId="0E8CA490" w14:textId="77777777" w:rsidTr="00111351">
        <w:trPr>
          <w:trHeight w:val="22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57" w:type="dxa"/>
            </w:tcMar>
          </w:tcPr>
          <w:p w14:paraId="743A74E9" w14:textId="77777777" w:rsidR="003A6BAD" w:rsidRPr="003A6BAD" w:rsidRDefault="003A6BAD" w:rsidP="003A6BAD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3A6BAD">
              <w:rPr>
                <w:rFonts w:ascii="Arial" w:hAnsi="Arial" w:cs="Arial"/>
                <w:b/>
                <w:sz w:val="18"/>
                <w:szCs w:val="18"/>
              </w:rPr>
              <w:t>Indikation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57" w:type="dxa"/>
            </w:tcMar>
          </w:tcPr>
          <w:p w14:paraId="01A4137F" w14:textId="77777777" w:rsidR="003A6BAD" w:rsidRPr="003A6BAD" w:rsidRDefault="003A6BAD" w:rsidP="003A6BAD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3A6BAD">
              <w:rPr>
                <w:rFonts w:ascii="Arial" w:hAnsi="Arial" w:cs="Arial"/>
                <w:sz w:val="18"/>
                <w:szCs w:val="18"/>
              </w:rPr>
              <w:t>SVF njurcancer.</w:t>
            </w:r>
          </w:p>
        </w:tc>
      </w:tr>
      <w:tr w:rsidR="003A6BAD" w:rsidRPr="003A6BAD" w14:paraId="3C42099F" w14:textId="77777777" w:rsidTr="00111351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491EF59" w14:textId="77777777" w:rsidR="003A6BAD" w:rsidRPr="003A6BAD" w:rsidRDefault="003A6BAD" w:rsidP="003A6BAD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3A6BAD">
              <w:rPr>
                <w:rFonts w:ascii="Arial" w:hAnsi="Arial" w:cs="Arial"/>
                <w:b/>
                <w:sz w:val="18"/>
                <w:szCs w:val="18"/>
              </w:rPr>
              <w:t>Förberedelser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D97EFCE" w14:textId="72168016" w:rsidR="003A6BAD" w:rsidRPr="003A6BAD" w:rsidRDefault="003A6BAD" w:rsidP="003A6BAD">
            <w:pPr>
              <w:numPr>
                <w:ilvl w:val="0"/>
                <w:numId w:val="23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hyperlink r:id="rId17" w:history="1">
              <w:r w:rsidRPr="003A6BAD">
                <w:rPr>
                  <w:rFonts w:ascii="Arial" w:hAnsi="Arial" w:cs="Arial"/>
                  <w:color w:val="0000FF"/>
                  <w:sz w:val="18"/>
                  <w:szCs w:val="18"/>
                  <w:u w:val="single"/>
                </w:rPr>
                <w:t>Kreatinin</w:t>
              </w:r>
            </w:hyperlink>
            <w:r w:rsidRPr="003A6BAD">
              <w:rPr>
                <w:rFonts w:ascii="Arial" w:hAnsi="Arial" w:cs="Arial"/>
                <w:sz w:val="18"/>
                <w:szCs w:val="18"/>
              </w:rPr>
              <w:t xml:space="preserve"> och GFR. </w:t>
            </w:r>
          </w:p>
          <w:p w14:paraId="38D77220" w14:textId="538CF2A4" w:rsidR="003A6BAD" w:rsidRPr="003A6BAD" w:rsidRDefault="003A6BAD" w:rsidP="003A6BAD">
            <w:pPr>
              <w:numPr>
                <w:ilvl w:val="0"/>
                <w:numId w:val="23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3A6BAD">
              <w:rPr>
                <w:rFonts w:ascii="Arial" w:hAnsi="Arial" w:cs="Arial"/>
                <w:sz w:val="18"/>
                <w:szCs w:val="18"/>
              </w:rPr>
              <w:t>PVK</w:t>
            </w:r>
            <w:r w:rsidR="00D53D53">
              <w:rPr>
                <w:rFonts w:ascii="Arial" w:hAnsi="Arial" w:cs="Arial"/>
                <w:sz w:val="18"/>
                <w:szCs w:val="18"/>
              </w:rPr>
              <w:t>, helst grön.</w:t>
            </w:r>
          </w:p>
        </w:tc>
      </w:tr>
      <w:tr w:rsidR="003A6BAD" w:rsidRPr="003A6BAD" w14:paraId="7161111B" w14:textId="77777777" w:rsidTr="00111351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C77E3FD" w14:textId="77777777" w:rsidR="003A6BAD" w:rsidRPr="003A6BAD" w:rsidRDefault="003A6BAD" w:rsidP="003A6BAD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3A6BAD">
              <w:rPr>
                <w:rFonts w:ascii="Arial" w:hAnsi="Arial" w:cs="Arial"/>
                <w:b/>
                <w:sz w:val="18"/>
                <w:szCs w:val="18"/>
              </w:rPr>
              <w:t>PO kontrast/dryck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E7248D6" w14:textId="73F44A09" w:rsidR="003A6BAD" w:rsidRPr="003A6BAD" w:rsidRDefault="003A6BAD" w:rsidP="003A6BAD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3A6BAD">
              <w:rPr>
                <w:rFonts w:ascii="Arial" w:hAnsi="Arial" w:cs="Arial"/>
                <w:sz w:val="18"/>
                <w:szCs w:val="18"/>
              </w:rPr>
              <w:t xml:space="preserve">1,5 timme före undersökningen ska patienten kissa. Därefter får patienten inte kissa förrän undersökningen är genomförd. Eventuell KAD ska vara stängd. </w:t>
            </w:r>
            <w:r w:rsidR="00E60D12">
              <w:rPr>
                <w:rFonts w:ascii="Arial" w:hAnsi="Arial" w:cs="Arial"/>
                <w:sz w:val="18"/>
                <w:szCs w:val="18"/>
              </w:rPr>
              <w:t>30 minuter</w:t>
            </w:r>
            <w:r w:rsidRPr="003A6BAD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3A6505">
              <w:rPr>
                <w:rFonts w:ascii="Arial" w:hAnsi="Arial" w:cs="Arial"/>
                <w:sz w:val="18"/>
                <w:szCs w:val="18"/>
              </w:rPr>
              <w:t xml:space="preserve">innan </w:t>
            </w:r>
            <w:r w:rsidRPr="003A6BAD">
              <w:rPr>
                <w:rFonts w:ascii="Arial" w:hAnsi="Arial" w:cs="Arial"/>
                <w:sz w:val="18"/>
                <w:szCs w:val="18"/>
              </w:rPr>
              <w:t xml:space="preserve">undersökningen ska patienten dricka </w:t>
            </w:r>
            <w:r w:rsidR="00E60D12">
              <w:rPr>
                <w:rFonts w:ascii="Arial" w:hAnsi="Arial" w:cs="Arial"/>
                <w:sz w:val="18"/>
                <w:szCs w:val="18"/>
              </w:rPr>
              <w:t>5 dl</w:t>
            </w:r>
            <w:r w:rsidRPr="003A6BAD">
              <w:rPr>
                <w:rFonts w:ascii="Arial" w:hAnsi="Arial" w:cs="Arial"/>
                <w:sz w:val="18"/>
                <w:szCs w:val="18"/>
              </w:rPr>
              <w:t xml:space="preserve"> vatten med jämn fördelning. Polikliniska patienter dricker hemma.</w:t>
            </w:r>
          </w:p>
        </w:tc>
      </w:tr>
      <w:tr w:rsidR="003A6BAD" w:rsidRPr="003A6BAD" w14:paraId="175A8EB1" w14:textId="77777777" w:rsidTr="00111351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33DA3112" w14:textId="77777777" w:rsidR="003A6BAD" w:rsidRPr="003A6BAD" w:rsidRDefault="003A6BAD" w:rsidP="003A6BAD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3A6BAD">
              <w:rPr>
                <w:rFonts w:ascii="Arial" w:hAnsi="Arial" w:cs="Arial"/>
                <w:b/>
                <w:sz w:val="18"/>
                <w:szCs w:val="18"/>
              </w:rPr>
              <w:t>IV kontrast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499478B" w14:textId="77777777" w:rsidR="003A6BAD" w:rsidRPr="003A6BAD" w:rsidRDefault="003A6BAD" w:rsidP="003A6BAD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3A6BAD">
              <w:rPr>
                <w:rFonts w:ascii="Arial" w:hAnsi="Arial" w:cs="Arial"/>
                <w:sz w:val="18"/>
                <w:szCs w:val="18"/>
              </w:rPr>
              <w:t>Omnipaque 350 mg I/ml enligt OmniJect ”Urografi 3- och 4-fas”.</w:t>
            </w:r>
          </w:p>
        </w:tc>
      </w:tr>
      <w:tr w:rsidR="003A6BAD" w:rsidRPr="003A6BAD" w14:paraId="2F941412" w14:textId="77777777" w:rsidTr="00111351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0820E50F" w14:textId="77777777" w:rsidR="003A6BAD" w:rsidRPr="003A6BAD" w:rsidRDefault="003A6BAD" w:rsidP="003A6BAD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3A6BAD">
              <w:rPr>
                <w:rFonts w:ascii="Arial" w:hAnsi="Arial" w:cs="Arial"/>
                <w:b/>
                <w:sz w:val="18"/>
                <w:szCs w:val="18"/>
              </w:rPr>
              <w:t>Strålskydd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100323C" w14:textId="0AEB81FD" w:rsidR="003A6BAD" w:rsidRPr="003A6BAD" w:rsidRDefault="003A6BAD" w:rsidP="003A6BAD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3A6BAD">
              <w:rPr>
                <w:rFonts w:ascii="Arial" w:hAnsi="Arial" w:cs="Arial"/>
                <w:sz w:val="18"/>
                <w:szCs w:val="18"/>
              </w:rPr>
              <w:t xml:space="preserve">Kvinnor 15-50 år ska tillfrågas om graviditet. </w:t>
            </w:r>
            <w:r w:rsidRPr="003A6BAD">
              <w:rPr>
                <w:rFonts w:ascii="Arial" w:hAnsi="Arial" w:cs="Arial"/>
                <w:sz w:val="18"/>
                <w:szCs w:val="18"/>
              </w:rPr>
              <w:br/>
            </w:r>
            <w:r w:rsidRPr="003A6BAD">
              <w:rPr>
                <w:rFonts w:ascii="Arial" w:hAnsi="Arial" w:cs="Arial"/>
                <w:color w:val="000000"/>
                <w:sz w:val="18"/>
                <w:szCs w:val="20"/>
              </w:rPr>
              <w:t xml:space="preserve">För övriga strålskyddsregler se kapitel 4.2 och 5.2 </w:t>
            </w:r>
            <w:r w:rsidRPr="003A6BAD">
              <w:rPr>
                <w:rFonts w:ascii="Arial" w:hAnsi="Arial" w:cs="Arial"/>
                <w:color w:val="000000"/>
                <w:sz w:val="20"/>
                <w:szCs w:val="20"/>
              </w:rPr>
              <w:t xml:space="preserve">i </w:t>
            </w:r>
            <w:hyperlink r:id="rId18" w:history="1">
              <w:r w:rsidRPr="003A6BAD">
                <w:rPr>
                  <w:rFonts w:ascii="Arial" w:hAnsi="Arial" w:cs="Arial"/>
                  <w:color w:val="0000FF"/>
                  <w:sz w:val="18"/>
                  <w:szCs w:val="20"/>
                  <w:u w:val="single"/>
                </w:rPr>
                <w:t>Strålskydd vid undersökningar och behandlingar med röntgenstrålning</w:t>
              </w:r>
            </w:hyperlink>
            <w:r w:rsidRPr="003A6BAD">
              <w:rPr>
                <w:rFonts w:ascii="Arial" w:hAnsi="Arial" w:cs="Arial"/>
                <w:sz w:val="18"/>
                <w:szCs w:val="20"/>
              </w:rPr>
              <w:t>.</w:t>
            </w:r>
          </w:p>
        </w:tc>
      </w:tr>
      <w:tr w:rsidR="003A6BAD" w:rsidRPr="003A6BAD" w14:paraId="33444F69" w14:textId="77777777" w:rsidTr="00111351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bottom w:w="57" w:type="dxa"/>
            </w:tcMar>
          </w:tcPr>
          <w:p w14:paraId="5ED2BC25" w14:textId="77777777" w:rsidR="003A6BAD" w:rsidRPr="003A6BAD" w:rsidRDefault="003A6BAD" w:rsidP="003A6BAD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3A6BAD">
              <w:rPr>
                <w:rFonts w:ascii="Arial" w:hAnsi="Arial" w:cs="Arial"/>
                <w:b/>
                <w:sz w:val="18"/>
                <w:szCs w:val="18"/>
              </w:rPr>
              <w:t>Patientposition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57" w:type="dxa"/>
            </w:tcMar>
          </w:tcPr>
          <w:p w14:paraId="5588CDD4" w14:textId="77777777" w:rsidR="003A6BAD" w:rsidRPr="003A6BAD" w:rsidRDefault="003A6BAD" w:rsidP="003A6BAD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3A6BAD">
              <w:rPr>
                <w:rFonts w:ascii="Arial" w:hAnsi="Arial" w:cs="Arial"/>
                <w:sz w:val="18"/>
                <w:szCs w:val="18"/>
              </w:rPr>
              <w:t>Ryggläge.</w:t>
            </w:r>
          </w:p>
          <w:p w14:paraId="7C4D178D" w14:textId="77777777" w:rsidR="003A6BAD" w:rsidRPr="003A6BAD" w:rsidRDefault="003A6BAD" w:rsidP="003A6BAD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3A6BAD">
              <w:rPr>
                <w:rFonts w:ascii="Arial" w:hAnsi="Arial" w:cs="Arial"/>
                <w:sz w:val="18"/>
                <w:szCs w:val="18"/>
              </w:rPr>
              <w:t>Fötterna mot gantryt.</w:t>
            </w:r>
          </w:p>
          <w:p w14:paraId="348D7EC0" w14:textId="77777777" w:rsidR="003A6BAD" w:rsidRPr="003A6BAD" w:rsidRDefault="003A6BAD" w:rsidP="003A6BAD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3A6BAD">
              <w:rPr>
                <w:rFonts w:ascii="Arial" w:hAnsi="Arial" w:cs="Arial"/>
                <w:sz w:val="18"/>
                <w:szCs w:val="18"/>
              </w:rPr>
              <w:t>Armarna ovanför huvudet.</w:t>
            </w:r>
          </w:p>
        </w:tc>
      </w:tr>
    </w:tbl>
    <w:p w14:paraId="5EA749CE" w14:textId="77777777" w:rsidR="003A6BAD" w:rsidRPr="003A6BAD" w:rsidRDefault="003A6BAD" w:rsidP="003A6BAD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52C75BCC" w14:textId="77777777" w:rsidR="003A6BAD" w:rsidRPr="003A6BAD" w:rsidRDefault="003A6BAD" w:rsidP="003A6BAD">
      <w:pPr>
        <w:spacing w:after="0" w:line="240" w:lineRule="auto"/>
        <w:ind w:left="0" w:right="0"/>
        <w:rPr>
          <w:rFonts w:ascii="Arial" w:hAnsi="Arial" w:cs="Arial"/>
          <w:b/>
        </w:rPr>
      </w:pPr>
      <w:r w:rsidRPr="003A6BAD">
        <w:rPr>
          <w:rFonts w:ascii="Arial" w:hAnsi="Arial" w:cs="Arial"/>
          <w:b/>
        </w:rPr>
        <w:br w:type="page"/>
      </w:r>
    </w:p>
    <w:p w14:paraId="45197388" w14:textId="77777777" w:rsidR="003A6BAD" w:rsidRPr="003A6BAD" w:rsidRDefault="003A6BAD" w:rsidP="003A6BAD">
      <w:pPr>
        <w:spacing w:after="0" w:line="240" w:lineRule="auto"/>
        <w:ind w:left="0" w:right="0"/>
        <w:rPr>
          <w:rFonts w:ascii="Arial" w:hAnsi="Arial" w:cs="Arial"/>
          <w:b/>
          <w:sz w:val="18"/>
          <w:szCs w:val="18"/>
        </w:rPr>
      </w:pPr>
    </w:p>
    <w:p w14:paraId="7C71FAC0" w14:textId="77777777" w:rsidR="003A6BAD" w:rsidRPr="00B22257" w:rsidRDefault="003A6BAD" w:rsidP="003A6BAD">
      <w:pPr>
        <w:keepNext/>
        <w:spacing w:before="240" w:after="60" w:line="240" w:lineRule="auto"/>
        <w:ind w:left="0" w:right="0"/>
        <w:outlineLvl w:val="2"/>
        <w:rPr>
          <w:rFonts w:asciiTheme="majorHAnsi" w:hAnsiTheme="majorHAnsi" w:cstheme="majorHAnsi"/>
          <w:sz w:val="36"/>
          <w:szCs w:val="36"/>
        </w:rPr>
      </w:pPr>
      <w:r w:rsidRPr="00B22257">
        <w:rPr>
          <w:rFonts w:asciiTheme="majorHAnsi" w:hAnsiTheme="majorHAnsi" w:cstheme="majorHAnsi"/>
          <w:sz w:val="36"/>
          <w:szCs w:val="36"/>
        </w:rPr>
        <w:t>Bildtagning</w:t>
      </w:r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0"/>
        <w:gridCol w:w="4282"/>
        <w:gridCol w:w="2806"/>
      </w:tblGrid>
      <w:tr w:rsidR="003A6BAD" w:rsidRPr="003A6BAD" w14:paraId="5A4BEA4B" w14:textId="77777777" w:rsidTr="00111351">
        <w:trPr>
          <w:trHeight w:val="520"/>
        </w:trPr>
        <w:tc>
          <w:tcPr>
            <w:tcW w:w="9038" w:type="dxa"/>
            <w:gridSpan w:val="3"/>
            <w:shd w:val="clear" w:color="auto" w:fill="auto"/>
            <w:tcMar>
              <w:top w:w="170" w:type="dxa"/>
              <w:bottom w:w="170" w:type="dxa"/>
            </w:tcMar>
            <w:vAlign w:val="center"/>
          </w:tcPr>
          <w:p w14:paraId="3BAD897E" w14:textId="77777777" w:rsidR="003A6BAD" w:rsidRPr="003A6BAD" w:rsidRDefault="003A6BAD" w:rsidP="003A6BAD">
            <w:pPr>
              <w:spacing w:after="0" w:line="240" w:lineRule="auto"/>
              <w:ind w:left="0" w:right="0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 w:rsidRPr="003A6BAD">
              <w:rPr>
                <w:rFonts w:ascii="Arial" w:hAnsi="Arial" w:cs="Arial"/>
                <w:b/>
                <w:noProof/>
                <w:color w:val="FFFFFF"/>
                <w:sz w:val="18"/>
                <w:szCs w:val="18"/>
              </w:rPr>
              <w:drawing>
                <wp:inline distT="0" distB="0" distL="0" distR="0" wp14:anchorId="2A503D5B" wp14:editId="634E847A">
                  <wp:extent cx="5583600" cy="540000"/>
                  <wp:effectExtent l="0" t="0" r="36195" b="0"/>
                  <wp:docPr id="11" name="Diagram 11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19" r:lo="rId20" r:qs="rId21" r:cs="rId22"/>
                    </a:graphicData>
                  </a:graphic>
                </wp:inline>
              </w:drawing>
            </w:r>
          </w:p>
          <w:p w14:paraId="0B80766D" w14:textId="77777777" w:rsidR="003A6BAD" w:rsidRPr="003A6BAD" w:rsidRDefault="003A6BAD" w:rsidP="003A6BAD">
            <w:pPr>
              <w:spacing w:after="0" w:line="240" w:lineRule="auto"/>
              <w:ind w:left="0" w:right="0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 w:rsidRPr="003A6BAD">
              <w:rPr>
                <w:rFonts w:ascii="Arial" w:hAnsi="Arial" w:cs="Arial"/>
                <w:b/>
                <w:noProof/>
                <w:color w:val="FFFFFF"/>
                <w:sz w:val="18"/>
                <w:szCs w:val="18"/>
              </w:rPr>
              <w:drawing>
                <wp:inline distT="0" distB="0" distL="0" distR="0" wp14:anchorId="563D33E8" wp14:editId="04FD213A">
                  <wp:extent cx="5583600" cy="540000"/>
                  <wp:effectExtent l="0" t="0" r="36195" b="0"/>
                  <wp:docPr id="12" name="Diagram 12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24" r:lo="rId25" r:qs="rId26" r:cs="rId27"/>
                    </a:graphicData>
                  </a:graphic>
                </wp:inline>
              </w:drawing>
            </w:r>
          </w:p>
        </w:tc>
      </w:tr>
      <w:tr w:rsidR="003A6BAD" w:rsidRPr="003A6BAD" w14:paraId="3328C714" w14:textId="77777777" w:rsidTr="003A6BAD">
        <w:trPr>
          <w:trHeight w:val="227"/>
        </w:trPr>
        <w:tc>
          <w:tcPr>
            <w:tcW w:w="1950" w:type="dxa"/>
            <w:shd w:val="clear" w:color="auto" w:fill="F2F2F2"/>
            <w:vAlign w:val="center"/>
          </w:tcPr>
          <w:p w14:paraId="2D683004" w14:textId="77777777" w:rsidR="003A6BAD" w:rsidRPr="003A6BAD" w:rsidRDefault="003A6BAD" w:rsidP="003A6BAD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3A6BAD">
              <w:rPr>
                <w:rFonts w:ascii="Arial" w:hAnsi="Arial" w:cs="Arial"/>
                <w:b/>
                <w:sz w:val="18"/>
                <w:szCs w:val="18"/>
              </w:rPr>
              <w:t>Bild/serie</w:t>
            </w:r>
          </w:p>
        </w:tc>
        <w:tc>
          <w:tcPr>
            <w:tcW w:w="4282" w:type="dxa"/>
            <w:tcBorders>
              <w:right w:val="single" w:sz="4" w:space="0" w:color="auto"/>
            </w:tcBorders>
            <w:shd w:val="clear" w:color="auto" w:fill="F2F2F2"/>
            <w:vAlign w:val="center"/>
          </w:tcPr>
          <w:p w14:paraId="1106CB18" w14:textId="77777777" w:rsidR="003A6BAD" w:rsidRPr="003A6BAD" w:rsidRDefault="003A6BAD" w:rsidP="003A6BAD">
            <w:pPr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3A6BAD">
              <w:rPr>
                <w:rFonts w:ascii="Arial" w:hAnsi="Arial" w:cs="Arial"/>
                <w:b/>
                <w:noProof/>
                <w:sz w:val="18"/>
                <w:szCs w:val="18"/>
              </w:rPr>
              <w:t>Inställning</w:t>
            </w:r>
          </w:p>
        </w:tc>
        <w:tc>
          <w:tcPr>
            <w:tcW w:w="2806" w:type="dxa"/>
            <w:vMerge w:val="restart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4CAA0FB1" w14:textId="77777777" w:rsidR="003A6BAD" w:rsidRPr="003A6BAD" w:rsidRDefault="003A6BAD" w:rsidP="003A6BA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3A6BAD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1" behindDoc="0" locked="0" layoutInCell="1" allowOverlap="1" wp14:anchorId="7DF06EA8" wp14:editId="0BD212E7">
                      <wp:simplePos x="0" y="0"/>
                      <wp:positionH relativeFrom="column">
                        <wp:posOffset>994410</wp:posOffset>
                      </wp:positionH>
                      <wp:positionV relativeFrom="paragraph">
                        <wp:posOffset>432435</wp:posOffset>
                      </wp:positionV>
                      <wp:extent cx="410210" cy="1416050"/>
                      <wp:effectExtent l="0" t="0" r="8890" b="0"/>
                      <wp:wrapNone/>
                      <wp:docPr id="1" name="Upp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410210" cy="1416050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C0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1F804CB0" w14:textId="122657CD" w:rsidR="003A6BAD" w:rsidRPr="00E86781" w:rsidRDefault="001E5D69" w:rsidP="005A4A22">
                                  <w:pPr>
                                    <w:spacing w:after="0" w:line="240" w:lineRule="auto"/>
                                    <w:ind w:left="0" w:right="0"/>
                                    <w:rPr>
                                      <w:rFonts w:ascii="Arial" w:hAnsi="Arial" w:cs="Arial"/>
                                      <w:b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  <w:br/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  <w:br/>
                                  </w:r>
                                  <w:r w:rsidR="005A4A22">
                                    <w:rPr>
                                      <w:rFonts w:ascii="Arial" w:hAnsi="Arial" w:cs="Arial"/>
                                      <w:b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  <w:t>4</w:t>
                                  </w:r>
                                </w:p>
                                <w:p w14:paraId="180AB184" w14:textId="77777777" w:rsidR="003A6BAD" w:rsidRPr="0066567D" w:rsidRDefault="003A6BAD" w:rsidP="003A6BAD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4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upright="1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DF06EA8" id="_x0000_t68" coordsize="21600,21600" o:spt="68" adj="5400,5400" path="m0@0l@1@0@1,21600@2,21600@2@0,21600@0,10800,xe">
                      <v:stroke joinstyle="miter"/>
                      <v:formulas>
                        <v:f eqn="val #0"/>
                        <v:f eqn="val #1"/>
                        <v:f eqn="sum 21600 0 #1"/>
                        <v:f eqn="prod #0 #1 10800"/>
                        <v:f eqn="sum #0 0 @3"/>
                      </v:formulas>
                      <v:path o:connecttype="custom" o:connectlocs="10800,0;0,@0;10800,21600;21600,@0" o:connectangles="270,180,90,0" textboxrect="@1,@4,@2,21600"/>
                      <v:handles>
                        <v:h position="#1,#0" xrange="0,10800" yrange="0,21600"/>
                      </v:handles>
                    </v:shapetype>
                    <v:shape id="Upp 9" o:spid="_x0000_s1026" type="#_x0000_t68" style="position:absolute;left:0;text-align:left;margin-left:78.3pt;margin-top:34.05pt;width:32.3pt;height:111.5pt;rotation:180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" adj="3129" fillcolor="#c00000" stroked="f" strokeweight="1pt">
                      <v:textbox inset="1mm,1mm,1mm,1mm">
                        <w:txbxContent>
                          <w:p w14:paraId="1F804CB0" w14:textId="122657CD" w:rsidR="003A6BAD" w:rsidRPr="00E86781" w:rsidRDefault="001E5D69" w:rsidP="005A4A22">
                            <w:pPr>
                              <w:spacing w:after="0" w:line="240" w:lineRule="auto"/>
                              <w:ind w:left="0" w:right="0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18"/>
                                <w:szCs w:val="18"/>
                              </w:rPr>
                              <w:br/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18"/>
                                <w:szCs w:val="18"/>
                              </w:rPr>
                              <w:br/>
                            </w:r>
                            <w:r w:rsidR="005A4A22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18"/>
                                <w:szCs w:val="18"/>
                              </w:rPr>
                              <w:t>4</w:t>
                            </w:r>
                          </w:p>
                          <w:p w14:paraId="180AB184" w14:textId="77777777" w:rsidR="003A6BAD" w:rsidRPr="0066567D" w:rsidRDefault="003A6BAD" w:rsidP="003A6BA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3A6BAD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152BE2BD" wp14:editId="4FA636B0">
                      <wp:simplePos x="0" y="0"/>
                      <wp:positionH relativeFrom="column">
                        <wp:posOffset>22860</wp:posOffset>
                      </wp:positionH>
                      <wp:positionV relativeFrom="paragraph">
                        <wp:posOffset>432435</wp:posOffset>
                      </wp:positionV>
                      <wp:extent cx="1623695" cy="1416050"/>
                      <wp:effectExtent l="19050" t="19050" r="14605" b="12700"/>
                      <wp:wrapNone/>
                      <wp:docPr id="3" name="Rektangel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23695" cy="1416050"/>
                              </a:xfrm>
                              <a:prstGeom prst="rect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C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2A2B700" id="Rektangel 3" o:spid="_x0000_s1026" style="position:absolute;margin-left:1.8pt;margin-top:34.05pt;width:127.85pt;height:11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" filled="f" strokecolor="#c00000" strokeweight="3pt"/>
                  </w:pict>
                </mc:Fallback>
              </mc:AlternateContent>
            </w:r>
            <w:r w:rsidRPr="003A6BAD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51" behindDoc="0" locked="0" layoutInCell="1" allowOverlap="1" wp14:anchorId="368CE976" wp14:editId="56E52071">
                      <wp:simplePos x="0" y="0"/>
                      <wp:positionH relativeFrom="column">
                        <wp:posOffset>314960</wp:posOffset>
                      </wp:positionH>
                      <wp:positionV relativeFrom="paragraph">
                        <wp:posOffset>286385</wp:posOffset>
                      </wp:positionV>
                      <wp:extent cx="410210" cy="819150"/>
                      <wp:effectExtent l="0" t="0" r="8890" b="0"/>
                      <wp:wrapNone/>
                      <wp:docPr id="8" name="Upp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410210" cy="819150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10243E6D" w14:textId="68FCF289" w:rsidR="003A6BAD" w:rsidRPr="00E86781" w:rsidRDefault="008144CA" w:rsidP="00E86781">
                                  <w:pPr>
                                    <w:spacing w:after="0" w:line="240" w:lineRule="auto"/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</w:pPr>
                                  <w:r w:rsidRPr="00E86781">
                                    <w:rPr>
                                      <w:rFonts w:ascii="Arial" w:hAnsi="Arial" w:cs="Arial"/>
                                      <w:b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  <w:r w:rsidRPr="00E86781">
                                    <w:rPr>
                                      <w:rFonts w:ascii="Arial" w:hAnsi="Arial" w:cs="Arial"/>
                                      <w:b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  <w:br/>
                                    <w:t>2</w:t>
                                  </w:r>
                                  <w:r w:rsidRPr="00E86781">
                                    <w:rPr>
                                      <w:rFonts w:ascii="Arial" w:hAnsi="Arial" w:cs="Arial"/>
                                      <w:b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  <w:br/>
                                    <w:t>3</w:t>
                                  </w:r>
                                </w:p>
                                <w:p w14:paraId="597B9870" w14:textId="77777777" w:rsidR="003A6BAD" w:rsidRDefault="003A6BAD" w:rsidP="003A6BAD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3</w:t>
                                  </w:r>
                                </w:p>
                                <w:p w14:paraId="7593ED68" w14:textId="77777777" w:rsidR="003A6BAD" w:rsidRPr="0066567D" w:rsidRDefault="003A6BAD" w:rsidP="003A6BAD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upright="1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68CE976" id="Upp 8" o:spid="_x0000_s1027" type="#_x0000_t68" style="position:absolute;left:0;text-align:left;margin-left:24.8pt;margin-top:22.55pt;width:32.3pt;height:64.5pt;rotation:180;z-index:25165825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" adj="5408" fillcolor="red" stroked="f" strokeweight="1pt">
                      <v:textbox inset="1mm,1mm,1mm,1mm">
                        <w:txbxContent>
                          <w:p w14:paraId="10243E6D" w14:textId="68FCF289" w:rsidR="003A6BAD" w:rsidRPr="00E86781" w:rsidRDefault="008144CA" w:rsidP="00E86781">
                            <w:pPr>
                              <w:spacing w:after="0" w:line="240" w:lineRule="auto"/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E86781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18"/>
                                <w:szCs w:val="18"/>
                              </w:rPr>
                              <w:t>1</w:t>
                            </w:r>
                            <w:r w:rsidRPr="00E86781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18"/>
                                <w:szCs w:val="18"/>
                              </w:rPr>
                              <w:br/>
                              <w:t>2</w:t>
                            </w:r>
                            <w:r w:rsidRPr="00E86781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18"/>
                                <w:szCs w:val="18"/>
                              </w:rPr>
                              <w:br/>
                              <w:t>3</w:t>
                            </w:r>
                          </w:p>
                          <w:p w14:paraId="597B9870" w14:textId="77777777" w:rsidR="003A6BAD" w:rsidRDefault="003A6BAD" w:rsidP="003A6BA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3</w:t>
                            </w:r>
                          </w:p>
                          <w:p w14:paraId="7593ED68" w14:textId="77777777" w:rsidR="003A6BAD" w:rsidRPr="0066567D" w:rsidRDefault="003A6BAD" w:rsidP="003A6BA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3A6BAD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2" behindDoc="0" locked="0" layoutInCell="1" allowOverlap="1" wp14:anchorId="2F1A8151" wp14:editId="26DFDA57">
                      <wp:simplePos x="0" y="0"/>
                      <wp:positionH relativeFrom="column">
                        <wp:posOffset>22860</wp:posOffset>
                      </wp:positionH>
                      <wp:positionV relativeFrom="paragraph">
                        <wp:posOffset>286385</wp:posOffset>
                      </wp:positionV>
                      <wp:extent cx="1623695" cy="819150"/>
                      <wp:effectExtent l="19050" t="19050" r="14605" b="19050"/>
                      <wp:wrapNone/>
                      <wp:docPr id="2" name="Rektangel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23695" cy="819150"/>
                              </a:xfrm>
                              <a:prstGeom prst="rect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138466C" id="Rektangel 4" o:spid="_x0000_s1026" style="position:absolute;margin-left:1.8pt;margin-top:22.55pt;width:127.85pt;height:64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" filled="f" strokecolor="red" strokeweight="3pt"/>
                  </w:pict>
                </mc:Fallback>
              </mc:AlternateContent>
            </w:r>
            <w:r w:rsidRPr="003A6BAD">
              <w:rPr>
                <w:noProof/>
                <w:szCs w:val="20"/>
              </w:rPr>
              <w:drawing>
                <wp:inline distT="0" distB="0" distL="0" distR="0" wp14:anchorId="74C8143E" wp14:editId="3ABD8A28">
                  <wp:extent cx="1655307" cy="2181916"/>
                  <wp:effectExtent l="0" t="0" r="2540" b="8890"/>
                  <wp:docPr id="13" name="Bildobjekt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5425106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5748" cy="22220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6BAD" w:rsidRPr="003A6BAD" w14:paraId="7CF4B8AD" w14:textId="77777777" w:rsidTr="003A6BAD">
        <w:trPr>
          <w:trHeight w:val="227"/>
        </w:trPr>
        <w:tc>
          <w:tcPr>
            <w:tcW w:w="1950" w:type="dxa"/>
            <w:shd w:val="clear" w:color="auto" w:fill="FFFFFF"/>
          </w:tcPr>
          <w:p w14:paraId="3E6A1292" w14:textId="77777777" w:rsidR="003A6BAD" w:rsidRPr="003A6BAD" w:rsidRDefault="003A6BAD" w:rsidP="003A6BAD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3A6BAD">
              <w:rPr>
                <w:rFonts w:ascii="Arial" w:hAnsi="Arial" w:cs="Arial"/>
                <w:b/>
                <w:sz w:val="18"/>
                <w:szCs w:val="18"/>
              </w:rPr>
              <w:t>Scout</w:t>
            </w:r>
          </w:p>
        </w:tc>
        <w:tc>
          <w:tcPr>
            <w:tcW w:w="4282" w:type="dxa"/>
            <w:tcBorders>
              <w:right w:val="single" w:sz="4" w:space="0" w:color="auto"/>
            </w:tcBorders>
            <w:shd w:val="clear" w:color="auto" w:fill="FFFFFF"/>
          </w:tcPr>
          <w:p w14:paraId="06574FBF" w14:textId="77777777" w:rsidR="003A6BAD" w:rsidRPr="003A6BAD" w:rsidRDefault="003A6BAD" w:rsidP="003A6BAD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3A6BAD">
              <w:rPr>
                <w:rFonts w:ascii="Arial" w:hAnsi="Arial" w:cs="Arial"/>
                <w:sz w:val="18"/>
                <w:szCs w:val="18"/>
              </w:rPr>
              <w:t>Mamiller – höftleder.</w:t>
            </w:r>
          </w:p>
        </w:tc>
        <w:tc>
          <w:tcPr>
            <w:tcW w:w="2806" w:type="dxa"/>
            <w:vMerge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5E9B0AA8" w14:textId="77777777" w:rsidR="003A6BAD" w:rsidRPr="003A6BAD" w:rsidRDefault="003A6BAD" w:rsidP="003A6BAD">
            <w:pPr>
              <w:spacing w:after="0" w:line="240" w:lineRule="auto"/>
              <w:ind w:left="0" w:right="0"/>
              <w:jc w:val="both"/>
              <w:rPr>
                <w:noProof/>
                <w:szCs w:val="20"/>
              </w:rPr>
            </w:pPr>
          </w:p>
        </w:tc>
      </w:tr>
      <w:tr w:rsidR="003A6BAD" w:rsidRPr="003A6BAD" w14:paraId="4E0784EA" w14:textId="77777777" w:rsidTr="003A6BAD">
        <w:trPr>
          <w:trHeight w:val="227"/>
        </w:trPr>
        <w:tc>
          <w:tcPr>
            <w:tcW w:w="1950" w:type="dxa"/>
            <w:shd w:val="clear" w:color="auto" w:fill="FFFFFF"/>
          </w:tcPr>
          <w:p w14:paraId="535DC965" w14:textId="77777777" w:rsidR="003A6BAD" w:rsidRPr="003A6BAD" w:rsidRDefault="003A6BAD" w:rsidP="003A6BAD">
            <w:pPr>
              <w:numPr>
                <w:ilvl w:val="0"/>
                <w:numId w:val="21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3A6BAD">
              <w:rPr>
                <w:rFonts w:ascii="Arial" w:hAnsi="Arial" w:cs="Arial"/>
                <w:b/>
                <w:sz w:val="18"/>
                <w:szCs w:val="18"/>
              </w:rPr>
              <w:t>Övre buk K- (lågdos)</w:t>
            </w:r>
          </w:p>
        </w:tc>
        <w:tc>
          <w:tcPr>
            <w:tcW w:w="4282" w:type="dxa"/>
            <w:tcBorders>
              <w:right w:val="single" w:sz="4" w:space="0" w:color="auto"/>
            </w:tcBorders>
            <w:shd w:val="clear" w:color="auto" w:fill="FFFFFF"/>
          </w:tcPr>
          <w:p w14:paraId="50040DF8" w14:textId="77777777" w:rsidR="003A6BAD" w:rsidRPr="003A6BAD" w:rsidRDefault="003A6BAD" w:rsidP="003A6BAD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3A6BAD">
              <w:rPr>
                <w:rFonts w:ascii="Wingdings" w:hAnsi="Wingdings" w:cs="Arial"/>
                <w:sz w:val="18"/>
                <w:szCs w:val="18"/>
              </w:rPr>
              <w:sym w:font="Wingdings" w:char="F0E2"/>
            </w:r>
            <w:r w:rsidRPr="003A6BAD">
              <w:rPr>
                <w:rFonts w:ascii="Arial" w:hAnsi="Arial" w:cs="Arial"/>
                <w:sz w:val="18"/>
                <w:szCs w:val="18"/>
              </w:rPr>
              <w:t xml:space="preserve"> Diafragma – crista ilaca.</w:t>
            </w:r>
          </w:p>
          <w:p w14:paraId="4698BA9C" w14:textId="77777777" w:rsidR="003A6BAD" w:rsidRPr="003A6BAD" w:rsidRDefault="003A6BAD" w:rsidP="003A6BAD">
            <w:pPr>
              <w:spacing w:after="0" w:line="240" w:lineRule="auto"/>
              <w:ind w:left="0" w:right="0"/>
              <w:rPr>
                <w:rFonts w:ascii="Arial" w:hAnsi="Arial" w:cs="Arial"/>
                <w:i/>
                <w:sz w:val="18"/>
                <w:szCs w:val="18"/>
              </w:rPr>
            </w:pPr>
            <w:r w:rsidRPr="003A6BAD">
              <w:rPr>
                <w:rFonts w:ascii="Arial" w:hAnsi="Arial" w:cs="Arial"/>
                <w:i/>
                <w:sz w:val="18"/>
                <w:szCs w:val="18"/>
              </w:rPr>
              <w:t>Patienten ska andas in och hålla andan.</w:t>
            </w:r>
          </w:p>
        </w:tc>
        <w:tc>
          <w:tcPr>
            <w:tcW w:w="2806" w:type="dxa"/>
            <w:vMerge/>
            <w:tcBorders>
              <w:left w:val="single" w:sz="4" w:space="0" w:color="auto"/>
            </w:tcBorders>
            <w:shd w:val="clear" w:color="auto" w:fill="F2F2F2"/>
          </w:tcPr>
          <w:p w14:paraId="6C3BD281" w14:textId="77777777" w:rsidR="003A6BAD" w:rsidRPr="003A6BAD" w:rsidRDefault="003A6BAD" w:rsidP="003A6BAD">
            <w:pPr>
              <w:spacing w:after="0" w:line="240" w:lineRule="auto"/>
              <w:ind w:left="0" w:right="0"/>
              <w:jc w:val="both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3A6BAD" w:rsidRPr="003A6BAD" w14:paraId="65800733" w14:textId="77777777" w:rsidTr="003A6BAD">
        <w:trPr>
          <w:trHeight w:val="227"/>
        </w:trPr>
        <w:tc>
          <w:tcPr>
            <w:tcW w:w="1950" w:type="dxa"/>
            <w:shd w:val="clear" w:color="auto" w:fill="FFFFFF"/>
          </w:tcPr>
          <w:p w14:paraId="1182EE23" w14:textId="77777777" w:rsidR="003A6BAD" w:rsidRPr="003A6BAD" w:rsidRDefault="003A6BAD" w:rsidP="003A6BAD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3A6BAD">
              <w:rPr>
                <w:rFonts w:ascii="Arial" w:hAnsi="Arial" w:cs="Arial"/>
                <w:b/>
                <w:sz w:val="18"/>
                <w:szCs w:val="18"/>
              </w:rPr>
              <w:t>Premonitor</w:t>
            </w:r>
          </w:p>
        </w:tc>
        <w:tc>
          <w:tcPr>
            <w:tcW w:w="4282" w:type="dxa"/>
            <w:tcBorders>
              <w:right w:val="single" w:sz="4" w:space="0" w:color="auto"/>
            </w:tcBorders>
            <w:shd w:val="clear" w:color="auto" w:fill="FFFFFF"/>
          </w:tcPr>
          <w:p w14:paraId="66F6621F" w14:textId="77777777" w:rsidR="003A6BAD" w:rsidRPr="003A6BAD" w:rsidRDefault="003A6BAD" w:rsidP="003A6BAD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3A6BAD">
              <w:rPr>
                <w:rFonts w:ascii="Arial" w:hAnsi="Arial" w:cs="Arial"/>
                <w:sz w:val="18"/>
                <w:szCs w:val="18"/>
              </w:rPr>
              <w:t>ROI i proximala bukaorta, tröskelvärde 120 HU (GE och Toshiba), 90 HU (Siemens).</w:t>
            </w:r>
          </w:p>
        </w:tc>
        <w:tc>
          <w:tcPr>
            <w:tcW w:w="2806" w:type="dxa"/>
            <w:vMerge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151F1BF3" w14:textId="77777777" w:rsidR="003A6BAD" w:rsidRPr="003A6BAD" w:rsidRDefault="003A6BAD" w:rsidP="003A6BAD">
            <w:pPr>
              <w:spacing w:after="0" w:line="240" w:lineRule="auto"/>
              <w:ind w:left="0" w:right="0"/>
              <w:jc w:val="both"/>
              <w:rPr>
                <w:noProof/>
                <w:szCs w:val="20"/>
              </w:rPr>
            </w:pPr>
          </w:p>
        </w:tc>
      </w:tr>
      <w:tr w:rsidR="003A6BAD" w:rsidRPr="003A6BAD" w14:paraId="6467D561" w14:textId="77777777" w:rsidTr="003A6BAD">
        <w:trPr>
          <w:trHeight w:val="227"/>
        </w:trPr>
        <w:tc>
          <w:tcPr>
            <w:tcW w:w="1950" w:type="dxa"/>
            <w:shd w:val="clear" w:color="auto" w:fill="FFFFFF"/>
          </w:tcPr>
          <w:p w14:paraId="7BA12C21" w14:textId="77777777" w:rsidR="003A6BAD" w:rsidRPr="003A6BAD" w:rsidRDefault="003A6BAD" w:rsidP="003A6BAD">
            <w:pPr>
              <w:numPr>
                <w:ilvl w:val="0"/>
                <w:numId w:val="21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3A6BAD">
              <w:rPr>
                <w:rFonts w:ascii="Arial" w:hAnsi="Arial" w:cs="Arial"/>
                <w:b/>
                <w:sz w:val="18"/>
                <w:szCs w:val="18"/>
              </w:rPr>
              <w:t>Övre buk K+ kortikomedullär</w:t>
            </w:r>
          </w:p>
        </w:tc>
        <w:tc>
          <w:tcPr>
            <w:tcW w:w="4282" w:type="dxa"/>
            <w:tcBorders>
              <w:right w:val="single" w:sz="4" w:space="0" w:color="auto"/>
            </w:tcBorders>
            <w:shd w:val="clear" w:color="auto" w:fill="FFFFFF"/>
          </w:tcPr>
          <w:p w14:paraId="7126F0CF" w14:textId="77777777" w:rsidR="003A6BAD" w:rsidRPr="003A6BAD" w:rsidRDefault="003A6BAD" w:rsidP="003A6BAD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3A6BAD">
              <w:rPr>
                <w:rFonts w:ascii="Wingdings" w:hAnsi="Wingdings" w:cs="Arial"/>
                <w:sz w:val="18"/>
                <w:szCs w:val="18"/>
              </w:rPr>
              <w:sym w:font="Wingdings" w:char="F0E2"/>
            </w:r>
            <w:r w:rsidRPr="003A6BAD">
              <w:rPr>
                <w:rFonts w:ascii="Arial" w:hAnsi="Arial" w:cs="Arial"/>
                <w:sz w:val="18"/>
                <w:szCs w:val="18"/>
              </w:rPr>
              <w:t xml:space="preserve"> Diafragma – crista ilaca.</w:t>
            </w:r>
          </w:p>
          <w:p w14:paraId="7DF13B18" w14:textId="77777777" w:rsidR="003A6BAD" w:rsidRPr="003A6BAD" w:rsidRDefault="003A6BAD" w:rsidP="003A6BAD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3A6BAD">
              <w:rPr>
                <w:rFonts w:ascii="Arial" w:hAnsi="Arial" w:cs="Arial"/>
                <w:i/>
                <w:sz w:val="18"/>
                <w:szCs w:val="18"/>
              </w:rPr>
              <w:t>Patienten ska andas in och hålla andan.</w:t>
            </w:r>
          </w:p>
        </w:tc>
        <w:tc>
          <w:tcPr>
            <w:tcW w:w="2806" w:type="dxa"/>
            <w:vMerge/>
            <w:tcBorders>
              <w:left w:val="single" w:sz="4" w:space="0" w:color="auto"/>
            </w:tcBorders>
            <w:shd w:val="clear" w:color="auto" w:fill="F2F2F2"/>
          </w:tcPr>
          <w:p w14:paraId="2A74F856" w14:textId="77777777" w:rsidR="003A6BAD" w:rsidRPr="003A6BAD" w:rsidRDefault="003A6BAD" w:rsidP="003A6BAD">
            <w:pPr>
              <w:spacing w:after="0" w:line="240" w:lineRule="auto"/>
              <w:ind w:left="0" w:right="0"/>
              <w:jc w:val="both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3A6BAD" w:rsidRPr="003A6BAD" w14:paraId="4B1FFAD5" w14:textId="77777777" w:rsidTr="003A6BAD">
        <w:trPr>
          <w:trHeight w:val="227"/>
        </w:trPr>
        <w:tc>
          <w:tcPr>
            <w:tcW w:w="1950" w:type="dxa"/>
            <w:shd w:val="clear" w:color="auto" w:fill="FFFFFF"/>
          </w:tcPr>
          <w:p w14:paraId="7E71D7C8" w14:textId="77777777" w:rsidR="003A6BAD" w:rsidRPr="003A6BAD" w:rsidRDefault="003A6BAD" w:rsidP="003A6BAD">
            <w:pPr>
              <w:numPr>
                <w:ilvl w:val="0"/>
                <w:numId w:val="21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3A6BAD">
              <w:rPr>
                <w:rFonts w:ascii="Arial" w:hAnsi="Arial" w:cs="Arial"/>
                <w:b/>
                <w:sz w:val="18"/>
                <w:szCs w:val="18"/>
              </w:rPr>
              <w:t>Övre buk K+ nefrografisk</w:t>
            </w:r>
          </w:p>
        </w:tc>
        <w:tc>
          <w:tcPr>
            <w:tcW w:w="4282" w:type="dxa"/>
            <w:tcBorders>
              <w:right w:val="single" w:sz="4" w:space="0" w:color="auto"/>
            </w:tcBorders>
            <w:shd w:val="clear" w:color="auto" w:fill="FFFFFF"/>
          </w:tcPr>
          <w:p w14:paraId="707002EC" w14:textId="77777777" w:rsidR="003A6BAD" w:rsidRPr="003A6BAD" w:rsidRDefault="003A6BAD" w:rsidP="003A6BAD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3A6BAD">
              <w:rPr>
                <w:rFonts w:ascii="Wingdings" w:hAnsi="Wingdings" w:cs="Arial"/>
                <w:sz w:val="18"/>
                <w:szCs w:val="18"/>
              </w:rPr>
              <w:sym w:font="Wingdings" w:char="F0E2"/>
            </w:r>
            <w:r w:rsidRPr="003A6BAD">
              <w:rPr>
                <w:rFonts w:ascii="Arial" w:hAnsi="Arial" w:cs="Arial"/>
                <w:sz w:val="18"/>
                <w:szCs w:val="18"/>
              </w:rPr>
              <w:t xml:space="preserve"> Diafragma – crista ilaca.</w:t>
            </w:r>
          </w:p>
          <w:p w14:paraId="142D0DE6" w14:textId="77777777" w:rsidR="003A6BAD" w:rsidRPr="003A6BAD" w:rsidRDefault="003A6BAD" w:rsidP="003A6BAD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3A6BAD">
              <w:rPr>
                <w:rFonts w:ascii="Arial" w:hAnsi="Arial" w:cs="Arial"/>
                <w:i/>
                <w:sz w:val="18"/>
                <w:szCs w:val="18"/>
              </w:rPr>
              <w:t>Patienten ska andas in och hålla andan.</w:t>
            </w:r>
          </w:p>
        </w:tc>
        <w:tc>
          <w:tcPr>
            <w:tcW w:w="2806" w:type="dxa"/>
            <w:vMerge/>
            <w:tcBorders>
              <w:left w:val="single" w:sz="4" w:space="0" w:color="auto"/>
            </w:tcBorders>
            <w:shd w:val="clear" w:color="auto" w:fill="F2F2F2"/>
          </w:tcPr>
          <w:p w14:paraId="1F7AF544" w14:textId="77777777" w:rsidR="003A6BAD" w:rsidRPr="003A6BAD" w:rsidRDefault="003A6BAD" w:rsidP="003A6BAD">
            <w:pPr>
              <w:spacing w:after="0" w:line="240" w:lineRule="auto"/>
              <w:ind w:left="0" w:right="0"/>
              <w:jc w:val="both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3A6BAD" w:rsidRPr="003A6BAD" w14:paraId="52E70CE4" w14:textId="77777777" w:rsidTr="003A6BAD">
        <w:trPr>
          <w:trHeight w:val="227"/>
        </w:trPr>
        <w:tc>
          <w:tcPr>
            <w:tcW w:w="1950" w:type="dxa"/>
            <w:shd w:val="clear" w:color="auto" w:fill="FFFFFF"/>
          </w:tcPr>
          <w:p w14:paraId="24E6A202" w14:textId="77777777" w:rsidR="003A6BAD" w:rsidRPr="003A6BAD" w:rsidRDefault="003A6BAD" w:rsidP="003A6BAD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3A6BAD">
              <w:rPr>
                <w:rFonts w:ascii="Arial" w:hAnsi="Arial" w:cs="Arial"/>
                <w:b/>
                <w:sz w:val="18"/>
                <w:szCs w:val="18"/>
              </w:rPr>
              <w:t>Scout</w:t>
            </w:r>
          </w:p>
        </w:tc>
        <w:tc>
          <w:tcPr>
            <w:tcW w:w="4282" w:type="dxa"/>
            <w:tcBorders>
              <w:right w:val="single" w:sz="4" w:space="0" w:color="auto"/>
            </w:tcBorders>
            <w:shd w:val="clear" w:color="auto" w:fill="FFFFFF"/>
          </w:tcPr>
          <w:p w14:paraId="3EE1FE65" w14:textId="77777777" w:rsidR="003A6BAD" w:rsidRPr="003A6BAD" w:rsidRDefault="003A6BAD" w:rsidP="003A6BAD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3A6BAD">
              <w:rPr>
                <w:rFonts w:ascii="Arial" w:hAnsi="Arial" w:cs="Arial"/>
                <w:sz w:val="18"/>
                <w:szCs w:val="18"/>
              </w:rPr>
              <w:t>Mamiller – trochanter minor.</w:t>
            </w:r>
          </w:p>
        </w:tc>
        <w:tc>
          <w:tcPr>
            <w:tcW w:w="2806" w:type="dxa"/>
            <w:vMerge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7EE93018" w14:textId="77777777" w:rsidR="003A6BAD" w:rsidRPr="003A6BAD" w:rsidRDefault="003A6BAD" w:rsidP="003A6BAD">
            <w:pPr>
              <w:spacing w:after="0" w:line="240" w:lineRule="auto"/>
              <w:ind w:left="0" w:right="0"/>
              <w:jc w:val="both"/>
              <w:rPr>
                <w:noProof/>
                <w:szCs w:val="20"/>
              </w:rPr>
            </w:pPr>
          </w:p>
        </w:tc>
      </w:tr>
      <w:tr w:rsidR="003A6BAD" w:rsidRPr="003A6BAD" w14:paraId="41606188" w14:textId="77777777" w:rsidTr="003A6BAD">
        <w:trPr>
          <w:trHeight w:val="227"/>
        </w:trPr>
        <w:tc>
          <w:tcPr>
            <w:tcW w:w="1950" w:type="dxa"/>
            <w:shd w:val="clear" w:color="auto" w:fill="FFFFFF"/>
          </w:tcPr>
          <w:p w14:paraId="04E6708E" w14:textId="77777777" w:rsidR="003A6BAD" w:rsidRPr="003A6BAD" w:rsidRDefault="003A6BAD" w:rsidP="003A6BAD">
            <w:pPr>
              <w:numPr>
                <w:ilvl w:val="0"/>
                <w:numId w:val="21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3A6BAD">
              <w:rPr>
                <w:rFonts w:ascii="Arial" w:hAnsi="Arial" w:cs="Arial"/>
                <w:b/>
                <w:sz w:val="18"/>
                <w:szCs w:val="18"/>
              </w:rPr>
              <w:t>Urinvägar K+ utsöndr (lågdos)</w:t>
            </w:r>
          </w:p>
        </w:tc>
        <w:tc>
          <w:tcPr>
            <w:tcW w:w="4282" w:type="dxa"/>
            <w:tcBorders>
              <w:right w:val="single" w:sz="4" w:space="0" w:color="auto"/>
            </w:tcBorders>
            <w:shd w:val="clear" w:color="auto" w:fill="FFFFFF"/>
          </w:tcPr>
          <w:p w14:paraId="1778B661" w14:textId="77777777" w:rsidR="003A6BAD" w:rsidRPr="003A6BAD" w:rsidRDefault="003A6BAD" w:rsidP="003A6BAD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3A6BAD">
              <w:rPr>
                <w:rFonts w:ascii="Wingdings" w:hAnsi="Wingdings" w:cs="Arial"/>
                <w:sz w:val="18"/>
                <w:szCs w:val="18"/>
              </w:rPr>
              <w:sym w:font="Wingdings" w:char="F0E2"/>
            </w:r>
            <w:r w:rsidRPr="003A6BAD">
              <w:rPr>
                <w:rFonts w:ascii="Arial" w:hAnsi="Arial" w:cs="Arial"/>
                <w:sz w:val="18"/>
                <w:szCs w:val="18"/>
              </w:rPr>
              <w:t xml:space="preserve"> Nedanför diafragma – trochanter minor.</w:t>
            </w:r>
          </w:p>
          <w:p w14:paraId="0CF962F6" w14:textId="77777777" w:rsidR="003A6BAD" w:rsidRPr="003A6BAD" w:rsidRDefault="003A6BAD" w:rsidP="003A6BAD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3A6BAD">
              <w:rPr>
                <w:rFonts w:ascii="Arial" w:hAnsi="Arial" w:cs="Arial"/>
                <w:i/>
                <w:sz w:val="18"/>
                <w:szCs w:val="18"/>
              </w:rPr>
              <w:t>Patienten ska andas in och hålla andan.</w:t>
            </w:r>
          </w:p>
        </w:tc>
        <w:tc>
          <w:tcPr>
            <w:tcW w:w="2806" w:type="dxa"/>
            <w:vMerge/>
            <w:tcBorders>
              <w:left w:val="single" w:sz="4" w:space="0" w:color="auto"/>
            </w:tcBorders>
            <w:shd w:val="clear" w:color="auto" w:fill="F2F2F2"/>
          </w:tcPr>
          <w:p w14:paraId="565621ED" w14:textId="77777777" w:rsidR="003A6BAD" w:rsidRPr="003A6BAD" w:rsidRDefault="003A6BAD" w:rsidP="003A6BAD">
            <w:pPr>
              <w:spacing w:after="0" w:line="240" w:lineRule="auto"/>
              <w:ind w:left="0" w:right="0"/>
              <w:jc w:val="both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</w:tbl>
    <w:p w14:paraId="298A6F7B" w14:textId="77777777" w:rsidR="003A6BAD" w:rsidRPr="003A6BAD" w:rsidRDefault="003A6BAD" w:rsidP="003A6BAD">
      <w:pPr>
        <w:spacing w:after="0" w:line="240" w:lineRule="auto"/>
        <w:ind w:left="0" w:right="0"/>
        <w:rPr>
          <w:rFonts w:ascii="Arial" w:hAnsi="Arial" w:cs="Arial"/>
          <w:b/>
          <w:sz w:val="18"/>
          <w:szCs w:val="18"/>
        </w:rPr>
      </w:pPr>
    </w:p>
    <w:p w14:paraId="3EE389B1" w14:textId="77777777" w:rsidR="003A6BAD" w:rsidRPr="00B22257" w:rsidRDefault="003A6BAD" w:rsidP="003A6BAD">
      <w:pPr>
        <w:keepNext/>
        <w:spacing w:before="240" w:after="60" w:line="240" w:lineRule="auto"/>
        <w:ind w:left="0" w:right="0"/>
        <w:outlineLvl w:val="2"/>
        <w:rPr>
          <w:rFonts w:asciiTheme="majorHAnsi" w:hAnsiTheme="majorHAnsi" w:cstheme="majorHAnsi"/>
          <w:sz w:val="36"/>
          <w:szCs w:val="36"/>
        </w:rPr>
      </w:pPr>
      <w:r w:rsidRPr="00B22257">
        <w:rPr>
          <w:rFonts w:asciiTheme="majorHAnsi" w:hAnsiTheme="majorHAnsi" w:cstheme="majorHAnsi"/>
          <w:sz w:val="36"/>
          <w:szCs w:val="36"/>
        </w:rPr>
        <w:t>Reformatering</w:t>
      </w:r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129"/>
        <w:gridCol w:w="2694"/>
        <w:gridCol w:w="2409"/>
        <w:gridCol w:w="2806"/>
      </w:tblGrid>
      <w:tr w:rsidR="003A6BAD" w:rsidRPr="003A6BAD" w14:paraId="284B2454" w14:textId="77777777" w:rsidTr="003A6BAD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3A261422" w14:textId="77777777" w:rsidR="003A6BAD" w:rsidRPr="003A6BAD" w:rsidRDefault="003A6BAD" w:rsidP="003A6BAD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3A6BAD">
              <w:rPr>
                <w:rFonts w:ascii="Arial" w:hAnsi="Arial" w:cs="Arial"/>
                <w:b/>
                <w:sz w:val="18"/>
                <w:szCs w:val="18"/>
              </w:rPr>
              <w:t>Projektion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1DF251B" w14:textId="77777777" w:rsidR="003A6BAD" w:rsidRPr="003A6BAD" w:rsidRDefault="003A6BAD" w:rsidP="003A6BAD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3A6BAD">
              <w:rPr>
                <w:rFonts w:ascii="Arial" w:hAnsi="Arial" w:cs="Arial"/>
                <w:b/>
                <w:noProof/>
                <w:sz w:val="18"/>
                <w:szCs w:val="18"/>
              </w:rPr>
              <w:t>Inställning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89F64F5" w14:textId="77777777" w:rsidR="003A6BAD" w:rsidRPr="003A6BAD" w:rsidRDefault="003A6BAD" w:rsidP="003A6BA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3A6BAD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8246" behindDoc="0" locked="0" layoutInCell="1" allowOverlap="1" wp14:anchorId="1469EF49" wp14:editId="3F0D7353">
                      <wp:simplePos x="0" y="0"/>
                      <wp:positionH relativeFrom="column">
                        <wp:posOffset>269875</wp:posOffset>
                      </wp:positionH>
                      <wp:positionV relativeFrom="paragraph">
                        <wp:posOffset>855345</wp:posOffset>
                      </wp:positionV>
                      <wp:extent cx="410210" cy="494665"/>
                      <wp:effectExtent l="0" t="4128" r="4763" b="4762"/>
                      <wp:wrapNone/>
                      <wp:docPr id="24" name="Upp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410210" cy="494665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0A4A0878" w14:textId="77777777" w:rsidR="003A6BAD" w:rsidRPr="00AD3D3A" w:rsidRDefault="003A6BAD" w:rsidP="001E5D69">
                                  <w:pPr>
                                    <w:spacing w:after="0" w:line="240" w:lineRule="auto"/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</w:pPr>
                                  <w:r w:rsidRPr="00AD3D3A">
                                    <w:rPr>
                                      <w:rFonts w:ascii="Arial" w:hAnsi="Arial" w:cs="Arial"/>
                                      <w:b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  <w:t>SAG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469EF49" id="Upp 24" o:spid="_x0000_s1028" type="#_x0000_t68" style="position:absolute;left:0;text-align:left;margin-left:21.25pt;margin-top:67.35pt;width:32.3pt;height:38.95pt;rotation:90;z-index:25165824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" adj="8956" fillcolor="red" stroked="f" strokeweight="1pt">
                      <v:textbox style="layout-flow:vertical;mso-layout-flow-alt:bottom-to-top" inset="1mm,1mm,1mm,1mm">
                        <w:txbxContent>
                          <w:p w14:paraId="0A4A0878" w14:textId="77777777" w:rsidR="003A6BAD" w:rsidRPr="00AD3D3A" w:rsidRDefault="003A6BAD" w:rsidP="001E5D69">
                            <w:pPr>
                              <w:spacing w:after="0" w:line="240" w:lineRule="auto"/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AD3D3A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18"/>
                                <w:szCs w:val="18"/>
                              </w:rPr>
                              <w:t>SAG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3A6BAD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3" behindDoc="0" locked="0" layoutInCell="1" allowOverlap="1" wp14:anchorId="020E0CA6" wp14:editId="7007F972">
                      <wp:simplePos x="0" y="0"/>
                      <wp:positionH relativeFrom="column">
                        <wp:posOffset>730885</wp:posOffset>
                      </wp:positionH>
                      <wp:positionV relativeFrom="paragraph">
                        <wp:posOffset>-15875</wp:posOffset>
                      </wp:positionV>
                      <wp:extent cx="5715" cy="1317625"/>
                      <wp:effectExtent l="19050" t="19050" r="32385" b="34925"/>
                      <wp:wrapNone/>
                      <wp:docPr id="16" name="Rak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938" cy="1317658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1F10A81" id="Rak 16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7.55pt,-1.25pt" to="58pt,10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" strokecolor="red" strokeweight="3pt">
                      <v:stroke joinstyle="miter"/>
                    </v:line>
                  </w:pict>
                </mc:Fallback>
              </mc:AlternateContent>
            </w:r>
            <w:r w:rsidRPr="003A6BAD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5" behindDoc="0" locked="0" layoutInCell="1" allowOverlap="1" wp14:anchorId="7CF96CA5" wp14:editId="07C9EBCF">
                      <wp:simplePos x="0" y="0"/>
                      <wp:positionH relativeFrom="margin">
                        <wp:posOffset>835660</wp:posOffset>
                      </wp:positionH>
                      <wp:positionV relativeFrom="paragraph">
                        <wp:posOffset>122555</wp:posOffset>
                      </wp:positionV>
                      <wp:extent cx="409575" cy="575945"/>
                      <wp:effectExtent l="0" t="0" r="9525" b="0"/>
                      <wp:wrapNone/>
                      <wp:docPr id="20" name="Ned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9575" cy="575945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3A36DCAE" w14:textId="77777777" w:rsidR="003A6BAD" w:rsidRPr="001E5D69" w:rsidRDefault="003A6BAD" w:rsidP="001E5D69">
                                  <w:pPr>
                                    <w:spacing w:after="0" w:line="240" w:lineRule="auto"/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</w:pPr>
                                  <w:r w:rsidRPr="001E5D69">
                                    <w:rPr>
                                      <w:rFonts w:ascii="Arial" w:hAnsi="Arial" w:cs="Arial"/>
                                      <w:b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  <w:t>AX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CF96CA5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Ned 20" o:spid="_x0000_s1029" type="#_x0000_t67" style="position:absolute;left:0;text-align:left;margin-left:65.8pt;margin-top:9.65pt;width:32.25pt;height:45.35pt;z-index:251658245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" adj="13920" fillcolor="red" stroked="f" strokeweight="1pt">
                      <v:textbox style="layout-flow:vertical" inset="1mm,1mm,1mm,1mm">
                        <w:txbxContent>
                          <w:p w14:paraId="3A36DCAE" w14:textId="77777777" w:rsidR="003A6BAD" w:rsidRPr="001E5D69" w:rsidRDefault="003A6BAD" w:rsidP="001E5D69">
                            <w:pPr>
                              <w:spacing w:after="0" w:line="240" w:lineRule="auto"/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1E5D69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18"/>
                                <w:szCs w:val="18"/>
                              </w:rPr>
                              <w:t>AX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3A6BAD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4" behindDoc="0" locked="0" layoutInCell="1" allowOverlap="1" wp14:anchorId="68680D08" wp14:editId="7AC8EBE1">
                      <wp:simplePos x="0" y="0"/>
                      <wp:positionH relativeFrom="column">
                        <wp:posOffset>9525</wp:posOffset>
                      </wp:positionH>
                      <wp:positionV relativeFrom="paragraph">
                        <wp:posOffset>718185</wp:posOffset>
                      </wp:positionV>
                      <wp:extent cx="1414145" cy="0"/>
                      <wp:effectExtent l="19050" t="19050" r="14605" b="19050"/>
                      <wp:wrapNone/>
                      <wp:docPr id="28" name="Rak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41414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F5978A9" id="Rak 28" o:spid="_x0000_s1026" style="position:absolute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75pt,56.55pt" to="112.1pt,5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" strokecolor="red" strokeweight="3pt">
                      <v:stroke joinstyle="miter"/>
                    </v:line>
                  </w:pict>
                </mc:Fallback>
              </mc:AlternateContent>
            </w:r>
            <w:r w:rsidRPr="003A6BAD">
              <w:rPr>
                <w:noProof/>
                <w:szCs w:val="20"/>
              </w:rPr>
              <w:drawing>
                <wp:inline distT="0" distB="0" distL="0" distR="0" wp14:anchorId="090E203C" wp14:editId="7DF75D42">
                  <wp:extent cx="1419843" cy="1303779"/>
                  <wp:effectExtent l="0" t="0" r="9525" b="0"/>
                  <wp:docPr id="7" name="Bildobjekt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8691712" name=""/>
                          <pic:cNvPicPr/>
                        </pic:nvPicPr>
                        <pic:blipFill>
                          <a:blip r:embed="rId30"/>
                          <a:srcRect l="1932" t="116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1962" cy="13332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0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2F2F2"/>
            <w:vAlign w:val="center"/>
          </w:tcPr>
          <w:p w14:paraId="25F0F747" w14:textId="77777777" w:rsidR="003A6BAD" w:rsidRPr="003A6BAD" w:rsidRDefault="003A6BAD" w:rsidP="003A6BA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3A6BAD">
              <w:rPr>
                <w:rFonts w:ascii="Arial" w:hAnsi="Arial" w:cs="Arial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8249" behindDoc="0" locked="0" layoutInCell="1" allowOverlap="1" wp14:anchorId="15C1A76A" wp14:editId="4140397E">
                      <wp:simplePos x="0" y="0"/>
                      <wp:positionH relativeFrom="column">
                        <wp:posOffset>1174115</wp:posOffset>
                      </wp:positionH>
                      <wp:positionV relativeFrom="paragraph">
                        <wp:posOffset>698500</wp:posOffset>
                      </wp:positionV>
                      <wp:extent cx="410210" cy="552450"/>
                      <wp:effectExtent l="0" t="0" r="8890" b="0"/>
                      <wp:wrapNone/>
                      <wp:docPr id="19" name="Upp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410210" cy="552450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1AA2E518" w14:textId="77777777" w:rsidR="003A6BAD" w:rsidRPr="00AD3D3A" w:rsidRDefault="003A6BAD" w:rsidP="00AD3D3A">
                                  <w:pPr>
                                    <w:spacing w:after="0" w:line="240" w:lineRule="auto"/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</w:pPr>
                                  <w:r w:rsidRPr="00AD3D3A">
                                    <w:rPr>
                                      <w:rFonts w:ascii="Arial" w:hAnsi="Arial" w:cs="Arial"/>
                                      <w:b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  <w:t>COR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5C1A76A" id="Upp 19" o:spid="_x0000_s1030" type="#_x0000_t68" style="position:absolute;left:0;text-align:left;margin-left:92.45pt;margin-top:55pt;width:32.3pt;height:43.5pt;rotation:180;z-index:2516582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" adj="8019" fillcolor="red" stroked="f" strokeweight="1pt">
                      <v:textbox style="layout-flow:vertical;mso-layout-flow-alt:bottom-to-top" inset="1mm,1mm,1mm,1mm">
                        <w:txbxContent>
                          <w:p w14:paraId="1AA2E518" w14:textId="77777777" w:rsidR="003A6BAD" w:rsidRPr="00AD3D3A" w:rsidRDefault="003A6BAD" w:rsidP="00AD3D3A">
                            <w:pPr>
                              <w:spacing w:after="0" w:line="240" w:lineRule="auto"/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AD3D3A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18"/>
                                <w:szCs w:val="18"/>
                              </w:rPr>
                              <w:t>COR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3A6BAD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50" behindDoc="0" locked="0" layoutInCell="1" allowOverlap="1" wp14:anchorId="57EA6226" wp14:editId="55C441AA">
                      <wp:simplePos x="0" y="0"/>
                      <wp:positionH relativeFrom="column">
                        <wp:posOffset>-34925</wp:posOffset>
                      </wp:positionH>
                      <wp:positionV relativeFrom="paragraph">
                        <wp:posOffset>690245</wp:posOffset>
                      </wp:positionV>
                      <wp:extent cx="1707515" cy="0"/>
                      <wp:effectExtent l="19050" t="19050" r="6985" b="19050"/>
                      <wp:wrapNone/>
                      <wp:docPr id="23" name="Rak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70751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76D5D40" id="Rak 23" o:spid="_x0000_s1026" style="position:absolute;flip:x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.75pt,54.35pt" to="131.7pt,5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" strokecolor="red" strokeweight="3pt">
                      <v:stroke joinstyle="miter"/>
                    </v:line>
                  </w:pict>
                </mc:Fallback>
              </mc:AlternateContent>
            </w:r>
            <w:r w:rsidRPr="003A6BAD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7" behindDoc="0" locked="0" layoutInCell="1" allowOverlap="1" wp14:anchorId="65180C3E" wp14:editId="669A9F88">
                      <wp:simplePos x="0" y="0"/>
                      <wp:positionH relativeFrom="column">
                        <wp:posOffset>837565</wp:posOffset>
                      </wp:positionH>
                      <wp:positionV relativeFrom="paragraph">
                        <wp:posOffset>1270</wp:posOffset>
                      </wp:positionV>
                      <wp:extent cx="4445" cy="1390650"/>
                      <wp:effectExtent l="19050" t="19050" r="33655" b="19050"/>
                      <wp:wrapNone/>
                      <wp:docPr id="29" name="Rak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4445" cy="1390650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990A8B4" id="Rak 29" o:spid="_x0000_s1026" style="position:absolute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5.95pt,.1pt" to="66.3pt,10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" strokecolor="red" strokeweight="3pt">
                      <v:stroke joinstyle="miter"/>
                    </v:line>
                  </w:pict>
                </mc:Fallback>
              </mc:AlternateContent>
            </w:r>
            <w:r w:rsidRPr="003A6BAD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8" behindDoc="0" locked="0" layoutInCell="1" allowOverlap="1" wp14:anchorId="54E70BA8" wp14:editId="3EB71169">
                      <wp:simplePos x="0" y="0"/>
                      <wp:positionH relativeFrom="column">
                        <wp:posOffset>364490</wp:posOffset>
                      </wp:positionH>
                      <wp:positionV relativeFrom="paragraph">
                        <wp:posOffset>156210</wp:posOffset>
                      </wp:positionV>
                      <wp:extent cx="410210" cy="494665"/>
                      <wp:effectExtent l="0" t="4128" r="4763" b="4762"/>
                      <wp:wrapNone/>
                      <wp:docPr id="22" name="Upp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410210" cy="494665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63F3D0B0" w14:textId="77777777" w:rsidR="003A6BAD" w:rsidRPr="00AD3D3A" w:rsidRDefault="003A6BAD" w:rsidP="00AD3D3A">
                                  <w:pPr>
                                    <w:spacing w:after="0" w:line="240" w:lineRule="auto"/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</w:pPr>
                                  <w:r w:rsidRPr="00AD3D3A">
                                    <w:rPr>
                                      <w:rFonts w:ascii="Arial" w:hAnsi="Arial" w:cs="Arial"/>
                                      <w:b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  <w:t>SAG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E70BA8" id="Upp 22" o:spid="_x0000_s1031" type="#_x0000_t68" style="position:absolute;left:0;text-align:left;margin-left:28.7pt;margin-top:12.3pt;width:32.3pt;height:38.95pt;rotation:90;z-index:251658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" adj="8956" fillcolor="red" stroked="f" strokeweight="1pt">
                      <v:textbox style="layout-flow:vertical;mso-layout-flow-alt:bottom-to-top" inset="1mm,1mm,1mm,1mm">
                        <w:txbxContent>
                          <w:p w14:paraId="63F3D0B0" w14:textId="77777777" w:rsidR="003A6BAD" w:rsidRPr="00AD3D3A" w:rsidRDefault="003A6BAD" w:rsidP="00AD3D3A">
                            <w:pPr>
                              <w:spacing w:after="0" w:line="240" w:lineRule="auto"/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AD3D3A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18"/>
                                <w:szCs w:val="18"/>
                              </w:rPr>
                              <w:t>SAG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3A6BAD">
              <w:rPr>
                <w:noProof/>
                <w:szCs w:val="20"/>
              </w:rPr>
              <w:drawing>
                <wp:inline distT="0" distB="0" distL="0" distR="0" wp14:anchorId="1023B9C5" wp14:editId="459A7F20">
                  <wp:extent cx="1670034" cy="1383485"/>
                  <wp:effectExtent l="0" t="0" r="6985" b="7620"/>
                  <wp:docPr id="30" name="Bildobjekt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9439826" name=""/>
                          <pic:cNvPicPr/>
                        </pic:nvPicPr>
                        <pic:blipFill>
                          <a:blip r:embed="rId31"/>
                          <a:srcRect l="2823" r="403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6250" cy="14217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6BAD" w:rsidRPr="003A6BAD" w14:paraId="64718755" w14:textId="77777777" w:rsidTr="003A6BAD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65BD7392" w14:textId="77777777" w:rsidR="003A6BAD" w:rsidRPr="003A6BAD" w:rsidRDefault="003A6BAD" w:rsidP="003A6BAD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3A6BAD">
              <w:rPr>
                <w:rFonts w:ascii="Arial" w:hAnsi="Arial" w:cs="Arial"/>
                <w:b/>
                <w:sz w:val="18"/>
                <w:szCs w:val="18"/>
              </w:rPr>
              <w:t xml:space="preserve">AX 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0785B3" w14:textId="77777777" w:rsidR="003A6BAD" w:rsidRPr="003A6BAD" w:rsidRDefault="003A6BAD" w:rsidP="003A6BAD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3A6BAD">
              <w:rPr>
                <w:rFonts w:ascii="Arial" w:hAnsi="Arial" w:cs="Arial"/>
                <w:noProof/>
                <w:sz w:val="18"/>
                <w:szCs w:val="18"/>
              </w:rPr>
              <w:t>Justeras så att anatomin blir symmetrisk (t.ex. efter bäckenet). DFOV ska omfatta hela buken med 5-10 cm marginal på vardera sidan om kroppen.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BA0FFD1" w14:textId="77777777" w:rsidR="003A6BAD" w:rsidRPr="003A6BAD" w:rsidRDefault="003A6BAD" w:rsidP="003A6BA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806" w:type="dxa"/>
            <w:vMerge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5A82BBF5" w14:textId="77777777" w:rsidR="003A6BAD" w:rsidRPr="003A6BAD" w:rsidRDefault="003A6BAD" w:rsidP="003A6BA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3A6BAD" w:rsidRPr="003A6BAD" w14:paraId="275A7C83" w14:textId="77777777" w:rsidTr="003A6BAD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7261C635" w14:textId="77777777" w:rsidR="003A6BAD" w:rsidRPr="003A6BAD" w:rsidRDefault="003A6BAD" w:rsidP="003A6BAD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3A6BAD">
              <w:rPr>
                <w:rFonts w:ascii="Arial" w:hAnsi="Arial" w:cs="Arial"/>
                <w:b/>
                <w:sz w:val="18"/>
                <w:szCs w:val="18"/>
              </w:rPr>
              <w:t>COR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FDC289" w14:textId="77777777" w:rsidR="003A6BAD" w:rsidRPr="003A6BAD" w:rsidRDefault="003A6BAD" w:rsidP="003A6BAD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3A6BAD">
              <w:rPr>
                <w:rFonts w:ascii="Arial" w:hAnsi="Arial" w:cs="Arial"/>
                <w:noProof/>
                <w:sz w:val="18"/>
                <w:szCs w:val="18"/>
              </w:rPr>
              <w:t>Justeras så att anatomin blir symmetrisk.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411CCF2C" w14:textId="77777777" w:rsidR="003A6BAD" w:rsidRPr="003A6BAD" w:rsidRDefault="003A6BAD" w:rsidP="003A6BAD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806" w:type="dxa"/>
            <w:vMerge/>
            <w:tcBorders>
              <w:left w:val="single" w:sz="4" w:space="0" w:color="auto"/>
            </w:tcBorders>
            <w:shd w:val="clear" w:color="auto" w:fill="F2F2F2"/>
          </w:tcPr>
          <w:p w14:paraId="094496D1" w14:textId="77777777" w:rsidR="003A6BAD" w:rsidRPr="003A6BAD" w:rsidRDefault="003A6BAD" w:rsidP="003A6BAD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3A6BAD" w:rsidRPr="003A6BAD" w14:paraId="36E933F8" w14:textId="77777777" w:rsidTr="003A6BAD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556763FD" w14:textId="77777777" w:rsidR="003A6BAD" w:rsidRPr="003A6BAD" w:rsidRDefault="003A6BAD" w:rsidP="003A6BAD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3A6BAD">
              <w:rPr>
                <w:rFonts w:ascii="Arial" w:hAnsi="Arial" w:cs="Arial"/>
                <w:b/>
                <w:sz w:val="18"/>
                <w:szCs w:val="18"/>
              </w:rPr>
              <w:t>SAG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73B5CD" w14:textId="77777777" w:rsidR="003A6BAD" w:rsidRPr="003A6BAD" w:rsidRDefault="003A6BAD" w:rsidP="003A6BAD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3A6BAD">
              <w:rPr>
                <w:rFonts w:ascii="Arial" w:hAnsi="Arial" w:cs="Arial"/>
                <w:noProof/>
                <w:sz w:val="18"/>
                <w:szCs w:val="18"/>
              </w:rPr>
              <w:t>Justeras så att anatomin blir symmetrisk.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41271F5" w14:textId="77777777" w:rsidR="003A6BAD" w:rsidRPr="003A6BAD" w:rsidRDefault="003A6BAD" w:rsidP="003A6BAD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80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12AAA0D8" w14:textId="77777777" w:rsidR="003A6BAD" w:rsidRPr="003A6BAD" w:rsidRDefault="003A6BAD" w:rsidP="003A6BAD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</w:tbl>
    <w:p w14:paraId="2B7B7F18" w14:textId="77777777" w:rsidR="003A6BAD" w:rsidRPr="003A6BAD" w:rsidRDefault="003A6BAD" w:rsidP="003A6BAD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3BC798EE" w14:textId="77777777" w:rsidR="003A6BAD" w:rsidRPr="003A6BAD" w:rsidRDefault="003A6BAD" w:rsidP="003A6BAD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b/>
          <w:sz w:val="18"/>
          <w:szCs w:val="18"/>
        </w:rPr>
      </w:pPr>
    </w:p>
    <w:p w14:paraId="62052A3B" w14:textId="1A06667A" w:rsidR="003A6BAD" w:rsidRPr="00B22257" w:rsidRDefault="003A6BAD" w:rsidP="00B22257">
      <w:pPr>
        <w:spacing w:after="0" w:line="240" w:lineRule="auto"/>
        <w:ind w:left="0" w:right="0"/>
        <w:rPr>
          <w:rFonts w:ascii="Arial" w:hAnsi="Arial" w:cs="Arial"/>
          <w:b/>
        </w:rPr>
      </w:pPr>
      <w:r w:rsidRPr="003A6BAD">
        <w:rPr>
          <w:rFonts w:ascii="Arial" w:hAnsi="Arial" w:cs="Arial"/>
          <w:b/>
        </w:rPr>
        <w:br w:type="page"/>
      </w:r>
    </w:p>
    <w:p w14:paraId="7B31F8AA" w14:textId="77777777" w:rsidR="003A6BAD" w:rsidRPr="00B22257" w:rsidRDefault="003A6BAD" w:rsidP="003A6BAD">
      <w:pPr>
        <w:keepNext/>
        <w:spacing w:before="240" w:after="60" w:line="240" w:lineRule="auto"/>
        <w:ind w:left="0" w:right="0"/>
        <w:outlineLvl w:val="2"/>
        <w:rPr>
          <w:rFonts w:asciiTheme="majorHAnsi" w:hAnsiTheme="majorHAnsi" w:cstheme="majorHAnsi"/>
          <w:sz w:val="36"/>
          <w:szCs w:val="36"/>
        </w:rPr>
      </w:pPr>
      <w:r w:rsidRPr="00B22257">
        <w:rPr>
          <w:rFonts w:asciiTheme="majorHAnsi" w:hAnsiTheme="majorHAnsi" w:cstheme="majorHAnsi"/>
          <w:sz w:val="36"/>
          <w:szCs w:val="36"/>
        </w:rPr>
        <w:t>Arkivering</w:t>
      </w:r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80"/>
        <w:gridCol w:w="1134"/>
        <w:gridCol w:w="992"/>
        <w:gridCol w:w="2410"/>
        <w:gridCol w:w="1417"/>
        <w:gridCol w:w="1105"/>
      </w:tblGrid>
      <w:tr w:rsidR="003A6BAD" w:rsidRPr="003A6BAD" w14:paraId="53974E50" w14:textId="77777777" w:rsidTr="00111351">
        <w:trPr>
          <w:trHeight w:val="227"/>
        </w:trPr>
        <w:tc>
          <w:tcPr>
            <w:tcW w:w="1980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471D8CCA" w14:textId="77777777" w:rsidR="003A6BAD" w:rsidRPr="003A6BAD" w:rsidRDefault="003A6BAD" w:rsidP="003A6BAD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3A6BAD">
              <w:rPr>
                <w:rFonts w:ascii="Arial" w:hAnsi="Arial" w:cs="Arial"/>
                <w:b/>
                <w:sz w:val="18"/>
                <w:szCs w:val="18"/>
              </w:rPr>
              <w:t>Bild/serie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53AF051D" w14:textId="77777777" w:rsidR="003A6BAD" w:rsidRPr="003A6BAD" w:rsidRDefault="003A6BAD" w:rsidP="003A6BA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A6BAD">
              <w:rPr>
                <w:rFonts w:ascii="Arial" w:hAnsi="Arial" w:cs="Arial"/>
                <w:b/>
                <w:sz w:val="18"/>
                <w:szCs w:val="18"/>
              </w:rPr>
              <w:t>Projektion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7C63FA4E" w14:textId="77777777" w:rsidR="003A6BAD" w:rsidRPr="003A6BAD" w:rsidRDefault="003A6BAD" w:rsidP="003A6BA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A6BAD">
              <w:rPr>
                <w:rFonts w:ascii="Arial" w:hAnsi="Arial" w:cs="Arial"/>
                <w:b/>
                <w:sz w:val="18"/>
                <w:szCs w:val="18"/>
              </w:rPr>
              <w:t>Snitt/ink.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22867B33" w14:textId="77777777" w:rsidR="003A6BAD" w:rsidRPr="003A6BAD" w:rsidRDefault="003A6BAD" w:rsidP="003A6BA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A6BAD">
              <w:rPr>
                <w:rFonts w:ascii="Arial" w:hAnsi="Arial" w:cs="Arial"/>
                <w:b/>
                <w:sz w:val="18"/>
                <w:szCs w:val="18"/>
              </w:rPr>
              <w:t>Kernel</w:t>
            </w:r>
            <w:r w:rsidRPr="003A6BAD">
              <w:rPr>
                <w:rFonts w:ascii="Arial" w:hAnsi="Arial" w:cs="Arial"/>
                <w:b/>
                <w:sz w:val="18"/>
                <w:szCs w:val="18"/>
              </w:rPr>
              <w:br/>
              <w:t>(Siemens/GE/Toshiba)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1C31068E" w14:textId="77777777" w:rsidR="003A6BAD" w:rsidRPr="003A6BAD" w:rsidRDefault="003A6BAD" w:rsidP="003A6BA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3A6BAD">
              <w:rPr>
                <w:rFonts w:ascii="Arial" w:hAnsi="Arial" w:cs="Arial"/>
                <w:b/>
                <w:noProof/>
                <w:sz w:val="18"/>
                <w:szCs w:val="18"/>
              </w:rPr>
              <w:t>Fönster</w:t>
            </w:r>
          </w:p>
        </w:tc>
        <w:tc>
          <w:tcPr>
            <w:tcW w:w="1105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1FD543D0" w14:textId="77777777" w:rsidR="003A6BAD" w:rsidRPr="003A6BAD" w:rsidRDefault="003A6BAD" w:rsidP="003A6BA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3A6BAD">
              <w:rPr>
                <w:rFonts w:ascii="Arial" w:hAnsi="Arial" w:cs="Arial"/>
                <w:b/>
                <w:noProof/>
                <w:sz w:val="18"/>
                <w:szCs w:val="18"/>
              </w:rPr>
              <w:t>Arkiv</w:t>
            </w:r>
          </w:p>
        </w:tc>
      </w:tr>
      <w:tr w:rsidR="003A6BAD" w:rsidRPr="003A6BAD" w14:paraId="047C64AF" w14:textId="77777777" w:rsidTr="00111351">
        <w:trPr>
          <w:trHeight w:val="227"/>
        </w:trPr>
        <w:tc>
          <w:tcPr>
            <w:tcW w:w="1980" w:type="dxa"/>
            <w:tcBorders>
              <w:top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EA44567" w14:textId="77777777" w:rsidR="003A6BAD" w:rsidRPr="003A6BAD" w:rsidRDefault="003A6BAD" w:rsidP="003A6BAD">
            <w:pPr>
              <w:numPr>
                <w:ilvl w:val="0"/>
                <w:numId w:val="20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3A6BAD">
              <w:rPr>
                <w:rFonts w:ascii="Arial" w:hAnsi="Arial" w:cs="Arial"/>
                <w:b/>
                <w:sz w:val="18"/>
                <w:szCs w:val="18"/>
              </w:rPr>
              <w:t>Övre buk K-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07614D" w14:textId="78BE366F" w:rsidR="003A6BAD" w:rsidRPr="003A6BAD" w:rsidRDefault="003A6BAD" w:rsidP="003A6BA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2C9B91" w14:textId="2ED33C54" w:rsidR="003A6BAD" w:rsidRPr="003A6BAD" w:rsidRDefault="003A6BAD" w:rsidP="003A6BA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F58E649" w14:textId="65A966A2" w:rsidR="003A6BAD" w:rsidRPr="003A6BAD" w:rsidRDefault="003A6BAD" w:rsidP="003A6BA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876BD8" w14:textId="724BEBFE" w:rsidR="003A6BAD" w:rsidRPr="003A6BAD" w:rsidRDefault="003A6BAD" w:rsidP="003A6BA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</w:tcBorders>
            <w:shd w:val="clear" w:color="auto" w:fill="FFFFFF"/>
            <w:vAlign w:val="center"/>
          </w:tcPr>
          <w:p w14:paraId="0640F179" w14:textId="22B76FE2" w:rsidR="003A6BAD" w:rsidRPr="003A6BAD" w:rsidRDefault="003A6BAD" w:rsidP="003A6BA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3A6BAD" w:rsidRPr="003A6BAD" w14:paraId="64DAC547" w14:textId="77777777" w:rsidTr="00111351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332F4A1E" w14:textId="77777777" w:rsidR="003A6BAD" w:rsidRPr="003A6BAD" w:rsidRDefault="003A6BAD" w:rsidP="003A6BAD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3A6BAD">
              <w:rPr>
                <w:rFonts w:ascii="Arial" w:hAnsi="Arial" w:cs="Arial"/>
                <w:b/>
                <w:sz w:val="18"/>
                <w:szCs w:val="18"/>
              </w:rPr>
              <w:t>(lågdos)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3B31BF" w14:textId="77777777" w:rsidR="003A6BAD" w:rsidRPr="003A6BAD" w:rsidRDefault="003A6BAD" w:rsidP="003A6BA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A6BAD">
              <w:rPr>
                <w:rFonts w:ascii="Arial" w:hAnsi="Arial" w:cs="Arial"/>
                <w:sz w:val="18"/>
                <w:szCs w:val="18"/>
              </w:rPr>
              <w:t>COR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F045DA" w14:textId="77777777" w:rsidR="003A6BAD" w:rsidRPr="003A6BAD" w:rsidRDefault="003A6BAD" w:rsidP="003A6BA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A6BAD">
              <w:rPr>
                <w:rFonts w:ascii="Arial" w:hAnsi="Arial" w:cs="Arial"/>
                <w:sz w:val="18"/>
                <w:szCs w:val="18"/>
              </w:rPr>
              <w:t>5/3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9B49164" w14:textId="76628DAE" w:rsidR="003A6BAD" w:rsidRPr="003A6BAD" w:rsidRDefault="003A6BAD" w:rsidP="003A6BA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A6BAD">
              <w:rPr>
                <w:rFonts w:ascii="Arial" w:hAnsi="Arial" w:cs="Arial"/>
                <w:sz w:val="18"/>
                <w:szCs w:val="18"/>
              </w:rPr>
              <w:t>B</w:t>
            </w:r>
            <w:r w:rsidR="00E61EBC">
              <w:rPr>
                <w:rFonts w:ascii="Arial" w:hAnsi="Arial" w:cs="Arial"/>
                <w:sz w:val="18"/>
                <w:szCs w:val="18"/>
              </w:rPr>
              <w:t>r40</w:t>
            </w:r>
            <w:r w:rsidRPr="003A6BAD">
              <w:rPr>
                <w:rFonts w:ascii="Arial" w:hAnsi="Arial" w:cs="Arial"/>
                <w:sz w:val="18"/>
                <w:szCs w:val="18"/>
              </w:rPr>
              <w:t>/Standard/FC08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3A70F5" w14:textId="77777777" w:rsidR="003A6BAD" w:rsidRPr="003A6BAD" w:rsidRDefault="003A6BAD" w:rsidP="003A6BA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3A6BAD">
              <w:rPr>
                <w:rFonts w:ascii="Arial" w:hAnsi="Arial" w:cs="Arial"/>
                <w:noProof/>
                <w:sz w:val="18"/>
                <w:szCs w:val="18"/>
              </w:rPr>
              <w:t>C50 W450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300C59B8" w14:textId="77777777" w:rsidR="003A6BAD" w:rsidRPr="003A6BAD" w:rsidRDefault="003A6BAD" w:rsidP="003A6BA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3A6BAD">
              <w:rPr>
                <w:rFonts w:ascii="Arial" w:hAnsi="Arial" w:cs="Arial"/>
                <w:noProof/>
                <w:sz w:val="18"/>
                <w:szCs w:val="18"/>
              </w:rPr>
              <w:t>PACS</w:t>
            </w:r>
          </w:p>
        </w:tc>
      </w:tr>
      <w:tr w:rsidR="003A6BAD" w:rsidRPr="003A6BAD" w14:paraId="13177E13" w14:textId="77777777" w:rsidTr="00111351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37CF220A" w14:textId="77777777" w:rsidR="003A6BAD" w:rsidRPr="003A6BAD" w:rsidRDefault="003A6BAD" w:rsidP="003A6BAD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59AD08" w14:textId="77777777" w:rsidR="003A6BAD" w:rsidRPr="003A6BAD" w:rsidRDefault="003A6BAD" w:rsidP="003A6BA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A6BAD">
              <w:rPr>
                <w:rFonts w:ascii="Arial" w:hAnsi="Arial" w:cs="Arial"/>
                <w:sz w:val="18"/>
                <w:szCs w:val="18"/>
              </w:rPr>
              <w:t>AX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4FC5C1" w14:textId="77777777" w:rsidR="003A6BAD" w:rsidRPr="003A6BAD" w:rsidRDefault="003A6BAD" w:rsidP="003A6BA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A6BAD">
              <w:rPr>
                <w:rFonts w:ascii="Arial" w:hAnsi="Arial" w:cs="Arial"/>
                <w:sz w:val="18"/>
                <w:szCs w:val="18"/>
              </w:rPr>
              <w:t>0,6/0,6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E623948" w14:textId="11D1CB46" w:rsidR="003A6BAD" w:rsidRPr="003A6BAD" w:rsidRDefault="003A6BAD" w:rsidP="003A6BA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A6BAD">
              <w:rPr>
                <w:rFonts w:ascii="Arial" w:hAnsi="Arial" w:cs="Arial"/>
                <w:sz w:val="18"/>
                <w:szCs w:val="18"/>
              </w:rPr>
              <w:t>B</w:t>
            </w:r>
            <w:r w:rsidR="00E61EBC">
              <w:rPr>
                <w:rFonts w:ascii="Arial" w:hAnsi="Arial" w:cs="Arial"/>
                <w:sz w:val="18"/>
                <w:szCs w:val="18"/>
              </w:rPr>
              <w:t>r40</w:t>
            </w:r>
            <w:r w:rsidRPr="003A6BAD">
              <w:rPr>
                <w:rFonts w:ascii="Arial" w:hAnsi="Arial" w:cs="Arial"/>
                <w:sz w:val="18"/>
                <w:szCs w:val="18"/>
              </w:rPr>
              <w:t>/Standard/FC08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93C5387" w14:textId="77777777" w:rsidR="003A6BAD" w:rsidRPr="003A6BAD" w:rsidRDefault="003A6BAD" w:rsidP="003A6BA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3A6BAD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 W450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6A5D29BF" w14:textId="0B5DE28E" w:rsidR="003A6BAD" w:rsidRPr="003A6BAD" w:rsidRDefault="00DA4910" w:rsidP="003A6BA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t>PACS/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br/>
            </w:r>
            <w:r w:rsidR="003A6BAD" w:rsidRPr="003A6BAD">
              <w:rPr>
                <w:rFonts w:ascii="Arial" w:hAnsi="Arial" w:cs="Arial"/>
                <w:noProof/>
                <w:sz w:val="18"/>
                <w:szCs w:val="18"/>
              </w:rPr>
              <w:t>Syngo.via</w:t>
            </w:r>
          </w:p>
        </w:tc>
      </w:tr>
      <w:tr w:rsidR="003A6BAD" w:rsidRPr="003A6BAD" w14:paraId="24F7C25B" w14:textId="77777777" w:rsidTr="00111351">
        <w:trPr>
          <w:trHeight w:val="227"/>
        </w:trPr>
        <w:tc>
          <w:tcPr>
            <w:tcW w:w="1980" w:type="dxa"/>
            <w:tcBorders>
              <w:top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74C51C8" w14:textId="77777777" w:rsidR="003A6BAD" w:rsidRPr="003A6BAD" w:rsidRDefault="003A6BAD" w:rsidP="003A6BAD">
            <w:pPr>
              <w:numPr>
                <w:ilvl w:val="0"/>
                <w:numId w:val="20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3A6BAD">
              <w:rPr>
                <w:rFonts w:ascii="Arial" w:hAnsi="Arial" w:cs="Arial"/>
                <w:b/>
                <w:sz w:val="18"/>
                <w:szCs w:val="18"/>
              </w:rPr>
              <w:t>Övre buk K+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5EA25F3" w14:textId="37FDD084" w:rsidR="003A6BAD" w:rsidRPr="003A6BAD" w:rsidRDefault="003A6BAD" w:rsidP="003A6BA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2BE88E8" w14:textId="57BAE55C" w:rsidR="003A6BAD" w:rsidRPr="003A6BAD" w:rsidRDefault="003A6BAD" w:rsidP="003A6BA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971DDF" w14:textId="2C125E5D" w:rsidR="003A6BAD" w:rsidRPr="003A6BAD" w:rsidRDefault="003A6BAD" w:rsidP="003A6BA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61DBF0" w14:textId="20DF281B" w:rsidR="003A6BAD" w:rsidRPr="003A6BAD" w:rsidRDefault="003A6BAD" w:rsidP="003A6BA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</w:tcBorders>
            <w:shd w:val="clear" w:color="auto" w:fill="FFFFFF"/>
            <w:vAlign w:val="center"/>
          </w:tcPr>
          <w:p w14:paraId="073F5DA2" w14:textId="617025BB" w:rsidR="003A6BAD" w:rsidRPr="003A6BAD" w:rsidRDefault="003A6BAD" w:rsidP="003A6BA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</w:p>
        </w:tc>
      </w:tr>
      <w:tr w:rsidR="003A6BAD" w:rsidRPr="003A6BAD" w14:paraId="25BE574C" w14:textId="77777777" w:rsidTr="00111351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4FE7E0DE" w14:textId="77777777" w:rsidR="003A6BAD" w:rsidRPr="003A6BAD" w:rsidRDefault="003A6BAD" w:rsidP="003A6BAD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3A6BAD">
              <w:rPr>
                <w:rFonts w:ascii="Arial" w:hAnsi="Arial" w:cs="Arial"/>
                <w:b/>
                <w:sz w:val="18"/>
                <w:szCs w:val="18"/>
                <w:lang w:val="en-US"/>
              </w:rPr>
              <w:t>kortikomedullär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DAA8D40" w14:textId="77777777" w:rsidR="003A6BAD" w:rsidRPr="003A6BAD" w:rsidRDefault="003A6BAD" w:rsidP="003A6BA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A6BAD">
              <w:rPr>
                <w:rFonts w:ascii="Arial" w:hAnsi="Arial" w:cs="Arial"/>
                <w:sz w:val="18"/>
                <w:szCs w:val="18"/>
                <w:lang w:val="en-US"/>
              </w:rPr>
              <w:t>COR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2F9999A" w14:textId="77777777" w:rsidR="003A6BAD" w:rsidRPr="003A6BAD" w:rsidRDefault="003A6BAD" w:rsidP="003A6BA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A6BAD">
              <w:rPr>
                <w:rFonts w:ascii="Arial" w:hAnsi="Arial" w:cs="Arial"/>
                <w:sz w:val="18"/>
                <w:szCs w:val="18"/>
                <w:lang w:val="en-US"/>
              </w:rPr>
              <w:t>5/3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C86A27B" w14:textId="4607AB7D" w:rsidR="003A6BAD" w:rsidRPr="003A6BAD" w:rsidRDefault="003A6BAD" w:rsidP="003A6BA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A6BAD">
              <w:rPr>
                <w:rFonts w:ascii="Arial" w:hAnsi="Arial" w:cs="Arial"/>
                <w:sz w:val="18"/>
                <w:szCs w:val="18"/>
              </w:rPr>
              <w:t>B</w:t>
            </w:r>
            <w:r w:rsidR="00E61EBC">
              <w:rPr>
                <w:rFonts w:ascii="Arial" w:hAnsi="Arial" w:cs="Arial"/>
                <w:sz w:val="18"/>
                <w:szCs w:val="18"/>
              </w:rPr>
              <w:t>r40</w:t>
            </w:r>
            <w:r w:rsidRPr="003A6BAD">
              <w:rPr>
                <w:rFonts w:ascii="Arial" w:hAnsi="Arial" w:cs="Arial"/>
                <w:sz w:val="18"/>
                <w:szCs w:val="18"/>
              </w:rPr>
              <w:t>/Standard/FC08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1413FC" w14:textId="77777777" w:rsidR="003A6BAD" w:rsidRPr="003A6BAD" w:rsidRDefault="003A6BAD" w:rsidP="003A6BA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3A6BAD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 W450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414F9971" w14:textId="77777777" w:rsidR="003A6BAD" w:rsidRPr="003A6BAD" w:rsidRDefault="003A6BAD" w:rsidP="003A6BA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3A6BAD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3A6BAD" w:rsidRPr="003A6BAD" w14:paraId="5A23CBF3" w14:textId="77777777" w:rsidTr="00111351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1227D0E2" w14:textId="77777777" w:rsidR="003A6BAD" w:rsidRPr="003A6BAD" w:rsidRDefault="003A6BAD" w:rsidP="003A6BAD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3A6BAD">
              <w:rPr>
                <w:rFonts w:ascii="Arial" w:hAnsi="Arial" w:cs="Arial"/>
                <w:b/>
                <w:sz w:val="18"/>
                <w:szCs w:val="18"/>
                <w:lang w:val="en-US"/>
              </w:rPr>
              <w:t>fas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C853283" w14:textId="77777777" w:rsidR="003A6BAD" w:rsidRPr="003A6BAD" w:rsidRDefault="003A6BAD" w:rsidP="003A6BA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A6BAD">
              <w:rPr>
                <w:rFonts w:ascii="Arial" w:hAnsi="Arial" w:cs="Arial"/>
                <w:sz w:val="18"/>
                <w:szCs w:val="18"/>
                <w:lang w:val="en-US"/>
              </w:rPr>
              <w:t>SAG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EF9F36" w14:textId="77777777" w:rsidR="003A6BAD" w:rsidRPr="003A6BAD" w:rsidRDefault="003A6BAD" w:rsidP="003A6BA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A6BAD">
              <w:rPr>
                <w:rFonts w:ascii="Arial" w:hAnsi="Arial" w:cs="Arial"/>
                <w:sz w:val="18"/>
                <w:szCs w:val="18"/>
                <w:lang w:val="en-US"/>
              </w:rPr>
              <w:t>5/3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FBBA95E" w14:textId="213D1A88" w:rsidR="003A6BAD" w:rsidRPr="003A6BAD" w:rsidRDefault="003A6BAD" w:rsidP="003A6BA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A6BAD">
              <w:rPr>
                <w:rFonts w:ascii="Arial" w:hAnsi="Arial" w:cs="Arial"/>
                <w:sz w:val="18"/>
                <w:szCs w:val="18"/>
              </w:rPr>
              <w:t>B</w:t>
            </w:r>
            <w:r w:rsidR="00E61EBC">
              <w:rPr>
                <w:rFonts w:ascii="Arial" w:hAnsi="Arial" w:cs="Arial"/>
                <w:sz w:val="18"/>
                <w:szCs w:val="18"/>
              </w:rPr>
              <w:t>r40</w:t>
            </w:r>
            <w:r w:rsidRPr="003A6BAD">
              <w:rPr>
                <w:rFonts w:ascii="Arial" w:hAnsi="Arial" w:cs="Arial"/>
                <w:sz w:val="18"/>
                <w:szCs w:val="18"/>
              </w:rPr>
              <w:t>/Standard/FC08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5D5150" w14:textId="77777777" w:rsidR="003A6BAD" w:rsidRPr="003A6BAD" w:rsidRDefault="003A6BAD" w:rsidP="003A6BA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3A6BAD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 W450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300565EC" w14:textId="77777777" w:rsidR="003A6BAD" w:rsidRPr="003A6BAD" w:rsidRDefault="003A6BAD" w:rsidP="003A6BA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3A6BAD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3A6BAD" w:rsidRPr="003A6BAD" w14:paraId="2D5C363F" w14:textId="77777777" w:rsidTr="00111351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2A54127A" w14:textId="77777777" w:rsidR="003A6BAD" w:rsidRPr="003A6BAD" w:rsidRDefault="003A6BAD" w:rsidP="003A6BAD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655AD0E" w14:textId="77777777" w:rsidR="003A6BAD" w:rsidRPr="003A6BAD" w:rsidRDefault="003A6BAD" w:rsidP="003A6BA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A6BAD">
              <w:rPr>
                <w:rFonts w:ascii="Arial" w:hAnsi="Arial" w:cs="Arial"/>
                <w:sz w:val="18"/>
                <w:szCs w:val="18"/>
                <w:lang w:val="en-US"/>
              </w:rPr>
              <w:t>AX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FDCF104" w14:textId="77777777" w:rsidR="003A6BAD" w:rsidRPr="003A6BAD" w:rsidRDefault="003A6BAD" w:rsidP="003A6BA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A6BAD">
              <w:rPr>
                <w:rFonts w:ascii="Arial" w:hAnsi="Arial" w:cs="Arial"/>
                <w:sz w:val="18"/>
                <w:szCs w:val="18"/>
                <w:lang w:val="en-US"/>
              </w:rPr>
              <w:t>0,6/0,6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16F4E7" w14:textId="4A63CF20" w:rsidR="003A6BAD" w:rsidRPr="003A6BAD" w:rsidRDefault="003A6BAD" w:rsidP="003A6BA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A6BAD">
              <w:rPr>
                <w:rFonts w:ascii="Arial" w:hAnsi="Arial" w:cs="Arial"/>
                <w:sz w:val="18"/>
                <w:szCs w:val="18"/>
              </w:rPr>
              <w:t>B</w:t>
            </w:r>
            <w:r w:rsidR="00E61EBC">
              <w:rPr>
                <w:rFonts w:ascii="Arial" w:hAnsi="Arial" w:cs="Arial"/>
                <w:sz w:val="18"/>
                <w:szCs w:val="18"/>
              </w:rPr>
              <w:t>r40</w:t>
            </w:r>
            <w:r w:rsidRPr="003A6BAD">
              <w:rPr>
                <w:rFonts w:ascii="Arial" w:hAnsi="Arial" w:cs="Arial"/>
                <w:sz w:val="18"/>
                <w:szCs w:val="18"/>
              </w:rPr>
              <w:t>/Standard/FC08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DBE2294" w14:textId="77777777" w:rsidR="003A6BAD" w:rsidRPr="003A6BAD" w:rsidRDefault="003A6BAD" w:rsidP="003A6BA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3A6BAD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 W450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52414761" w14:textId="1A1D8C5D" w:rsidR="003A6BAD" w:rsidRPr="003A6BAD" w:rsidRDefault="00DA4910" w:rsidP="003A6BA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t>PACS/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br/>
            </w:r>
            <w:r w:rsidR="003A6BAD" w:rsidRPr="003A6BAD">
              <w:rPr>
                <w:rFonts w:ascii="Arial" w:hAnsi="Arial" w:cs="Arial"/>
                <w:noProof/>
                <w:sz w:val="18"/>
                <w:szCs w:val="18"/>
              </w:rPr>
              <w:t>Syngo.via</w:t>
            </w:r>
          </w:p>
        </w:tc>
      </w:tr>
      <w:tr w:rsidR="003A6BAD" w:rsidRPr="003A6BAD" w14:paraId="3864C1AA" w14:textId="77777777" w:rsidTr="00111351">
        <w:trPr>
          <w:trHeight w:val="227"/>
        </w:trPr>
        <w:tc>
          <w:tcPr>
            <w:tcW w:w="1980" w:type="dxa"/>
            <w:tcBorders>
              <w:top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599D8D7" w14:textId="77777777" w:rsidR="003A6BAD" w:rsidRPr="003A6BAD" w:rsidRDefault="003A6BAD" w:rsidP="003A6BAD">
            <w:pPr>
              <w:numPr>
                <w:ilvl w:val="0"/>
                <w:numId w:val="20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3A6BAD">
              <w:rPr>
                <w:rFonts w:ascii="Arial" w:hAnsi="Arial" w:cs="Arial"/>
                <w:b/>
                <w:sz w:val="18"/>
                <w:szCs w:val="18"/>
              </w:rPr>
              <w:t>Övre buk K+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2094A9" w14:textId="6ED8B42C" w:rsidR="003A6BAD" w:rsidRPr="003A6BAD" w:rsidRDefault="003A6BAD" w:rsidP="003A6BA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F3E818" w14:textId="0BDB159C" w:rsidR="003A6BAD" w:rsidRPr="003A6BAD" w:rsidRDefault="003A6BAD" w:rsidP="003A6BA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1BAC3F" w14:textId="41F5C032" w:rsidR="003A6BAD" w:rsidRPr="003A6BAD" w:rsidRDefault="003A6BAD" w:rsidP="003A6BA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ABCA52" w14:textId="56597BF8" w:rsidR="003A6BAD" w:rsidRPr="003A6BAD" w:rsidRDefault="003A6BAD" w:rsidP="003A6BA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</w:tcBorders>
            <w:shd w:val="clear" w:color="auto" w:fill="FFFFFF"/>
            <w:vAlign w:val="center"/>
          </w:tcPr>
          <w:p w14:paraId="477D9909" w14:textId="6329D190" w:rsidR="003A6BAD" w:rsidRPr="003A6BAD" w:rsidRDefault="003A6BAD" w:rsidP="003A6BA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</w:p>
        </w:tc>
      </w:tr>
      <w:tr w:rsidR="003A6BAD" w:rsidRPr="003A6BAD" w14:paraId="66B12450" w14:textId="77777777" w:rsidTr="00111351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0C6676F8" w14:textId="77777777" w:rsidR="003A6BAD" w:rsidRPr="003A6BAD" w:rsidRDefault="003A6BAD" w:rsidP="003A6BAD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3A6BAD">
              <w:rPr>
                <w:rFonts w:ascii="Arial" w:hAnsi="Arial" w:cs="Arial"/>
                <w:b/>
                <w:sz w:val="18"/>
                <w:szCs w:val="18"/>
                <w:lang w:val="en-US"/>
              </w:rPr>
              <w:t>nefrografisk fas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EEC443" w14:textId="77777777" w:rsidR="003A6BAD" w:rsidRPr="003A6BAD" w:rsidRDefault="003A6BAD" w:rsidP="003A6BA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A6BAD">
              <w:rPr>
                <w:rFonts w:ascii="Arial" w:hAnsi="Arial" w:cs="Arial"/>
                <w:sz w:val="18"/>
                <w:szCs w:val="18"/>
                <w:lang w:val="en-US"/>
              </w:rPr>
              <w:t>COR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FEC12B5" w14:textId="77777777" w:rsidR="003A6BAD" w:rsidRPr="003A6BAD" w:rsidRDefault="003A6BAD" w:rsidP="003A6BA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A6BAD">
              <w:rPr>
                <w:rFonts w:ascii="Arial" w:hAnsi="Arial" w:cs="Arial"/>
                <w:sz w:val="18"/>
                <w:szCs w:val="18"/>
                <w:lang w:val="en-US"/>
              </w:rPr>
              <w:t>5/3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E9697D3" w14:textId="08118F1F" w:rsidR="003A6BAD" w:rsidRPr="003A6BAD" w:rsidRDefault="003A6BAD" w:rsidP="003A6BA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A6BAD">
              <w:rPr>
                <w:rFonts w:ascii="Arial" w:hAnsi="Arial" w:cs="Arial"/>
                <w:sz w:val="18"/>
                <w:szCs w:val="18"/>
              </w:rPr>
              <w:t>B</w:t>
            </w:r>
            <w:r w:rsidR="00E61EBC">
              <w:rPr>
                <w:rFonts w:ascii="Arial" w:hAnsi="Arial" w:cs="Arial"/>
                <w:sz w:val="18"/>
                <w:szCs w:val="18"/>
              </w:rPr>
              <w:t>r40</w:t>
            </w:r>
            <w:r w:rsidRPr="003A6BAD">
              <w:rPr>
                <w:rFonts w:ascii="Arial" w:hAnsi="Arial" w:cs="Arial"/>
                <w:sz w:val="18"/>
                <w:szCs w:val="18"/>
              </w:rPr>
              <w:t>/Standard/FC08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24B4CF9" w14:textId="77777777" w:rsidR="003A6BAD" w:rsidRPr="003A6BAD" w:rsidRDefault="003A6BAD" w:rsidP="003A6BA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3A6BAD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 W450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7DD4C5B1" w14:textId="77777777" w:rsidR="003A6BAD" w:rsidRPr="003A6BAD" w:rsidRDefault="003A6BAD" w:rsidP="003A6BA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3A6BAD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3A6BAD" w:rsidRPr="003A6BAD" w14:paraId="73263C59" w14:textId="77777777" w:rsidTr="00111351">
        <w:trPr>
          <w:trHeight w:val="227"/>
        </w:trPr>
        <w:tc>
          <w:tcPr>
            <w:tcW w:w="1980" w:type="dxa"/>
            <w:tcBorders>
              <w:top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4CB0B92" w14:textId="77777777" w:rsidR="003A6BAD" w:rsidRPr="003A6BAD" w:rsidRDefault="003A6BAD" w:rsidP="003A6BAD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C87B934" w14:textId="77777777" w:rsidR="003A6BAD" w:rsidRPr="003A6BAD" w:rsidRDefault="003A6BAD" w:rsidP="003A6BA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A6BAD">
              <w:rPr>
                <w:rFonts w:ascii="Arial" w:hAnsi="Arial" w:cs="Arial"/>
                <w:sz w:val="18"/>
                <w:szCs w:val="18"/>
                <w:lang w:val="en-US"/>
              </w:rPr>
              <w:t>AX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DD8DF93" w14:textId="77777777" w:rsidR="003A6BAD" w:rsidRPr="003A6BAD" w:rsidRDefault="003A6BAD" w:rsidP="003A6BA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A6BAD">
              <w:rPr>
                <w:rFonts w:ascii="Arial" w:hAnsi="Arial" w:cs="Arial"/>
                <w:sz w:val="18"/>
                <w:szCs w:val="18"/>
                <w:lang w:val="en-US"/>
              </w:rPr>
              <w:t>0,6/0,6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405E297" w14:textId="30F3BDA3" w:rsidR="003A6BAD" w:rsidRPr="003A6BAD" w:rsidRDefault="003A6BAD" w:rsidP="003A6BA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A6BAD">
              <w:rPr>
                <w:rFonts w:ascii="Arial" w:hAnsi="Arial" w:cs="Arial"/>
                <w:sz w:val="18"/>
                <w:szCs w:val="18"/>
              </w:rPr>
              <w:t>B</w:t>
            </w:r>
            <w:r w:rsidR="00E61EBC">
              <w:rPr>
                <w:rFonts w:ascii="Arial" w:hAnsi="Arial" w:cs="Arial"/>
                <w:sz w:val="18"/>
                <w:szCs w:val="18"/>
              </w:rPr>
              <w:t>r40</w:t>
            </w:r>
            <w:r w:rsidRPr="003A6BAD">
              <w:rPr>
                <w:rFonts w:ascii="Arial" w:hAnsi="Arial" w:cs="Arial"/>
                <w:sz w:val="18"/>
                <w:szCs w:val="18"/>
              </w:rPr>
              <w:t>/Standard/FC08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0D2B30B" w14:textId="77777777" w:rsidR="003A6BAD" w:rsidRPr="003A6BAD" w:rsidRDefault="003A6BAD" w:rsidP="003A6BA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3A6BAD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 W450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</w:tcBorders>
            <w:shd w:val="clear" w:color="auto" w:fill="FFFFFF"/>
            <w:vAlign w:val="center"/>
          </w:tcPr>
          <w:p w14:paraId="4E2B6DF5" w14:textId="3A3AC8C8" w:rsidR="003A6BAD" w:rsidRPr="003A6BAD" w:rsidRDefault="00DA4910" w:rsidP="003A6BA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t>PACS/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br/>
            </w:r>
            <w:r w:rsidR="003A6BAD" w:rsidRPr="003A6BAD">
              <w:rPr>
                <w:rFonts w:ascii="Arial" w:hAnsi="Arial" w:cs="Arial"/>
                <w:noProof/>
                <w:sz w:val="18"/>
                <w:szCs w:val="18"/>
              </w:rPr>
              <w:t>Syngo.via</w:t>
            </w:r>
          </w:p>
        </w:tc>
      </w:tr>
      <w:tr w:rsidR="003A6BAD" w:rsidRPr="003A6BAD" w14:paraId="4B815F0A" w14:textId="77777777" w:rsidTr="00111351">
        <w:trPr>
          <w:trHeight w:val="227"/>
        </w:trPr>
        <w:tc>
          <w:tcPr>
            <w:tcW w:w="1980" w:type="dxa"/>
            <w:tcBorders>
              <w:top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CE61533" w14:textId="77777777" w:rsidR="003A6BAD" w:rsidRPr="003A6BAD" w:rsidRDefault="003A6BAD" w:rsidP="003A6BAD">
            <w:pPr>
              <w:numPr>
                <w:ilvl w:val="0"/>
                <w:numId w:val="20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3A6BAD">
              <w:rPr>
                <w:rFonts w:ascii="Arial" w:hAnsi="Arial" w:cs="Arial"/>
                <w:b/>
                <w:sz w:val="18"/>
                <w:szCs w:val="18"/>
                <w:lang w:val="en-US"/>
              </w:rPr>
              <w:t>Urinvägar K+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C80A89" w14:textId="3CF27B9B" w:rsidR="003A6BAD" w:rsidRPr="003A6BAD" w:rsidRDefault="003A6BAD" w:rsidP="003A6BA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2490EC6" w14:textId="2FFDF6D1" w:rsidR="003A6BAD" w:rsidRPr="003A6BAD" w:rsidRDefault="003A6BAD" w:rsidP="003A6BA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C89613" w14:textId="39634294" w:rsidR="003A6BAD" w:rsidRPr="003A6BAD" w:rsidRDefault="003A6BAD" w:rsidP="003A6BA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323012" w14:textId="277E7535" w:rsidR="003A6BAD" w:rsidRPr="003A6BAD" w:rsidRDefault="003A6BAD" w:rsidP="003A6BA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</w:tcBorders>
            <w:shd w:val="clear" w:color="auto" w:fill="FFFFFF"/>
            <w:vAlign w:val="center"/>
          </w:tcPr>
          <w:p w14:paraId="116ADBDD" w14:textId="0A84E629" w:rsidR="003A6BAD" w:rsidRPr="003A6BAD" w:rsidRDefault="003A6BAD" w:rsidP="003A6BA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3A6BAD" w:rsidRPr="003A6BAD" w14:paraId="5683A10A" w14:textId="77777777" w:rsidTr="00111351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3D27CD7D" w14:textId="77777777" w:rsidR="003A6BAD" w:rsidRPr="003A6BAD" w:rsidRDefault="003A6BAD" w:rsidP="003A6BAD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3A6BAD">
              <w:rPr>
                <w:rFonts w:ascii="Arial" w:hAnsi="Arial" w:cs="Arial"/>
                <w:b/>
                <w:sz w:val="18"/>
                <w:szCs w:val="18"/>
                <w:lang w:val="en-US"/>
              </w:rPr>
              <w:t>utsöndringsfas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02F97F" w14:textId="77777777" w:rsidR="003A6BAD" w:rsidRPr="003A6BAD" w:rsidRDefault="003A6BAD" w:rsidP="003A6BA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A6BAD">
              <w:rPr>
                <w:rFonts w:ascii="Arial" w:hAnsi="Arial" w:cs="Arial"/>
                <w:sz w:val="18"/>
                <w:szCs w:val="18"/>
                <w:lang w:val="en-US"/>
              </w:rPr>
              <w:t>COR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C2A42BE" w14:textId="77777777" w:rsidR="003A6BAD" w:rsidRPr="003A6BAD" w:rsidRDefault="003A6BAD" w:rsidP="003A6BA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A6BAD">
              <w:rPr>
                <w:rFonts w:ascii="Arial" w:hAnsi="Arial" w:cs="Arial"/>
                <w:sz w:val="18"/>
                <w:szCs w:val="18"/>
                <w:lang w:val="en-US"/>
              </w:rPr>
              <w:t>5/3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C4F6968" w14:textId="4D8D8AE9" w:rsidR="003A6BAD" w:rsidRPr="003A6BAD" w:rsidRDefault="003A6BAD" w:rsidP="003A6BA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A6BAD">
              <w:rPr>
                <w:rFonts w:ascii="Arial" w:hAnsi="Arial" w:cs="Arial"/>
                <w:sz w:val="18"/>
                <w:szCs w:val="18"/>
              </w:rPr>
              <w:t>B</w:t>
            </w:r>
            <w:r w:rsidR="00E61EBC">
              <w:rPr>
                <w:rFonts w:ascii="Arial" w:hAnsi="Arial" w:cs="Arial"/>
                <w:sz w:val="18"/>
                <w:szCs w:val="18"/>
              </w:rPr>
              <w:t>r40</w:t>
            </w:r>
            <w:r w:rsidRPr="003A6BAD">
              <w:rPr>
                <w:rFonts w:ascii="Arial" w:hAnsi="Arial" w:cs="Arial"/>
                <w:sz w:val="18"/>
                <w:szCs w:val="18"/>
              </w:rPr>
              <w:t>/Standard/FC08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D8BBAB0" w14:textId="77777777" w:rsidR="003A6BAD" w:rsidRPr="003A6BAD" w:rsidRDefault="003A6BAD" w:rsidP="003A6BA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3A6BAD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C100 W700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4485A7D0" w14:textId="77777777" w:rsidR="003A6BAD" w:rsidRPr="003A6BAD" w:rsidRDefault="003A6BAD" w:rsidP="003A6BA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3A6BAD">
              <w:rPr>
                <w:rFonts w:ascii="Arial" w:hAnsi="Arial" w:cs="Arial"/>
                <w:noProof/>
                <w:sz w:val="18"/>
                <w:szCs w:val="18"/>
              </w:rPr>
              <w:t>PACS</w:t>
            </w:r>
          </w:p>
        </w:tc>
      </w:tr>
      <w:tr w:rsidR="003A6BAD" w:rsidRPr="003A6BAD" w14:paraId="09ACC967" w14:textId="77777777" w:rsidTr="00111351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12C5EB9B" w14:textId="77777777" w:rsidR="003A6BAD" w:rsidRPr="003A6BAD" w:rsidRDefault="003A6BAD" w:rsidP="003A6BAD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3A6BAD">
              <w:rPr>
                <w:rFonts w:ascii="Arial" w:hAnsi="Arial" w:cs="Arial"/>
                <w:b/>
                <w:sz w:val="18"/>
                <w:szCs w:val="18"/>
                <w:lang w:val="en-US"/>
              </w:rPr>
              <w:t>(lågdos)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EC4D29" w14:textId="77777777" w:rsidR="003A6BAD" w:rsidRPr="003A6BAD" w:rsidRDefault="003A6BAD" w:rsidP="003A6BA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A6BAD">
              <w:rPr>
                <w:rFonts w:ascii="Arial" w:hAnsi="Arial" w:cs="Arial"/>
                <w:sz w:val="18"/>
                <w:szCs w:val="18"/>
                <w:lang w:val="en-US"/>
              </w:rPr>
              <w:t>SAG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58EC0B" w14:textId="77777777" w:rsidR="003A6BAD" w:rsidRPr="003A6BAD" w:rsidRDefault="003A6BAD" w:rsidP="003A6BA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A6BAD">
              <w:rPr>
                <w:rFonts w:ascii="Arial" w:hAnsi="Arial" w:cs="Arial"/>
                <w:sz w:val="18"/>
                <w:szCs w:val="18"/>
                <w:lang w:val="en-US"/>
              </w:rPr>
              <w:t>5/3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644D24" w14:textId="1CF42899" w:rsidR="003A6BAD" w:rsidRPr="003A6BAD" w:rsidRDefault="003A6BAD" w:rsidP="003A6BA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A6BAD">
              <w:rPr>
                <w:rFonts w:ascii="Arial" w:hAnsi="Arial" w:cs="Arial"/>
                <w:sz w:val="18"/>
                <w:szCs w:val="18"/>
              </w:rPr>
              <w:t>B</w:t>
            </w:r>
            <w:r w:rsidR="00E61EBC">
              <w:rPr>
                <w:rFonts w:ascii="Arial" w:hAnsi="Arial" w:cs="Arial"/>
                <w:sz w:val="18"/>
                <w:szCs w:val="18"/>
              </w:rPr>
              <w:t>r40</w:t>
            </w:r>
            <w:r w:rsidRPr="003A6BAD">
              <w:rPr>
                <w:rFonts w:ascii="Arial" w:hAnsi="Arial" w:cs="Arial"/>
                <w:sz w:val="18"/>
                <w:szCs w:val="18"/>
              </w:rPr>
              <w:t>/Standard/FC08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DF054B1" w14:textId="77777777" w:rsidR="003A6BAD" w:rsidRPr="003A6BAD" w:rsidRDefault="003A6BAD" w:rsidP="003A6BA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3A6BAD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C100 W700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47EDD262" w14:textId="77777777" w:rsidR="003A6BAD" w:rsidRPr="003A6BAD" w:rsidRDefault="003A6BAD" w:rsidP="003A6BA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3A6BAD">
              <w:rPr>
                <w:rFonts w:ascii="Arial" w:hAnsi="Arial" w:cs="Arial"/>
                <w:noProof/>
                <w:sz w:val="18"/>
                <w:szCs w:val="18"/>
              </w:rPr>
              <w:t>PACS</w:t>
            </w:r>
          </w:p>
        </w:tc>
      </w:tr>
      <w:tr w:rsidR="003A6BAD" w:rsidRPr="003A6BAD" w14:paraId="01A8E0FC" w14:textId="77777777" w:rsidTr="00111351">
        <w:trPr>
          <w:trHeight w:val="227"/>
        </w:trPr>
        <w:tc>
          <w:tcPr>
            <w:tcW w:w="1980" w:type="dxa"/>
            <w:tcBorders>
              <w:top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44B7390D" w14:textId="77777777" w:rsidR="003A6BAD" w:rsidRPr="003A6BAD" w:rsidRDefault="003A6BAD" w:rsidP="003A6BAD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4414903F" w14:textId="77777777" w:rsidR="003A6BAD" w:rsidRPr="003A6BAD" w:rsidRDefault="003A6BAD" w:rsidP="003A6BA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A6BAD">
              <w:rPr>
                <w:rFonts w:ascii="Arial" w:hAnsi="Arial" w:cs="Arial"/>
                <w:sz w:val="18"/>
                <w:szCs w:val="18"/>
                <w:lang w:val="en-US"/>
              </w:rPr>
              <w:t>AX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3EEA9A2" w14:textId="77777777" w:rsidR="003A6BAD" w:rsidRPr="003A6BAD" w:rsidRDefault="003A6BAD" w:rsidP="003A6BA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A6BAD">
              <w:rPr>
                <w:rFonts w:ascii="Arial" w:hAnsi="Arial" w:cs="Arial"/>
                <w:sz w:val="18"/>
                <w:szCs w:val="18"/>
                <w:lang w:val="en-US"/>
              </w:rPr>
              <w:t>0,6/0,6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5EEA981" w14:textId="7B00DCF1" w:rsidR="003A6BAD" w:rsidRPr="003A6BAD" w:rsidRDefault="003A6BAD" w:rsidP="003A6BA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A6BAD">
              <w:rPr>
                <w:rFonts w:ascii="Arial" w:hAnsi="Arial" w:cs="Arial"/>
                <w:sz w:val="18"/>
                <w:szCs w:val="18"/>
              </w:rPr>
              <w:t>B</w:t>
            </w:r>
            <w:r w:rsidR="00E61EBC">
              <w:rPr>
                <w:rFonts w:ascii="Arial" w:hAnsi="Arial" w:cs="Arial"/>
                <w:sz w:val="18"/>
                <w:szCs w:val="18"/>
              </w:rPr>
              <w:t>r40</w:t>
            </w:r>
            <w:r w:rsidRPr="003A6BAD">
              <w:rPr>
                <w:rFonts w:ascii="Arial" w:hAnsi="Arial" w:cs="Arial"/>
                <w:sz w:val="18"/>
                <w:szCs w:val="18"/>
              </w:rPr>
              <w:t>/Standard/FC08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FE9AB28" w14:textId="77777777" w:rsidR="003A6BAD" w:rsidRPr="003A6BAD" w:rsidRDefault="003A6BAD" w:rsidP="003A6BA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3A6BAD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C100 W700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</w:tcBorders>
            <w:shd w:val="clear" w:color="auto" w:fill="FFFFFF"/>
            <w:vAlign w:val="center"/>
          </w:tcPr>
          <w:p w14:paraId="0257E996" w14:textId="4292BED7" w:rsidR="003A6BAD" w:rsidRPr="003A6BAD" w:rsidRDefault="00DA4910" w:rsidP="003A6BA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t>PACS/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br/>
            </w:r>
            <w:r w:rsidR="003A6BAD" w:rsidRPr="003A6BAD">
              <w:rPr>
                <w:rFonts w:ascii="Arial" w:hAnsi="Arial" w:cs="Arial"/>
                <w:noProof/>
                <w:sz w:val="18"/>
                <w:szCs w:val="18"/>
              </w:rPr>
              <w:t>Syngo.via</w:t>
            </w:r>
          </w:p>
        </w:tc>
      </w:tr>
      <w:tr w:rsidR="003A6BAD" w:rsidRPr="003A6BAD" w14:paraId="15144CA1" w14:textId="77777777" w:rsidTr="00111351">
        <w:trPr>
          <w:trHeight w:val="227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6CBCD95" w14:textId="77777777" w:rsidR="003A6BAD" w:rsidRPr="003A6BAD" w:rsidRDefault="003A6BAD" w:rsidP="003A6BAD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3A6BAD">
              <w:rPr>
                <w:rFonts w:ascii="Arial" w:hAnsi="Arial" w:cs="Arial"/>
                <w:b/>
                <w:sz w:val="18"/>
                <w:szCs w:val="18"/>
              </w:rPr>
              <w:t>Scouter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39ABA26" w14:textId="77777777" w:rsidR="003A6BAD" w:rsidRPr="003A6BAD" w:rsidRDefault="003A6BAD" w:rsidP="003A6BA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A6BAD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1E3EF30" w14:textId="77777777" w:rsidR="003A6BAD" w:rsidRPr="003A6BAD" w:rsidRDefault="003A6BAD" w:rsidP="003A6BA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A6BAD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05BE4CC" w14:textId="77777777" w:rsidR="003A6BAD" w:rsidRPr="003A6BAD" w:rsidRDefault="003A6BAD" w:rsidP="003A6BA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A6BAD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0653037" w14:textId="77777777" w:rsidR="003A6BAD" w:rsidRPr="003A6BAD" w:rsidRDefault="003A6BAD" w:rsidP="003A6BA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A6BAD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4F77A1C" w14:textId="77777777" w:rsidR="003A6BAD" w:rsidRPr="003A6BAD" w:rsidRDefault="003A6BAD" w:rsidP="003A6BA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A6BAD">
              <w:rPr>
                <w:rFonts w:ascii="Arial" w:hAnsi="Arial" w:cs="Arial"/>
                <w:sz w:val="18"/>
                <w:szCs w:val="18"/>
              </w:rPr>
              <w:t>PACS</w:t>
            </w:r>
          </w:p>
        </w:tc>
      </w:tr>
      <w:tr w:rsidR="003A6BAD" w:rsidRPr="003A6BAD" w14:paraId="53EA1A7E" w14:textId="77777777" w:rsidTr="00111351">
        <w:trPr>
          <w:trHeight w:val="227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6CC88C4" w14:textId="77777777" w:rsidR="003A6BAD" w:rsidRPr="003A6BAD" w:rsidRDefault="003A6BAD" w:rsidP="003A6BAD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3A6BAD">
              <w:rPr>
                <w:rFonts w:ascii="Arial" w:hAnsi="Arial" w:cs="Arial"/>
                <w:b/>
                <w:sz w:val="18"/>
                <w:szCs w:val="18"/>
              </w:rPr>
              <w:t>Dosrapport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FA79D99" w14:textId="77777777" w:rsidR="003A6BAD" w:rsidRPr="003A6BAD" w:rsidRDefault="003A6BAD" w:rsidP="003A6BA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A6BAD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C55BA9E" w14:textId="77777777" w:rsidR="003A6BAD" w:rsidRPr="003A6BAD" w:rsidRDefault="003A6BAD" w:rsidP="003A6BA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A6BAD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FE5168B" w14:textId="77777777" w:rsidR="003A6BAD" w:rsidRPr="003A6BAD" w:rsidRDefault="003A6BAD" w:rsidP="003A6BA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A6BAD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29E8F7C" w14:textId="77777777" w:rsidR="003A6BAD" w:rsidRPr="003A6BAD" w:rsidRDefault="003A6BAD" w:rsidP="003A6BA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A6BAD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7F382B4" w14:textId="77777777" w:rsidR="003A6BAD" w:rsidRPr="003A6BAD" w:rsidRDefault="003A6BAD" w:rsidP="003A6BA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A6BAD">
              <w:rPr>
                <w:rFonts w:ascii="Arial" w:hAnsi="Arial" w:cs="Arial"/>
                <w:sz w:val="18"/>
                <w:szCs w:val="18"/>
              </w:rPr>
              <w:t>PACS</w:t>
            </w:r>
          </w:p>
        </w:tc>
      </w:tr>
    </w:tbl>
    <w:p w14:paraId="57072B37" w14:textId="77777777" w:rsidR="003A6BAD" w:rsidRPr="003A6BAD" w:rsidRDefault="003A6BAD" w:rsidP="003A6BAD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4911B5D8" w14:textId="77777777" w:rsidR="003A6BAD" w:rsidRPr="00B22257" w:rsidRDefault="003A6BAD" w:rsidP="003A6BAD">
      <w:pPr>
        <w:keepNext/>
        <w:spacing w:before="240" w:after="60" w:line="240" w:lineRule="auto"/>
        <w:ind w:left="0" w:right="0"/>
        <w:outlineLvl w:val="2"/>
        <w:rPr>
          <w:rFonts w:asciiTheme="majorHAnsi" w:hAnsiTheme="majorHAnsi" w:cstheme="majorHAnsi"/>
          <w:sz w:val="36"/>
          <w:szCs w:val="36"/>
        </w:rPr>
      </w:pPr>
      <w:r w:rsidRPr="00B22257">
        <w:rPr>
          <w:rFonts w:asciiTheme="majorHAnsi" w:hAnsiTheme="majorHAnsi" w:cstheme="majorHAnsi"/>
          <w:sz w:val="36"/>
          <w:szCs w:val="36"/>
        </w:rPr>
        <w:t>Hängning PACS</w:t>
      </w:r>
    </w:p>
    <w:tbl>
      <w:tblPr>
        <w:tblW w:w="9038" w:type="dxa"/>
        <w:tblBorders>
          <w:top w:val="dotted" w:sz="2" w:space="0" w:color="808080"/>
          <w:left w:val="dotted" w:sz="2" w:space="0" w:color="808080"/>
          <w:bottom w:val="dotted" w:sz="2" w:space="0" w:color="808080"/>
          <w:right w:val="dotted" w:sz="2" w:space="0" w:color="8080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1"/>
        <w:gridCol w:w="1559"/>
        <w:gridCol w:w="1560"/>
        <w:gridCol w:w="283"/>
        <w:gridCol w:w="1039"/>
        <w:gridCol w:w="1040"/>
        <w:gridCol w:w="1040"/>
        <w:gridCol w:w="566"/>
      </w:tblGrid>
      <w:tr w:rsidR="003A6BAD" w:rsidRPr="003A6BAD" w14:paraId="462A807D" w14:textId="77777777" w:rsidTr="003A6BAD">
        <w:trPr>
          <w:trHeight w:val="22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/>
            <w:vAlign w:val="center"/>
          </w:tcPr>
          <w:p w14:paraId="477A09A4" w14:textId="77777777" w:rsidR="003A6BAD" w:rsidRPr="003A6BAD" w:rsidRDefault="003A6BAD" w:rsidP="003A6BAD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/>
          </w:tcPr>
          <w:p w14:paraId="2FD0C12E" w14:textId="77777777" w:rsidR="003A6BAD" w:rsidRPr="003A6BAD" w:rsidRDefault="003A6BAD" w:rsidP="003A6BAD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F2F2F2"/>
          </w:tcPr>
          <w:p w14:paraId="768FCB10" w14:textId="77777777" w:rsidR="003A6BAD" w:rsidRPr="003A6BAD" w:rsidRDefault="003A6BAD" w:rsidP="003A6BAD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gridSpan w:val="3"/>
            <w:tcBorders>
              <w:top w:val="single" w:sz="4" w:space="0" w:color="auto"/>
              <w:bottom w:val="nil"/>
            </w:tcBorders>
            <w:shd w:val="clear" w:color="auto" w:fill="F2F2F2"/>
          </w:tcPr>
          <w:p w14:paraId="056E1E5A" w14:textId="77777777" w:rsidR="003A6BAD" w:rsidRPr="003A6BAD" w:rsidRDefault="003A6BAD" w:rsidP="003A6BAD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/>
          </w:tcPr>
          <w:p w14:paraId="6C8F07C8" w14:textId="77777777" w:rsidR="003A6BAD" w:rsidRPr="003A6BAD" w:rsidRDefault="003A6BAD" w:rsidP="003A6BAD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3A6BAD" w:rsidRPr="003A6BAD" w14:paraId="1848BD0D" w14:textId="77777777" w:rsidTr="003A6BAD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67900690" w14:textId="77777777" w:rsidR="003A6BAD" w:rsidRPr="003A6BAD" w:rsidRDefault="003A6BAD" w:rsidP="003A6BAD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3A6BAD">
              <w:rPr>
                <w:rFonts w:ascii="Arial" w:hAnsi="Arial" w:cs="Arial"/>
                <w:b/>
                <w:sz w:val="18"/>
                <w:szCs w:val="18"/>
              </w:rPr>
              <w:t>Layout 1</w:t>
            </w:r>
          </w:p>
        </w:tc>
        <w:tc>
          <w:tcPr>
            <w:tcW w:w="1559" w:type="dxa"/>
            <w:vMerge w:val="restart"/>
            <w:tcBorders>
              <w:top w:val="nil"/>
              <w:bottom w:val="single" w:sz="24" w:space="0" w:color="F2F2F2"/>
              <w:right w:val="single" w:sz="24" w:space="0" w:color="F2F2F2"/>
            </w:tcBorders>
            <w:shd w:val="clear" w:color="auto" w:fill="8496B0"/>
            <w:vAlign w:val="center"/>
          </w:tcPr>
          <w:p w14:paraId="1B58A346" w14:textId="77777777" w:rsidR="003A6BAD" w:rsidRPr="003A6BAD" w:rsidRDefault="003A6BAD" w:rsidP="003A6BA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3A6BAD">
              <w:rPr>
                <w:rFonts w:ascii="Arial" w:hAnsi="Arial" w:cs="Arial"/>
                <w:color w:val="FFFFFF"/>
                <w:sz w:val="18"/>
                <w:szCs w:val="18"/>
              </w:rPr>
              <w:t>K-</w:t>
            </w:r>
          </w:p>
          <w:p w14:paraId="327C698E" w14:textId="77777777" w:rsidR="003A6BAD" w:rsidRPr="003A6BAD" w:rsidRDefault="003A6BAD" w:rsidP="003A6BA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3A6BAD">
              <w:rPr>
                <w:rFonts w:ascii="Arial" w:hAnsi="Arial" w:cs="Arial"/>
                <w:color w:val="FFFFFF"/>
                <w:sz w:val="18"/>
                <w:szCs w:val="18"/>
              </w:rPr>
              <w:t>AX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24" w:space="0" w:color="F2F2F2"/>
              <w:bottom w:val="single" w:sz="24" w:space="0" w:color="F2F2F2"/>
            </w:tcBorders>
            <w:shd w:val="clear" w:color="auto" w:fill="8496B0"/>
            <w:vAlign w:val="center"/>
          </w:tcPr>
          <w:p w14:paraId="69EA3E1B" w14:textId="77777777" w:rsidR="003A6BAD" w:rsidRPr="003A6BAD" w:rsidRDefault="003A6BAD" w:rsidP="003A6BA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3A6BAD">
              <w:rPr>
                <w:rFonts w:ascii="Arial" w:hAnsi="Arial" w:cs="Arial"/>
                <w:color w:val="FFFFFF"/>
                <w:sz w:val="18"/>
                <w:szCs w:val="18"/>
              </w:rPr>
              <w:t>K+</w:t>
            </w:r>
          </w:p>
          <w:p w14:paraId="5A5D83A0" w14:textId="77777777" w:rsidR="003A6BAD" w:rsidRPr="003A6BAD" w:rsidRDefault="003A6BAD" w:rsidP="003A6BA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3A6BAD">
              <w:rPr>
                <w:rFonts w:ascii="Arial" w:hAnsi="Arial" w:cs="Arial"/>
                <w:color w:val="FFFFFF"/>
                <w:sz w:val="18"/>
                <w:szCs w:val="18"/>
              </w:rPr>
              <w:t>kortikom.</w:t>
            </w:r>
          </w:p>
          <w:p w14:paraId="508F6797" w14:textId="77777777" w:rsidR="003A6BAD" w:rsidRPr="003A6BAD" w:rsidRDefault="003A6BAD" w:rsidP="003A6BA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3A6BAD">
              <w:rPr>
                <w:rFonts w:ascii="Arial" w:hAnsi="Arial" w:cs="Arial"/>
                <w:color w:val="FFFFFF"/>
                <w:sz w:val="18"/>
                <w:szCs w:val="18"/>
              </w:rPr>
              <w:t>AX</w:t>
            </w:r>
          </w:p>
        </w:tc>
        <w:tc>
          <w:tcPr>
            <w:tcW w:w="283" w:type="dxa"/>
            <w:shd w:val="clear" w:color="auto" w:fill="F2F2F2"/>
          </w:tcPr>
          <w:p w14:paraId="2885FD39" w14:textId="77777777" w:rsidR="003A6BAD" w:rsidRPr="003A6BAD" w:rsidRDefault="003A6BAD" w:rsidP="003A6BAD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39" w:type="dxa"/>
            <w:vMerge w:val="restart"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  <w:vAlign w:val="center"/>
          </w:tcPr>
          <w:p w14:paraId="375046BA" w14:textId="77777777" w:rsidR="003A6BAD" w:rsidRPr="003A6BAD" w:rsidRDefault="003A6BAD" w:rsidP="003A6BA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3A6BAD">
              <w:rPr>
                <w:rFonts w:ascii="Arial" w:hAnsi="Arial" w:cs="Arial"/>
                <w:color w:val="FFFFFF"/>
                <w:sz w:val="18"/>
                <w:szCs w:val="18"/>
              </w:rPr>
              <w:t>K-</w:t>
            </w:r>
          </w:p>
          <w:p w14:paraId="1DB6314D" w14:textId="77777777" w:rsidR="003A6BAD" w:rsidRPr="003A6BAD" w:rsidRDefault="003A6BAD" w:rsidP="003A6BA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3A6BAD">
              <w:rPr>
                <w:rFonts w:ascii="Arial" w:hAnsi="Arial" w:cs="Arial"/>
                <w:color w:val="FFFFFF"/>
                <w:sz w:val="18"/>
                <w:szCs w:val="18"/>
              </w:rPr>
              <w:t>COR</w:t>
            </w:r>
          </w:p>
        </w:tc>
        <w:tc>
          <w:tcPr>
            <w:tcW w:w="1040" w:type="dxa"/>
            <w:vMerge w:val="restart"/>
            <w:tcBorders>
              <w:top w:val="nil"/>
              <w:left w:val="single" w:sz="24" w:space="0" w:color="F2F2F2"/>
              <w:bottom w:val="nil"/>
              <w:right w:val="single" w:sz="24" w:space="0" w:color="F2F2F2"/>
            </w:tcBorders>
            <w:shd w:val="clear" w:color="auto" w:fill="8496B0"/>
            <w:vAlign w:val="center"/>
          </w:tcPr>
          <w:p w14:paraId="718E27BE" w14:textId="77777777" w:rsidR="003A6BAD" w:rsidRPr="003A6BAD" w:rsidRDefault="003A6BAD" w:rsidP="003A6BA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3A6BAD">
              <w:rPr>
                <w:rFonts w:ascii="Arial" w:hAnsi="Arial" w:cs="Arial"/>
                <w:color w:val="FFFFFF"/>
                <w:sz w:val="18"/>
                <w:szCs w:val="18"/>
              </w:rPr>
              <w:t>K+</w:t>
            </w:r>
          </w:p>
          <w:p w14:paraId="75979CE1" w14:textId="77777777" w:rsidR="003A6BAD" w:rsidRPr="003A6BAD" w:rsidRDefault="003A6BAD" w:rsidP="003A6BA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3A6BAD">
              <w:rPr>
                <w:rFonts w:ascii="Arial" w:hAnsi="Arial" w:cs="Arial"/>
                <w:color w:val="FFFFFF"/>
                <w:sz w:val="18"/>
                <w:szCs w:val="18"/>
              </w:rPr>
              <w:t>kortikom.</w:t>
            </w:r>
          </w:p>
          <w:p w14:paraId="546A637D" w14:textId="77777777" w:rsidR="003A6BAD" w:rsidRPr="003A6BAD" w:rsidRDefault="003A6BAD" w:rsidP="003A6BA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3A6BAD">
              <w:rPr>
                <w:rFonts w:ascii="Arial" w:hAnsi="Arial" w:cs="Arial"/>
                <w:color w:val="FFFFFF"/>
                <w:sz w:val="18"/>
                <w:szCs w:val="18"/>
              </w:rPr>
              <w:t>COR</w:t>
            </w:r>
          </w:p>
        </w:tc>
        <w:tc>
          <w:tcPr>
            <w:tcW w:w="1040" w:type="dxa"/>
            <w:vMerge w:val="restart"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  <w:vAlign w:val="center"/>
          </w:tcPr>
          <w:p w14:paraId="1077A714" w14:textId="77777777" w:rsidR="003A6BAD" w:rsidRPr="003A6BAD" w:rsidRDefault="003A6BAD" w:rsidP="003A6BA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3A6BAD">
              <w:rPr>
                <w:rFonts w:ascii="Arial" w:hAnsi="Arial" w:cs="Arial"/>
                <w:color w:val="FFFFFF"/>
                <w:sz w:val="18"/>
                <w:szCs w:val="18"/>
              </w:rPr>
              <w:t>K+</w:t>
            </w:r>
          </w:p>
          <w:p w14:paraId="5951569F" w14:textId="77777777" w:rsidR="003A6BAD" w:rsidRPr="003A6BAD" w:rsidRDefault="003A6BAD" w:rsidP="003A6BA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3A6BAD">
              <w:rPr>
                <w:rFonts w:ascii="Arial" w:hAnsi="Arial" w:cs="Arial"/>
                <w:color w:val="FFFFFF"/>
                <w:sz w:val="18"/>
                <w:szCs w:val="18"/>
              </w:rPr>
              <w:t>kortikom.</w:t>
            </w:r>
          </w:p>
          <w:p w14:paraId="2074FFFC" w14:textId="77777777" w:rsidR="003A6BAD" w:rsidRPr="003A6BAD" w:rsidRDefault="003A6BAD" w:rsidP="003A6BA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3A6BAD">
              <w:rPr>
                <w:rFonts w:ascii="Arial" w:hAnsi="Arial" w:cs="Arial"/>
                <w:color w:val="FFFFFF"/>
                <w:sz w:val="18"/>
                <w:szCs w:val="18"/>
              </w:rPr>
              <w:t>SAG</w:t>
            </w: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438D2171" w14:textId="77777777" w:rsidR="003A6BAD" w:rsidRPr="003A6BAD" w:rsidRDefault="003A6BAD" w:rsidP="003A6BAD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3A6BAD" w:rsidRPr="003A6BAD" w14:paraId="6E45CC25" w14:textId="77777777" w:rsidTr="003A6BAD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39895CC3" w14:textId="77777777" w:rsidR="003A6BAD" w:rsidRPr="003A6BAD" w:rsidRDefault="003A6BAD" w:rsidP="003A6BAD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24" w:space="0" w:color="F2F2F2"/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65B871CA" w14:textId="77777777" w:rsidR="003A6BAD" w:rsidRPr="003A6BAD" w:rsidRDefault="003A6BAD" w:rsidP="003A6BA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24" w:space="0" w:color="F2F2F2"/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6FF24120" w14:textId="77777777" w:rsidR="003A6BAD" w:rsidRPr="003A6BAD" w:rsidRDefault="003A6BAD" w:rsidP="003A6BA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3BB9544C" w14:textId="77777777" w:rsidR="003A6BAD" w:rsidRPr="003A6BAD" w:rsidRDefault="003A6BAD" w:rsidP="003A6BAD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3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4FE3C232" w14:textId="77777777" w:rsidR="003A6BAD" w:rsidRPr="003A6BAD" w:rsidRDefault="003A6BAD" w:rsidP="003A6BA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sz="24" w:space="0" w:color="F2F2F2"/>
              <w:bottom w:val="nil"/>
              <w:right w:val="single" w:sz="24" w:space="0" w:color="F2F2F2"/>
            </w:tcBorders>
            <w:shd w:val="clear" w:color="auto" w:fill="8496B0"/>
          </w:tcPr>
          <w:p w14:paraId="6F9DE927" w14:textId="77777777" w:rsidR="003A6BAD" w:rsidRPr="003A6BAD" w:rsidRDefault="003A6BAD" w:rsidP="003A6BA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18067A14" w14:textId="77777777" w:rsidR="003A6BAD" w:rsidRPr="003A6BAD" w:rsidRDefault="003A6BAD" w:rsidP="003A6BA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4B85FCF3" w14:textId="77777777" w:rsidR="003A6BAD" w:rsidRPr="003A6BAD" w:rsidRDefault="003A6BAD" w:rsidP="003A6BAD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3A6BAD" w:rsidRPr="003A6BAD" w14:paraId="0E1F1B0E" w14:textId="77777777" w:rsidTr="003A6BAD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06B5876E" w14:textId="77777777" w:rsidR="003A6BAD" w:rsidRPr="003A6BAD" w:rsidRDefault="003A6BAD" w:rsidP="003A6BAD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24" w:space="0" w:color="F2F2F2"/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7D192E4B" w14:textId="77777777" w:rsidR="003A6BAD" w:rsidRPr="003A6BAD" w:rsidRDefault="003A6BAD" w:rsidP="003A6BA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24" w:space="0" w:color="F2F2F2"/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4A12014F" w14:textId="77777777" w:rsidR="003A6BAD" w:rsidRPr="003A6BAD" w:rsidRDefault="003A6BAD" w:rsidP="003A6BA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2FC91C86" w14:textId="77777777" w:rsidR="003A6BAD" w:rsidRPr="003A6BAD" w:rsidRDefault="003A6BAD" w:rsidP="003A6BAD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3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51581EF0" w14:textId="77777777" w:rsidR="003A6BAD" w:rsidRPr="003A6BAD" w:rsidRDefault="003A6BAD" w:rsidP="003A6BA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sz="24" w:space="0" w:color="F2F2F2"/>
              <w:bottom w:val="nil"/>
              <w:right w:val="single" w:sz="24" w:space="0" w:color="F2F2F2"/>
            </w:tcBorders>
            <w:shd w:val="clear" w:color="auto" w:fill="8496B0"/>
          </w:tcPr>
          <w:p w14:paraId="3CA7CA5C" w14:textId="77777777" w:rsidR="003A6BAD" w:rsidRPr="003A6BAD" w:rsidRDefault="003A6BAD" w:rsidP="003A6BA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0C0AF7DA" w14:textId="77777777" w:rsidR="003A6BAD" w:rsidRPr="003A6BAD" w:rsidRDefault="003A6BAD" w:rsidP="003A6BA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1BD3242A" w14:textId="77777777" w:rsidR="003A6BAD" w:rsidRPr="003A6BAD" w:rsidRDefault="003A6BAD" w:rsidP="003A6BAD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3A6BAD" w:rsidRPr="003A6BAD" w14:paraId="49CBC33E" w14:textId="77777777" w:rsidTr="003A6BAD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5A5D999D" w14:textId="77777777" w:rsidR="003A6BAD" w:rsidRPr="003A6BAD" w:rsidRDefault="003A6BAD" w:rsidP="003A6BAD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24" w:space="0" w:color="F2F2F2"/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53DAF859" w14:textId="77777777" w:rsidR="003A6BAD" w:rsidRPr="003A6BAD" w:rsidRDefault="003A6BAD" w:rsidP="003A6BA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24" w:space="0" w:color="F2F2F2"/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12763FC8" w14:textId="77777777" w:rsidR="003A6BAD" w:rsidRPr="003A6BAD" w:rsidRDefault="003A6BAD" w:rsidP="003A6BA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5D79A024" w14:textId="77777777" w:rsidR="003A6BAD" w:rsidRPr="003A6BAD" w:rsidRDefault="003A6BAD" w:rsidP="003A6BAD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39" w:type="dxa"/>
            <w:vMerge/>
            <w:tcBorders>
              <w:top w:val="nil"/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1E015FAB" w14:textId="77777777" w:rsidR="003A6BAD" w:rsidRPr="003A6BAD" w:rsidRDefault="003A6BAD" w:rsidP="003A6BA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sz="24" w:space="0" w:color="F2F2F2"/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35BFEDC0" w14:textId="77777777" w:rsidR="003A6BAD" w:rsidRPr="003A6BAD" w:rsidRDefault="003A6BAD" w:rsidP="003A6BA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1F10B54B" w14:textId="77777777" w:rsidR="003A6BAD" w:rsidRPr="003A6BAD" w:rsidRDefault="003A6BAD" w:rsidP="003A6BA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5F07D037" w14:textId="77777777" w:rsidR="003A6BAD" w:rsidRPr="003A6BAD" w:rsidRDefault="003A6BAD" w:rsidP="003A6BAD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3A6BAD" w:rsidRPr="003A6BAD" w14:paraId="778A616D" w14:textId="77777777" w:rsidTr="003A6BAD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290E05A1" w14:textId="77777777" w:rsidR="003A6BAD" w:rsidRPr="003A6BAD" w:rsidRDefault="003A6BAD" w:rsidP="003A6BAD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single" w:sz="24" w:space="0" w:color="F2F2F2"/>
              <w:bottom w:val="single" w:sz="24" w:space="0" w:color="F2F2F2"/>
              <w:right w:val="single" w:sz="24" w:space="0" w:color="F2F2F2"/>
            </w:tcBorders>
            <w:shd w:val="clear" w:color="auto" w:fill="8496B0"/>
            <w:vAlign w:val="center"/>
          </w:tcPr>
          <w:p w14:paraId="19FABEBE" w14:textId="77777777" w:rsidR="003A6BAD" w:rsidRPr="003A6BAD" w:rsidRDefault="003A6BAD" w:rsidP="003A6BA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3A6BAD">
              <w:rPr>
                <w:rFonts w:ascii="Arial" w:hAnsi="Arial" w:cs="Arial"/>
                <w:color w:val="FFFFFF"/>
                <w:sz w:val="18"/>
                <w:szCs w:val="18"/>
              </w:rPr>
              <w:t>K+</w:t>
            </w:r>
          </w:p>
          <w:p w14:paraId="43743CEA" w14:textId="77777777" w:rsidR="003A6BAD" w:rsidRPr="003A6BAD" w:rsidRDefault="003A6BAD" w:rsidP="003A6BA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3A6BAD">
              <w:rPr>
                <w:rFonts w:ascii="Arial" w:hAnsi="Arial" w:cs="Arial"/>
                <w:color w:val="FFFFFF"/>
                <w:sz w:val="18"/>
                <w:szCs w:val="18"/>
              </w:rPr>
              <w:t>nefrogr.</w:t>
            </w:r>
          </w:p>
          <w:p w14:paraId="5D51B832" w14:textId="77777777" w:rsidR="003A6BAD" w:rsidRPr="003A6BAD" w:rsidRDefault="003A6BAD" w:rsidP="003A6BA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3A6BAD">
              <w:rPr>
                <w:rFonts w:ascii="Arial" w:hAnsi="Arial" w:cs="Arial"/>
                <w:color w:val="FFFFFF"/>
                <w:sz w:val="18"/>
                <w:szCs w:val="18"/>
              </w:rPr>
              <w:t>AX</w:t>
            </w:r>
          </w:p>
        </w:tc>
        <w:tc>
          <w:tcPr>
            <w:tcW w:w="1560" w:type="dxa"/>
            <w:vMerge w:val="restart"/>
            <w:tcBorders>
              <w:top w:val="single" w:sz="24" w:space="0" w:color="F2F2F2"/>
              <w:left w:val="single" w:sz="24" w:space="0" w:color="F2F2F2"/>
              <w:bottom w:val="single" w:sz="24" w:space="0" w:color="F2F2F2"/>
            </w:tcBorders>
            <w:shd w:val="clear" w:color="auto" w:fill="8496B0"/>
            <w:vAlign w:val="center"/>
          </w:tcPr>
          <w:p w14:paraId="2314322E" w14:textId="77777777" w:rsidR="003A6BAD" w:rsidRPr="003A6BAD" w:rsidRDefault="003A6BAD" w:rsidP="003A6BA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3A6BAD">
              <w:rPr>
                <w:rFonts w:ascii="Arial" w:hAnsi="Arial" w:cs="Arial"/>
                <w:color w:val="FFFFFF"/>
                <w:sz w:val="18"/>
                <w:szCs w:val="18"/>
              </w:rPr>
              <w:t>K+</w:t>
            </w:r>
          </w:p>
          <w:p w14:paraId="58D5C449" w14:textId="77777777" w:rsidR="003A6BAD" w:rsidRPr="003A6BAD" w:rsidRDefault="003A6BAD" w:rsidP="003A6BA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3A6BAD">
              <w:rPr>
                <w:rFonts w:ascii="Arial" w:hAnsi="Arial" w:cs="Arial"/>
                <w:color w:val="FFFFFF"/>
                <w:sz w:val="18"/>
                <w:szCs w:val="18"/>
              </w:rPr>
              <w:t>utsöndr.</w:t>
            </w:r>
          </w:p>
          <w:p w14:paraId="1BD7F97E" w14:textId="77777777" w:rsidR="003A6BAD" w:rsidRPr="003A6BAD" w:rsidRDefault="003A6BAD" w:rsidP="003A6BA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3A6BAD">
              <w:rPr>
                <w:rFonts w:ascii="Arial" w:hAnsi="Arial" w:cs="Arial"/>
                <w:color w:val="FFFFFF"/>
                <w:sz w:val="18"/>
                <w:szCs w:val="18"/>
              </w:rPr>
              <w:t>AX</w:t>
            </w:r>
          </w:p>
        </w:tc>
        <w:tc>
          <w:tcPr>
            <w:tcW w:w="283" w:type="dxa"/>
            <w:shd w:val="clear" w:color="auto" w:fill="F2F2F2"/>
          </w:tcPr>
          <w:p w14:paraId="478B0980" w14:textId="77777777" w:rsidR="003A6BAD" w:rsidRPr="003A6BAD" w:rsidRDefault="003A6BAD" w:rsidP="003A6BAD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39" w:type="dxa"/>
            <w:vMerge w:val="restart"/>
            <w:tcBorders>
              <w:top w:val="single" w:sz="24" w:space="0" w:color="F2F2F2"/>
              <w:bottom w:val="nil"/>
              <w:right w:val="single" w:sz="24" w:space="0" w:color="F2F2F2"/>
            </w:tcBorders>
            <w:shd w:val="clear" w:color="auto" w:fill="8496B0"/>
            <w:vAlign w:val="center"/>
          </w:tcPr>
          <w:p w14:paraId="3BF84C37" w14:textId="77777777" w:rsidR="003A6BAD" w:rsidRPr="003A6BAD" w:rsidRDefault="003A6BAD" w:rsidP="003A6BA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3A6BAD">
              <w:rPr>
                <w:rFonts w:ascii="Arial" w:hAnsi="Arial" w:cs="Arial"/>
                <w:color w:val="FFFFFF"/>
                <w:sz w:val="18"/>
                <w:szCs w:val="18"/>
              </w:rPr>
              <w:t>K+</w:t>
            </w:r>
          </w:p>
          <w:p w14:paraId="3F90B638" w14:textId="77777777" w:rsidR="003A6BAD" w:rsidRPr="003A6BAD" w:rsidRDefault="003A6BAD" w:rsidP="003A6BA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3A6BAD">
              <w:rPr>
                <w:rFonts w:ascii="Arial" w:hAnsi="Arial" w:cs="Arial"/>
                <w:color w:val="FFFFFF"/>
                <w:sz w:val="18"/>
                <w:szCs w:val="18"/>
              </w:rPr>
              <w:t>nefrogr.</w:t>
            </w:r>
          </w:p>
          <w:p w14:paraId="2DAB4CD3" w14:textId="77777777" w:rsidR="003A6BAD" w:rsidRPr="003A6BAD" w:rsidRDefault="003A6BAD" w:rsidP="003A6BA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3A6BAD">
              <w:rPr>
                <w:rFonts w:ascii="Arial" w:hAnsi="Arial" w:cs="Arial"/>
                <w:color w:val="FFFFFF"/>
                <w:sz w:val="18"/>
                <w:szCs w:val="18"/>
              </w:rPr>
              <w:t>COR</w:t>
            </w:r>
          </w:p>
        </w:tc>
        <w:tc>
          <w:tcPr>
            <w:tcW w:w="1040" w:type="dxa"/>
            <w:vMerge w:val="restart"/>
            <w:tcBorders>
              <w:top w:val="single" w:sz="24" w:space="0" w:color="F2F2F2"/>
              <w:left w:val="single" w:sz="24" w:space="0" w:color="F2F2F2"/>
              <w:bottom w:val="nil"/>
              <w:right w:val="single" w:sz="24" w:space="0" w:color="F2F2F2"/>
            </w:tcBorders>
            <w:shd w:val="clear" w:color="auto" w:fill="8496B0"/>
            <w:vAlign w:val="center"/>
          </w:tcPr>
          <w:p w14:paraId="1FAF0343" w14:textId="77777777" w:rsidR="003A6BAD" w:rsidRPr="003A6BAD" w:rsidRDefault="003A6BAD" w:rsidP="003A6BA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3A6BAD">
              <w:rPr>
                <w:rFonts w:ascii="Arial" w:hAnsi="Arial" w:cs="Arial"/>
                <w:color w:val="FFFFFF"/>
                <w:sz w:val="18"/>
                <w:szCs w:val="18"/>
              </w:rPr>
              <w:t>K+</w:t>
            </w:r>
          </w:p>
          <w:p w14:paraId="181CD531" w14:textId="77777777" w:rsidR="003A6BAD" w:rsidRPr="003A6BAD" w:rsidRDefault="003A6BAD" w:rsidP="003A6BA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3A6BAD">
              <w:rPr>
                <w:rFonts w:ascii="Arial" w:hAnsi="Arial" w:cs="Arial"/>
                <w:color w:val="FFFFFF"/>
                <w:sz w:val="18"/>
                <w:szCs w:val="18"/>
              </w:rPr>
              <w:t>utsöndr.</w:t>
            </w:r>
          </w:p>
          <w:p w14:paraId="252B86F4" w14:textId="77777777" w:rsidR="003A6BAD" w:rsidRPr="003A6BAD" w:rsidRDefault="003A6BAD" w:rsidP="003A6BA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3A6BAD">
              <w:rPr>
                <w:rFonts w:ascii="Arial" w:hAnsi="Arial" w:cs="Arial"/>
                <w:color w:val="FFFFFF"/>
                <w:sz w:val="18"/>
                <w:szCs w:val="18"/>
              </w:rPr>
              <w:t>COR</w:t>
            </w:r>
          </w:p>
        </w:tc>
        <w:tc>
          <w:tcPr>
            <w:tcW w:w="1040" w:type="dxa"/>
            <w:vMerge w:val="restart"/>
            <w:tcBorders>
              <w:top w:val="single" w:sz="24" w:space="0" w:color="F2F2F2"/>
              <w:left w:val="single" w:sz="24" w:space="0" w:color="F2F2F2"/>
              <w:bottom w:val="nil"/>
            </w:tcBorders>
            <w:shd w:val="clear" w:color="auto" w:fill="8496B0"/>
            <w:vAlign w:val="center"/>
          </w:tcPr>
          <w:p w14:paraId="11E5036E" w14:textId="77777777" w:rsidR="003A6BAD" w:rsidRPr="003A6BAD" w:rsidRDefault="003A6BAD" w:rsidP="003A6BA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3A6BAD">
              <w:rPr>
                <w:rFonts w:ascii="Arial" w:hAnsi="Arial" w:cs="Arial"/>
                <w:color w:val="FFFFFF"/>
                <w:sz w:val="18"/>
                <w:szCs w:val="18"/>
              </w:rPr>
              <w:t>K+</w:t>
            </w:r>
          </w:p>
          <w:p w14:paraId="19C13CB3" w14:textId="77777777" w:rsidR="003A6BAD" w:rsidRPr="003A6BAD" w:rsidRDefault="003A6BAD" w:rsidP="003A6BA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3A6BAD">
              <w:rPr>
                <w:rFonts w:ascii="Arial" w:hAnsi="Arial" w:cs="Arial"/>
                <w:color w:val="FFFFFF"/>
                <w:sz w:val="18"/>
                <w:szCs w:val="18"/>
              </w:rPr>
              <w:t>utsöndr.</w:t>
            </w:r>
          </w:p>
          <w:p w14:paraId="2542592C" w14:textId="77777777" w:rsidR="003A6BAD" w:rsidRPr="003A6BAD" w:rsidRDefault="003A6BAD" w:rsidP="003A6BA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3A6BAD">
              <w:rPr>
                <w:rFonts w:ascii="Arial" w:hAnsi="Arial" w:cs="Arial"/>
                <w:color w:val="FFFFFF"/>
                <w:sz w:val="18"/>
                <w:szCs w:val="18"/>
              </w:rPr>
              <w:t>SAG</w:t>
            </w: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7D63C506" w14:textId="77777777" w:rsidR="003A6BAD" w:rsidRPr="003A6BAD" w:rsidRDefault="003A6BAD" w:rsidP="003A6BAD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3A6BAD" w:rsidRPr="003A6BAD" w14:paraId="382C181F" w14:textId="77777777" w:rsidTr="003A6BAD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12C88252" w14:textId="77777777" w:rsidR="003A6BAD" w:rsidRPr="003A6BAD" w:rsidRDefault="003A6BAD" w:rsidP="003A6BAD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24" w:space="0" w:color="F2F2F2"/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313C30AC" w14:textId="77777777" w:rsidR="003A6BAD" w:rsidRPr="003A6BAD" w:rsidRDefault="003A6BAD" w:rsidP="003A6BAD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24" w:space="0" w:color="F2F2F2"/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6D2408C1" w14:textId="77777777" w:rsidR="003A6BAD" w:rsidRPr="003A6BAD" w:rsidRDefault="003A6BAD" w:rsidP="003A6BAD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1A70BEE4" w14:textId="77777777" w:rsidR="003A6BAD" w:rsidRPr="003A6BAD" w:rsidRDefault="003A6BAD" w:rsidP="003A6BAD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3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7257DE28" w14:textId="77777777" w:rsidR="003A6BAD" w:rsidRPr="003A6BAD" w:rsidRDefault="003A6BAD" w:rsidP="003A6BAD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sz="24" w:space="0" w:color="F2F2F2"/>
              <w:bottom w:val="nil"/>
              <w:right w:val="single" w:sz="24" w:space="0" w:color="F2F2F2"/>
            </w:tcBorders>
            <w:shd w:val="clear" w:color="auto" w:fill="8496B0"/>
          </w:tcPr>
          <w:p w14:paraId="2FF2A09D" w14:textId="77777777" w:rsidR="003A6BAD" w:rsidRPr="003A6BAD" w:rsidRDefault="003A6BAD" w:rsidP="003A6BAD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0A087916" w14:textId="77777777" w:rsidR="003A6BAD" w:rsidRPr="003A6BAD" w:rsidRDefault="003A6BAD" w:rsidP="003A6BAD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0219F080" w14:textId="77777777" w:rsidR="003A6BAD" w:rsidRPr="003A6BAD" w:rsidRDefault="003A6BAD" w:rsidP="003A6BAD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3A6BAD" w:rsidRPr="003A6BAD" w14:paraId="31C16A20" w14:textId="77777777" w:rsidTr="003A6BAD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0EA62AE5" w14:textId="77777777" w:rsidR="003A6BAD" w:rsidRPr="003A6BAD" w:rsidRDefault="003A6BAD" w:rsidP="003A6BAD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24" w:space="0" w:color="F2F2F2"/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17C83E34" w14:textId="77777777" w:rsidR="003A6BAD" w:rsidRPr="003A6BAD" w:rsidRDefault="003A6BAD" w:rsidP="003A6BAD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24" w:space="0" w:color="F2F2F2"/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78070E67" w14:textId="77777777" w:rsidR="003A6BAD" w:rsidRPr="003A6BAD" w:rsidRDefault="003A6BAD" w:rsidP="003A6BAD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41C08A7E" w14:textId="77777777" w:rsidR="003A6BAD" w:rsidRPr="003A6BAD" w:rsidRDefault="003A6BAD" w:rsidP="003A6BAD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3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128DCE08" w14:textId="77777777" w:rsidR="003A6BAD" w:rsidRPr="003A6BAD" w:rsidRDefault="003A6BAD" w:rsidP="003A6BAD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sz="24" w:space="0" w:color="F2F2F2"/>
              <w:bottom w:val="nil"/>
              <w:right w:val="single" w:sz="24" w:space="0" w:color="F2F2F2"/>
            </w:tcBorders>
            <w:shd w:val="clear" w:color="auto" w:fill="8496B0"/>
          </w:tcPr>
          <w:p w14:paraId="6525BC9B" w14:textId="77777777" w:rsidR="003A6BAD" w:rsidRPr="003A6BAD" w:rsidRDefault="003A6BAD" w:rsidP="003A6BAD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73C16CE2" w14:textId="77777777" w:rsidR="003A6BAD" w:rsidRPr="003A6BAD" w:rsidRDefault="003A6BAD" w:rsidP="003A6BAD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5E7B0D7D" w14:textId="77777777" w:rsidR="003A6BAD" w:rsidRPr="003A6BAD" w:rsidRDefault="003A6BAD" w:rsidP="003A6BAD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3A6BAD" w:rsidRPr="003A6BAD" w14:paraId="281CAAC8" w14:textId="77777777" w:rsidTr="003A6BAD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64110ED0" w14:textId="77777777" w:rsidR="003A6BAD" w:rsidRPr="003A6BAD" w:rsidRDefault="003A6BAD" w:rsidP="003A6BAD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24" w:space="0" w:color="F2F2F2"/>
              <w:bottom w:val="nil"/>
              <w:right w:val="single" w:sz="24" w:space="0" w:color="F2F2F2"/>
            </w:tcBorders>
            <w:shd w:val="clear" w:color="auto" w:fill="8496B0"/>
          </w:tcPr>
          <w:p w14:paraId="7D721C72" w14:textId="77777777" w:rsidR="003A6BAD" w:rsidRPr="003A6BAD" w:rsidRDefault="003A6BAD" w:rsidP="003A6BAD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24" w:space="0" w:color="F2F2F2"/>
              <w:left w:val="single" w:sz="24" w:space="0" w:color="F2F2F2"/>
              <w:bottom w:val="nil"/>
            </w:tcBorders>
            <w:shd w:val="clear" w:color="auto" w:fill="8496B0"/>
          </w:tcPr>
          <w:p w14:paraId="1DBA4E48" w14:textId="77777777" w:rsidR="003A6BAD" w:rsidRPr="003A6BAD" w:rsidRDefault="003A6BAD" w:rsidP="003A6BAD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0F59E638" w14:textId="77777777" w:rsidR="003A6BAD" w:rsidRPr="003A6BAD" w:rsidRDefault="003A6BAD" w:rsidP="003A6BAD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39" w:type="dxa"/>
            <w:vMerge/>
            <w:tcBorders>
              <w:top w:val="nil"/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06E19F74" w14:textId="77777777" w:rsidR="003A6BAD" w:rsidRPr="003A6BAD" w:rsidRDefault="003A6BAD" w:rsidP="003A6BAD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sz="24" w:space="0" w:color="F2F2F2"/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18AEE5F5" w14:textId="77777777" w:rsidR="003A6BAD" w:rsidRPr="003A6BAD" w:rsidRDefault="003A6BAD" w:rsidP="003A6BAD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08B8A00E" w14:textId="77777777" w:rsidR="003A6BAD" w:rsidRPr="003A6BAD" w:rsidRDefault="003A6BAD" w:rsidP="003A6BAD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2DE0E778" w14:textId="77777777" w:rsidR="003A6BAD" w:rsidRPr="003A6BAD" w:rsidRDefault="003A6BAD" w:rsidP="003A6BAD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3A6BAD" w:rsidRPr="003A6BAD" w14:paraId="6E3A1672" w14:textId="77777777" w:rsidTr="003A6BAD">
        <w:trPr>
          <w:trHeight w:val="227"/>
        </w:trPr>
        <w:tc>
          <w:tcPr>
            <w:tcW w:w="195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6ED0795E" w14:textId="77777777" w:rsidR="003A6BAD" w:rsidRPr="003A6BAD" w:rsidRDefault="003A6BAD" w:rsidP="003A6BAD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nil"/>
              <w:bottom w:val="single" w:sz="4" w:space="0" w:color="auto"/>
            </w:tcBorders>
            <w:shd w:val="clear" w:color="auto" w:fill="F2F2F2"/>
          </w:tcPr>
          <w:p w14:paraId="4ECD0CA0" w14:textId="77777777" w:rsidR="003A6BAD" w:rsidRPr="003A6BAD" w:rsidRDefault="003A6BAD" w:rsidP="003A6BAD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F2F2F2"/>
          </w:tcPr>
          <w:p w14:paraId="2B6A2B2C" w14:textId="77777777" w:rsidR="003A6BAD" w:rsidRPr="003A6BAD" w:rsidRDefault="003A6BAD" w:rsidP="003A6BAD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gridSpan w:val="3"/>
            <w:tcBorders>
              <w:top w:val="single" w:sz="24" w:space="0" w:color="F2F2F2"/>
              <w:bottom w:val="single" w:sz="4" w:space="0" w:color="auto"/>
            </w:tcBorders>
            <w:shd w:val="clear" w:color="auto" w:fill="F2F2F2"/>
          </w:tcPr>
          <w:p w14:paraId="2306F0AE" w14:textId="77777777" w:rsidR="003A6BAD" w:rsidRPr="003A6BAD" w:rsidRDefault="003A6BAD" w:rsidP="003A6BAD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C4C17CE" w14:textId="77777777" w:rsidR="003A6BAD" w:rsidRPr="003A6BAD" w:rsidRDefault="003A6BAD" w:rsidP="003A6BAD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</w:tbl>
    <w:p w14:paraId="457C00BC" w14:textId="77777777" w:rsidR="003A6BAD" w:rsidRPr="003A6BAD" w:rsidRDefault="003A6BAD" w:rsidP="003A6BAD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Cs w:val="20"/>
        </w:rPr>
      </w:pPr>
    </w:p>
    <w:p w14:paraId="413506BC" w14:textId="77777777" w:rsidR="003A6BAD" w:rsidRPr="003A6BAD" w:rsidRDefault="003A6BAD" w:rsidP="003A6BAD">
      <w:pPr>
        <w:keepNext/>
        <w:spacing w:before="240" w:after="60" w:line="240" w:lineRule="auto"/>
        <w:ind w:left="0" w:right="0"/>
        <w:outlineLvl w:val="2"/>
        <w:rPr>
          <w:rFonts w:ascii="Arial" w:hAnsi="Arial" w:cs="Arial"/>
          <w:b/>
          <w:bCs/>
          <w:szCs w:val="26"/>
        </w:rPr>
      </w:pP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3A6BAD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6DCC34" w14:textId="77777777" w:rsidR="00EC53A5" w:rsidRDefault="00EC53A5">
      <w:r>
        <w:separator/>
      </w:r>
    </w:p>
  </w:endnote>
  <w:endnote w:type="continuationSeparator" w:id="0">
    <w:p w14:paraId="570ABE13" w14:textId="77777777" w:rsidR="00EC53A5" w:rsidRDefault="00EC53A5">
      <w:r>
        <w:continuationSeparator/>
      </w:r>
    </w:p>
  </w:endnote>
  <w:endnote w:type="continuationNotice" w:id="1">
    <w:p w14:paraId="4B6B894A" w14:textId="77777777" w:rsidR="00EC53A5" w:rsidRDefault="00EC53A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84AE8F" w14:textId="77777777" w:rsidR="00EC53A5" w:rsidRDefault="00EC53A5"/>
  </w:footnote>
  <w:footnote w:type="continuationSeparator" w:id="0">
    <w:p w14:paraId="3394B701" w14:textId="77777777" w:rsidR="00EC53A5" w:rsidRDefault="00EC53A5">
      <w:r>
        <w:continuationSeparator/>
      </w:r>
    </w:p>
  </w:footnote>
  <w:footnote w:type="continuationNotice" w:id="1">
    <w:p w14:paraId="2D9E6EBE" w14:textId="77777777" w:rsidR="00EC53A5" w:rsidRDefault="00EC53A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32" type="#_x0000_t202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33" type="#_x0000_t202" style="position:absolute;margin-left:-13.6pt;margin-top:-5.15pt;width:367.5pt;height:25.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4F31E80"/>
    <w:multiLevelType w:val="hybridMultilevel"/>
    <w:tmpl w:val="4FB42964"/>
    <w:lvl w:ilvl="0" w:tplc="1BD88108">
      <w:start w:val="1"/>
      <w:numFmt w:val="decimal"/>
      <w:lvlText w:val="%1."/>
      <w:lvlJc w:val="left"/>
      <w:pPr>
        <w:ind w:left="227" w:hanging="227"/>
      </w:pPr>
      <w:rPr>
        <w:rFonts w:hint="default"/>
      </w:rPr>
    </w:lvl>
    <w:lvl w:ilvl="1" w:tplc="7846ABB4" w:tentative="1">
      <w:start w:val="1"/>
      <w:numFmt w:val="lowerLetter"/>
      <w:lvlText w:val="%2."/>
      <w:lvlJc w:val="left"/>
      <w:pPr>
        <w:ind w:left="1080" w:hanging="360"/>
      </w:pPr>
    </w:lvl>
    <w:lvl w:ilvl="2" w:tplc="C3228450" w:tentative="1">
      <w:start w:val="1"/>
      <w:numFmt w:val="lowerRoman"/>
      <w:lvlText w:val="%3."/>
      <w:lvlJc w:val="right"/>
      <w:pPr>
        <w:ind w:left="1800" w:hanging="180"/>
      </w:pPr>
    </w:lvl>
    <w:lvl w:ilvl="3" w:tplc="86947FAA" w:tentative="1">
      <w:start w:val="1"/>
      <w:numFmt w:val="decimal"/>
      <w:lvlText w:val="%4."/>
      <w:lvlJc w:val="left"/>
      <w:pPr>
        <w:ind w:left="2520" w:hanging="360"/>
      </w:pPr>
    </w:lvl>
    <w:lvl w:ilvl="4" w:tplc="2DEC4710" w:tentative="1">
      <w:start w:val="1"/>
      <w:numFmt w:val="lowerLetter"/>
      <w:lvlText w:val="%5."/>
      <w:lvlJc w:val="left"/>
      <w:pPr>
        <w:ind w:left="3240" w:hanging="360"/>
      </w:pPr>
    </w:lvl>
    <w:lvl w:ilvl="5" w:tplc="A0F69634" w:tentative="1">
      <w:start w:val="1"/>
      <w:numFmt w:val="lowerRoman"/>
      <w:lvlText w:val="%6."/>
      <w:lvlJc w:val="right"/>
      <w:pPr>
        <w:ind w:left="3960" w:hanging="180"/>
      </w:pPr>
    </w:lvl>
    <w:lvl w:ilvl="6" w:tplc="E834B1E0" w:tentative="1">
      <w:start w:val="1"/>
      <w:numFmt w:val="decimal"/>
      <w:lvlText w:val="%7."/>
      <w:lvlJc w:val="left"/>
      <w:pPr>
        <w:ind w:left="4680" w:hanging="360"/>
      </w:pPr>
    </w:lvl>
    <w:lvl w:ilvl="7" w:tplc="6CA8F6C2" w:tentative="1">
      <w:start w:val="1"/>
      <w:numFmt w:val="lowerLetter"/>
      <w:lvlText w:val="%8."/>
      <w:lvlJc w:val="left"/>
      <w:pPr>
        <w:ind w:left="5400" w:hanging="360"/>
      </w:pPr>
    </w:lvl>
    <w:lvl w:ilvl="8" w:tplc="3328F9E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3BB018CA"/>
    <w:multiLevelType w:val="hybridMultilevel"/>
    <w:tmpl w:val="7FBA80B4"/>
    <w:lvl w:ilvl="0" w:tplc="4C302DBA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7D98AB8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9EEEBCD8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AB4B4B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A728140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1F681AE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695A225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698E7FA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DFE885BC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5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5A634650"/>
    <w:multiLevelType w:val="hybridMultilevel"/>
    <w:tmpl w:val="4782C3CA"/>
    <w:lvl w:ilvl="0" w:tplc="71F8973C">
      <w:start w:val="1"/>
      <w:numFmt w:val="decimal"/>
      <w:lvlText w:val="%1."/>
      <w:lvlJc w:val="left"/>
      <w:pPr>
        <w:ind w:left="227" w:hanging="227"/>
      </w:pPr>
      <w:rPr>
        <w:rFonts w:hint="default"/>
      </w:rPr>
    </w:lvl>
    <w:lvl w:ilvl="1" w:tplc="72BE423E" w:tentative="1">
      <w:start w:val="1"/>
      <w:numFmt w:val="lowerLetter"/>
      <w:lvlText w:val="%2."/>
      <w:lvlJc w:val="left"/>
      <w:pPr>
        <w:ind w:left="1080" w:hanging="360"/>
      </w:pPr>
    </w:lvl>
    <w:lvl w:ilvl="2" w:tplc="BB46DBB0" w:tentative="1">
      <w:start w:val="1"/>
      <w:numFmt w:val="lowerRoman"/>
      <w:lvlText w:val="%3."/>
      <w:lvlJc w:val="right"/>
      <w:pPr>
        <w:ind w:left="1800" w:hanging="180"/>
      </w:pPr>
    </w:lvl>
    <w:lvl w:ilvl="3" w:tplc="B240DB6C" w:tentative="1">
      <w:start w:val="1"/>
      <w:numFmt w:val="decimal"/>
      <w:lvlText w:val="%4."/>
      <w:lvlJc w:val="left"/>
      <w:pPr>
        <w:ind w:left="2520" w:hanging="360"/>
      </w:pPr>
    </w:lvl>
    <w:lvl w:ilvl="4" w:tplc="372E55E0" w:tentative="1">
      <w:start w:val="1"/>
      <w:numFmt w:val="lowerLetter"/>
      <w:lvlText w:val="%5."/>
      <w:lvlJc w:val="left"/>
      <w:pPr>
        <w:ind w:left="3240" w:hanging="360"/>
      </w:pPr>
    </w:lvl>
    <w:lvl w:ilvl="5" w:tplc="031A788E" w:tentative="1">
      <w:start w:val="1"/>
      <w:numFmt w:val="lowerRoman"/>
      <w:lvlText w:val="%6."/>
      <w:lvlJc w:val="right"/>
      <w:pPr>
        <w:ind w:left="3960" w:hanging="180"/>
      </w:pPr>
    </w:lvl>
    <w:lvl w:ilvl="6" w:tplc="450A1F3C" w:tentative="1">
      <w:start w:val="1"/>
      <w:numFmt w:val="decimal"/>
      <w:lvlText w:val="%7."/>
      <w:lvlJc w:val="left"/>
      <w:pPr>
        <w:ind w:left="4680" w:hanging="360"/>
      </w:pPr>
    </w:lvl>
    <w:lvl w:ilvl="7" w:tplc="8CB2058A" w:tentative="1">
      <w:start w:val="1"/>
      <w:numFmt w:val="lowerLetter"/>
      <w:lvlText w:val="%8."/>
      <w:lvlJc w:val="left"/>
      <w:pPr>
        <w:ind w:left="5400" w:hanging="360"/>
      </w:pPr>
    </w:lvl>
    <w:lvl w:ilvl="8" w:tplc="DB1C719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3AF0C71"/>
    <w:multiLevelType w:val="hybridMultilevel"/>
    <w:tmpl w:val="FB72D93C"/>
    <w:lvl w:ilvl="0" w:tplc="08063CFE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696E0946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2CEDC4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D8F6ED1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E7BE25A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E017CE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C0728124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B83C7C0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C1183E3C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1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815486815">
    <w:abstractNumId w:val="21"/>
  </w:num>
  <w:num w:numId="2" w16cid:durableId="1298024701">
    <w:abstractNumId w:val="16"/>
  </w:num>
  <w:num w:numId="3" w16cid:durableId="1484809786">
    <w:abstractNumId w:val="0"/>
  </w:num>
  <w:num w:numId="4" w16cid:durableId="963848038">
    <w:abstractNumId w:val="6"/>
  </w:num>
  <w:num w:numId="5" w16cid:durableId="1717852706">
    <w:abstractNumId w:val="19"/>
  </w:num>
  <w:num w:numId="6" w16cid:durableId="2092195296">
    <w:abstractNumId w:val="2"/>
  </w:num>
  <w:num w:numId="7" w16cid:durableId="1760253100">
    <w:abstractNumId w:val="13"/>
  </w:num>
  <w:num w:numId="8" w16cid:durableId="489904190">
    <w:abstractNumId w:val="9"/>
  </w:num>
  <w:num w:numId="9" w16cid:durableId="1730767461">
    <w:abstractNumId w:val="1"/>
  </w:num>
  <w:num w:numId="10" w16cid:durableId="2101674392">
    <w:abstractNumId w:val="1"/>
  </w:num>
  <w:num w:numId="11" w16cid:durableId="738745629">
    <w:abstractNumId w:val="3"/>
  </w:num>
  <w:num w:numId="12" w16cid:durableId="1589726106">
    <w:abstractNumId w:val="4"/>
  </w:num>
  <w:num w:numId="13" w16cid:durableId="376659988">
    <w:abstractNumId w:val="15"/>
  </w:num>
  <w:num w:numId="14" w16cid:durableId="1885604363">
    <w:abstractNumId w:val="10"/>
  </w:num>
  <w:num w:numId="15" w16cid:durableId="1215385192">
    <w:abstractNumId w:val="7"/>
  </w:num>
  <w:num w:numId="16" w16cid:durableId="1509951477">
    <w:abstractNumId w:val="14"/>
  </w:num>
  <w:num w:numId="17" w16cid:durableId="1240793698">
    <w:abstractNumId w:val="5"/>
  </w:num>
  <w:num w:numId="18" w16cid:durableId="2125414930">
    <w:abstractNumId w:val="12"/>
  </w:num>
  <w:num w:numId="19" w16cid:durableId="594290974">
    <w:abstractNumId w:val="20"/>
  </w:num>
  <w:num w:numId="20" w16cid:durableId="1540824251">
    <w:abstractNumId w:val="17"/>
  </w:num>
  <w:num w:numId="21" w16cid:durableId="1813912454">
    <w:abstractNumId w:val="8"/>
  </w:num>
  <w:num w:numId="22" w16cid:durableId="47120496">
    <w:abstractNumId w:val="18"/>
  </w:num>
  <w:num w:numId="23" w16cid:durableId="72830925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092D"/>
    <w:rsid w:val="00131B08"/>
    <w:rsid w:val="00132A59"/>
    <w:rsid w:val="00133337"/>
    <w:rsid w:val="00133A0F"/>
    <w:rsid w:val="0013580F"/>
    <w:rsid w:val="001368A5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3BEC"/>
    <w:rsid w:val="0019632A"/>
    <w:rsid w:val="001A4E7C"/>
    <w:rsid w:val="001A5CC9"/>
    <w:rsid w:val="001B762C"/>
    <w:rsid w:val="001C4D0A"/>
    <w:rsid w:val="001C5FEF"/>
    <w:rsid w:val="001E5D69"/>
    <w:rsid w:val="00207AC5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A6505"/>
    <w:rsid w:val="003A6BAD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57159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294F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4A22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5F7668"/>
    <w:rsid w:val="006004F6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144CA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8EE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0D5C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6649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3D3A"/>
    <w:rsid w:val="00AD73EC"/>
    <w:rsid w:val="00AE5BC7"/>
    <w:rsid w:val="00AF5AAF"/>
    <w:rsid w:val="00B046D8"/>
    <w:rsid w:val="00B13F4C"/>
    <w:rsid w:val="00B16219"/>
    <w:rsid w:val="00B16C59"/>
    <w:rsid w:val="00B22257"/>
    <w:rsid w:val="00B33FDD"/>
    <w:rsid w:val="00B359CC"/>
    <w:rsid w:val="00B36107"/>
    <w:rsid w:val="00B41789"/>
    <w:rsid w:val="00B46C03"/>
    <w:rsid w:val="00B473E0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0C4B"/>
    <w:rsid w:val="00BB1B1F"/>
    <w:rsid w:val="00BB69DB"/>
    <w:rsid w:val="00BC322E"/>
    <w:rsid w:val="00BC44CD"/>
    <w:rsid w:val="00BC48A6"/>
    <w:rsid w:val="00BE7978"/>
    <w:rsid w:val="00C072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53D53"/>
    <w:rsid w:val="00D85218"/>
    <w:rsid w:val="00D915B1"/>
    <w:rsid w:val="00DA299D"/>
    <w:rsid w:val="00DA4910"/>
    <w:rsid w:val="00DA65C4"/>
    <w:rsid w:val="00DB33AB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0D12"/>
    <w:rsid w:val="00E61294"/>
    <w:rsid w:val="00E61EBC"/>
    <w:rsid w:val="00E7237C"/>
    <w:rsid w:val="00E77C46"/>
    <w:rsid w:val="00E86781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C53A5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3644"/>
    <w:rsid w:val="00FB5086"/>
    <w:rsid w:val="00FB5411"/>
    <w:rsid w:val="00FB6392"/>
    <w:rsid w:val="00FD3C70"/>
    <w:rsid w:val="00FD6820"/>
    <w:rsid w:val="00FE12D8"/>
    <w:rsid w:val="00FF7C02"/>
    <w:rsid w:val="00FF7C9E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hyperlink" Target="https://mellanarkiv-offentlig.vgregion.se/alfresco/s/archive/stream/public/v1/source/available/SOFIA/NU10193-390712850-19/SURROGATE/Str%c3%a5lskydd%20vid%20unders%c3%b6kningar%20och%20behandlingar%20med%20r%c3%b6ntgenstr%c3%a5lning.pdf" TargetMode="External" Id="rId18" /><Relationship Type="http://schemas.openxmlformats.org/officeDocument/2006/relationships/diagramQuickStyle" Target="diagrams/quickStyle2.xml" Id="rId26" /><Relationship Type="http://schemas.openxmlformats.org/officeDocument/2006/relationships/diagramQuickStyle" Target="diagrams/quickStyle1.xml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mellanarkiv-offentlig.vgregion.se/alfresco/s/archive/stream/public/v1/source/available/SOFIA/NU10095-1819752655-350/SURROGATE/Intraven%c3%b6s%20jodkontrast%20%e2%80%93%20Rutiner%20inf%c3%b6r%20och%20efter%20unders%c3%b6kning.pdf" TargetMode="External" Id="rId17" /><Relationship Type="http://schemas.openxmlformats.org/officeDocument/2006/relationships/diagramLayout" Target="diagrams/layout2.xml" Id="rId25" /><Relationship Type="http://schemas.openxmlformats.org/officeDocument/2006/relationships/theme" Target="theme/theme1.xml" Id="rId33" /><Relationship Type="http://schemas.openxmlformats.org/officeDocument/2006/relationships/footer" Target="footer3.xml" Id="rId16" /><Relationship Type="http://schemas.openxmlformats.org/officeDocument/2006/relationships/diagramLayout" Target="diagrams/layout1.xml" Id="rId20" /><Relationship Type="http://schemas.openxmlformats.org/officeDocument/2006/relationships/image" Target="media/image3.png" Id="rId29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diagramData" Target="diagrams/data2.xml" Id="rId24" /><Relationship Type="http://schemas.openxmlformats.org/officeDocument/2006/relationships/fontTable" Target="fontTable.xml" Id="rId32" /><Relationship Type="http://schemas.openxmlformats.org/officeDocument/2006/relationships/header" Target="header2.xml" Id="rId15" /><Relationship Type="http://schemas.microsoft.com/office/2007/relationships/diagramDrawing" Target="diagrams/drawing1.xml" Id="rId23" /><Relationship Type="http://schemas.microsoft.com/office/2007/relationships/diagramDrawing" Target="diagrams/drawing2.xml" Id="rId28" /><Relationship Type="http://schemas.openxmlformats.org/officeDocument/2006/relationships/footnotes" Target="footnotes.xml" Id="rId10" /><Relationship Type="http://schemas.openxmlformats.org/officeDocument/2006/relationships/diagramData" Target="diagrams/data1.xml" Id="rId19" /><Relationship Type="http://schemas.openxmlformats.org/officeDocument/2006/relationships/image" Target="media/image5.png" Id="rId31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openxmlformats.org/officeDocument/2006/relationships/diagramColors" Target="diagrams/colors1.xml" Id="rId22" /><Relationship Type="http://schemas.openxmlformats.org/officeDocument/2006/relationships/diagramColors" Target="diagrams/colors2.xml" Id="rId27" /><Relationship Type="http://schemas.openxmlformats.org/officeDocument/2006/relationships/image" Target="media/image4.png" Id="rId30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B73EA016-5B5E-4372-8AFF-E16F061CFA05}" type="doc">
      <dgm:prSet loTypeId="urn:microsoft.com/office/officeart/2005/8/layout/hChevron3" loCatId="process" qsTypeId="urn:microsoft.com/office/officeart/2005/8/quickstyle/simple1" qsCatId="simple" csTypeId="urn:microsoft.com/office/officeart/2005/8/colors/accent1_2" csCatId="accent1" phldr="1"/>
      <dgm:spPr/>
    </dgm:pt>
    <dgm:pt modelId="{D813EA76-4FD3-4C15-BFBC-B1DF43B29666}">
      <dgm:prSet phldrT="[Text]" custT="1"/>
      <dgm:spPr>
        <a:xfrm>
          <a:off x="2795" y="53999"/>
          <a:ext cx="961204" cy="432001"/>
        </a:xfrm>
        <a:prstGeom prst="homePlate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Scout</a:t>
          </a:r>
        </a:p>
      </dgm:t>
    </dgm:pt>
    <dgm:pt modelId="{51B2D3F0-E323-4904-8A74-161FD19938DC}" type="parTrans" cxnId="{68C07CC1-8FC8-49EB-A243-EFC3F467C067}">
      <dgm:prSet/>
      <dgm:spPr/>
      <dgm:t>
        <a:bodyPr/>
        <a:lstStyle/>
        <a:p>
          <a:endParaRPr lang="sv-SE"/>
        </a:p>
      </dgm:t>
    </dgm:pt>
    <dgm:pt modelId="{29E71655-919D-4579-956E-BE243FD1AEF8}" type="sibTrans" cxnId="{68C07CC1-8FC8-49EB-A243-EFC3F467C067}">
      <dgm:prSet/>
      <dgm:spPr/>
      <dgm:t>
        <a:bodyPr/>
        <a:lstStyle/>
        <a:p>
          <a:endParaRPr lang="sv-SE"/>
        </a:p>
      </dgm:t>
    </dgm:pt>
    <dgm:pt modelId="{7D55B2F1-F7F7-4A6B-AFB0-F846FDB634B5}">
      <dgm:prSet phldrT="[Text]" custT="1"/>
      <dgm:spPr>
        <a:xfrm>
          <a:off x="771518" y="53999"/>
          <a:ext cx="961204" cy="432001"/>
        </a:xfrm>
        <a:prstGeom prst="chevron">
          <a:avLst/>
        </a:prstGeom>
        <a:solidFill>
          <a:srgbClr val="FF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</a:t>
          </a:r>
        </a:p>
      </dgm:t>
    </dgm:pt>
    <dgm:pt modelId="{A91F18A5-EA0C-4F30-AD15-BF040ECBB0A9}" type="parTrans" cxnId="{B303F0E1-33EF-4DC3-8007-41A2DE1420A4}">
      <dgm:prSet/>
      <dgm:spPr/>
      <dgm:t>
        <a:bodyPr/>
        <a:lstStyle/>
        <a:p>
          <a:endParaRPr lang="sv-SE"/>
        </a:p>
      </dgm:t>
    </dgm:pt>
    <dgm:pt modelId="{3D6E5AB3-C33B-43E1-8C1D-34916F35F614}" type="sibTrans" cxnId="{B303F0E1-33EF-4DC3-8007-41A2DE1420A4}">
      <dgm:prSet/>
      <dgm:spPr/>
      <dgm:t>
        <a:bodyPr/>
        <a:lstStyle/>
        <a:p>
          <a:endParaRPr lang="sv-SE"/>
        </a:p>
      </dgm:t>
    </dgm:pt>
    <dgm:pt modelId="{72C3C3E7-AFE7-48AF-A84A-F5F4B462ABCE}">
      <dgm:prSet phldrT="[Text]" custT="1"/>
      <dgm:spPr>
        <a:xfrm>
          <a:off x="1540241" y="53999"/>
          <a:ext cx="961204" cy="432001"/>
        </a:xfrm>
        <a:prstGeom prst="chevron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Pre-monitor</a:t>
          </a:r>
        </a:p>
      </dgm:t>
    </dgm:pt>
    <dgm:pt modelId="{288A407B-ED2E-42B1-85A4-3E3B41EADB23}" type="parTrans" cxnId="{6CA469CD-608D-494A-82C4-5137374B010E}">
      <dgm:prSet/>
      <dgm:spPr/>
      <dgm:t>
        <a:bodyPr/>
        <a:lstStyle/>
        <a:p>
          <a:endParaRPr lang="sv-SE"/>
        </a:p>
      </dgm:t>
    </dgm:pt>
    <dgm:pt modelId="{BECE7A1A-22AA-4C93-A4A2-E459752FA85C}" type="sibTrans" cxnId="{6CA469CD-608D-494A-82C4-5137374B010E}">
      <dgm:prSet/>
      <dgm:spPr/>
      <dgm:t>
        <a:bodyPr/>
        <a:lstStyle/>
        <a:p>
          <a:endParaRPr lang="sv-SE"/>
        </a:p>
      </dgm:t>
    </dgm:pt>
    <dgm:pt modelId="{FB4701B0-1C4A-420C-9F09-C1678465770A}">
      <dgm:prSet phldrT="[Text]" custT="1"/>
      <dgm:spPr>
        <a:xfrm>
          <a:off x="3845044" y="53999"/>
          <a:ext cx="963437" cy="432001"/>
        </a:xfrm>
        <a:prstGeom prst="chevron">
          <a:avLst/>
        </a:prstGeom>
        <a:solidFill>
          <a:srgbClr val="FF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3</a:t>
          </a:r>
        </a:p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+40 s</a:t>
          </a:r>
        </a:p>
      </dgm:t>
    </dgm:pt>
    <dgm:pt modelId="{8E9F21DE-0789-43D9-957A-1CF4F7C6E1AE}" type="parTrans" cxnId="{C6EB100F-0E41-4453-86D5-DE8A40861E0C}">
      <dgm:prSet/>
      <dgm:spPr/>
      <dgm:t>
        <a:bodyPr/>
        <a:lstStyle/>
        <a:p>
          <a:endParaRPr lang="sv-SE"/>
        </a:p>
      </dgm:t>
    </dgm:pt>
    <dgm:pt modelId="{1762BA64-0505-4B36-B66D-4E2E1AFBAFF7}" type="sibTrans" cxnId="{C6EB100F-0E41-4453-86D5-DE8A40861E0C}">
      <dgm:prSet/>
      <dgm:spPr/>
      <dgm:t>
        <a:bodyPr/>
        <a:lstStyle/>
        <a:p>
          <a:endParaRPr lang="sv-SE"/>
        </a:p>
      </dgm:t>
    </dgm:pt>
    <dgm:pt modelId="{BD80AD6D-AE28-4DC3-865A-F7A4BFC6D84E}">
      <dgm:prSet phldrT="[Text]" custT="1"/>
      <dgm:spPr>
        <a:xfrm>
          <a:off x="4616000" y="53999"/>
          <a:ext cx="964804" cy="432001"/>
        </a:xfrm>
        <a:prstGeom prst="chevron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 i="1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Pat tömmer blåsan</a:t>
          </a:r>
        </a:p>
      </dgm:t>
    </dgm:pt>
    <dgm:pt modelId="{B071CF69-5F9B-4AE4-94CE-A0C1B3CE84EB}" type="sibTrans" cxnId="{E6BD150E-2FC6-4ADF-A9D9-49E2127DAA82}">
      <dgm:prSet/>
      <dgm:spPr/>
      <dgm:t>
        <a:bodyPr/>
        <a:lstStyle/>
        <a:p>
          <a:endParaRPr lang="sv-SE"/>
        </a:p>
      </dgm:t>
    </dgm:pt>
    <dgm:pt modelId="{3769A960-FEA0-4989-9E9B-E42BB4FA1950}" type="parTrans" cxnId="{E6BD150E-2FC6-4ADF-A9D9-49E2127DAA82}">
      <dgm:prSet/>
      <dgm:spPr/>
      <dgm:t>
        <a:bodyPr/>
        <a:lstStyle/>
        <a:p>
          <a:endParaRPr lang="sv-SE"/>
        </a:p>
      </dgm:t>
    </dgm:pt>
    <dgm:pt modelId="{B6686773-0991-4F56-99B7-CB08DF66B5ED}">
      <dgm:prSet phldrT="[Text]" custT="1"/>
      <dgm:spPr>
        <a:xfrm>
          <a:off x="3077687" y="53999"/>
          <a:ext cx="959837" cy="432001"/>
        </a:xfrm>
        <a:prstGeom prst="chevron">
          <a:avLst/>
        </a:prstGeom>
        <a:solidFill>
          <a:srgbClr val="FF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2</a:t>
          </a:r>
        </a:p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BT+20 s</a:t>
          </a:r>
        </a:p>
      </dgm:t>
    </dgm:pt>
    <dgm:pt modelId="{39303764-F139-4A48-835A-389E13E37C5A}" type="sibTrans" cxnId="{20783098-EF3B-4302-8903-5AA4ED62035A}">
      <dgm:prSet/>
      <dgm:spPr/>
      <dgm:t>
        <a:bodyPr/>
        <a:lstStyle/>
        <a:p>
          <a:endParaRPr lang="sv-SE"/>
        </a:p>
      </dgm:t>
    </dgm:pt>
    <dgm:pt modelId="{D6A5AD0A-F91C-4891-85FE-ABC5CC63B593}" type="parTrans" cxnId="{20783098-EF3B-4302-8903-5AA4ED62035A}">
      <dgm:prSet/>
      <dgm:spPr/>
      <dgm:t>
        <a:bodyPr/>
        <a:lstStyle/>
        <a:p>
          <a:endParaRPr lang="sv-SE"/>
        </a:p>
      </dgm:t>
    </dgm:pt>
    <dgm:pt modelId="{548E9FD9-7371-42E5-8C31-C03B33C90BF7}">
      <dgm:prSet phldrT="[Text]" custT="1"/>
      <dgm:spPr>
        <a:xfrm>
          <a:off x="2308964" y="53999"/>
          <a:ext cx="961204" cy="432001"/>
        </a:xfrm>
        <a:prstGeom prst="chevron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IV kontrast</a:t>
          </a:r>
        </a:p>
      </dgm:t>
    </dgm:pt>
    <dgm:pt modelId="{BE3BE368-04F2-4F58-8E1F-CDE9377C80AE}" type="sibTrans" cxnId="{2A0E0FD2-D5CA-4295-84E5-8A016E6AB23B}">
      <dgm:prSet/>
      <dgm:spPr/>
      <dgm:t>
        <a:bodyPr/>
        <a:lstStyle/>
        <a:p>
          <a:endParaRPr lang="sv-SE"/>
        </a:p>
      </dgm:t>
    </dgm:pt>
    <dgm:pt modelId="{598823B6-00E9-4A80-96D3-08CBD4BA6DBA}" type="parTrans" cxnId="{2A0E0FD2-D5CA-4295-84E5-8A016E6AB23B}">
      <dgm:prSet/>
      <dgm:spPr/>
      <dgm:t>
        <a:bodyPr/>
        <a:lstStyle/>
        <a:p>
          <a:endParaRPr lang="sv-SE"/>
        </a:p>
      </dgm:t>
    </dgm:pt>
    <dgm:pt modelId="{1F6A0B97-83F0-4189-B0CB-00156B0AC153}" type="pres">
      <dgm:prSet presAssocID="{B73EA016-5B5E-4372-8AFF-E16F061CFA05}" presName="Name0" presStyleCnt="0">
        <dgm:presLayoutVars>
          <dgm:dir/>
          <dgm:resizeHandles val="exact"/>
        </dgm:presLayoutVars>
      </dgm:prSet>
      <dgm:spPr/>
    </dgm:pt>
    <dgm:pt modelId="{4784DBD1-3CBE-41A8-A2C7-CF088F838C79}" type="pres">
      <dgm:prSet presAssocID="{D813EA76-4FD3-4C15-BFBC-B1DF43B29666}" presName="parTxOnly" presStyleLbl="node1" presStyleIdx="0" presStyleCnt="7" custScaleX="99875" custScaleY="112219">
        <dgm:presLayoutVars>
          <dgm:bulletEnabled val="1"/>
        </dgm:presLayoutVars>
      </dgm:prSet>
      <dgm:spPr/>
    </dgm:pt>
    <dgm:pt modelId="{37D14BC8-3203-463C-9804-9B3B86B621FF}" type="pres">
      <dgm:prSet presAssocID="{29E71655-919D-4579-956E-BE243FD1AEF8}" presName="parSpace" presStyleCnt="0"/>
      <dgm:spPr/>
    </dgm:pt>
    <dgm:pt modelId="{E13D0391-DAD9-4B61-AB66-3FA48A4F7006}" type="pres">
      <dgm:prSet presAssocID="{7D55B2F1-F7F7-4A6B-AFB0-F846FDB634B5}" presName="parTxOnly" presStyleLbl="node1" presStyleIdx="1" presStyleCnt="7" custScaleX="99875" custScaleY="112219">
        <dgm:presLayoutVars>
          <dgm:bulletEnabled val="1"/>
        </dgm:presLayoutVars>
      </dgm:prSet>
      <dgm:spPr/>
    </dgm:pt>
    <dgm:pt modelId="{F9271109-4339-4036-9126-150629D10456}" type="pres">
      <dgm:prSet presAssocID="{3D6E5AB3-C33B-43E1-8C1D-34916F35F614}" presName="parSpace" presStyleCnt="0"/>
      <dgm:spPr/>
    </dgm:pt>
    <dgm:pt modelId="{AD4E5296-B06F-4F82-9CB5-F741BF6BFCC1}" type="pres">
      <dgm:prSet presAssocID="{72C3C3E7-AFE7-48AF-A84A-F5F4B462ABCE}" presName="parTxOnly" presStyleLbl="node1" presStyleIdx="2" presStyleCnt="7" custScaleX="99875" custScaleY="112219">
        <dgm:presLayoutVars>
          <dgm:bulletEnabled val="1"/>
        </dgm:presLayoutVars>
      </dgm:prSet>
      <dgm:spPr/>
    </dgm:pt>
    <dgm:pt modelId="{99F7A086-6C98-4385-8FFE-3337C1F24694}" type="pres">
      <dgm:prSet presAssocID="{BECE7A1A-22AA-4C93-A4A2-E459752FA85C}" presName="parSpace" presStyleCnt="0"/>
      <dgm:spPr/>
    </dgm:pt>
    <dgm:pt modelId="{6CE68A43-9C69-4212-AF24-9AFEE7CA1715}" type="pres">
      <dgm:prSet presAssocID="{548E9FD9-7371-42E5-8C31-C03B33C90BF7}" presName="parTxOnly" presStyleLbl="node1" presStyleIdx="3" presStyleCnt="7" custScaleX="99875" custScaleY="112219">
        <dgm:presLayoutVars>
          <dgm:bulletEnabled val="1"/>
        </dgm:presLayoutVars>
      </dgm:prSet>
      <dgm:spPr/>
    </dgm:pt>
    <dgm:pt modelId="{3220CDE8-D909-484A-AEEE-E1F8CCD6E591}" type="pres">
      <dgm:prSet presAssocID="{BE3BE368-04F2-4F58-8E1F-CDE9377C80AE}" presName="parSpace" presStyleCnt="0"/>
      <dgm:spPr/>
    </dgm:pt>
    <dgm:pt modelId="{6AC59577-EC82-4A35-90CE-96CD0348AB0D}" type="pres">
      <dgm:prSet presAssocID="{B6686773-0991-4F56-99B7-CB08DF66B5ED}" presName="parTxOnly" presStyleLbl="node1" presStyleIdx="4" presStyleCnt="7" custScaleX="99733" custScaleY="112219">
        <dgm:presLayoutVars>
          <dgm:bulletEnabled val="1"/>
        </dgm:presLayoutVars>
      </dgm:prSet>
      <dgm:spPr/>
    </dgm:pt>
    <dgm:pt modelId="{EB1C56B5-4A0A-494F-92A8-3B4C157D15C5}" type="pres">
      <dgm:prSet presAssocID="{39303764-F139-4A48-835A-389E13E37C5A}" presName="parSpace" presStyleCnt="0"/>
      <dgm:spPr/>
    </dgm:pt>
    <dgm:pt modelId="{33A1349C-0317-431F-9E60-7456885DCFD5}" type="pres">
      <dgm:prSet presAssocID="{FB4701B0-1C4A-420C-9F09-C1678465770A}" presName="parTxOnly" presStyleLbl="node1" presStyleIdx="5" presStyleCnt="7" custScaleX="100107" custScaleY="112219">
        <dgm:presLayoutVars>
          <dgm:bulletEnabled val="1"/>
        </dgm:presLayoutVars>
      </dgm:prSet>
      <dgm:spPr/>
    </dgm:pt>
    <dgm:pt modelId="{A854A969-E3F4-46C7-AA9B-9B40E58C9671}" type="pres">
      <dgm:prSet presAssocID="{1762BA64-0505-4B36-B66D-4E2E1AFBAFF7}" presName="parSpace" presStyleCnt="0"/>
      <dgm:spPr/>
    </dgm:pt>
    <dgm:pt modelId="{764FC522-4A5B-4DA0-8EA0-0B136026E7A3}" type="pres">
      <dgm:prSet presAssocID="{BD80AD6D-AE28-4DC3-865A-F7A4BFC6D84E}" presName="parTxOnly" presStyleLbl="node1" presStyleIdx="6" presStyleCnt="7" custScaleX="100249" custScaleY="112219">
        <dgm:presLayoutVars>
          <dgm:bulletEnabled val="1"/>
        </dgm:presLayoutVars>
      </dgm:prSet>
      <dgm:spPr/>
    </dgm:pt>
  </dgm:ptLst>
  <dgm:cxnLst>
    <dgm:cxn modelId="{5DDF6005-F226-43B6-B563-7B33FC18D60C}" type="presOf" srcId="{548E9FD9-7371-42E5-8C31-C03B33C90BF7}" destId="{6CE68A43-9C69-4212-AF24-9AFEE7CA1715}" srcOrd="0" destOrd="0" presId="urn:microsoft.com/office/officeart/2005/8/layout/hChevron3"/>
    <dgm:cxn modelId="{E6BD150E-2FC6-4ADF-A9D9-49E2127DAA82}" srcId="{B73EA016-5B5E-4372-8AFF-E16F061CFA05}" destId="{BD80AD6D-AE28-4DC3-865A-F7A4BFC6D84E}" srcOrd="6" destOrd="0" parTransId="{3769A960-FEA0-4989-9E9B-E42BB4FA1950}" sibTransId="{B071CF69-5F9B-4AE4-94CE-A0C1B3CE84EB}"/>
    <dgm:cxn modelId="{C6EB100F-0E41-4453-86D5-DE8A40861E0C}" srcId="{B73EA016-5B5E-4372-8AFF-E16F061CFA05}" destId="{FB4701B0-1C4A-420C-9F09-C1678465770A}" srcOrd="5" destOrd="0" parTransId="{8E9F21DE-0789-43D9-957A-1CF4F7C6E1AE}" sibTransId="{1762BA64-0505-4B36-B66D-4E2E1AFBAFF7}"/>
    <dgm:cxn modelId="{CFDAEC2A-A9D9-413F-904A-1E0C4A94F0C5}" type="presOf" srcId="{B6686773-0991-4F56-99B7-CB08DF66B5ED}" destId="{6AC59577-EC82-4A35-90CE-96CD0348AB0D}" srcOrd="0" destOrd="0" presId="urn:microsoft.com/office/officeart/2005/8/layout/hChevron3"/>
    <dgm:cxn modelId="{F849A276-1D3D-4F2E-B21C-E4F5D22695A4}" type="presOf" srcId="{FB4701B0-1C4A-420C-9F09-C1678465770A}" destId="{33A1349C-0317-431F-9E60-7456885DCFD5}" srcOrd="0" destOrd="0" presId="urn:microsoft.com/office/officeart/2005/8/layout/hChevron3"/>
    <dgm:cxn modelId="{493D0C8C-AC88-4B97-97AE-78A432FBABB3}" type="presOf" srcId="{72C3C3E7-AFE7-48AF-A84A-F5F4B462ABCE}" destId="{AD4E5296-B06F-4F82-9CB5-F741BF6BFCC1}" srcOrd="0" destOrd="0" presId="urn:microsoft.com/office/officeart/2005/8/layout/hChevron3"/>
    <dgm:cxn modelId="{D9BD9590-F047-47A4-A4DC-DC34482954D6}" type="presOf" srcId="{BD80AD6D-AE28-4DC3-865A-F7A4BFC6D84E}" destId="{764FC522-4A5B-4DA0-8EA0-0B136026E7A3}" srcOrd="0" destOrd="0" presId="urn:microsoft.com/office/officeart/2005/8/layout/hChevron3"/>
    <dgm:cxn modelId="{20783098-EF3B-4302-8903-5AA4ED62035A}" srcId="{B73EA016-5B5E-4372-8AFF-E16F061CFA05}" destId="{B6686773-0991-4F56-99B7-CB08DF66B5ED}" srcOrd="4" destOrd="0" parTransId="{D6A5AD0A-F91C-4891-85FE-ABC5CC63B593}" sibTransId="{39303764-F139-4A48-835A-389E13E37C5A}"/>
    <dgm:cxn modelId="{68C07CC1-8FC8-49EB-A243-EFC3F467C067}" srcId="{B73EA016-5B5E-4372-8AFF-E16F061CFA05}" destId="{D813EA76-4FD3-4C15-BFBC-B1DF43B29666}" srcOrd="0" destOrd="0" parTransId="{51B2D3F0-E323-4904-8A74-161FD19938DC}" sibTransId="{29E71655-919D-4579-956E-BE243FD1AEF8}"/>
    <dgm:cxn modelId="{645585C4-395B-46E2-9932-0217C3F3FA22}" type="presOf" srcId="{B73EA016-5B5E-4372-8AFF-E16F061CFA05}" destId="{1F6A0B97-83F0-4189-B0CB-00156B0AC153}" srcOrd="0" destOrd="0" presId="urn:microsoft.com/office/officeart/2005/8/layout/hChevron3"/>
    <dgm:cxn modelId="{6EFAB9C6-3FF5-4E00-8613-FF7EF0A86D5D}" type="presOf" srcId="{D813EA76-4FD3-4C15-BFBC-B1DF43B29666}" destId="{4784DBD1-3CBE-41A8-A2C7-CF088F838C79}" srcOrd="0" destOrd="0" presId="urn:microsoft.com/office/officeart/2005/8/layout/hChevron3"/>
    <dgm:cxn modelId="{CDF238CB-18CE-4FD4-938A-BC91E1E4186C}" type="presOf" srcId="{7D55B2F1-F7F7-4A6B-AFB0-F846FDB634B5}" destId="{E13D0391-DAD9-4B61-AB66-3FA48A4F7006}" srcOrd="0" destOrd="0" presId="urn:microsoft.com/office/officeart/2005/8/layout/hChevron3"/>
    <dgm:cxn modelId="{6CA469CD-608D-494A-82C4-5137374B010E}" srcId="{B73EA016-5B5E-4372-8AFF-E16F061CFA05}" destId="{72C3C3E7-AFE7-48AF-A84A-F5F4B462ABCE}" srcOrd="2" destOrd="0" parTransId="{288A407B-ED2E-42B1-85A4-3E3B41EADB23}" sibTransId="{BECE7A1A-22AA-4C93-A4A2-E459752FA85C}"/>
    <dgm:cxn modelId="{2A0E0FD2-D5CA-4295-84E5-8A016E6AB23B}" srcId="{B73EA016-5B5E-4372-8AFF-E16F061CFA05}" destId="{548E9FD9-7371-42E5-8C31-C03B33C90BF7}" srcOrd="3" destOrd="0" parTransId="{598823B6-00E9-4A80-96D3-08CBD4BA6DBA}" sibTransId="{BE3BE368-04F2-4F58-8E1F-CDE9377C80AE}"/>
    <dgm:cxn modelId="{B303F0E1-33EF-4DC3-8007-41A2DE1420A4}" srcId="{B73EA016-5B5E-4372-8AFF-E16F061CFA05}" destId="{7D55B2F1-F7F7-4A6B-AFB0-F846FDB634B5}" srcOrd="1" destOrd="0" parTransId="{A91F18A5-EA0C-4F30-AD15-BF040ECBB0A9}" sibTransId="{3D6E5AB3-C33B-43E1-8C1D-34916F35F614}"/>
    <dgm:cxn modelId="{21A67CFE-0AEE-484E-BCE7-0D02250EFC40}" type="presParOf" srcId="{1F6A0B97-83F0-4189-B0CB-00156B0AC153}" destId="{4784DBD1-3CBE-41A8-A2C7-CF088F838C79}" srcOrd="0" destOrd="0" presId="urn:microsoft.com/office/officeart/2005/8/layout/hChevron3"/>
    <dgm:cxn modelId="{6734638A-A8BB-4A4E-A2E5-FF12A7CF4838}" type="presParOf" srcId="{1F6A0B97-83F0-4189-B0CB-00156B0AC153}" destId="{37D14BC8-3203-463C-9804-9B3B86B621FF}" srcOrd="1" destOrd="0" presId="urn:microsoft.com/office/officeart/2005/8/layout/hChevron3"/>
    <dgm:cxn modelId="{46C42A5F-0713-4261-8654-1B555A78DC4C}" type="presParOf" srcId="{1F6A0B97-83F0-4189-B0CB-00156B0AC153}" destId="{E13D0391-DAD9-4B61-AB66-3FA48A4F7006}" srcOrd="2" destOrd="0" presId="urn:microsoft.com/office/officeart/2005/8/layout/hChevron3"/>
    <dgm:cxn modelId="{7C5819E0-D757-407A-A384-6E380341D894}" type="presParOf" srcId="{1F6A0B97-83F0-4189-B0CB-00156B0AC153}" destId="{F9271109-4339-4036-9126-150629D10456}" srcOrd="3" destOrd="0" presId="urn:microsoft.com/office/officeart/2005/8/layout/hChevron3"/>
    <dgm:cxn modelId="{05BFD577-7A2E-4373-84CC-CE6238FE59CA}" type="presParOf" srcId="{1F6A0B97-83F0-4189-B0CB-00156B0AC153}" destId="{AD4E5296-B06F-4F82-9CB5-F741BF6BFCC1}" srcOrd="4" destOrd="0" presId="urn:microsoft.com/office/officeart/2005/8/layout/hChevron3"/>
    <dgm:cxn modelId="{1B9A11BA-1A56-4A0A-B7FE-103589B18945}" type="presParOf" srcId="{1F6A0B97-83F0-4189-B0CB-00156B0AC153}" destId="{99F7A086-6C98-4385-8FFE-3337C1F24694}" srcOrd="5" destOrd="0" presId="urn:microsoft.com/office/officeart/2005/8/layout/hChevron3"/>
    <dgm:cxn modelId="{FD26B236-B3D2-4CC4-AE1E-6EAEC87C0CE8}" type="presParOf" srcId="{1F6A0B97-83F0-4189-B0CB-00156B0AC153}" destId="{6CE68A43-9C69-4212-AF24-9AFEE7CA1715}" srcOrd="6" destOrd="0" presId="urn:microsoft.com/office/officeart/2005/8/layout/hChevron3"/>
    <dgm:cxn modelId="{7CBA11D5-9908-4B55-8F46-8C7F846E20FB}" type="presParOf" srcId="{1F6A0B97-83F0-4189-B0CB-00156B0AC153}" destId="{3220CDE8-D909-484A-AEEE-E1F8CCD6E591}" srcOrd="7" destOrd="0" presId="urn:microsoft.com/office/officeart/2005/8/layout/hChevron3"/>
    <dgm:cxn modelId="{032B60BF-0D2B-4D59-8F05-D06955AF67B1}" type="presParOf" srcId="{1F6A0B97-83F0-4189-B0CB-00156B0AC153}" destId="{6AC59577-EC82-4A35-90CE-96CD0348AB0D}" srcOrd="8" destOrd="0" presId="urn:microsoft.com/office/officeart/2005/8/layout/hChevron3"/>
    <dgm:cxn modelId="{5A74E05C-41C0-476D-B837-5BCD7527A759}" type="presParOf" srcId="{1F6A0B97-83F0-4189-B0CB-00156B0AC153}" destId="{EB1C56B5-4A0A-494F-92A8-3B4C157D15C5}" srcOrd="9" destOrd="0" presId="urn:microsoft.com/office/officeart/2005/8/layout/hChevron3"/>
    <dgm:cxn modelId="{7648D868-6BC8-45A7-8E43-08283187CCBB}" type="presParOf" srcId="{1F6A0B97-83F0-4189-B0CB-00156B0AC153}" destId="{33A1349C-0317-431F-9E60-7456885DCFD5}" srcOrd="10" destOrd="0" presId="urn:microsoft.com/office/officeart/2005/8/layout/hChevron3"/>
    <dgm:cxn modelId="{41525F6F-3436-424E-9C92-D03F153D343A}" type="presParOf" srcId="{1F6A0B97-83F0-4189-B0CB-00156B0AC153}" destId="{A854A969-E3F4-46C7-AA9B-9B40E58C9671}" srcOrd="11" destOrd="0" presId="urn:microsoft.com/office/officeart/2005/8/layout/hChevron3"/>
    <dgm:cxn modelId="{12704271-78D5-425B-90F4-45671193ECF9}" type="presParOf" srcId="{1F6A0B97-83F0-4189-B0CB-00156B0AC153}" destId="{764FC522-4A5B-4DA0-8EA0-0B136026E7A3}" srcOrd="12" destOrd="0" presId="urn:microsoft.com/office/officeart/2005/8/layout/hChevron3"/>
  </dgm:cxnLst>
  <dgm:bg/>
  <dgm:whole/>
  <dgm:extLst>
    <a:ext uri="http://schemas.microsoft.com/office/drawing/2008/diagram">
      <dsp:dataModelExt xmlns:dsp="http://schemas.microsoft.com/office/drawing/2008/diagram" relId="rId23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B73EA016-5B5E-4372-8AFF-E16F061CFA05}" type="doc">
      <dgm:prSet loTypeId="urn:microsoft.com/office/officeart/2005/8/layout/hChevron3" loCatId="process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sv-SE"/>
        </a:p>
      </dgm:t>
    </dgm:pt>
    <dgm:pt modelId="{D813EA76-4FD3-4C15-BFBC-B1DF43B29666}">
      <dgm:prSet phldrT="[Text]" custT="1"/>
      <dgm:spPr>
        <a:xfrm>
          <a:off x="2795" y="53999"/>
          <a:ext cx="961204" cy="432001"/>
        </a:xfrm>
        <a:prstGeom prst="homePlate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 i="1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Paus</a:t>
          </a:r>
        </a:p>
        <a:p>
          <a:pPr>
            <a:buNone/>
          </a:pPr>
          <a:r>
            <a:rPr lang="sv-SE" sz="900" i="1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ca 30 min</a:t>
          </a:r>
        </a:p>
      </dgm:t>
    </dgm:pt>
    <dgm:pt modelId="{51B2D3F0-E323-4904-8A74-161FD19938DC}" type="parTrans" cxnId="{68C07CC1-8FC8-49EB-A243-EFC3F467C067}">
      <dgm:prSet/>
      <dgm:spPr/>
      <dgm:t>
        <a:bodyPr/>
        <a:lstStyle/>
        <a:p>
          <a:endParaRPr lang="sv-SE"/>
        </a:p>
      </dgm:t>
    </dgm:pt>
    <dgm:pt modelId="{29E71655-919D-4579-956E-BE243FD1AEF8}" type="sibTrans" cxnId="{68C07CC1-8FC8-49EB-A243-EFC3F467C067}">
      <dgm:prSet/>
      <dgm:spPr/>
      <dgm:t>
        <a:bodyPr/>
        <a:lstStyle/>
        <a:p>
          <a:endParaRPr lang="sv-SE"/>
        </a:p>
      </dgm:t>
    </dgm:pt>
    <dgm:pt modelId="{7D55B2F1-F7F7-4A6B-AFB0-F846FDB634B5}">
      <dgm:prSet phldrT="[Text]" custT="1"/>
      <dgm:spPr>
        <a:xfrm>
          <a:off x="771518" y="53999"/>
          <a:ext cx="961204" cy="432001"/>
        </a:xfrm>
        <a:prstGeom prst="chevron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Scout</a:t>
          </a:r>
        </a:p>
      </dgm:t>
    </dgm:pt>
    <dgm:pt modelId="{A91F18A5-EA0C-4F30-AD15-BF040ECBB0A9}" type="parTrans" cxnId="{B303F0E1-33EF-4DC3-8007-41A2DE1420A4}">
      <dgm:prSet/>
      <dgm:spPr/>
      <dgm:t>
        <a:bodyPr/>
        <a:lstStyle/>
        <a:p>
          <a:endParaRPr lang="sv-SE"/>
        </a:p>
      </dgm:t>
    </dgm:pt>
    <dgm:pt modelId="{3D6E5AB3-C33B-43E1-8C1D-34916F35F614}" type="sibTrans" cxnId="{B303F0E1-33EF-4DC3-8007-41A2DE1420A4}">
      <dgm:prSet/>
      <dgm:spPr/>
      <dgm:t>
        <a:bodyPr/>
        <a:lstStyle/>
        <a:p>
          <a:endParaRPr lang="sv-SE"/>
        </a:p>
      </dgm:t>
    </dgm:pt>
    <dgm:pt modelId="{72C3C3E7-AFE7-48AF-A84A-F5F4B462ABCE}">
      <dgm:prSet phldrT="[Text]" custT="1"/>
      <dgm:spPr>
        <a:xfrm>
          <a:off x="1540241" y="53999"/>
          <a:ext cx="961204" cy="432001"/>
        </a:xfrm>
        <a:prstGeom prst="chevron">
          <a:avLst/>
        </a:prstGeom>
        <a:solidFill>
          <a:srgbClr val="C0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4 30 min från start</a:t>
          </a:r>
        </a:p>
      </dgm:t>
    </dgm:pt>
    <dgm:pt modelId="{288A407B-ED2E-42B1-85A4-3E3B41EADB23}" type="parTrans" cxnId="{6CA469CD-608D-494A-82C4-5137374B010E}">
      <dgm:prSet/>
      <dgm:spPr/>
      <dgm:t>
        <a:bodyPr/>
        <a:lstStyle/>
        <a:p>
          <a:endParaRPr lang="sv-SE"/>
        </a:p>
      </dgm:t>
    </dgm:pt>
    <dgm:pt modelId="{BECE7A1A-22AA-4C93-A4A2-E459752FA85C}" type="sibTrans" cxnId="{6CA469CD-608D-494A-82C4-5137374B010E}">
      <dgm:prSet/>
      <dgm:spPr/>
      <dgm:t>
        <a:bodyPr/>
        <a:lstStyle/>
        <a:p>
          <a:endParaRPr lang="sv-SE"/>
        </a:p>
      </dgm:t>
    </dgm:pt>
    <dgm:pt modelId="{FB4701B0-1C4A-420C-9F09-C1678465770A}">
      <dgm:prSet phldrT="[Text]" custT="1"/>
      <dgm:spPr>
        <a:xfrm>
          <a:off x="3845044" y="53999"/>
          <a:ext cx="963437" cy="432001"/>
        </a:xfrm>
        <a:prstGeom prst="chevron">
          <a:avLst/>
        </a:prstGeom>
        <a:solidFill>
          <a:sysClr val="window" lastClr="FFFFFF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Stäng av</a:t>
          </a:r>
        </a:p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CO</a:t>
          </a:r>
          <a:r>
            <a:rPr lang="sv-SE" sz="900" baseline="-250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2</a:t>
          </a:r>
          <a:endParaRPr lang="sv-SE" sz="900">
            <a:solidFill>
              <a:sysClr val="window" lastClr="FFFFFF"/>
            </a:solidFill>
            <a:latin typeface="Arial" panose="020B0604020202020204" pitchFamily="34" charset="0"/>
            <a:ea typeface="+mn-ea"/>
            <a:cs typeface="Arial" panose="020B0604020202020204" pitchFamily="34" charset="0"/>
          </a:endParaRPr>
        </a:p>
      </dgm:t>
    </dgm:pt>
    <dgm:pt modelId="{8E9F21DE-0789-43D9-957A-1CF4F7C6E1AE}" type="parTrans" cxnId="{C6EB100F-0E41-4453-86D5-DE8A40861E0C}">
      <dgm:prSet/>
      <dgm:spPr/>
      <dgm:t>
        <a:bodyPr/>
        <a:lstStyle/>
        <a:p>
          <a:endParaRPr lang="sv-SE"/>
        </a:p>
      </dgm:t>
    </dgm:pt>
    <dgm:pt modelId="{1762BA64-0505-4B36-B66D-4E2E1AFBAFF7}" type="sibTrans" cxnId="{C6EB100F-0E41-4453-86D5-DE8A40861E0C}">
      <dgm:prSet/>
      <dgm:spPr/>
      <dgm:t>
        <a:bodyPr/>
        <a:lstStyle/>
        <a:p>
          <a:endParaRPr lang="sv-SE"/>
        </a:p>
      </dgm:t>
    </dgm:pt>
    <dgm:pt modelId="{BD80AD6D-AE28-4DC3-865A-F7A4BFC6D84E}">
      <dgm:prSet phldrT="[Text]" custT="1"/>
      <dgm:spPr>
        <a:xfrm>
          <a:off x="4616000" y="72279"/>
          <a:ext cx="964804" cy="395441"/>
        </a:xfrm>
        <a:prstGeom prst="chevron">
          <a:avLst/>
        </a:prstGeom>
        <a:solidFill>
          <a:sysClr val="window" lastClr="FFFFFF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4</a:t>
          </a:r>
        </a:p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3 min</a:t>
          </a:r>
        </a:p>
      </dgm:t>
    </dgm:pt>
    <dgm:pt modelId="{B071CF69-5F9B-4AE4-94CE-A0C1B3CE84EB}" type="sibTrans" cxnId="{E6BD150E-2FC6-4ADF-A9D9-49E2127DAA82}">
      <dgm:prSet/>
      <dgm:spPr/>
      <dgm:t>
        <a:bodyPr/>
        <a:lstStyle/>
        <a:p>
          <a:endParaRPr lang="sv-SE"/>
        </a:p>
      </dgm:t>
    </dgm:pt>
    <dgm:pt modelId="{3769A960-FEA0-4989-9E9B-E42BB4FA1950}" type="parTrans" cxnId="{E6BD150E-2FC6-4ADF-A9D9-49E2127DAA82}">
      <dgm:prSet/>
      <dgm:spPr/>
      <dgm:t>
        <a:bodyPr/>
        <a:lstStyle/>
        <a:p>
          <a:endParaRPr lang="sv-SE"/>
        </a:p>
      </dgm:t>
    </dgm:pt>
    <dgm:pt modelId="{B6686773-0991-4F56-99B7-CB08DF66B5ED}">
      <dgm:prSet phldrT="[Text]" custT="1"/>
      <dgm:spPr>
        <a:xfrm>
          <a:off x="3077687" y="53999"/>
          <a:ext cx="959837" cy="432001"/>
        </a:xfrm>
        <a:prstGeom prst="chevron">
          <a:avLst/>
        </a:prstGeom>
        <a:solidFill>
          <a:sysClr val="window" lastClr="FFFFFF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2</a:t>
          </a:r>
        </a:p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80 s</a:t>
          </a:r>
        </a:p>
      </dgm:t>
    </dgm:pt>
    <dgm:pt modelId="{39303764-F139-4A48-835A-389E13E37C5A}" type="sibTrans" cxnId="{20783098-EF3B-4302-8903-5AA4ED62035A}">
      <dgm:prSet/>
      <dgm:spPr/>
      <dgm:t>
        <a:bodyPr/>
        <a:lstStyle/>
        <a:p>
          <a:endParaRPr lang="sv-SE"/>
        </a:p>
      </dgm:t>
    </dgm:pt>
    <dgm:pt modelId="{D6A5AD0A-F91C-4891-85FE-ABC5CC63B593}" type="parTrans" cxnId="{20783098-EF3B-4302-8903-5AA4ED62035A}">
      <dgm:prSet/>
      <dgm:spPr/>
      <dgm:t>
        <a:bodyPr/>
        <a:lstStyle/>
        <a:p>
          <a:endParaRPr lang="sv-SE"/>
        </a:p>
      </dgm:t>
    </dgm:pt>
    <dgm:pt modelId="{548E9FD9-7371-42E5-8C31-C03B33C90BF7}">
      <dgm:prSet phldrT="[Text]" custT="1"/>
      <dgm:spPr>
        <a:xfrm>
          <a:off x="2308964" y="53999"/>
          <a:ext cx="961204" cy="432001"/>
        </a:xfrm>
        <a:prstGeom prst="chevron">
          <a:avLst/>
        </a:prstGeom>
        <a:solidFill>
          <a:sysClr val="window" lastClr="FFFFFF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Töm rektalpip</a:t>
          </a:r>
        </a:p>
      </dgm:t>
    </dgm:pt>
    <dgm:pt modelId="{BE3BE368-04F2-4F58-8E1F-CDE9377C80AE}" type="sibTrans" cxnId="{2A0E0FD2-D5CA-4295-84E5-8A016E6AB23B}">
      <dgm:prSet/>
      <dgm:spPr/>
      <dgm:t>
        <a:bodyPr/>
        <a:lstStyle/>
        <a:p>
          <a:endParaRPr lang="sv-SE"/>
        </a:p>
      </dgm:t>
    </dgm:pt>
    <dgm:pt modelId="{598823B6-00E9-4A80-96D3-08CBD4BA6DBA}" type="parTrans" cxnId="{2A0E0FD2-D5CA-4295-84E5-8A016E6AB23B}">
      <dgm:prSet/>
      <dgm:spPr/>
      <dgm:t>
        <a:bodyPr/>
        <a:lstStyle/>
        <a:p>
          <a:endParaRPr lang="sv-SE"/>
        </a:p>
      </dgm:t>
    </dgm:pt>
    <dgm:pt modelId="{1F6A0B97-83F0-4189-B0CB-00156B0AC153}" type="pres">
      <dgm:prSet presAssocID="{B73EA016-5B5E-4372-8AFF-E16F061CFA05}" presName="Name0" presStyleCnt="0">
        <dgm:presLayoutVars>
          <dgm:dir/>
          <dgm:resizeHandles val="exact"/>
        </dgm:presLayoutVars>
      </dgm:prSet>
      <dgm:spPr/>
    </dgm:pt>
    <dgm:pt modelId="{4784DBD1-3CBE-41A8-A2C7-CF088F838C79}" type="pres">
      <dgm:prSet presAssocID="{D813EA76-4FD3-4C15-BFBC-B1DF43B29666}" presName="parTxOnly" presStyleLbl="node1" presStyleIdx="0" presStyleCnt="7" custScaleX="99875" custScaleY="112219">
        <dgm:presLayoutVars>
          <dgm:bulletEnabled val="1"/>
        </dgm:presLayoutVars>
      </dgm:prSet>
      <dgm:spPr/>
    </dgm:pt>
    <dgm:pt modelId="{37D14BC8-3203-463C-9804-9B3B86B621FF}" type="pres">
      <dgm:prSet presAssocID="{29E71655-919D-4579-956E-BE243FD1AEF8}" presName="parSpace" presStyleCnt="0"/>
      <dgm:spPr/>
    </dgm:pt>
    <dgm:pt modelId="{E13D0391-DAD9-4B61-AB66-3FA48A4F7006}" type="pres">
      <dgm:prSet presAssocID="{7D55B2F1-F7F7-4A6B-AFB0-F846FDB634B5}" presName="parTxOnly" presStyleLbl="node1" presStyleIdx="1" presStyleCnt="7" custScaleX="99875" custScaleY="112219">
        <dgm:presLayoutVars>
          <dgm:bulletEnabled val="1"/>
        </dgm:presLayoutVars>
      </dgm:prSet>
      <dgm:spPr/>
    </dgm:pt>
    <dgm:pt modelId="{F9271109-4339-4036-9126-150629D10456}" type="pres">
      <dgm:prSet presAssocID="{3D6E5AB3-C33B-43E1-8C1D-34916F35F614}" presName="parSpace" presStyleCnt="0"/>
      <dgm:spPr/>
    </dgm:pt>
    <dgm:pt modelId="{AD4E5296-B06F-4F82-9CB5-F741BF6BFCC1}" type="pres">
      <dgm:prSet presAssocID="{72C3C3E7-AFE7-48AF-A84A-F5F4B462ABCE}" presName="parTxOnly" presStyleLbl="node1" presStyleIdx="2" presStyleCnt="7" custScaleX="99875" custScaleY="112219">
        <dgm:presLayoutVars>
          <dgm:bulletEnabled val="1"/>
        </dgm:presLayoutVars>
      </dgm:prSet>
      <dgm:spPr/>
    </dgm:pt>
    <dgm:pt modelId="{99F7A086-6C98-4385-8FFE-3337C1F24694}" type="pres">
      <dgm:prSet presAssocID="{BECE7A1A-22AA-4C93-A4A2-E459752FA85C}" presName="parSpace" presStyleCnt="0"/>
      <dgm:spPr/>
    </dgm:pt>
    <dgm:pt modelId="{6CE68A43-9C69-4212-AF24-9AFEE7CA1715}" type="pres">
      <dgm:prSet presAssocID="{548E9FD9-7371-42E5-8C31-C03B33C90BF7}" presName="parTxOnly" presStyleLbl="node1" presStyleIdx="3" presStyleCnt="7" custScaleX="99875" custScaleY="112219">
        <dgm:presLayoutVars>
          <dgm:bulletEnabled val="1"/>
        </dgm:presLayoutVars>
      </dgm:prSet>
      <dgm:spPr/>
    </dgm:pt>
    <dgm:pt modelId="{3220CDE8-D909-484A-AEEE-E1F8CCD6E591}" type="pres">
      <dgm:prSet presAssocID="{BE3BE368-04F2-4F58-8E1F-CDE9377C80AE}" presName="parSpace" presStyleCnt="0"/>
      <dgm:spPr/>
    </dgm:pt>
    <dgm:pt modelId="{6AC59577-EC82-4A35-90CE-96CD0348AB0D}" type="pres">
      <dgm:prSet presAssocID="{B6686773-0991-4F56-99B7-CB08DF66B5ED}" presName="parTxOnly" presStyleLbl="node1" presStyleIdx="4" presStyleCnt="7" custScaleX="99733" custScaleY="112219">
        <dgm:presLayoutVars>
          <dgm:bulletEnabled val="1"/>
        </dgm:presLayoutVars>
      </dgm:prSet>
      <dgm:spPr/>
    </dgm:pt>
    <dgm:pt modelId="{EB1C56B5-4A0A-494F-92A8-3B4C157D15C5}" type="pres">
      <dgm:prSet presAssocID="{39303764-F139-4A48-835A-389E13E37C5A}" presName="parSpace" presStyleCnt="0"/>
      <dgm:spPr/>
    </dgm:pt>
    <dgm:pt modelId="{33A1349C-0317-431F-9E60-7456885DCFD5}" type="pres">
      <dgm:prSet presAssocID="{FB4701B0-1C4A-420C-9F09-C1678465770A}" presName="parTxOnly" presStyleLbl="node1" presStyleIdx="5" presStyleCnt="7" custScaleX="100107" custScaleY="112219">
        <dgm:presLayoutVars>
          <dgm:bulletEnabled val="1"/>
        </dgm:presLayoutVars>
      </dgm:prSet>
      <dgm:spPr/>
    </dgm:pt>
    <dgm:pt modelId="{A854A969-E3F4-46C7-AA9B-9B40E58C9671}" type="pres">
      <dgm:prSet presAssocID="{1762BA64-0505-4B36-B66D-4E2E1AFBAFF7}" presName="parSpace" presStyleCnt="0"/>
      <dgm:spPr/>
    </dgm:pt>
    <dgm:pt modelId="{764FC522-4A5B-4DA0-8EA0-0B136026E7A3}" type="pres">
      <dgm:prSet presAssocID="{BD80AD6D-AE28-4DC3-865A-F7A4BFC6D84E}" presName="parTxOnly" presStyleLbl="node1" presStyleIdx="6" presStyleCnt="7" custScaleX="100249" custScaleY="102722">
        <dgm:presLayoutVars>
          <dgm:bulletEnabled val="1"/>
        </dgm:presLayoutVars>
      </dgm:prSet>
      <dgm:spPr/>
    </dgm:pt>
  </dgm:ptLst>
  <dgm:cxnLst>
    <dgm:cxn modelId="{E6BD150E-2FC6-4ADF-A9D9-49E2127DAA82}" srcId="{B73EA016-5B5E-4372-8AFF-E16F061CFA05}" destId="{BD80AD6D-AE28-4DC3-865A-F7A4BFC6D84E}" srcOrd="6" destOrd="0" parTransId="{3769A960-FEA0-4989-9E9B-E42BB4FA1950}" sibTransId="{B071CF69-5F9B-4AE4-94CE-A0C1B3CE84EB}"/>
    <dgm:cxn modelId="{C6EB100F-0E41-4453-86D5-DE8A40861E0C}" srcId="{B73EA016-5B5E-4372-8AFF-E16F061CFA05}" destId="{FB4701B0-1C4A-420C-9F09-C1678465770A}" srcOrd="5" destOrd="0" parTransId="{8E9F21DE-0789-43D9-957A-1CF4F7C6E1AE}" sibTransId="{1762BA64-0505-4B36-B66D-4E2E1AFBAFF7}"/>
    <dgm:cxn modelId="{EA1EB23E-5B0B-4DC1-A0C7-9EAA98025BEB}" type="presOf" srcId="{72C3C3E7-AFE7-48AF-A84A-F5F4B462ABCE}" destId="{AD4E5296-B06F-4F82-9CB5-F741BF6BFCC1}" srcOrd="0" destOrd="0" presId="urn:microsoft.com/office/officeart/2005/8/layout/hChevron3"/>
    <dgm:cxn modelId="{EA22A854-198F-472A-90BA-77CD99F72F7C}" type="presOf" srcId="{7D55B2F1-F7F7-4A6B-AFB0-F846FDB634B5}" destId="{E13D0391-DAD9-4B61-AB66-3FA48A4F7006}" srcOrd="0" destOrd="0" presId="urn:microsoft.com/office/officeart/2005/8/layout/hChevron3"/>
    <dgm:cxn modelId="{01E82A91-3F6A-4347-A075-C43E22F8687B}" type="presOf" srcId="{FB4701B0-1C4A-420C-9F09-C1678465770A}" destId="{33A1349C-0317-431F-9E60-7456885DCFD5}" srcOrd="0" destOrd="0" presId="urn:microsoft.com/office/officeart/2005/8/layout/hChevron3"/>
    <dgm:cxn modelId="{20783098-EF3B-4302-8903-5AA4ED62035A}" srcId="{B73EA016-5B5E-4372-8AFF-E16F061CFA05}" destId="{B6686773-0991-4F56-99B7-CB08DF66B5ED}" srcOrd="4" destOrd="0" parTransId="{D6A5AD0A-F91C-4891-85FE-ABC5CC63B593}" sibTransId="{39303764-F139-4A48-835A-389E13E37C5A}"/>
    <dgm:cxn modelId="{FCB8BDB3-930E-4CCE-B350-53C6A83E6EB5}" type="presOf" srcId="{B6686773-0991-4F56-99B7-CB08DF66B5ED}" destId="{6AC59577-EC82-4A35-90CE-96CD0348AB0D}" srcOrd="0" destOrd="0" presId="urn:microsoft.com/office/officeart/2005/8/layout/hChevron3"/>
    <dgm:cxn modelId="{56D30DB5-6EF2-43BB-AD01-E614DCB9A89D}" type="presOf" srcId="{548E9FD9-7371-42E5-8C31-C03B33C90BF7}" destId="{6CE68A43-9C69-4212-AF24-9AFEE7CA1715}" srcOrd="0" destOrd="0" presId="urn:microsoft.com/office/officeart/2005/8/layout/hChevron3"/>
    <dgm:cxn modelId="{68C07CC1-8FC8-49EB-A243-EFC3F467C067}" srcId="{B73EA016-5B5E-4372-8AFF-E16F061CFA05}" destId="{D813EA76-4FD3-4C15-BFBC-B1DF43B29666}" srcOrd="0" destOrd="0" parTransId="{51B2D3F0-E323-4904-8A74-161FD19938DC}" sibTransId="{29E71655-919D-4579-956E-BE243FD1AEF8}"/>
    <dgm:cxn modelId="{6CCFC2C3-9409-4390-87EC-8191323CC6BA}" type="presOf" srcId="{BD80AD6D-AE28-4DC3-865A-F7A4BFC6D84E}" destId="{764FC522-4A5B-4DA0-8EA0-0B136026E7A3}" srcOrd="0" destOrd="0" presId="urn:microsoft.com/office/officeart/2005/8/layout/hChevron3"/>
    <dgm:cxn modelId="{6CA469CD-608D-494A-82C4-5137374B010E}" srcId="{B73EA016-5B5E-4372-8AFF-E16F061CFA05}" destId="{72C3C3E7-AFE7-48AF-A84A-F5F4B462ABCE}" srcOrd="2" destOrd="0" parTransId="{288A407B-ED2E-42B1-85A4-3E3B41EADB23}" sibTransId="{BECE7A1A-22AA-4C93-A4A2-E459752FA85C}"/>
    <dgm:cxn modelId="{A229D3CE-6D69-4859-B2F8-F7A0FB0958EE}" type="presOf" srcId="{B73EA016-5B5E-4372-8AFF-E16F061CFA05}" destId="{1F6A0B97-83F0-4189-B0CB-00156B0AC153}" srcOrd="0" destOrd="0" presId="urn:microsoft.com/office/officeart/2005/8/layout/hChevron3"/>
    <dgm:cxn modelId="{2A0E0FD2-D5CA-4295-84E5-8A016E6AB23B}" srcId="{B73EA016-5B5E-4372-8AFF-E16F061CFA05}" destId="{548E9FD9-7371-42E5-8C31-C03B33C90BF7}" srcOrd="3" destOrd="0" parTransId="{598823B6-00E9-4A80-96D3-08CBD4BA6DBA}" sibTransId="{BE3BE368-04F2-4F58-8E1F-CDE9377C80AE}"/>
    <dgm:cxn modelId="{B303F0E1-33EF-4DC3-8007-41A2DE1420A4}" srcId="{B73EA016-5B5E-4372-8AFF-E16F061CFA05}" destId="{7D55B2F1-F7F7-4A6B-AFB0-F846FDB634B5}" srcOrd="1" destOrd="0" parTransId="{A91F18A5-EA0C-4F30-AD15-BF040ECBB0A9}" sibTransId="{3D6E5AB3-C33B-43E1-8C1D-34916F35F614}"/>
    <dgm:cxn modelId="{95AA6AFE-9C00-4C76-A7A6-9C56020BB757}" type="presOf" srcId="{D813EA76-4FD3-4C15-BFBC-B1DF43B29666}" destId="{4784DBD1-3CBE-41A8-A2C7-CF088F838C79}" srcOrd="0" destOrd="0" presId="urn:microsoft.com/office/officeart/2005/8/layout/hChevron3"/>
    <dgm:cxn modelId="{79780F3C-C15A-4660-A000-95A01DE27C32}" type="presParOf" srcId="{1F6A0B97-83F0-4189-B0CB-00156B0AC153}" destId="{4784DBD1-3CBE-41A8-A2C7-CF088F838C79}" srcOrd="0" destOrd="0" presId="urn:microsoft.com/office/officeart/2005/8/layout/hChevron3"/>
    <dgm:cxn modelId="{6AB4EB08-0A0B-4334-B787-8B36C2E7F90E}" type="presParOf" srcId="{1F6A0B97-83F0-4189-B0CB-00156B0AC153}" destId="{37D14BC8-3203-463C-9804-9B3B86B621FF}" srcOrd="1" destOrd="0" presId="urn:microsoft.com/office/officeart/2005/8/layout/hChevron3"/>
    <dgm:cxn modelId="{32A7640F-DE52-49C5-B54B-75EB52CE36C0}" type="presParOf" srcId="{1F6A0B97-83F0-4189-B0CB-00156B0AC153}" destId="{E13D0391-DAD9-4B61-AB66-3FA48A4F7006}" srcOrd="2" destOrd="0" presId="urn:microsoft.com/office/officeart/2005/8/layout/hChevron3"/>
    <dgm:cxn modelId="{E6EE45F2-2724-4F16-AB96-3976DE40C311}" type="presParOf" srcId="{1F6A0B97-83F0-4189-B0CB-00156B0AC153}" destId="{F9271109-4339-4036-9126-150629D10456}" srcOrd="3" destOrd="0" presId="urn:microsoft.com/office/officeart/2005/8/layout/hChevron3"/>
    <dgm:cxn modelId="{BF569A2C-ED35-42E1-8B36-275FC7356E2A}" type="presParOf" srcId="{1F6A0B97-83F0-4189-B0CB-00156B0AC153}" destId="{AD4E5296-B06F-4F82-9CB5-F741BF6BFCC1}" srcOrd="4" destOrd="0" presId="urn:microsoft.com/office/officeart/2005/8/layout/hChevron3"/>
    <dgm:cxn modelId="{1CC3A898-82F2-45F4-8232-AEA4ECAB3375}" type="presParOf" srcId="{1F6A0B97-83F0-4189-B0CB-00156B0AC153}" destId="{99F7A086-6C98-4385-8FFE-3337C1F24694}" srcOrd="5" destOrd="0" presId="urn:microsoft.com/office/officeart/2005/8/layout/hChevron3"/>
    <dgm:cxn modelId="{40558E15-162A-4810-B197-9E7419366C50}" type="presParOf" srcId="{1F6A0B97-83F0-4189-B0CB-00156B0AC153}" destId="{6CE68A43-9C69-4212-AF24-9AFEE7CA1715}" srcOrd="6" destOrd="0" presId="urn:microsoft.com/office/officeart/2005/8/layout/hChevron3"/>
    <dgm:cxn modelId="{96297AE6-E865-46EE-80EA-C5569F6B618A}" type="presParOf" srcId="{1F6A0B97-83F0-4189-B0CB-00156B0AC153}" destId="{3220CDE8-D909-484A-AEEE-E1F8CCD6E591}" srcOrd="7" destOrd="0" presId="urn:microsoft.com/office/officeart/2005/8/layout/hChevron3"/>
    <dgm:cxn modelId="{6C0CFC1A-A7C8-4810-981A-5431800FC662}" type="presParOf" srcId="{1F6A0B97-83F0-4189-B0CB-00156B0AC153}" destId="{6AC59577-EC82-4A35-90CE-96CD0348AB0D}" srcOrd="8" destOrd="0" presId="urn:microsoft.com/office/officeart/2005/8/layout/hChevron3"/>
    <dgm:cxn modelId="{FFC614A2-0C19-4C09-947F-0F36A3CA778E}" type="presParOf" srcId="{1F6A0B97-83F0-4189-B0CB-00156B0AC153}" destId="{EB1C56B5-4A0A-494F-92A8-3B4C157D15C5}" srcOrd="9" destOrd="0" presId="urn:microsoft.com/office/officeart/2005/8/layout/hChevron3"/>
    <dgm:cxn modelId="{7864963E-3E1B-415B-82FE-51F5D2FC6E3D}" type="presParOf" srcId="{1F6A0B97-83F0-4189-B0CB-00156B0AC153}" destId="{33A1349C-0317-431F-9E60-7456885DCFD5}" srcOrd="10" destOrd="0" presId="urn:microsoft.com/office/officeart/2005/8/layout/hChevron3"/>
    <dgm:cxn modelId="{F5E752ED-269B-414E-AE32-EBA8F783B4EE}" type="presParOf" srcId="{1F6A0B97-83F0-4189-B0CB-00156B0AC153}" destId="{A854A969-E3F4-46C7-AA9B-9B40E58C9671}" srcOrd="11" destOrd="0" presId="urn:microsoft.com/office/officeart/2005/8/layout/hChevron3"/>
    <dgm:cxn modelId="{6A5C22BC-E6FC-43D5-9B7F-C3F407EF61DA}" type="presParOf" srcId="{1F6A0B97-83F0-4189-B0CB-00156B0AC153}" destId="{764FC522-4A5B-4DA0-8EA0-0B136026E7A3}" srcOrd="12" destOrd="0" presId="urn:microsoft.com/office/officeart/2005/8/layout/hChevron3"/>
  </dgm:cxnLst>
  <dgm:bg/>
  <dgm:whole/>
  <dgm:extLst>
    <a:ext uri="http://schemas.microsoft.com/office/drawing/2008/diagram">
      <dsp:dataModelExt xmlns:dsp="http://schemas.microsoft.com/office/drawing/2008/diagram" relId="rId28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4784DBD1-3CBE-41A8-A2C7-CF088F838C79}">
      <dsp:nvSpPr>
        <dsp:cNvPr id="0" name=""/>
        <dsp:cNvSpPr/>
      </dsp:nvSpPr>
      <dsp:spPr>
        <a:xfrm>
          <a:off x="2795" y="53999"/>
          <a:ext cx="961204" cy="432001"/>
        </a:xfrm>
        <a:prstGeom prst="homePlate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8006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Scout</a:t>
          </a:r>
        </a:p>
      </dsp:txBody>
      <dsp:txXfrm>
        <a:off x="2795" y="53999"/>
        <a:ext cx="853204" cy="432001"/>
      </dsp:txXfrm>
    </dsp:sp>
    <dsp:sp modelId="{E13D0391-DAD9-4B61-AB66-3FA48A4F7006}">
      <dsp:nvSpPr>
        <dsp:cNvPr id="0" name=""/>
        <dsp:cNvSpPr/>
      </dsp:nvSpPr>
      <dsp:spPr>
        <a:xfrm>
          <a:off x="771518" y="53999"/>
          <a:ext cx="961204" cy="432001"/>
        </a:xfrm>
        <a:prstGeom prst="chevron">
          <a:avLst/>
        </a:prstGeom>
        <a:solidFill>
          <a:srgbClr val="FF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</a:t>
          </a:r>
        </a:p>
      </dsp:txBody>
      <dsp:txXfrm>
        <a:off x="987519" y="53999"/>
        <a:ext cx="529203" cy="432001"/>
      </dsp:txXfrm>
    </dsp:sp>
    <dsp:sp modelId="{AD4E5296-B06F-4F82-9CB5-F741BF6BFCC1}">
      <dsp:nvSpPr>
        <dsp:cNvPr id="0" name=""/>
        <dsp:cNvSpPr/>
      </dsp:nvSpPr>
      <dsp:spPr>
        <a:xfrm>
          <a:off x="1540241" y="53999"/>
          <a:ext cx="961204" cy="432001"/>
        </a:xfrm>
        <a:prstGeom prst="chevron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Pre-monitor</a:t>
          </a:r>
        </a:p>
      </dsp:txBody>
      <dsp:txXfrm>
        <a:off x="1756242" y="53999"/>
        <a:ext cx="529203" cy="432001"/>
      </dsp:txXfrm>
    </dsp:sp>
    <dsp:sp modelId="{6CE68A43-9C69-4212-AF24-9AFEE7CA1715}">
      <dsp:nvSpPr>
        <dsp:cNvPr id="0" name=""/>
        <dsp:cNvSpPr/>
      </dsp:nvSpPr>
      <dsp:spPr>
        <a:xfrm>
          <a:off x="2308964" y="53999"/>
          <a:ext cx="961204" cy="432001"/>
        </a:xfrm>
        <a:prstGeom prst="chevron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IV kontrast</a:t>
          </a:r>
        </a:p>
      </dsp:txBody>
      <dsp:txXfrm>
        <a:off x="2524965" y="53999"/>
        <a:ext cx="529203" cy="432001"/>
      </dsp:txXfrm>
    </dsp:sp>
    <dsp:sp modelId="{6AC59577-EC82-4A35-90CE-96CD0348AB0D}">
      <dsp:nvSpPr>
        <dsp:cNvPr id="0" name=""/>
        <dsp:cNvSpPr/>
      </dsp:nvSpPr>
      <dsp:spPr>
        <a:xfrm>
          <a:off x="3077687" y="53999"/>
          <a:ext cx="959837" cy="432001"/>
        </a:xfrm>
        <a:prstGeom prst="chevron">
          <a:avLst/>
        </a:prstGeom>
        <a:solidFill>
          <a:srgbClr val="FF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2</a:t>
          </a:r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BT+20 s</a:t>
          </a:r>
        </a:p>
      </dsp:txBody>
      <dsp:txXfrm>
        <a:off x="3293688" y="53999"/>
        <a:ext cx="527836" cy="432001"/>
      </dsp:txXfrm>
    </dsp:sp>
    <dsp:sp modelId="{33A1349C-0317-431F-9E60-7456885DCFD5}">
      <dsp:nvSpPr>
        <dsp:cNvPr id="0" name=""/>
        <dsp:cNvSpPr/>
      </dsp:nvSpPr>
      <dsp:spPr>
        <a:xfrm>
          <a:off x="3845044" y="53999"/>
          <a:ext cx="963437" cy="432001"/>
        </a:xfrm>
        <a:prstGeom prst="chevron">
          <a:avLst/>
        </a:prstGeom>
        <a:solidFill>
          <a:srgbClr val="FF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3</a:t>
          </a:r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+40 s</a:t>
          </a:r>
        </a:p>
      </dsp:txBody>
      <dsp:txXfrm>
        <a:off x="4061045" y="53999"/>
        <a:ext cx="531436" cy="432001"/>
      </dsp:txXfrm>
    </dsp:sp>
    <dsp:sp modelId="{764FC522-4A5B-4DA0-8EA0-0B136026E7A3}">
      <dsp:nvSpPr>
        <dsp:cNvPr id="0" name=""/>
        <dsp:cNvSpPr/>
      </dsp:nvSpPr>
      <dsp:spPr>
        <a:xfrm>
          <a:off x="4616000" y="53999"/>
          <a:ext cx="964804" cy="432001"/>
        </a:xfrm>
        <a:prstGeom prst="chevron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i="1" kern="12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Pat tömmer blåsan</a:t>
          </a:r>
        </a:p>
      </dsp:txBody>
      <dsp:txXfrm>
        <a:off x="4832001" y="53999"/>
        <a:ext cx="532803" cy="432001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4784DBD1-3CBE-41A8-A2C7-CF088F838C79}">
      <dsp:nvSpPr>
        <dsp:cNvPr id="0" name=""/>
        <dsp:cNvSpPr/>
      </dsp:nvSpPr>
      <dsp:spPr>
        <a:xfrm>
          <a:off x="2795" y="53999"/>
          <a:ext cx="961204" cy="432001"/>
        </a:xfrm>
        <a:prstGeom prst="homePlate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8006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i="1" kern="12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Paus</a:t>
          </a:r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i="1" kern="12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ca 30 min</a:t>
          </a:r>
        </a:p>
      </dsp:txBody>
      <dsp:txXfrm>
        <a:off x="2795" y="53999"/>
        <a:ext cx="853204" cy="432001"/>
      </dsp:txXfrm>
    </dsp:sp>
    <dsp:sp modelId="{E13D0391-DAD9-4B61-AB66-3FA48A4F7006}">
      <dsp:nvSpPr>
        <dsp:cNvPr id="0" name=""/>
        <dsp:cNvSpPr/>
      </dsp:nvSpPr>
      <dsp:spPr>
        <a:xfrm>
          <a:off x="771518" y="53999"/>
          <a:ext cx="961204" cy="432001"/>
        </a:xfrm>
        <a:prstGeom prst="chevron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Scout</a:t>
          </a:r>
        </a:p>
      </dsp:txBody>
      <dsp:txXfrm>
        <a:off x="987519" y="53999"/>
        <a:ext cx="529203" cy="432001"/>
      </dsp:txXfrm>
    </dsp:sp>
    <dsp:sp modelId="{AD4E5296-B06F-4F82-9CB5-F741BF6BFCC1}">
      <dsp:nvSpPr>
        <dsp:cNvPr id="0" name=""/>
        <dsp:cNvSpPr/>
      </dsp:nvSpPr>
      <dsp:spPr>
        <a:xfrm>
          <a:off x="1540241" y="53999"/>
          <a:ext cx="961204" cy="432001"/>
        </a:xfrm>
        <a:prstGeom prst="chevron">
          <a:avLst/>
        </a:prstGeom>
        <a:solidFill>
          <a:srgbClr val="C0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4 30 min från start</a:t>
          </a:r>
        </a:p>
      </dsp:txBody>
      <dsp:txXfrm>
        <a:off x="1756242" y="53999"/>
        <a:ext cx="529203" cy="432001"/>
      </dsp:txXfrm>
    </dsp:sp>
    <dsp:sp modelId="{6CE68A43-9C69-4212-AF24-9AFEE7CA1715}">
      <dsp:nvSpPr>
        <dsp:cNvPr id="0" name=""/>
        <dsp:cNvSpPr/>
      </dsp:nvSpPr>
      <dsp:spPr>
        <a:xfrm>
          <a:off x="2308964" y="53999"/>
          <a:ext cx="961204" cy="432001"/>
        </a:xfrm>
        <a:prstGeom prst="chevron">
          <a:avLst/>
        </a:prstGeom>
        <a:solidFill>
          <a:sysClr val="window" lastClr="FFFFFF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Töm rektalpip</a:t>
          </a:r>
        </a:p>
      </dsp:txBody>
      <dsp:txXfrm>
        <a:off x="2524965" y="53999"/>
        <a:ext cx="529203" cy="432001"/>
      </dsp:txXfrm>
    </dsp:sp>
    <dsp:sp modelId="{6AC59577-EC82-4A35-90CE-96CD0348AB0D}">
      <dsp:nvSpPr>
        <dsp:cNvPr id="0" name=""/>
        <dsp:cNvSpPr/>
      </dsp:nvSpPr>
      <dsp:spPr>
        <a:xfrm>
          <a:off x="3077687" y="53999"/>
          <a:ext cx="959837" cy="432001"/>
        </a:xfrm>
        <a:prstGeom prst="chevron">
          <a:avLst/>
        </a:prstGeom>
        <a:solidFill>
          <a:sysClr val="window" lastClr="FFFFFF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2</a:t>
          </a:r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80 s</a:t>
          </a:r>
        </a:p>
      </dsp:txBody>
      <dsp:txXfrm>
        <a:off x="3293688" y="53999"/>
        <a:ext cx="527836" cy="432001"/>
      </dsp:txXfrm>
    </dsp:sp>
    <dsp:sp modelId="{33A1349C-0317-431F-9E60-7456885DCFD5}">
      <dsp:nvSpPr>
        <dsp:cNvPr id="0" name=""/>
        <dsp:cNvSpPr/>
      </dsp:nvSpPr>
      <dsp:spPr>
        <a:xfrm>
          <a:off x="3845044" y="53999"/>
          <a:ext cx="963437" cy="432001"/>
        </a:xfrm>
        <a:prstGeom prst="chevron">
          <a:avLst/>
        </a:prstGeom>
        <a:solidFill>
          <a:sysClr val="window" lastClr="FFFFFF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Stäng av</a:t>
          </a:r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CO</a:t>
          </a:r>
          <a:r>
            <a:rPr lang="sv-SE" sz="900" kern="1200" baseline="-250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2</a:t>
          </a:r>
          <a:endParaRPr lang="sv-SE" sz="900" kern="1200">
            <a:solidFill>
              <a:sysClr val="window" lastClr="FFFFFF"/>
            </a:solidFill>
            <a:latin typeface="Arial" panose="020B0604020202020204" pitchFamily="34" charset="0"/>
            <a:ea typeface="+mn-ea"/>
            <a:cs typeface="Arial" panose="020B0604020202020204" pitchFamily="34" charset="0"/>
          </a:endParaRPr>
        </a:p>
      </dsp:txBody>
      <dsp:txXfrm>
        <a:off x="4061045" y="53999"/>
        <a:ext cx="531436" cy="432001"/>
      </dsp:txXfrm>
    </dsp:sp>
    <dsp:sp modelId="{764FC522-4A5B-4DA0-8EA0-0B136026E7A3}">
      <dsp:nvSpPr>
        <dsp:cNvPr id="0" name=""/>
        <dsp:cNvSpPr/>
      </dsp:nvSpPr>
      <dsp:spPr>
        <a:xfrm>
          <a:off x="4616000" y="72279"/>
          <a:ext cx="964804" cy="395441"/>
        </a:xfrm>
        <a:prstGeom prst="chevron">
          <a:avLst/>
        </a:prstGeom>
        <a:solidFill>
          <a:sysClr val="window" lastClr="FFFFFF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4</a:t>
          </a:r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3 min</a:t>
          </a:r>
        </a:p>
      </dsp:txBody>
      <dsp:txXfrm>
        <a:off x="4813721" y="72279"/>
        <a:ext cx="569363" cy="395441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Chevron3">
  <dgm:title val=""/>
  <dgm:desc val=""/>
  <dgm:catLst>
    <dgm:cat type="process" pri="10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root des" func="maxDepth" op="gte" val="2">
        <dgm:constrLst>
          <dgm:constr type="w" for="ch" forName="parAndChTx" refType="w"/>
          <dgm:constr type="primFontSz" for="ch" ptType="node" op="equ"/>
          <dgm:constr type="w" for="ch" forName="parAndChSpace" refType="w" refFor="ch" refForName="parAndChTx" fact="-0.2"/>
          <dgm:constr type="w" for="ch" ptType="sibTrans" op="equ"/>
        </dgm:constrLst>
        <dgm:ruleLst/>
        <dgm:forEach name="Name6" axis="ch" ptType="node">
          <dgm:layoutNode name="parAndChTx">
            <dgm:varLst>
              <dgm:bulletEnabled val="1"/>
            </dgm:varLst>
            <dgm:alg type="tx"/>
            <dgm:choose name="Name7">
              <dgm:if name="Name8" func="var" arg="dir" op="equ" val="norm">
                <dgm:choose name="Name9">
                  <dgm:if name="Name10" axis="self" ptType="node" func="pos" op="equ" val="1">
                    <dgm:shape xmlns:r="http://schemas.openxmlformats.org/officeDocument/2006/relationships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4"/>
                    </dgm:constrLst>
                  </dgm:if>
                  <dgm:else name="Name11">
                    <dgm:shape xmlns:r="http://schemas.openxmlformats.org/officeDocument/2006/relationships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if>
              <dgm:else name="Name12">
                <dgm:choose name="Name13">
                  <dgm:if name="Name14" axis="self" ptType="node" func="pos" op="equ" val="1">
                    <dgm:shape xmlns:r="http://schemas.openxmlformats.org/officeDocument/2006/relationships" rot="180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4"/>
                      <dgm:constr type="rMarg" refType="w" fact="0.1"/>
                    </dgm:constrLst>
                  </dgm:if>
                  <dgm:else name="Name15">
                    <dgm:shape xmlns:r="http://schemas.openxmlformats.org/officeDocument/2006/relationships" rot="180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16" axis="followSib" ptType="sibTrans" cnt="1">
            <dgm:layoutNode name="parAndCh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if>
      <dgm:else name="Name17">
        <dgm:constrLst>
          <dgm:constr type="w" for="ch" forName="parTxOnly" refType="w"/>
          <dgm:constr type="primFontSz" for="ch" ptType="node" op="equ"/>
          <dgm:constr type="w" for="ch" forName="parSpace" refType="w" refFor="ch" refForName="parTxOnly" fact="-0.2"/>
          <dgm:constr type="w" for="ch" ptType="sibTrans" op="equ"/>
        </dgm:constrLst>
        <dgm:ruleLst/>
        <dgm:forEach name="Name18" axis="ch" ptType="node">
          <dgm:layoutNode name="parTxOnly">
            <dgm:varLst>
              <dgm:bulletEnabled val="1"/>
            </dgm:varLst>
            <dgm:alg type="tx"/>
            <dgm:presOf axis="desOrSelf" ptType="node"/>
            <dgm:choose name="Name19">
              <dgm:if name="Name20" func="var" arg="dir" op="equ" val="norm">
                <dgm:choose name="Name21">
                  <dgm:if name="Name22" axis="self" ptType="node" func="pos" op="equ" val="1">
                    <dgm:shape xmlns:r="http://schemas.openxmlformats.org/officeDocument/2006/relationships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42"/>
                      <dgm:constr type="rMarg" refType="primFontSz" fact="0.105"/>
                    </dgm:constrLst>
                  </dgm:if>
                  <dgm:else name="Name23">
                    <dgm:shape xmlns:r="http://schemas.openxmlformats.org/officeDocument/2006/relationships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315"/>
                      <dgm:constr type="rMarg" refType="primFontSz" fact="0.105"/>
                    </dgm:constrLst>
                  </dgm:else>
                </dgm:choose>
              </dgm:if>
              <dgm:else name="Name24">
                <dgm:choose name="Name25">
                  <dgm:if name="Name26" axis="self" ptType="node" func="pos" op="equ" val="1">
                    <dgm:shape xmlns:r="http://schemas.openxmlformats.org/officeDocument/2006/relationships" rot="180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42"/>
                    </dgm:constrLst>
                  </dgm:if>
                  <dgm:else name="Name27">
                    <dgm:shape xmlns:r="http://schemas.openxmlformats.org/officeDocument/2006/relationships" rot="180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315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28" axis="followSib" ptType="sibTrans" cnt="1">
            <dgm:layoutNode name="par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else>
    </dgm:choose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hChevron3">
  <dgm:title val=""/>
  <dgm:desc val=""/>
  <dgm:catLst>
    <dgm:cat type="process" pri="10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root des" func="maxDepth" op="gte" val="2">
        <dgm:constrLst>
          <dgm:constr type="w" for="ch" forName="parAndChTx" refType="w"/>
          <dgm:constr type="primFontSz" for="ch" ptType="node" op="equ"/>
          <dgm:constr type="w" for="ch" forName="parAndChSpace" refType="w" refFor="ch" refForName="parAndChTx" fact="-0.2"/>
          <dgm:constr type="w" for="ch" ptType="sibTrans" op="equ"/>
        </dgm:constrLst>
        <dgm:ruleLst/>
        <dgm:forEach name="Name6" axis="ch" ptType="node">
          <dgm:layoutNode name="parAndChTx">
            <dgm:varLst>
              <dgm:bulletEnabled val="1"/>
            </dgm:varLst>
            <dgm:alg type="tx"/>
            <dgm:choose name="Name7">
              <dgm:if name="Name8" func="var" arg="dir" op="equ" val="norm">
                <dgm:choose name="Name9">
                  <dgm:if name="Name10" axis="self" ptType="node" func="pos" op="equ" val="1">
                    <dgm:shape xmlns:r="http://schemas.openxmlformats.org/officeDocument/2006/relationships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4"/>
                    </dgm:constrLst>
                  </dgm:if>
                  <dgm:else name="Name11">
                    <dgm:shape xmlns:r="http://schemas.openxmlformats.org/officeDocument/2006/relationships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if>
              <dgm:else name="Name12">
                <dgm:choose name="Name13">
                  <dgm:if name="Name14" axis="self" ptType="node" func="pos" op="equ" val="1">
                    <dgm:shape xmlns:r="http://schemas.openxmlformats.org/officeDocument/2006/relationships" rot="180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4"/>
                      <dgm:constr type="rMarg" refType="w" fact="0.1"/>
                    </dgm:constrLst>
                  </dgm:if>
                  <dgm:else name="Name15">
                    <dgm:shape xmlns:r="http://schemas.openxmlformats.org/officeDocument/2006/relationships" rot="180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16" axis="followSib" ptType="sibTrans" cnt="1">
            <dgm:layoutNode name="parAndCh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if>
      <dgm:else name="Name17">
        <dgm:constrLst>
          <dgm:constr type="w" for="ch" forName="parTxOnly" refType="w"/>
          <dgm:constr type="primFontSz" for="ch" ptType="node" op="equ"/>
          <dgm:constr type="w" for="ch" forName="parSpace" refType="w" refFor="ch" refForName="parTxOnly" fact="-0.2"/>
          <dgm:constr type="w" for="ch" ptType="sibTrans" op="equ"/>
        </dgm:constrLst>
        <dgm:ruleLst/>
        <dgm:forEach name="Name18" axis="ch" ptType="node">
          <dgm:layoutNode name="parTxOnly">
            <dgm:varLst>
              <dgm:bulletEnabled val="1"/>
            </dgm:varLst>
            <dgm:alg type="tx"/>
            <dgm:presOf axis="desOrSelf" ptType="node"/>
            <dgm:choose name="Name19">
              <dgm:if name="Name20" func="var" arg="dir" op="equ" val="norm">
                <dgm:choose name="Name21">
                  <dgm:if name="Name22" axis="self" ptType="node" func="pos" op="equ" val="1">
                    <dgm:shape xmlns:r="http://schemas.openxmlformats.org/officeDocument/2006/relationships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42"/>
                      <dgm:constr type="rMarg" refType="primFontSz" fact="0.105"/>
                    </dgm:constrLst>
                  </dgm:if>
                  <dgm:else name="Name23">
                    <dgm:shape xmlns:r="http://schemas.openxmlformats.org/officeDocument/2006/relationships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315"/>
                      <dgm:constr type="rMarg" refType="primFontSz" fact="0.105"/>
                    </dgm:constrLst>
                  </dgm:else>
                </dgm:choose>
              </dgm:if>
              <dgm:else name="Name24">
                <dgm:choose name="Name25">
                  <dgm:if name="Name26" axis="self" ptType="node" func="pos" op="equ" val="1">
                    <dgm:shape xmlns:r="http://schemas.openxmlformats.org/officeDocument/2006/relationships" rot="180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42"/>
                    </dgm:constrLst>
                  </dgm:if>
                  <dgm:else name="Name27">
                    <dgm:shape xmlns:r="http://schemas.openxmlformats.org/officeDocument/2006/relationships" rot="180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315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28" axis="followSib" ptType="sibTrans" cnt="1">
            <dgm:layoutNode name="par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else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19</TotalTime>
  <Pages>3</Pages>
  <Words>521</Words>
  <Characters>2766</Characters>
  <Application>Microsoft Office Word</Application>
  <DocSecurity>0</DocSecurity>
  <Lines>23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3281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DT Njurar tumör 4-fas (852902B)</dc:title>
  <dc:subject/>
  <dc:creator>patrik.jens.johansson@vgregion.se</dc:creator>
  <keywords/>
  <lastModifiedBy>Ulrica Sehlberg</lastModifiedBy>
  <revision>22</revision>
  <lastPrinted>2016-03-31T10:56:00.0000000Z</lastPrinted>
  <dcterms:created xsi:type="dcterms:W3CDTF">2022-05-18T04:22:00.0000000Z</dcterms:created>
  <dcterms:modified xsi:type="dcterms:W3CDTF">2026-01-26T10:09:00.0000000Z</dcterms:modified>
</coreProperties>
</file>