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55DAC4" w14:textId="77777777" w:rsidR="00283A02" w:rsidRDefault="00283A02" w:rsidP="00F35B05">
      <w:pPr>
        <w:pStyle w:val="Rubrik2"/>
        <w:sectPr w:rsidR="00283A02" w:rsidSect="00283A0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79ACDCD" w14:textId="77777777" w:rsidR="00283A02" w:rsidRPr="00283A02" w:rsidRDefault="00283A02" w:rsidP="00283A0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8D63906" w14:textId="77777777" w:rsidR="00283A02" w:rsidRPr="00283A02" w:rsidRDefault="00283A02" w:rsidP="00283A0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83F79BE" w14:textId="224C9CFB" w:rsidR="00283A02" w:rsidRPr="00283A02" w:rsidRDefault="00AE785F" w:rsidP="00AE785F">
      <w:pPr>
        <w:pStyle w:val="Rubrik1"/>
        <w:ind w:left="0"/>
        <w:rPr>
          <w:sz w:val="18"/>
          <w:szCs w:val="18"/>
        </w:rPr>
      </w:pPr>
      <w:r w:rsidRPr="00283A02">
        <w:t>DT Njurar donator 4-fas (852802B)</w:t>
      </w:r>
    </w:p>
    <w:p w14:paraId="5F87FA2C" w14:textId="77777777" w:rsidR="00DE6B14" w:rsidRPr="00283A02" w:rsidRDefault="00DE6B14" w:rsidP="00DE6B14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283A02">
        <w:rPr>
          <w:rFonts w:ascii="Arial" w:hAnsi="Arial" w:cs="Arial"/>
          <w:b/>
          <w:bCs/>
          <w:szCs w:val="26"/>
        </w:rPr>
        <w:t>Syfte</w:t>
      </w:r>
    </w:p>
    <w:p w14:paraId="7E955D85" w14:textId="77777777" w:rsidR="00DE6B14" w:rsidRPr="00283A02" w:rsidRDefault="00DE6B14" w:rsidP="00DE6B14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283A02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562E3A4D" w14:textId="77777777" w:rsidR="00283A02" w:rsidRPr="00283A02" w:rsidRDefault="00283A02" w:rsidP="00283A02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467F725D" w14:textId="3F2BE95A" w:rsidR="00283A02" w:rsidRPr="00283A02" w:rsidRDefault="00DE6B14" w:rsidP="00283A02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t>Förändringar sedan föregående</w:t>
      </w:r>
      <w:r w:rsidR="00283A02" w:rsidRPr="00283A02">
        <w:rPr>
          <w:rFonts w:ascii="Arial" w:hAnsi="Arial" w:cs="Arial"/>
          <w:b/>
          <w:bCs/>
          <w:szCs w:val="26"/>
        </w:rPr>
        <w:t xml:space="preserve"> version</w:t>
      </w:r>
    </w:p>
    <w:p w14:paraId="2253442F" w14:textId="74EDF359" w:rsidR="00283A02" w:rsidRPr="00283A02" w:rsidRDefault="008E1E8B" w:rsidP="00283A0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Reviderad: </w:t>
      </w:r>
      <w:r w:rsidR="00FF5EBB">
        <w:rPr>
          <w:rFonts w:ascii="Arial" w:hAnsi="Arial" w:cs="Arial"/>
          <w:sz w:val="18"/>
          <w:szCs w:val="18"/>
        </w:rPr>
        <w:t>Ändrat mängden dryck och tid.</w:t>
      </w:r>
      <w:r w:rsidR="00A77FCF">
        <w:rPr>
          <w:rFonts w:ascii="Arial" w:hAnsi="Arial" w:cs="Arial"/>
          <w:sz w:val="18"/>
          <w:szCs w:val="18"/>
        </w:rPr>
        <w:t xml:space="preserve"> </w:t>
      </w:r>
      <w:r w:rsidR="00DD2E1A">
        <w:rPr>
          <w:rFonts w:ascii="Arial" w:hAnsi="Arial" w:cs="Arial"/>
          <w:sz w:val="18"/>
          <w:szCs w:val="18"/>
        </w:rPr>
        <w:t xml:space="preserve">Justerat </w:t>
      </w:r>
      <w:proofErr w:type="spellStart"/>
      <w:r w:rsidR="00DD2E1A">
        <w:rPr>
          <w:rFonts w:ascii="Arial" w:hAnsi="Arial" w:cs="Arial"/>
          <w:sz w:val="18"/>
          <w:szCs w:val="18"/>
        </w:rPr>
        <w:t>kernel</w:t>
      </w:r>
      <w:proofErr w:type="spellEnd"/>
      <w:r w:rsidR="00DD2E1A">
        <w:rPr>
          <w:rFonts w:ascii="Arial" w:hAnsi="Arial" w:cs="Arial"/>
          <w:sz w:val="18"/>
          <w:szCs w:val="18"/>
        </w:rPr>
        <w:t xml:space="preserve"> Siemens X-</w:t>
      </w:r>
      <w:proofErr w:type="spellStart"/>
      <w:r w:rsidR="00DD2E1A">
        <w:rPr>
          <w:rFonts w:ascii="Arial" w:hAnsi="Arial" w:cs="Arial"/>
          <w:sz w:val="18"/>
          <w:szCs w:val="18"/>
        </w:rPr>
        <w:t>cite</w:t>
      </w:r>
      <w:proofErr w:type="spellEnd"/>
      <w:r w:rsidR="00DD2E1A">
        <w:rPr>
          <w:rFonts w:ascii="Arial" w:hAnsi="Arial" w:cs="Arial"/>
          <w:sz w:val="18"/>
          <w:szCs w:val="18"/>
        </w:rPr>
        <w:t>.</w:t>
      </w:r>
    </w:p>
    <w:p w14:paraId="67E37AAF" w14:textId="77777777" w:rsidR="00283A02" w:rsidRPr="00283A02" w:rsidRDefault="00283A02" w:rsidP="00283A0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CE6809D" w14:textId="77777777" w:rsidR="00283A02" w:rsidRPr="00283A02" w:rsidRDefault="00283A02" w:rsidP="00283A02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283A02">
        <w:rPr>
          <w:rFonts w:ascii="Arial" w:hAnsi="Arial" w:cs="Arial"/>
          <w:b/>
          <w:bCs/>
          <w:szCs w:val="26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283A02" w:rsidRPr="00283A02" w14:paraId="217BC047" w14:textId="77777777" w:rsidTr="004E0CE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51E0D63C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39879569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Utredning inför njurdonation.</w:t>
            </w:r>
          </w:p>
        </w:tc>
      </w:tr>
      <w:tr w:rsidR="00283A02" w:rsidRPr="00283A02" w14:paraId="705C682F" w14:textId="77777777" w:rsidTr="004E0CE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38C232F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22E8F2D" w14:textId="120FEEF4" w:rsidR="00283A02" w:rsidRPr="00283A02" w:rsidRDefault="00AE785F" w:rsidP="00283A02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="00283A02" w:rsidRPr="00283A02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="00283A02" w:rsidRPr="00283A02">
              <w:rPr>
                <w:rFonts w:ascii="Arial" w:hAnsi="Arial" w:cs="Arial"/>
                <w:sz w:val="18"/>
                <w:szCs w:val="18"/>
              </w:rPr>
              <w:t xml:space="preserve"> och GFR. </w:t>
            </w:r>
          </w:p>
          <w:p w14:paraId="5F3787AA" w14:textId="53BCAEB3" w:rsidR="00283A02" w:rsidRPr="00283A02" w:rsidRDefault="00283A02" w:rsidP="00283A02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PVK</w:t>
            </w:r>
            <w:r w:rsidR="00DC18B1">
              <w:rPr>
                <w:rFonts w:ascii="Arial" w:hAnsi="Arial" w:cs="Arial"/>
                <w:sz w:val="18"/>
                <w:szCs w:val="18"/>
              </w:rPr>
              <w:t xml:space="preserve"> (efter flödet).</w:t>
            </w:r>
          </w:p>
        </w:tc>
      </w:tr>
      <w:tr w:rsidR="00283A02" w:rsidRPr="00283A02" w14:paraId="7C2B7648" w14:textId="77777777" w:rsidTr="004E0CE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415D4B4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48DBA28" w14:textId="2B0C15D9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 xml:space="preserve">1,5 timme före undersökningen ska patienten kissa. Därefter får patienten inte kissa förrän undersökningen är genomförd. Eventuell KAD ska vara stängd. </w:t>
            </w:r>
            <w:r w:rsidR="00DC18B1">
              <w:rPr>
                <w:rFonts w:ascii="Arial" w:hAnsi="Arial" w:cs="Arial"/>
                <w:sz w:val="18"/>
                <w:szCs w:val="18"/>
              </w:rPr>
              <w:t>30 minuter före</w:t>
            </w:r>
            <w:r w:rsidRPr="00283A02">
              <w:rPr>
                <w:rFonts w:ascii="Arial" w:hAnsi="Arial" w:cs="Arial"/>
                <w:sz w:val="18"/>
                <w:szCs w:val="18"/>
              </w:rPr>
              <w:t xml:space="preserve"> undersökningen ska patienten dricka </w:t>
            </w:r>
            <w:r w:rsidR="00C53290">
              <w:rPr>
                <w:rFonts w:ascii="Arial" w:hAnsi="Arial" w:cs="Arial"/>
                <w:sz w:val="18"/>
                <w:szCs w:val="18"/>
              </w:rPr>
              <w:t>5 dl</w:t>
            </w:r>
            <w:r w:rsidRPr="00283A02">
              <w:rPr>
                <w:rFonts w:ascii="Arial" w:hAnsi="Arial" w:cs="Arial"/>
                <w:sz w:val="18"/>
                <w:szCs w:val="18"/>
              </w:rPr>
              <w:t xml:space="preserve"> vatten med jämn fördelning. Polikliniska patienter dricker hemma.</w:t>
            </w:r>
          </w:p>
        </w:tc>
      </w:tr>
      <w:tr w:rsidR="00283A02" w:rsidRPr="00283A02" w14:paraId="37630B59" w14:textId="77777777" w:rsidTr="004E0CE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A659BC6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715B8E6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 xml:space="preserve">Omnipaque 350 mg I/ml enligt </w:t>
            </w:r>
            <w:proofErr w:type="spellStart"/>
            <w:r w:rsidRPr="00283A02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283A02">
              <w:rPr>
                <w:rFonts w:ascii="Arial" w:hAnsi="Arial" w:cs="Arial"/>
                <w:sz w:val="18"/>
                <w:szCs w:val="18"/>
              </w:rPr>
              <w:t xml:space="preserve"> ”Urografi 3- och 4-fas”.</w:t>
            </w:r>
          </w:p>
        </w:tc>
      </w:tr>
      <w:tr w:rsidR="00283A02" w:rsidRPr="00283A02" w14:paraId="13295144" w14:textId="77777777" w:rsidTr="004E0CE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DB72D38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74EC005" w14:textId="0E4975A3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 xml:space="preserve">Kvinnor </w:t>
            </w:r>
            <w:proofErr w:type="gramStart"/>
            <w:r w:rsidRPr="00283A02">
              <w:rPr>
                <w:rFonts w:ascii="Arial" w:hAnsi="Arial" w:cs="Arial"/>
                <w:sz w:val="18"/>
                <w:szCs w:val="18"/>
              </w:rPr>
              <w:t>15-50</w:t>
            </w:r>
            <w:proofErr w:type="gramEnd"/>
            <w:r w:rsidRPr="00283A02">
              <w:rPr>
                <w:rFonts w:ascii="Arial" w:hAnsi="Arial" w:cs="Arial"/>
                <w:sz w:val="18"/>
                <w:szCs w:val="18"/>
              </w:rPr>
              <w:t xml:space="preserve"> år ska tillfrågas om graviditet. </w:t>
            </w:r>
            <w:r w:rsidRPr="00283A02">
              <w:rPr>
                <w:rFonts w:ascii="Arial" w:hAnsi="Arial" w:cs="Arial"/>
                <w:sz w:val="18"/>
                <w:szCs w:val="18"/>
              </w:rPr>
              <w:br/>
            </w:r>
            <w:r w:rsidRPr="00283A02">
              <w:rPr>
                <w:rFonts w:ascii="Arial" w:hAnsi="Arial" w:cs="Arial"/>
                <w:color w:val="000000"/>
                <w:sz w:val="18"/>
                <w:szCs w:val="20"/>
              </w:rPr>
              <w:t xml:space="preserve">För övriga strålskyddsregler se kapitel 4.2 och 5.2 i </w:t>
            </w:r>
            <w:hyperlink r:id="rId18" w:history="1">
              <w:r w:rsidRPr="00283A02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  <w:r w:rsidRPr="00283A02">
              <w:rPr>
                <w:rFonts w:ascii="Arial" w:hAnsi="Arial" w:cs="Arial"/>
                <w:sz w:val="18"/>
                <w:szCs w:val="20"/>
              </w:rPr>
              <w:t>.</w:t>
            </w:r>
          </w:p>
        </w:tc>
      </w:tr>
      <w:tr w:rsidR="00283A02" w:rsidRPr="00283A02" w14:paraId="63EE1003" w14:textId="77777777" w:rsidTr="004E0CE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331F6230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5606A606" w14:textId="77777777" w:rsidR="00283A02" w:rsidRPr="00283A02" w:rsidRDefault="00283A02" w:rsidP="00283A0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581C252C" w14:textId="77777777" w:rsidR="00283A02" w:rsidRPr="00283A02" w:rsidRDefault="00283A02" w:rsidP="00283A0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4ACADF87" w14:textId="77777777" w:rsidR="00283A02" w:rsidRPr="00283A02" w:rsidRDefault="00283A02" w:rsidP="00283A02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3EE9385A" w14:textId="77777777" w:rsidR="00283A02" w:rsidRPr="00283A02" w:rsidRDefault="00283A02" w:rsidP="00283A0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423B8CD" w14:textId="77777777" w:rsidR="00283A02" w:rsidRPr="00283A02" w:rsidRDefault="00283A02" w:rsidP="00283A02">
      <w:pPr>
        <w:spacing w:after="0" w:line="240" w:lineRule="auto"/>
        <w:ind w:left="0" w:right="0"/>
        <w:rPr>
          <w:rFonts w:ascii="Arial" w:hAnsi="Arial" w:cs="Arial"/>
          <w:b/>
        </w:rPr>
      </w:pPr>
      <w:r w:rsidRPr="00283A02">
        <w:rPr>
          <w:rFonts w:ascii="Arial" w:hAnsi="Arial" w:cs="Arial"/>
          <w:b/>
        </w:rPr>
        <w:br w:type="page"/>
      </w:r>
    </w:p>
    <w:p w14:paraId="39755DB9" w14:textId="77777777" w:rsidR="00283A02" w:rsidRPr="00283A02" w:rsidRDefault="00283A02" w:rsidP="00283A02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6996676" w14:textId="77777777" w:rsidR="00283A02" w:rsidRPr="00283A02" w:rsidRDefault="00283A02" w:rsidP="00283A02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283A02">
        <w:rPr>
          <w:rFonts w:ascii="Arial" w:hAnsi="Arial" w:cs="Arial"/>
          <w:b/>
          <w:bCs/>
          <w:szCs w:val="26"/>
        </w:rPr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283A02" w:rsidRPr="00283A02" w14:paraId="5F68F404" w14:textId="77777777" w:rsidTr="004E0CE4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170" w:type="dxa"/>
              <w:bottom w:w="170" w:type="dxa"/>
            </w:tcMar>
            <w:vAlign w:val="center"/>
          </w:tcPr>
          <w:p w14:paraId="25FC980F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8567551" wp14:editId="57DF94F8">
                  <wp:extent cx="5583600" cy="540000"/>
                  <wp:effectExtent l="0" t="0" r="36195" b="0"/>
                  <wp:docPr id="11" name="Diagram 1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  <w:p w14:paraId="66622D19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3762C131" wp14:editId="629A3922">
                  <wp:extent cx="5583600" cy="540000"/>
                  <wp:effectExtent l="0" t="0" r="36195" b="0"/>
                  <wp:docPr id="12" name="Diagram 12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24" r:lo="rId25" r:qs="rId26" r:cs="rId27"/>
                    </a:graphicData>
                  </a:graphic>
                </wp:inline>
              </w:drawing>
            </w:r>
          </w:p>
        </w:tc>
      </w:tr>
      <w:tr w:rsidR="00283A02" w:rsidRPr="00283A02" w14:paraId="4B6F52B4" w14:textId="77777777" w:rsidTr="00283A02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586638C9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649D501B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2171AE4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18EC05E" wp14:editId="6C76A904">
                      <wp:simplePos x="0" y="0"/>
                      <wp:positionH relativeFrom="column">
                        <wp:posOffset>991870</wp:posOffset>
                      </wp:positionH>
                      <wp:positionV relativeFrom="paragraph">
                        <wp:posOffset>438150</wp:posOffset>
                      </wp:positionV>
                      <wp:extent cx="410210" cy="1530985"/>
                      <wp:effectExtent l="0" t="0" r="8890" b="0"/>
                      <wp:wrapNone/>
                      <wp:docPr id="1" name="Upp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53098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ED038BE" w14:textId="370E938D" w:rsidR="00283A02" w:rsidRDefault="00DE6B14" w:rsidP="000B29F1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  <w:p w14:paraId="651D8E03" w14:textId="77777777" w:rsidR="00283A02" w:rsidRDefault="00283A02" w:rsidP="00283A02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39DE03C0" w14:textId="77777777" w:rsidR="00283A02" w:rsidRPr="0066567D" w:rsidRDefault="00283A02" w:rsidP="00283A02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18EC05E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9" o:spid="_x0000_s1026" type="#_x0000_t68" style="position:absolute;left:0;text-align:left;margin-left:78.1pt;margin-top:34.5pt;width:32.3pt;height:120.55pt;rotation:18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" adj="2894" fillcolor="#c00000" stroked="f" strokeweight="1pt">
                      <v:textbox inset="1mm,1mm,1mm,1mm">
                        <w:txbxContent>
                          <w:p w14:paraId="0ED038BE" w14:textId="370E938D" w:rsidR="00283A02" w:rsidRDefault="00DE6B14" w:rsidP="000B29F1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  <w:p w14:paraId="651D8E03" w14:textId="77777777" w:rsidR="00283A02" w:rsidRDefault="00283A02" w:rsidP="00283A0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39DE03C0" w14:textId="77777777" w:rsidR="00283A02" w:rsidRPr="0066567D" w:rsidRDefault="00283A02" w:rsidP="00283A0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83A0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F3EFA9D" wp14:editId="4E210BC3">
                      <wp:simplePos x="0" y="0"/>
                      <wp:positionH relativeFrom="column">
                        <wp:posOffset>311785</wp:posOffset>
                      </wp:positionH>
                      <wp:positionV relativeFrom="paragraph">
                        <wp:posOffset>452120</wp:posOffset>
                      </wp:positionV>
                      <wp:extent cx="410210" cy="698500"/>
                      <wp:effectExtent l="0" t="0" r="8890" b="6350"/>
                      <wp:wrapNone/>
                      <wp:docPr id="8" name="Upp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69850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787D310" w14:textId="1FB1473F" w:rsidR="00283A02" w:rsidRPr="006B49E7" w:rsidRDefault="00283A02" w:rsidP="00DE6B14">
                                  <w:pPr>
                                    <w:spacing w:after="0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6B49E7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12</w:t>
                                  </w:r>
                                  <w:r w:rsidR="00DE6B14" w:rsidRPr="006B49E7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br/>
                                    <w:t>3</w:t>
                                  </w:r>
                                </w:p>
                                <w:p w14:paraId="20B8D0A0" w14:textId="77777777" w:rsidR="00283A02" w:rsidRDefault="00283A02" w:rsidP="00283A02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3</w:t>
                                  </w:r>
                                </w:p>
                                <w:p w14:paraId="6D284C5C" w14:textId="77777777" w:rsidR="00283A02" w:rsidRPr="0066567D" w:rsidRDefault="00283A02" w:rsidP="00283A02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3EFA9D" id="Upp 8" o:spid="_x0000_s1027" type="#_x0000_t68" style="position:absolute;left:0;text-align:left;margin-left:24.55pt;margin-top:35.6pt;width:32.3pt;height:55pt;rotation:18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" adj="6343" fillcolor="red" stroked="f" strokeweight="1pt">
                      <v:textbox inset="1mm,1mm,1mm,1mm">
                        <w:txbxContent>
                          <w:p w14:paraId="2787D310" w14:textId="1FB1473F" w:rsidR="00283A02" w:rsidRPr="006B49E7" w:rsidRDefault="00283A02" w:rsidP="00DE6B14">
                            <w:pPr>
                              <w:spacing w:after="0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6B49E7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12</w:t>
                            </w:r>
                            <w:r w:rsidR="00DE6B14" w:rsidRPr="006B49E7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br/>
                              <w:t>3</w:t>
                            </w:r>
                          </w:p>
                          <w:p w14:paraId="20B8D0A0" w14:textId="77777777" w:rsidR="00283A02" w:rsidRDefault="00283A02" w:rsidP="00283A0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3</w:t>
                            </w:r>
                          </w:p>
                          <w:p w14:paraId="6D284C5C" w14:textId="77777777" w:rsidR="00283A02" w:rsidRPr="0066567D" w:rsidRDefault="00283A02" w:rsidP="00283A02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83A0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4CD108E" wp14:editId="2A00F3D3">
                      <wp:simplePos x="0" y="0"/>
                      <wp:positionH relativeFrom="column">
                        <wp:posOffset>23495</wp:posOffset>
                      </wp:positionH>
                      <wp:positionV relativeFrom="paragraph">
                        <wp:posOffset>437515</wp:posOffset>
                      </wp:positionV>
                      <wp:extent cx="1623695" cy="1543050"/>
                      <wp:effectExtent l="19050" t="19050" r="14605" b="1905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23695" cy="154305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E70D8B9" id="Rektangel 3" o:spid="_x0000_s1026" style="position:absolute;margin-left:1.85pt;margin-top:34.45pt;width:127.85pt;height:12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" filled="f" strokecolor="#c00000" strokeweight="3pt"/>
                  </w:pict>
                </mc:Fallback>
              </mc:AlternateContent>
            </w:r>
            <w:r w:rsidRPr="00283A0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196B023" wp14:editId="0CEFD0F6">
                      <wp:simplePos x="0" y="0"/>
                      <wp:positionH relativeFrom="column">
                        <wp:posOffset>22860</wp:posOffset>
                      </wp:positionH>
                      <wp:positionV relativeFrom="paragraph">
                        <wp:posOffset>448945</wp:posOffset>
                      </wp:positionV>
                      <wp:extent cx="1623695" cy="698500"/>
                      <wp:effectExtent l="19050" t="19050" r="14605" b="25400"/>
                      <wp:wrapNone/>
                      <wp:docPr id="2" name="Rektangel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23695" cy="69850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5D4A83" id="Rektangel 4" o:spid="_x0000_s1026" style="position:absolute;margin-left:1.8pt;margin-top:35.35pt;width:127.85pt;height: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" filled="f" strokecolor="red" strokeweight="3pt"/>
                  </w:pict>
                </mc:Fallback>
              </mc:AlternateContent>
            </w:r>
            <w:r w:rsidRPr="00283A02">
              <w:rPr>
                <w:noProof/>
                <w:szCs w:val="20"/>
              </w:rPr>
              <w:drawing>
                <wp:inline distT="0" distB="0" distL="0" distR="0" wp14:anchorId="67302137" wp14:editId="3C773AFF">
                  <wp:extent cx="1655307" cy="2181916"/>
                  <wp:effectExtent l="0" t="0" r="2540" b="8890"/>
                  <wp:docPr id="13" name="Bildobjekt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5425106" name="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85748" cy="22220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83A02" w:rsidRPr="00283A02" w14:paraId="12D028B2" w14:textId="77777777" w:rsidTr="00283A02">
        <w:trPr>
          <w:trHeight w:val="227"/>
        </w:trPr>
        <w:tc>
          <w:tcPr>
            <w:tcW w:w="1950" w:type="dxa"/>
            <w:shd w:val="clear" w:color="auto" w:fill="FFFFFF"/>
          </w:tcPr>
          <w:p w14:paraId="08C48DE0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783839E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283A02">
              <w:rPr>
                <w:rFonts w:ascii="Arial" w:hAnsi="Arial" w:cs="Arial"/>
                <w:sz w:val="18"/>
                <w:szCs w:val="18"/>
              </w:rPr>
              <w:t>Mamiller</w:t>
            </w:r>
            <w:proofErr w:type="spellEnd"/>
            <w:r w:rsidRPr="00283A02">
              <w:rPr>
                <w:rFonts w:ascii="Arial" w:hAnsi="Arial" w:cs="Arial"/>
                <w:sz w:val="18"/>
                <w:szCs w:val="18"/>
              </w:rPr>
              <w:t xml:space="preserve"> – höftleder.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B5D3BEA" w14:textId="77777777" w:rsidR="00283A02" w:rsidRPr="00283A02" w:rsidRDefault="00283A02" w:rsidP="00283A02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283A02" w:rsidRPr="00283A02" w14:paraId="6EAD0C46" w14:textId="77777777" w:rsidTr="00283A02">
        <w:trPr>
          <w:trHeight w:val="227"/>
        </w:trPr>
        <w:tc>
          <w:tcPr>
            <w:tcW w:w="1950" w:type="dxa"/>
            <w:shd w:val="clear" w:color="auto" w:fill="FFFFFF"/>
          </w:tcPr>
          <w:p w14:paraId="56B60057" w14:textId="77777777" w:rsidR="00283A02" w:rsidRPr="00283A02" w:rsidRDefault="00283A02" w:rsidP="00283A02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Njurar K- (lågdos)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F37F4FB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283A02">
              <w:rPr>
                <w:rFonts w:ascii="Arial" w:hAnsi="Arial" w:cs="Arial"/>
                <w:sz w:val="18"/>
                <w:szCs w:val="18"/>
              </w:rPr>
              <w:t xml:space="preserve"> Nedom diafragma – aortabifurkationen.</w:t>
            </w:r>
          </w:p>
          <w:p w14:paraId="40BDFFD3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283A02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40C15CC" w14:textId="77777777" w:rsidR="00283A02" w:rsidRPr="00283A02" w:rsidRDefault="00283A02" w:rsidP="00283A02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83A02" w:rsidRPr="00283A02" w14:paraId="2E535D87" w14:textId="77777777" w:rsidTr="00283A02">
        <w:trPr>
          <w:trHeight w:val="227"/>
        </w:trPr>
        <w:tc>
          <w:tcPr>
            <w:tcW w:w="1950" w:type="dxa"/>
            <w:shd w:val="clear" w:color="auto" w:fill="FFFFFF"/>
          </w:tcPr>
          <w:p w14:paraId="7FBCB91C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061665BB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ROI i proximala bukaorta, tröskelvärde 120 HU (GE och Toshiba), 90 HU (Siemens).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4496278" w14:textId="77777777" w:rsidR="00283A02" w:rsidRPr="00283A02" w:rsidRDefault="00283A02" w:rsidP="00283A02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283A02" w:rsidRPr="00283A02" w14:paraId="5B692C20" w14:textId="77777777" w:rsidTr="00283A02">
        <w:trPr>
          <w:trHeight w:val="227"/>
        </w:trPr>
        <w:tc>
          <w:tcPr>
            <w:tcW w:w="1950" w:type="dxa"/>
            <w:shd w:val="clear" w:color="auto" w:fill="FFFFFF"/>
          </w:tcPr>
          <w:p w14:paraId="4F37C5E8" w14:textId="77777777" w:rsidR="00283A02" w:rsidRPr="00283A02" w:rsidRDefault="00283A02" w:rsidP="00283A02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Njurar K+ artärfas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29B02229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283A02">
              <w:rPr>
                <w:rFonts w:ascii="Arial" w:hAnsi="Arial" w:cs="Arial"/>
                <w:sz w:val="18"/>
                <w:szCs w:val="18"/>
              </w:rPr>
              <w:t xml:space="preserve"> Nedom diafragma – aortabifurkationen.</w:t>
            </w:r>
          </w:p>
          <w:p w14:paraId="651B404E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17EE021" w14:textId="77777777" w:rsidR="00283A02" w:rsidRPr="00283A02" w:rsidRDefault="00283A02" w:rsidP="00283A02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83A02" w:rsidRPr="00283A02" w14:paraId="67E0ADC9" w14:textId="77777777" w:rsidTr="00283A02">
        <w:trPr>
          <w:trHeight w:val="227"/>
        </w:trPr>
        <w:tc>
          <w:tcPr>
            <w:tcW w:w="1950" w:type="dxa"/>
            <w:shd w:val="clear" w:color="auto" w:fill="FFFFFF"/>
          </w:tcPr>
          <w:p w14:paraId="6CCEB52B" w14:textId="77777777" w:rsidR="00283A02" w:rsidRPr="00283A02" w:rsidRDefault="00283A02" w:rsidP="00283A02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 xml:space="preserve">Njurar K+ </w:t>
            </w:r>
            <w:proofErr w:type="spellStart"/>
            <w:r w:rsidRPr="00283A02">
              <w:rPr>
                <w:rFonts w:ascii="Arial" w:hAnsi="Arial" w:cs="Arial"/>
                <w:b/>
                <w:sz w:val="18"/>
                <w:szCs w:val="18"/>
              </w:rPr>
              <w:t>nefrografisk</w:t>
            </w:r>
            <w:proofErr w:type="spellEnd"/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10921E4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283A02">
              <w:rPr>
                <w:rFonts w:ascii="Arial" w:hAnsi="Arial" w:cs="Arial"/>
                <w:sz w:val="18"/>
                <w:szCs w:val="18"/>
              </w:rPr>
              <w:t xml:space="preserve"> Nedom diafragma – aortabifurkationen.</w:t>
            </w:r>
          </w:p>
          <w:p w14:paraId="6665F7A0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0D9A01F" w14:textId="77777777" w:rsidR="00283A02" w:rsidRPr="00283A02" w:rsidRDefault="00283A02" w:rsidP="00283A02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83A02" w:rsidRPr="00283A02" w14:paraId="456ADD73" w14:textId="77777777" w:rsidTr="00283A02">
        <w:trPr>
          <w:trHeight w:val="227"/>
        </w:trPr>
        <w:tc>
          <w:tcPr>
            <w:tcW w:w="1950" w:type="dxa"/>
            <w:shd w:val="clear" w:color="auto" w:fill="FFFFFF"/>
          </w:tcPr>
          <w:p w14:paraId="3177E0D8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5EF99CBA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283A02">
              <w:rPr>
                <w:rFonts w:ascii="Arial" w:hAnsi="Arial" w:cs="Arial"/>
                <w:sz w:val="18"/>
                <w:szCs w:val="18"/>
              </w:rPr>
              <w:t>Mamiller</w:t>
            </w:r>
            <w:proofErr w:type="spellEnd"/>
            <w:r w:rsidRPr="00283A02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283A02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283A02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8FE78BE" w14:textId="77777777" w:rsidR="00283A02" w:rsidRPr="00283A02" w:rsidRDefault="00283A02" w:rsidP="00283A02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283A02" w:rsidRPr="00283A02" w14:paraId="4586E759" w14:textId="77777777" w:rsidTr="00283A02">
        <w:trPr>
          <w:trHeight w:val="227"/>
        </w:trPr>
        <w:tc>
          <w:tcPr>
            <w:tcW w:w="1950" w:type="dxa"/>
            <w:shd w:val="clear" w:color="auto" w:fill="FFFFFF"/>
          </w:tcPr>
          <w:p w14:paraId="2FBE691C" w14:textId="77777777" w:rsidR="00283A02" w:rsidRPr="00283A02" w:rsidRDefault="00283A02" w:rsidP="00283A02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 xml:space="preserve">Urinvägar K+ </w:t>
            </w:r>
            <w:proofErr w:type="spellStart"/>
            <w:r w:rsidRPr="00283A02">
              <w:rPr>
                <w:rFonts w:ascii="Arial" w:hAnsi="Arial" w:cs="Arial"/>
                <w:b/>
                <w:sz w:val="18"/>
                <w:szCs w:val="18"/>
              </w:rPr>
              <w:t>utsöndr</w:t>
            </w:r>
            <w:proofErr w:type="spellEnd"/>
            <w:r w:rsidRPr="00283A02">
              <w:rPr>
                <w:rFonts w:ascii="Arial" w:hAnsi="Arial" w:cs="Arial"/>
                <w:b/>
                <w:sz w:val="18"/>
                <w:szCs w:val="18"/>
              </w:rPr>
              <w:t xml:space="preserve"> (lågdos)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36D312F7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283A02">
              <w:rPr>
                <w:rFonts w:ascii="Arial" w:hAnsi="Arial" w:cs="Arial"/>
                <w:sz w:val="18"/>
                <w:szCs w:val="18"/>
              </w:rPr>
              <w:t xml:space="preserve"> Nedanför diafragma – </w:t>
            </w:r>
            <w:proofErr w:type="spellStart"/>
            <w:r w:rsidRPr="00283A02">
              <w:rPr>
                <w:rFonts w:ascii="Arial" w:hAnsi="Arial" w:cs="Arial"/>
                <w:sz w:val="18"/>
                <w:szCs w:val="18"/>
              </w:rPr>
              <w:t>trochanter</w:t>
            </w:r>
            <w:proofErr w:type="spellEnd"/>
            <w:r w:rsidRPr="00283A02">
              <w:rPr>
                <w:rFonts w:ascii="Arial" w:hAnsi="Arial" w:cs="Arial"/>
                <w:sz w:val="18"/>
                <w:szCs w:val="18"/>
              </w:rPr>
              <w:t xml:space="preserve"> minor.</w:t>
            </w:r>
          </w:p>
          <w:p w14:paraId="5A8B659F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0C66113" w14:textId="77777777" w:rsidR="00283A02" w:rsidRPr="00283A02" w:rsidRDefault="00283A02" w:rsidP="00283A02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3662C2E" w14:textId="77777777" w:rsidR="00283A02" w:rsidRPr="00283A02" w:rsidRDefault="00283A02" w:rsidP="00283A02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1B9BB4C" w14:textId="77777777" w:rsidR="00283A02" w:rsidRPr="00283A02" w:rsidRDefault="00283A02" w:rsidP="00283A02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proofErr w:type="spellStart"/>
      <w:r w:rsidRPr="00283A02">
        <w:rPr>
          <w:rFonts w:ascii="Arial" w:hAnsi="Arial" w:cs="Arial"/>
          <w:b/>
          <w:bCs/>
          <w:szCs w:val="26"/>
        </w:rPr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283A02" w:rsidRPr="00283A02" w14:paraId="28279259" w14:textId="77777777" w:rsidTr="00283A0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D53439A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E55417C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57BE2A61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51F1C1B" wp14:editId="55861EFC">
                      <wp:simplePos x="0" y="0"/>
                      <wp:positionH relativeFrom="column">
                        <wp:posOffset>269875</wp:posOffset>
                      </wp:positionH>
                      <wp:positionV relativeFrom="paragraph">
                        <wp:posOffset>855345</wp:posOffset>
                      </wp:positionV>
                      <wp:extent cx="410210" cy="494665"/>
                      <wp:effectExtent l="0" t="4128" r="4763" b="4762"/>
                      <wp:wrapNone/>
                      <wp:docPr id="24" name="Upp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3FD1954" w14:textId="77777777" w:rsidR="00283A02" w:rsidRPr="006B49E7" w:rsidRDefault="00283A02" w:rsidP="00DE6B14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6B49E7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1F1C1B" id="Upp 24" o:spid="_x0000_s1028" type="#_x0000_t68" style="position:absolute;left:0;text-align:left;margin-left:21.25pt;margin-top:67.35pt;width:32.3pt;height:38.95pt;rotation:9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13FD1954" w14:textId="77777777" w:rsidR="00283A02" w:rsidRPr="006B49E7" w:rsidRDefault="00283A02" w:rsidP="00DE6B14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6B49E7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83A0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155F87F6" wp14:editId="0CEF96C0">
                      <wp:simplePos x="0" y="0"/>
                      <wp:positionH relativeFrom="column">
                        <wp:posOffset>730885</wp:posOffset>
                      </wp:positionH>
                      <wp:positionV relativeFrom="paragraph">
                        <wp:posOffset>-15875</wp:posOffset>
                      </wp:positionV>
                      <wp:extent cx="5715" cy="1317625"/>
                      <wp:effectExtent l="19050" t="19050" r="32385" b="3492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5938" cy="1317658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86C857D" id="Rak 16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7.55pt,-1.25pt" to="58pt,102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" strokecolor="red" strokeweight="3pt">
                      <v:stroke joinstyle="miter"/>
                    </v:line>
                  </w:pict>
                </mc:Fallback>
              </mc:AlternateContent>
            </w:r>
            <w:r w:rsidRPr="00283A0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5E7707EF" wp14:editId="177840E8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743B501" w14:textId="77777777" w:rsidR="00283A02" w:rsidRPr="006B49E7" w:rsidRDefault="00283A02" w:rsidP="00DE6B14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6B49E7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E7707EF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Ned 20" o:spid="_x0000_s1029" type="#_x0000_t67" style="position:absolute;left:0;text-align:left;margin-left:65.8pt;margin-top:9.65pt;width:32.25pt;height:45.35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" adj="13920" fillcolor="red" stroked="f" strokeweight="1pt">
                      <v:textbox style="layout-flow:vertical" inset="1mm,1mm,1mm,1mm">
                        <w:txbxContent>
                          <w:p w14:paraId="6743B501" w14:textId="77777777" w:rsidR="00283A02" w:rsidRPr="006B49E7" w:rsidRDefault="00283A02" w:rsidP="00DE6B14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6B49E7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283A0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B5EB907" wp14:editId="7BED3CF2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28" name="Rak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39FF636" id="Rak 28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283A02">
              <w:rPr>
                <w:noProof/>
                <w:szCs w:val="20"/>
              </w:rPr>
              <w:drawing>
                <wp:inline distT="0" distB="0" distL="0" distR="0" wp14:anchorId="57481669" wp14:editId="039095C9">
                  <wp:extent cx="1419843" cy="1303779"/>
                  <wp:effectExtent l="0" t="0" r="9525" b="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8691712" name=""/>
                          <pic:cNvPicPr/>
                        </pic:nvPicPr>
                        <pic:blipFill>
                          <a:blip r:embed="rId30"/>
                          <a:srcRect l="1932" t="116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33327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56CC0A7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5CCEF91D" wp14:editId="0B37B71D">
                      <wp:simplePos x="0" y="0"/>
                      <wp:positionH relativeFrom="column">
                        <wp:posOffset>1174115</wp:posOffset>
                      </wp:positionH>
                      <wp:positionV relativeFrom="paragraph">
                        <wp:posOffset>698500</wp:posOffset>
                      </wp:positionV>
                      <wp:extent cx="410210" cy="552450"/>
                      <wp:effectExtent l="0" t="0" r="889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7D6BC1F3" w14:textId="77777777" w:rsidR="00283A02" w:rsidRPr="006B49E7" w:rsidRDefault="00283A02" w:rsidP="00DE6B14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6B49E7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CEF91D" id="Upp 19" o:spid="_x0000_s1030" type="#_x0000_t68" style="position:absolute;left:0;text-align:left;margin-left:92.45pt;margin-top:55pt;width:32.3pt;height:43.5pt;rotation:180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7D6BC1F3" w14:textId="77777777" w:rsidR="00283A02" w:rsidRPr="006B49E7" w:rsidRDefault="00283A02" w:rsidP="00DE6B14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6B49E7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83A0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3788463" wp14:editId="717BB449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0EC0DBB" id="Rak 23" o:spid="_x0000_s1026" style="position:absolute;flip:x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283A02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1C04B22" wp14:editId="390F1F82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29" name="Rak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0C12977" id="Rak 29" o:spid="_x0000_s1026" style="position:absolute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283A02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43894FF" wp14:editId="59B8BB26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6BB58E1" w14:textId="77777777" w:rsidR="00283A02" w:rsidRPr="006B49E7" w:rsidRDefault="00283A02" w:rsidP="00DE6B14">
                                  <w:pPr>
                                    <w:spacing w:after="0" w:line="240" w:lineRule="auto"/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</w:pPr>
                                  <w:r w:rsidRPr="006B49E7">
                                    <w:rPr>
                                      <w:rFonts w:ascii="Arial" w:hAnsi="Arial" w:cs="Arial"/>
                                      <w:b/>
                                      <w:color w:val="FFFFFF" w:themeColor="background1"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3894FF" id="Upp 22" o:spid="_x0000_s1031" type="#_x0000_t68" style="position:absolute;left:0;text-align:left;margin-left:28.7pt;margin-top:12.3pt;width:32.3pt;height:38.95pt;rotation:90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juRVA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56BB58E1" w14:textId="77777777" w:rsidR="00283A02" w:rsidRPr="006B49E7" w:rsidRDefault="00283A02" w:rsidP="00DE6B14">
                            <w:pPr>
                              <w:spacing w:after="0" w:line="240" w:lineRule="auto"/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6B49E7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283A02">
              <w:rPr>
                <w:noProof/>
                <w:szCs w:val="20"/>
              </w:rPr>
              <w:drawing>
                <wp:inline distT="0" distB="0" distL="0" distR="0" wp14:anchorId="1EF089B5" wp14:editId="0CDFA39F">
                  <wp:extent cx="1670034" cy="1383485"/>
                  <wp:effectExtent l="0" t="0" r="6985" b="7620"/>
                  <wp:docPr id="30" name="Bildobjekt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9439826" name=""/>
                          <pic:cNvPicPr/>
                        </pic:nvPicPr>
                        <pic:blipFill>
                          <a:blip r:embed="rId31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83A02" w:rsidRPr="00283A02" w14:paraId="4ACA7FE9" w14:textId="77777777" w:rsidTr="00283A0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1262558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735F9B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827B7D2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6C3A62A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83A02" w:rsidRPr="00283A02" w14:paraId="44DD3EE3" w14:textId="77777777" w:rsidTr="00283A0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599E1CA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B77DB8D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102E698C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5F93D19C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283A02" w:rsidRPr="00283A02" w14:paraId="500FB1FB" w14:textId="77777777" w:rsidTr="00283A02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76C275E9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32579E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F581880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1B0A0A5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052BD470" w14:textId="77777777" w:rsidR="00283A02" w:rsidRPr="00283A02" w:rsidRDefault="00283A02" w:rsidP="00283A0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D816F87" w14:textId="77777777" w:rsidR="00283A02" w:rsidRPr="00283A02" w:rsidRDefault="00283A02" w:rsidP="00283A0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69A079A3" w14:textId="77777777" w:rsidR="00283A02" w:rsidRPr="00283A02" w:rsidRDefault="00283A02" w:rsidP="00283A02">
      <w:pPr>
        <w:spacing w:after="0" w:line="240" w:lineRule="auto"/>
        <w:ind w:left="0" w:right="0"/>
        <w:rPr>
          <w:rFonts w:ascii="Arial" w:hAnsi="Arial" w:cs="Arial"/>
          <w:b/>
        </w:rPr>
      </w:pPr>
      <w:r w:rsidRPr="00283A02">
        <w:rPr>
          <w:rFonts w:ascii="Arial" w:hAnsi="Arial" w:cs="Arial"/>
          <w:b/>
        </w:rPr>
        <w:br w:type="page"/>
      </w:r>
    </w:p>
    <w:p w14:paraId="4C675C1F" w14:textId="77777777" w:rsidR="00283A02" w:rsidRPr="00283A02" w:rsidRDefault="00283A02" w:rsidP="00283A0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445FF68" w14:textId="77777777" w:rsidR="00283A02" w:rsidRPr="00283A02" w:rsidRDefault="00283A02" w:rsidP="00283A02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283A02">
        <w:rPr>
          <w:rFonts w:ascii="Arial" w:hAnsi="Arial" w:cs="Arial"/>
          <w:b/>
          <w:bCs/>
          <w:szCs w:val="26"/>
        </w:rPr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283A02" w:rsidRPr="00283A02" w14:paraId="7F5B7364" w14:textId="77777777" w:rsidTr="004E0CE4">
        <w:trPr>
          <w:trHeight w:val="227"/>
        </w:trPr>
        <w:tc>
          <w:tcPr>
            <w:tcW w:w="198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C641311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63C6EA9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776E0A0E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384B1EC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283A02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</w:p>
          <w:p w14:paraId="24AA87DF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3D2B4762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405E5E7B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283A02" w:rsidRPr="00283A02" w14:paraId="771A6E74" w14:textId="77777777" w:rsidTr="004E0CE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266B3F1" w14:textId="77777777" w:rsidR="00283A02" w:rsidRPr="00283A02" w:rsidRDefault="00283A02" w:rsidP="00283A0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Njurar K- (lågdos)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12250D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245157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516CD8" w14:textId="1FF2953A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C96638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36364AF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83A02" w:rsidRPr="00283A02" w14:paraId="03C5DDE0" w14:textId="77777777" w:rsidTr="004E0CE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C0C5306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D9E2D3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4DF83BB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CD76EB" w14:textId="34D10D04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581B58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51DD01E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83A02" w:rsidRPr="00283A02" w14:paraId="5B9DA60F" w14:textId="77777777" w:rsidTr="004E0CE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8DD9F15" w14:textId="77777777" w:rsidR="00283A02" w:rsidRPr="00283A02" w:rsidRDefault="00283A02" w:rsidP="00283A0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2CD81F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86C01E4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915F7F" w14:textId="7FEA94C0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E09528B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6B07C4F" w14:textId="6F591442" w:rsidR="00283A02" w:rsidRPr="00283A02" w:rsidRDefault="003C541F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 w:rsidR="008E1E8B"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283A02" w:rsidRPr="00283A02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283A02" w:rsidRPr="00283A02" w14:paraId="73B095CB" w14:textId="77777777" w:rsidTr="004E0CE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9F8729A" w14:textId="77777777" w:rsidR="00283A02" w:rsidRPr="00283A02" w:rsidRDefault="00283A02" w:rsidP="00283A0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Njurar K+ artärfas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516006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DDBD77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1/0,6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BA5EA9" w14:textId="29D2D986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CCE70D4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76CB6362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83A02" w:rsidRPr="00283A02" w14:paraId="79675BAA" w14:textId="77777777" w:rsidTr="004E0CE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86F7BDD" w14:textId="77777777" w:rsidR="00283A02" w:rsidRPr="00283A02" w:rsidRDefault="00283A02" w:rsidP="00283A0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7EFB583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132F77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2/1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10D002" w14:textId="5C243C30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108A628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3DB26AC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83A02" w:rsidRPr="00283A02" w14:paraId="751EE844" w14:textId="77777777" w:rsidTr="004E0CE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D347808" w14:textId="77777777" w:rsidR="00283A02" w:rsidRPr="00283A02" w:rsidRDefault="00283A02" w:rsidP="00283A0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ED7458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95189B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2/1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DDB479" w14:textId="46A2DE2F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E614858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5212F42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83A02" w:rsidRPr="00283A02" w14:paraId="67F87D76" w14:textId="77777777" w:rsidTr="004E0CE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DC16B1E" w14:textId="77777777" w:rsidR="00283A02" w:rsidRPr="00283A02" w:rsidRDefault="00283A02" w:rsidP="00283A0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3745D3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37E8705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0E9CB6" w14:textId="69DC2028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9EE069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114045F" w14:textId="69D7FE76" w:rsidR="00283A02" w:rsidRPr="00283A02" w:rsidRDefault="008E1E8B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283A02" w:rsidRPr="00283A02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283A02" w:rsidRPr="00283A02" w14:paraId="3C82DDC2" w14:textId="77777777" w:rsidTr="004E0CE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2F2069D" w14:textId="77777777" w:rsidR="00283A02" w:rsidRPr="00283A02" w:rsidRDefault="00283A02" w:rsidP="00283A0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Njurar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9F47A58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065C7C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16C4B4" w14:textId="1B0D8645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852E6A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A52909F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83A02" w:rsidRPr="00283A02" w14:paraId="16EB6CB9" w14:textId="77777777" w:rsidTr="004E0CE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3822596" w14:textId="77777777" w:rsidR="00283A02" w:rsidRPr="00283A02" w:rsidRDefault="00283A02" w:rsidP="00283A0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283A02">
              <w:rPr>
                <w:rFonts w:ascii="Arial" w:hAnsi="Arial" w:cs="Arial"/>
                <w:b/>
                <w:sz w:val="18"/>
                <w:szCs w:val="18"/>
                <w:lang w:val="en-US"/>
              </w:rPr>
              <w:t>nefrografisk</w:t>
            </w:r>
            <w:proofErr w:type="spellEnd"/>
            <w:r w:rsidRPr="00283A02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283A02">
              <w:rPr>
                <w:rFonts w:ascii="Arial" w:hAnsi="Arial" w:cs="Arial"/>
                <w:b/>
                <w:sz w:val="18"/>
                <w:szCs w:val="18"/>
                <w:lang w:val="en-US"/>
              </w:rPr>
              <w:t>fas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2E89142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F19596F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88C39A" w14:textId="465E504D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C4C156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639EAA4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283A02" w:rsidRPr="00283A02" w14:paraId="2CEE04F4" w14:textId="77777777" w:rsidTr="004E0CE4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0B6B232" w14:textId="77777777" w:rsidR="00283A02" w:rsidRPr="00283A02" w:rsidRDefault="00283A02" w:rsidP="00283A0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BDF22D2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A47B965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CA008C5" w14:textId="4F1C3F39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27D466F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0B03D423" w14:textId="414B31C1" w:rsidR="00283A02" w:rsidRPr="00283A02" w:rsidRDefault="008E1E8B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PAVS/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283A02" w:rsidRPr="00283A02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283A02" w:rsidRPr="00283A02" w14:paraId="2CFE9047" w14:textId="77777777" w:rsidTr="004E0CE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4240CDFF" w14:textId="77777777" w:rsidR="00283A02" w:rsidRPr="00283A02" w:rsidRDefault="00283A02" w:rsidP="00283A02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283A02">
              <w:rPr>
                <w:rFonts w:ascii="Arial" w:hAnsi="Arial" w:cs="Arial"/>
                <w:b/>
                <w:sz w:val="18"/>
                <w:szCs w:val="18"/>
                <w:lang w:val="en-US"/>
              </w:rPr>
              <w:t>Urinvägar</w:t>
            </w:r>
            <w:proofErr w:type="spellEnd"/>
            <w:r w:rsidRPr="00283A02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2B82CF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460A80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0DBF65" w14:textId="279E14F6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7458F0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184C176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283A02" w:rsidRPr="00283A02" w14:paraId="1BF37040" w14:textId="77777777" w:rsidTr="004E0CE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CF1C76A" w14:textId="77777777" w:rsidR="00283A02" w:rsidRPr="00283A02" w:rsidRDefault="00283A02" w:rsidP="00283A0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283A02">
              <w:rPr>
                <w:rFonts w:ascii="Arial" w:hAnsi="Arial" w:cs="Arial"/>
                <w:b/>
                <w:sz w:val="18"/>
                <w:szCs w:val="18"/>
                <w:lang w:val="en-US"/>
              </w:rPr>
              <w:t>utsöndringsfas</w:t>
            </w:r>
            <w:proofErr w:type="spellEnd"/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27BFC42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894626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54CEEF" w14:textId="14ADBBAB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938A54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92E9ABF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283A02" w:rsidRPr="00283A02" w14:paraId="52657137" w14:textId="77777777" w:rsidTr="004E0CE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525F913" w14:textId="77777777" w:rsidR="00283A02" w:rsidRPr="00283A02" w:rsidRDefault="00283A02" w:rsidP="00283A0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  <w:lang w:val="en-US"/>
              </w:rPr>
              <w:t>(</w:t>
            </w:r>
            <w:proofErr w:type="spellStart"/>
            <w:r w:rsidRPr="00283A02">
              <w:rPr>
                <w:rFonts w:ascii="Arial" w:hAnsi="Arial" w:cs="Arial"/>
                <w:b/>
                <w:sz w:val="18"/>
                <w:szCs w:val="18"/>
                <w:lang w:val="en-US"/>
              </w:rPr>
              <w:t>lågdos</w:t>
            </w:r>
            <w:proofErr w:type="spellEnd"/>
            <w:r w:rsidRPr="00283A02">
              <w:rPr>
                <w:rFonts w:ascii="Arial" w:hAnsi="Arial" w:cs="Arial"/>
                <w:b/>
                <w:sz w:val="18"/>
                <w:szCs w:val="18"/>
                <w:lang w:val="en-US"/>
              </w:rPr>
              <w:t>)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D14615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37AA153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28B8CDA" w14:textId="500054CA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A7344E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F8E5526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283A02" w:rsidRPr="00283A02" w14:paraId="0E518675" w14:textId="77777777" w:rsidTr="004E0CE4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8B51FBA" w14:textId="77777777" w:rsidR="00283A02" w:rsidRPr="00283A02" w:rsidRDefault="00283A02" w:rsidP="00283A02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778EE6C1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0375F31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74BB5FE" w14:textId="53C3F523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B</w:t>
            </w:r>
            <w:r w:rsidR="003C541F">
              <w:rPr>
                <w:rFonts w:ascii="Arial" w:hAnsi="Arial" w:cs="Arial"/>
                <w:sz w:val="18"/>
                <w:szCs w:val="18"/>
              </w:rPr>
              <w:t>r40</w:t>
            </w:r>
            <w:r w:rsidRPr="00283A02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E9186ED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283A02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C100 W700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4FF1E7AC" w14:textId="0E24EBEB" w:rsidR="00283A02" w:rsidRPr="00283A02" w:rsidRDefault="008E1E8B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283A02" w:rsidRPr="00283A02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283A02" w:rsidRPr="00283A02" w14:paraId="16245037" w14:textId="77777777" w:rsidTr="004E0CE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89FE93A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Scouter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9C35526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5A66F0B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CFEC379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49DE7ED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8D74950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283A02" w:rsidRPr="00283A02" w14:paraId="183AA05B" w14:textId="77777777" w:rsidTr="004E0CE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A2612C5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1AAB94C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D939F7B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35A09B9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033E875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26999B6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283A02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1C26703E" w14:textId="77777777" w:rsidR="00283A02" w:rsidRPr="00283A02" w:rsidRDefault="00283A02" w:rsidP="00283A02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9ACC24F" w14:textId="77777777" w:rsidR="00283A02" w:rsidRPr="00283A02" w:rsidRDefault="00283A02" w:rsidP="00283A02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283A02">
        <w:rPr>
          <w:rFonts w:ascii="Arial" w:hAnsi="Arial" w:cs="Arial"/>
          <w:b/>
          <w:bCs/>
          <w:szCs w:val="26"/>
        </w:rPr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283A02" w:rsidRPr="00283A02" w14:paraId="0A4DD9FF" w14:textId="77777777" w:rsidTr="00283A02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3A704A0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969433E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5645888C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49459C5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A44BE86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3A02" w:rsidRPr="00283A02" w14:paraId="5D8CBD18" w14:textId="77777777" w:rsidTr="00283A0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7B0D1C4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283A02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056C4D02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26D3026C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0810A1A9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01167B42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5683428E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049D288B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C290B1B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K-</w:t>
            </w:r>
          </w:p>
          <w:p w14:paraId="6D9BBD88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AC3097D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774FB648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4810D900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49619DC1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40EDDD44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artärfas</w:t>
            </w:r>
          </w:p>
          <w:p w14:paraId="004E3F9E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4EB2F91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3A02" w:rsidRPr="00283A02" w14:paraId="0D82762B" w14:textId="77777777" w:rsidTr="00283A0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B3F2DC3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1CB8F32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94146A8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8407E8A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D432FFF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15954EDD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BFF2644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66BB81A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3A02" w:rsidRPr="00283A02" w14:paraId="1F198144" w14:textId="77777777" w:rsidTr="00283A0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0FC165A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1F26684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B53BE68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6BC5734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26A1AF1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5B985A1A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EC58D61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BCDBEB1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3A02" w:rsidRPr="00283A02" w14:paraId="41E57E05" w14:textId="77777777" w:rsidTr="00283A0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080D603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99EEF6E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1542D98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56609DE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69567D5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CBD3C94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2C9F0AE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82300E1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3A02" w:rsidRPr="00283A02" w14:paraId="68EB8FA9" w14:textId="77777777" w:rsidTr="00283A0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C206E32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2330289E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0992EE93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nefrogr</w:t>
            </w:r>
            <w:proofErr w:type="spellEnd"/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.</w:t>
            </w:r>
          </w:p>
          <w:p w14:paraId="64D72137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2C223471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37429763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utsöndr</w:t>
            </w:r>
            <w:proofErr w:type="spellEnd"/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.</w:t>
            </w:r>
          </w:p>
          <w:p w14:paraId="10B67D9F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43FDE945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EEAD1DB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1181BDF1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nefrogr</w:t>
            </w:r>
            <w:proofErr w:type="spellEnd"/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.</w:t>
            </w:r>
          </w:p>
          <w:p w14:paraId="396071EF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3FFBE2F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452FDB2E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utsöndr</w:t>
            </w:r>
            <w:proofErr w:type="spellEnd"/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.</w:t>
            </w:r>
          </w:p>
          <w:p w14:paraId="57F83FD6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69B5E38F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K+</w:t>
            </w:r>
          </w:p>
          <w:p w14:paraId="01E7D798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utsöndr</w:t>
            </w:r>
            <w:proofErr w:type="spellEnd"/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.</w:t>
            </w:r>
          </w:p>
          <w:p w14:paraId="36469240" w14:textId="77777777" w:rsidR="00283A02" w:rsidRPr="00283A02" w:rsidRDefault="00283A02" w:rsidP="00283A0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283A02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C656549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3A02" w:rsidRPr="00283A02" w14:paraId="7DFC8560" w14:textId="77777777" w:rsidTr="00283A0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FF3470C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2F96C7B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5C36B59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4FA05CE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46BD8CD2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0D03E16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FEABE1C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B8C3C91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3A02" w:rsidRPr="00283A02" w14:paraId="4CCE3945" w14:textId="77777777" w:rsidTr="00283A0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B95BA12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A102AAB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941ABB3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764DA1A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30FFCD3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3762FB47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B4E975A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1113941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3A02" w:rsidRPr="00283A02" w14:paraId="32B47981" w14:textId="77777777" w:rsidTr="00283A02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E77F0EC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A6253F0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</w:tcPr>
          <w:p w14:paraId="293B25F6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D2C06F0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D130458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D9A9808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0EC752AF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FBBCD02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283A02" w:rsidRPr="00283A02" w14:paraId="16441EF2" w14:textId="77777777" w:rsidTr="00283A02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0A6110B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0DE8C245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35717A6E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5D728BA0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E6365C6" w14:textId="77777777" w:rsidR="00283A02" w:rsidRPr="00283A02" w:rsidRDefault="00283A02" w:rsidP="00283A02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E63DE5D" w14:textId="77777777" w:rsidR="00283A02" w:rsidRPr="00283A02" w:rsidRDefault="00283A02" w:rsidP="00283A02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83A0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B286C2" w14:textId="77777777" w:rsidR="00FD0915" w:rsidRDefault="00FD0915">
      <w:r>
        <w:separator/>
      </w:r>
    </w:p>
  </w:endnote>
  <w:endnote w:type="continuationSeparator" w:id="0">
    <w:p w14:paraId="446CF587" w14:textId="77777777" w:rsidR="00FD0915" w:rsidRDefault="00FD0915">
      <w:r>
        <w:continuationSeparator/>
      </w:r>
    </w:p>
  </w:endnote>
  <w:endnote w:type="continuationNotice" w:id="1">
    <w:p w14:paraId="5208EE42" w14:textId="77777777" w:rsidR="00FD0915" w:rsidRDefault="00FD091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7E5825" w14:textId="77777777" w:rsidR="00FD0915" w:rsidRDefault="00FD0915"/>
  </w:footnote>
  <w:footnote w:type="continuationSeparator" w:id="0">
    <w:p w14:paraId="749A5946" w14:textId="77777777" w:rsidR="00FD0915" w:rsidRDefault="00FD0915">
      <w:r>
        <w:continuationSeparator/>
      </w:r>
    </w:p>
  </w:footnote>
  <w:footnote w:type="continuationNotice" w:id="1">
    <w:p w14:paraId="57E6B999" w14:textId="77777777" w:rsidR="00FD0915" w:rsidRDefault="00FD091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2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3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3578CC4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608A1710" w:tentative="1">
      <w:start w:val="1"/>
      <w:numFmt w:val="lowerLetter"/>
      <w:lvlText w:val="%2."/>
      <w:lvlJc w:val="left"/>
      <w:pPr>
        <w:ind w:left="1080" w:hanging="360"/>
      </w:pPr>
    </w:lvl>
    <w:lvl w:ilvl="2" w:tplc="1E1EAC88" w:tentative="1">
      <w:start w:val="1"/>
      <w:numFmt w:val="lowerRoman"/>
      <w:lvlText w:val="%3."/>
      <w:lvlJc w:val="right"/>
      <w:pPr>
        <w:ind w:left="1800" w:hanging="180"/>
      </w:pPr>
    </w:lvl>
    <w:lvl w:ilvl="3" w:tplc="7728950A" w:tentative="1">
      <w:start w:val="1"/>
      <w:numFmt w:val="decimal"/>
      <w:lvlText w:val="%4."/>
      <w:lvlJc w:val="left"/>
      <w:pPr>
        <w:ind w:left="2520" w:hanging="360"/>
      </w:pPr>
    </w:lvl>
    <w:lvl w:ilvl="4" w:tplc="4FA4BC26" w:tentative="1">
      <w:start w:val="1"/>
      <w:numFmt w:val="lowerLetter"/>
      <w:lvlText w:val="%5."/>
      <w:lvlJc w:val="left"/>
      <w:pPr>
        <w:ind w:left="3240" w:hanging="360"/>
      </w:pPr>
    </w:lvl>
    <w:lvl w:ilvl="5" w:tplc="9822DC8A" w:tentative="1">
      <w:start w:val="1"/>
      <w:numFmt w:val="lowerRoman"/>
      <w:lvlText w:val="%6."/>
      <w:lvlJc w:val="right"/>
      <w:pPr>
        <w:ind w:left="3960" w:hanging="180"/>
      </w:pPr>
    </w:lvl>
    <w:lvl w:ilvl="6" w:tplc="30B26226" w:tentative="1">
      <w:start w:val="1"/>
      <w:numFmt w:val="decimal"/>
      <w:lvlText w:val="%7."/>
      <w:lvlJc w:val="left"/>
      <w:pPr>
        <w:ind w:left="4680" w:hanging="360"/>
      </w:pPr>
    </w:lvl>
    <w:lvl w:ilvl="7" w:tplc="AA6C84AA" w:tentative="1">
      <w:start w:val="1"/>
      <w:numFmt w:val="lowerLetter"/>
      <w:lvlText w:val="%8."/>
      <w:lvlJc w:val="left"/>
      <w:pPr>
        <w:ind w:left="5400" w:hanging="360"/>
      </w:pPr>
    </w:lvl>
    <w:lvl w:ilvl="8" w:tplc="FA48530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4626761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FB22DCB2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5F63D3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AD18138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FEE8BF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F0AB4E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BD8D65C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D4A4D6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902B40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00806FDE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12548190" w:tentative="1">
      <w:start w:val="1"/>
      <w:numFmt w:val="lowerLetter"/>
      <w:lvlText w:val="%2."/>
      <w:lvlJc w:val="left"/>
      <w:pPr>
        <w:ind w:left="1080" w:hanging="360"/>
      </w:pPr>
    </w:lvl>
    <w:lvl w:ilvl="2" w:tplc="140C6CA6" w:tentative="1">
      <w:start w:val="1"/>
      <w:numFmt w:val="lowerRoman"/>
      <w:lvlText w:val="%3."/>
      <w:lvlJc w:val="right"/>
      <w:pPr>
        <w:ind w:left="1800" w:hanging="180"/>
      </w:pPr>
    </w:lvl>
    <w:lvl w:ilvl="3" w:tplc="A21A448E" w:tentative="1">
      <w:start w:val="1"/>
      <w:numFmt w:val="decimal"/>
      <w:lvlText w:val="%4."/>
      <w:lvlJc w:val="left"/>
      <w:pPr>
        <w:ind w:left="2520" w:hanging="360"/>
      </w:pPr>
    </w:lvl>
    <w:lvl w:ilvl="4" w:tplc="7B20DE62" w:tentative="1">
      <w:start w:val="1"/>
      <w:numFmt w:val="lowerLetter"/>
      <w:lvlText w:val="%5."/>
      <w:lvlJc w:val="left"/>
      <w:pPr>
        <w:ind w:left="3240" w:hanging="360"/>
      </w:pPr>
    </w:lvl>
    <w:lvl w:ilvl="5" w:tplc="D6DC6544" w:tentative="1">
      <w:start w:val="1"/>
      <w:numFmt w:val="lowerRoman"/>
      <w:lvlText w:val="%6."/>
      <w:lvlJc w:val="right"/>
      <w:pPr>
        <w:ind w:left="3960" w:hanging="180"/>
      </w:pPr>
    </w:lvl>
    <w:lvl w:ilvl="6" w:tplc="7C5C3BD6" w:tentative="1">
      <w:start w:val="1"/>
      <w:numFmt w:val="decimal"/>
      <w:lvlText w:val="%7."/>
      <w:lvlJc w:val="left"/>
      <w:pPr>
        <w:ind w:left="4680" w:hanging="360"/>
      </w:pPr>
    </w:lvl>
    <w:lvl w:ilvl="7" w:tplc="EFA09566" w:tentative="1">
      <w:start w:val="1"/>
      <w:numFmt w:val="lowerLetter"/>
      <w:lvlText w:val="%8."/>
      <w:lvlJc w:val="left"/>
      <w:pPr>
        <w:ind w:left="5400" w:hanging="360"/>
      </w:pPr>
    </w:lvl>
    <w:lvl w:ilvl="8" w:tplc="EFFC31E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1700E3D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56D461A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E81C012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120BCB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9C8559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B3BCB7A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B1084B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5E6180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D9DC606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53697177">
    <w:abstractNumId w:val="21"/>
  </w:num>
  <w:num w:numId="2" w16cid:durableId="2045059062">
    <w:abstractNumId w:val="16"/>
  </w:num>
  <w:num w:numId="3" w16cid:durableId="2053117055">
    <w:abstractNumId w:val="0"/>
  </w:num>
  <w:num w:numId="4" w16cid:durableId="794837642">
    <w:abstractNumId w:val="6"/>
  </w:num>
  <w:num w:numId="5" w16cid:durableId="876703141">
    <w:abstractNumId w:val="19"/>
  </w:num>
  <w:num w:numId="6" w16cid:durableId="1505894677">
    <w:abstractNumId w:val="2"/>
  </w:num>
  <w:num w:numId="7" w16cid:durableId="21323433">
    <w:abstractNumId w:val="13"/>
  </w:num>
  <w:num w:numId="8" w16cid:durableId="850608698">
    <w:abstractNumId w:val="9"/>
  </w:num>
  <w:num w:numId="9" w16cid:durableId="1903632759">
    <w:abstractNumId w:val="1"/>
  </w:num>
  <w:num w:numId="10" w16cid:durableId="446629904">
    <w:abstractNumId w:val="1"/>
  </w:num>
  <w:num w:numId="11" w16cid:durableId="1869634612">
    <w:abstractNumId w:val="3"/>
  </w:num>
  <w:num w:numId="12" w16cid:durableId="508257327">
    <w:abstractNumId w:val="4"/>
  </w:num>
  <w:num w:numId="13" w16cid:durableId="1058551187">
    <w:abstractNumId w:val="15"/>
  </w:num>
  <w:num w:numId="14" w16cid:durableId="1774016373">
    <w:abstractNumId w:val="10"/>
  </w:num>
  <w:num w:numId="15" w16cid:durableId="387264360">
    <w:abstractNumId w:val="7"/>
  </w:num>
  <w:num w:numId="16" w16cid:durableId="1536309479">
    <w:abstractNumId w:val="14"/>
  </w:num>
  <w:num w:numId="17" w16cid:durableId="1191651367">
    <w:abstractNumId w:val="5"/>
  </w:num>
  <w:num w:numId="18" w16cid:durableId="605579981">
    <w:abstractNumId w:val="12"/>
  </w:num>
  <w:num w:numId="19" w16cid:durableId="1685477480">
    <w:abstractNumId w:val="20"/>
  </w:num>
  <w:num w:numId="20" w16cid:durableId="75173196">
    <w:abstractNumId w:val="17"/>
  </w:num>
  <w:num w:numId="21" w16cid:durableId="1464930945">
    <w:abstractNumId w:val="8"/>
  </w:num>
  <w:num w:numId="22" w16cid:durableId="1918131713">
    <w:abstractNumId w:val="18"/>
  </w:num>
  <w:num w:numId="23" w16cid:durableId="110981601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29F1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011B"/>
    <w:rsid w:val="00211487"/>
    <w:rsid w:val="00211D91"/>
    <w:rsid w:val="00217DEC"/>
    <w:rsid w:val="00235B57"/>
    <w:rsid w:val="00250F24"/>
    <w:rsid w:val="002523C5"/>
    <w:rsid w:val="0025380B"/>
    <w:rsid w:val="00255576"/>
    <w:rsid w:val="0025703A"/>
    <w:rsid w:val="00262F3D"/>
    <w:rsid w:val="00263281"/>
    <w:rsid w:val="002651D6"/>
    <w:rsid w:val="0026551F"/>
    <w:rsid w:val="00274E1B"/>
    <w:rsid w:val="00280A85"/>
    <w:rsid w:val="00283A02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541F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49E7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7595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1E8B"/>
    <w:rsid w:val="008E36F8"/>
    <w:rsid w:val="008E46B2"/>
    <w:rsid w:val="008E682C"/>
    <w:rsid w:val="008E78A1"/>
    <w:rsid w:val="008F589F"/>
    <w:rsid w:val="00906238"/>
    <w:rsid w:val="00907EF9"/>
    <w:rsid w:val="0091295C"/>
    <w:rsid w:val="0091326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33A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7FCF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E785F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290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2D2E"/>
    <w:rsid w:val="00D47AD7"/>
    <w:rsid w:val="00D51529"/>
    <w:rsid w:val="00D85218"/>
    <w:rsid w:val="00D915B1"/>
    <w:rsid w:val="00DA299D"/>
    <w:rsid w:val="00DA65C4"/>
    <w:rsid w:val="00DC18B1"/>
    <w:rsid w:val="00DD2BE0"/>
    <w:rsid w:val="00DD2E1A"/>
    <w:rsid w:val="00DE4447"/>
    <w:rsid w:val="00DE5DA2"/>
    <w:rsid w:val="00DE6B14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5277"/>
    <w:rsid w:val="00F22264"/>
    <w:rsid w:val="00F2564D"/>
    <w:rsid w:val="00F35B05"/>
    <w:rsid w:val="00F413D9"/>
    <w:rsid w:val="00F5135F"/>
    <w:rsid w:val="00F51F78"/>
    <w:rsid w:val="00F533FD"/>
    <w:rsid w:val="00F86F47"/>
    <w:rsid w:val="00F90B64"/>
    <w:rsid w:val="00FB2F0F"/>
    <w:rsid w:val="00FB5086"/>
    <w:rsid w:val="00FB5411"/>
    <w:rsid w:val="00FB6392"/>
    <w:rsid w:val="00FD0915"/>
    <w:rsid w:val="00FD3C70"/>
    <w:rsid w:val="00FD6820"/>
    <w:rsid w:val="00FE12D8"/>
    <w:rsid w:val="00FF5EBB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diagramQuickStyle" Target="diagrams/quickStyle2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diagramLayout" Target="diagrams/layout2.xml" Id="rId25" /><Relationship Type="http://schemas.openxmlformats.org/officeDocument/2006/relationships/theme" Target="theme/theme1.xml" Id="rId33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image" Target="media/image3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diagramData" Target="diagrams/data2.xml" Id="rId24" /><Relationship Type="http://schemas.openxmlformats.org/officeDocument/2006/relationships/fontTable" Target="fontTable.xml" Id="rId32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microsoft.com/office/2007/relationships/diagramDrawing" Target="diagrams/drawing2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image" Target="media/image5.png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diagramColors" Target="diagrams/colors2.xml" Id="rId27" /><Relationship Type="http://schemas.openxmlformats.org/officeDocument/2006/relationships/image" Target="media/image4.png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+50 s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Pat tömmer blåsan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BT+10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5DDF6005-F226-43B6-B563-7B33FC18D60C}" type="presOf" srcId="{548E9FD9-7371-42E5-8C31-C03B33C90BF7}" destId="{6CE68A43-9C69-4212-AF24-9AFEE7CA1715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CFDAEC2A-A9D9-413F-904A-1E0C4A94F0C5}" type="presOf" srcId="{B6686773-0991-4F56-99B7-CB08DF66B5ED}" destId="{6AC59577-EC82-4A35-90CE-96CD0348AB0D}" srcOrd="0" destOrd="0" presId="urn:microsoft.com/office/officeart/2005/8/layout/hChevron3"/>
    <dgm:cxn modelId="{F849A276-1D3D-4F2E-B21C-E4F5D22695A4}" type="presOf" srcId="{FB4701B0-1C4A-420C-9F09-C1678465770A}" destId="{33A1349C-0317-431F-9E60-7456885DCFD5}" srcOrd="0" destOrd="0" presId="urn:microsoft.com/office/officeart/2005/8/layout/hChevron3"/>
    <dgm:cxn modelId="{493D0C8C-AC88-4B97-97AE-78A432FBABB3}" type="presOf" srcId="{72C3C3E7-AFE7-48AF-A84A-F5F4B462ABCE}" destId="{AD4E5296-B06F-4F82-9CB5-F741BF6BFCC1}" srcOrd="0" destOrd="0" presId="urn:microsoft.com/office/officeart/2005/8/layout/hChevron3"/>
    <dgm:cxn modelId="{D9BD9590-F047-47A4-A4DC-DC34482954D6}" type="presOf" srcId="{BD80AD6D-AE28-4DC3-865A-F7A4BFC6D84E}" destId="{764FC522-4A5B-4DA0-8EA0-0B136026E7A3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45585C4-395B-46E2-9932-0217C3F3FA22}" type="presOf" srcId="{B73EA016-5B5E-4372-8AFF-E16F061CFA05}" destId="{1F6A0B97-83F0-4189-B0CB-00156B0AC153}" srcOrd="0" destOrd="0" presId="urn:microsoft.com/office/officeart/2005/8/layout/hChevron3"/>
    <dgm:cxn modelId="{6EFAB9C6-3FF5-4E00-8613-FF7EF0A86D5D}" type="presOf" srcId="{D813EA76-4FD3-4C15-BFBC-B1DF43B29666}" destId="{4784DBD1-3CBE-41A8-A2C7-CF088F838C79}" srcOrd="0" destOrd="0" presId="urn:microsoft.com/office/officeart/2005/8/layout/hChevron3"/>
    <dgm:cxn modelId="{CDF238CB-18CE-4FD4-938A-BC91E1E4186C}" type="presOf" srcId="{7D55B2F1-F7F7-4A6B-AFB0-F846FDB634B5}" destId="{E13D0391-DAD9-4B61-AB66-3FA48A4F7006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21A67CFE-0AEE-484E-BCE7-0D02250EFC40}" type="presParOf" srcId="{1F6A0B97-83F0-4189-B0CB-00156B0AC153}" destId="{4784DBD1-3CBE-41A8-A2C7-CF088F838C79}" srcOrd="0" destOrd="0" presId="urn:microsoft.com/office/officeart/2005/8/layout/hChevron3"/>
    <dgm:cxn modelId="{6734638A-A8BB-4A4E-A2E5-FF12A7CF4838}" type="presParOf" srcId="{1F6A0B97-83F0-4189-B0CB-00156B0AC153}" destId="{37D14BC8-3203-463C-9804-9B3B86B621FF}" srcOrd="1" destOrd="0" presId="urn:microsoft.com/office/officeart/2005/8/layout/hChevron3"/>
    <dgm:cxn modelId="{46C42A5F-0713-4261-8654-1B555A78DC4C}" type="presParOf" srcId="{1F6A0B97-83F0-4189-B0CB-00156B0AC153}" destId="{E13D0391-DAD9-4B61-AB66-3FA48A4F7006}" srcOrd="2" destOrd="0" presId="urn:microsoft.com/office/officeart/2005/8/layout/hChevron3"/>
    <dgm:cxn modelId="{7C5819E0-D757-407A-A384-6E380341D894}" type="presParOf" srcId="{1F6A0B97-83F0-4189-B0CB-00156B0AC153}" destId="{F9271109-4339-4036-9126-150629D10456}" srcOrd="3" destOrd="0" presId="urn:microsoft.com/office/officeart/2005/8/layout/hChevron3"/>
    <dgm:cxn modelId="{05BFD577-7A2E-4373-84CC-CE6238FE59CA}" type="presParOf" srcId="{1F6A0B97-83F0-4189-B0CB-00156B0AC153}" destId="{AD4E5296-B06F-4F82-9CB5-F741BF6BFCC1}" srcOrd="4" destOrd="0" presId="urn:microsoft.com/office/officeart/2005/8/layout/hChevron3"/>
    <dgm:cxn modelId="{1B9A11BA-1A56-4A0A-B7FE-103589B18945}" type="presParOf" srcId="{1F6A0B97-83F0-4189-B0CB-00156B0AC153}" destId="{99F7A086-6C98-4385-8FFE-3337C1F24694}" srcOrd="5" destOrd="0" presId="urn:microsoft.com/office/officeart/2005/8/layout/hChevron3"/>
    <dgm:cxn modelId="{FD26B236-B3D2-4CC4-AE1E-6EAEC87C0CE8}" type="presParOf" srcId="{1F6A0B97-83F0-4189-B0CB-00156B0AC153}" destId="{6CE68A43-9C69-4212-AF24-9AFEE7CA1715}" srcOrd="6" destOrd="0" presId="urn:microsoft.com/office/officeart/2005/8/layout/hChevron3"/>
    <dgm:cxn modelId="{7CBA11D5-9908-4B55-8F46-8C7F846E20FB}" type="presParOf" srcId="{1F6A0B97-83F0-4189-B0CB-00156B0AC153}" destId="{3220CDE8-D909-484A-AEEE-E1F8CCD6E591}" srcOrd="7" destOrd="0" presId="urn:microsoft.com/office/officeart/2005/8/layout/hChevron3"/>
    <dgm:cxn modelId="{032B60BF-0D2B-4D59-8F05-D06955AF67B1}" type="presParOf" srcId="{1F6A0B97-83F0-4189-B0CB-00156B0AC153}" destId="{6AC59577-EC82-4A35-90CE-96CD0348AB0D}" srcOrd="8" destOrd="0" presId="urn:microsoft.com/office/officeart/2005/8/layout/hChevron3"/>
    <dgm:cxn modelId="{5A74E05C-41C0-476D-B837-5BCD7527A759}" type="presParOf" srcId="{1F6A0B97-83F0-4189-B0CB-00156B0AC153}" destId="{EB1C56B5-4A0A-494F-92A8-3B4C157D15C5}" srcOrd="9" destOrd="0" presId="urn:microsoft.com/office/officeart/2005/8/layout/hChevron3"/>
    <dgm:cxn modelId="{7648D868-6BC8-45A7-8E43-08283187CCBB}" type="presParOf" srcId="{1F6A0B97-83F0-4189-B0CB-00156B0AC153}" destId="{33A1349C-0317-431F-9E60-7456885DCFD5}" srcOrd="10" destOrd="0" presId="urn:microsoft.com/office/officeart/2005/8/layout/hChevron3"/>
    <dgm:cxn modelId="{41525F6F-3436-424E-9C92-D03F153D343A}" type="presParOf" srcId="{1F6A0B97-83F0-4189-B0CB-00156B0AC153}" destId="{A854A969-E3F4-46C7-AA9B-9B40E58C9671}" srcOrd="11" destOrd="0" presId="urn:microsoft.com/office/officeart/2005/8/layout/hChevron3"/>
    <dgm:cxn modelId="{12704271-78D5-425B-90F4-45671193ECF9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v-SE"/>
        </a:p>
      </dgm:t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</a:t>
          </a:r>
        </a:p>
        <a:p>
          <a:pPr>
            <a:buNone/>
          </a:pPr>
          <a:r>
            <a:rPr lang="sv-SE" sz="900" i="1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ca 30 min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30 min från start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02722">
        <dgm:presLayoutVars>
          <dgm:bulletEnabled val="1"/>
        </dgm:presLayoutVars>
      </dgm:prSet>
      <dgm:spPr/>
    </dgm:pt>
  </dgm:ptLst>
  <dgm:cxnLst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EA1EB23E-5B0B-4DC1-A0C7-9EAA98025BEB}" type="presOf" srcId="{72C3C3E7-AFE7-48AF-A84A-F5F4B462ABCE}" destId="{AD4E5296-B06F-4F82-9CB5-F741BF6BFCC1}" srcOrd="0" destOrd="0" presId="urn:microsoft.com/office/officeart/2005/8/layout/hChevron3"/>
    <dgm:cxn modelId="{EA22A854-198F-472A-90BA-77CD99F72F7C}" type="presOf" srcId="{7D55B2F1-F7F7-4A6B-AFB0-F846FDB634B5}" destId="{E13D0391-DAD9-4B61-AB66-3FA48A4F7006}" srcOrd="0" destOrd="0" presId="urn:microsoft.com/office/officeart/2005/8/layout/hChevron3"/>
    <dgm:cxn modelId="{01E82A91-3F6A-4347-A075-C43E22F8687B}" type="presOf" srcId="{FB4701B0-1C4A-420C-9F09-C1678465770A}" destId="{33A1349C-0317-431F-9E60-7456885DCFD5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FCB8BDB3-930E-4CCE-B350-53C6A83E6EB5}" type="presOf" srcId="{B6686773-0991-4F56-99B7-CB08DF66B5ED}" destId="{6AC59577-EC82-4A35-90CE-96CD0348AB0D}" srcOrd="0" destOrd="0" presId="urn:microsoft.com/office/officeart/2005/8/layout/hChevron3"/>
    <dgm:cxn modelId="{56D30DB5-6EF2-43BB-AD01-E614DCB9A89D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CFC2C3-9409-4390-87EC-8191323CC6BA}" type="presOf" srcId="{BD80AD6D-AE28-4DC3-865A-F7A4BFC6D84E}" destId="{764FC522-4A5B-4DA0-8EA0-0B136026E7A3}" srcOrd="0" destOrd="0" presId="urn:microsoft.com/office/officeart/2005/8/layout/hChevron3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A229D3CE-6D69-4859-B2F8-F7A0FB0958EE}" type="presOf" srcId="{B73EA016-5B5E-4372-8AFF-E16F061CFA05}" destId="{1F6A0B97-83F0-4189-B0CB-00156B0AC153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95AA6AFE-9C00-4C76-A7A6-9C56020BB757}" type="presOf" srcId="{D813EA76-4FD3-4C15-BFBC-B1DF43B29666}" destId="{4784DBD1-3CBE-41A8-A2C7-CF088F838C79}" srcOrd="0" destOrd="0" presId="urn:microsoft.com/office/officeart/2005/8/layout/hChevron3"/>
    <dgm:cxn modelId="{79780F3C-C15A-4660-A000-95A01DE27C32}" type="presParOf" srcId="{1F6A0B97-83F0-4189-B0CB-00156B0AC153}" destId="{4784DBD1-3CBE-41A8-A2C7-CF088F838C79}" srcOrd="0" destOrd="0" presId="urn:microsoft.com/office/officeart/2005/8/layout/hChevron3"/>
    <dgm:cxn modelId="{6AB4EB08-0A0B-4334-B787-8B36C2E7F90E}" type="presParOf" srcId="{1F6A0B97-83F0-4189-B0CB-00156B0AC153}" destId="{37D14BC8-3203-463C-9804-9B3B86B621FF}" srcOrd="1" destOrd="0" presId="urn:microsoft.com/office/officeart/2005/8/layout/hChevron3"/>
    <dgm:cxn modelId="{32A7640F-DE52-49C5-B54B-75EB52CE36C0}" type="presParOf" srcId="{1F6A0B97-83F0-4189-B0CB-00156B0AC153}" destId="{E13D0391-DAD9-4B61-AB66-3FA48A4F7006}" srcOrd="2" destOrd="0" presId="urn:microsoft.com/office/officeart/2005/8/layout/hChevron3"/>
    <dgm:cxn modelId="{E6EE45F2-2724-4F16-AB96-3976DE40C311}" type="presParOf" srcId="{1F6A0B97-83F0-4189-B0CB-00156B0AC153}" destId="{F9271109-4339-4036-9126-150629D10456}" srcOrd="3" destOrd="0" presId="urn:microsoft.com/office/officeart/2005/8/layout/hChevron3"/>
    <dgm:cxn modelId="{BF569A2C-ED35-42E1-8B36-275FC7356E2A}" type="presParOf" srcId="{1F6A0B97-83F0-4189-B0CB-00156B0AC153}" destId="{AD4E5296-B06F-4F82-9CB5-F741BF6BFCC1}" srcOrd="4" destOrd="0" presId="urn:microsoft.com/office/officeart/2005/8/layout/hChevron3"/>
    <dgm:cxn modelId="{1CC3A898-82F2-45F4-8232-AEA4ECAB3375}" type="presParOf" srcId="{1F6A0B97-83F0-4189-B0CB-00156B0AC153}" destId="{99F7A086-6C98-4385-8FFE-3337C1F24694}" srcOrd="5" destOrd="0" presId="urn:microsoft.com/office/officeart/2005/8/layout/hChevron3"/>
    <dgm:cxn modelId="{40558E15-162A-4810-B197-9E7419366C50}" type="presParOf" srcId="{1F6A0B97-83F0-4189-B0CB-00156B0AC153}" destId="{6CE68A43-9C69-4212-AF24-9AFEE7CA1715}" srcOrd="6" destOrd="0" presId="urn:microsoft.com/office/officeart/2005/8/layout/hChevron3"/>
    <dgm:cxn modelId="{96297AE6-E865-46EE-80EA-C5569F6B618A}" type="presParOf" srcId="{1F6A0B97-83F0-4189-B0CB-00156B0AC153}" destId="{3220CDE8-D909-484A-AEEE-E1F8CCD6E591}" srcOrd="7" destOrd="0" presId="urn:microsoft.com/office/officeart/2005/8/layout/hChevron3"/>
    <dgm:cxn modelId="{6C0CFC1A-A7C8-4810-981A-5431800FC662}" type="presParOf" srcId="{1F6A0B97-83F0-4189-B0CB-00156B0AC153}" destId="{6AC59577-EC82-4A35-90CE-96CD0348AB0D}" srcOrd="8" destOrd="0" presId="urn:microsoft.com/office/officeart/2005/8/layout/hChevron3"/>
    <dgm:cxn modelId="{FFC614A2-0C19-4C09-947F-0F36A3CA778E}" type="presParOf" srcId="{1F6A0B97-83F0-4189-B0CB-00156B0AC153}" destId="{EB1C56B5-4A0A-494F-92A8-3B4C157D15C5}" srcOrd="9" destOrd="0" presId="urn:microsoft.com/office/officeart/2005/8/layout/hChevron3"/>
    <dgm:cxn modelId="{7864963E-3E1B-415B-82FE-51F5D2FC6E3D}" type="presParOf" srcId="{1F6A0B97-83F0-4189-B0CB-00156B0AC153}" destId="{33A1349C-0317-431F-9E60-7456885DCFD5}" srcOrd="10" destOrd="0" presId="urn:microsoft.com/office/officeart/2005/8/layout/hChevron3"/>
    <dgm:cxn modelId="{F5E752ED-269B-414E-AE32-EBA8F783B4EE}" type="presParOf" srcId="{1F6A0B97-83F0-4189-B0CB-00156B0AC153}" destId="{A854A969-E3F4-46C7-AA9B-9B40E58C9671}" srcOrd="11" destOrd="0" presId="urn:microsoft.com/office/officeart/2005/8/layout/hChevron3"/>
    <dgm:cxn modelId="{6A5C22BC-E6FC-43D5-9B7F-C3F407EF61DA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BT+10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3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+50 s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Pat tömmer blåsan</a:t>
          </a:r>
        </a:p>
      </dsp:txBody>
      <dsp:txXfrm>
        <a:off x="4832001" y="53999"/>
        <a:ext cx="532803" cy="432001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i="1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ca 30 min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 30 min från start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Töm rektalpip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Stäng av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CO</a:t>
          </a:r>
          <a:r>
            <a:rPr lang="sv-SE" sz="900" kern="1200" baseline="-250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2</a:t>
          </a: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72279"/>
          <a:ext cx="964804" cy="395441"/>
        </a:xfrm>
        <a:prstGeom prst="chevron">
          <a:avLst/>
        </a:prstGeom>
        <a:solidFill>
          <a:sysClr val="window" lastClr="FFFFFF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4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3 min</a:t>
          </a:r>
        </a:p>
      </dsp:txBody>
      <dsp:txXfrm>
        <a:off x="4813721" y="72279"/>
        <a:ext cx="569363" cy="39544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3</Pages>
  <Words>407</Words>
  <Characters>3117</Characters>
  <Application>Microsoft Office Word</Application>
  <DocSecurity>0</DocSecurity>
  <Lines>25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3517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Njurar donator 4-fas (852802B)</dc:title>
  <dc:subject/>
  <dc:creator>patrik.jens.johansson@vgregion.se</dc:creator>
  <keywords/>
  <lastModifiedBy>Ulrica Sehlberg</lastModifiedBy>
  <revision>18</revision>
  <lastPrinted>2016-03-31T10:56:00.0000000Z</lastPrinted>
  <dcterms:created xsi:type="dcterms:W3CDTF">2022-05-18T04:22:00.0000000Z</dcterms:created>
  <dcterms:modified xsi:type="dcterms:W3CDTF">2025-04-08T12:26:00.0000000Z</dcterms:modified>
</coreProperties>
</file>