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5DAC4" w14:textId="77777777" w:rsidR="00283A02" w:rsidRDefault="00283A02" w:rsidP="00F35B05">
      <w:pPr>
        <w:pStyle w:val="Rubrik2"/>
        <w:sectPr w:rsidR="00283A02" w:rsidSect="00283A0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79ACDCD" w14:textId="77777777" w:rsidR="00283A02" w:rsidRPr="00283A02" w:rsidRDefault="00283A02" w:rsidP="00283A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8D63906" w14:textId="77777777" w:rsidR="00283A02" w:rsidRPr="00283A02" w:rsidRDefault="00283A02" w:rsidP="00283A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83F79BE" w14:textId="18FCAF0E" w:rsidR="00283A02" w:rsidRPr="00283A02" w:rsidRDefault="00AE785F" w:rsidP="00AE785F">
      <w:pPr>
        <w:pStyle w:val="Rubrik1"/>
        <w:ind w:left="0"/>
        <w:rPr>
          <w:sz w:val="18"/>
          <w:szCs w:val="18"/>
        </w:rPr>
      </w:pPr>
      <w:r>
        <w:t>DT Njurar donator 4-fas (852</w:t>
      </w:r>
      <w:r w:rsidR="76A5B63A">
        <w:t>902C</w:t>
      </w:r>
      <w:r>
        <w:t>)</w:t>
      </w:r>
    </w:p>
    <w:p w14:paraId="5F87FA2C" w14:textId="77777777" w:rsidR="00DE6B14" w:rsidRPr="00283A02" w:rsidRDefault="00DE6B14" w:rsidP="00DE6B14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83A02">
        <w:rPr>
          <w:rFonts w:ascii="Arial" w:hAnsi="Arial" w:cs="Arial"/>
          <w:b/>
          <w:bCs/>
          <w:szCs w:val="26"/>
        </w:rPr>
        <w:t>Syfte</w:t>
      </w:r>
    </w:p>
    <w:p w14:paraId="7E955D85" w14:textId="77777777" w:rsidR="00DE6B14" w:rsidRPr="00283A02" w:rsidRDefault="00DE6B14" w:rsidP="00DE6B1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83A02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62E3A4D" w14:textId="77777777" w:rsidR="00283A02" w:rsidRPr="00283A02" w:rsidRDefault="00283A02" w:rsidP="00283A02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467F725D" w14:textId="3F2BE95A" w:rsidR="00283A02" w:rsidRPr="00283A02" w:rsidRDefault="00DE6B14" w:rsidP="00283A02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t>Förändringar sedan föregående</w:t>
      </w:r>
      <w:r w:rsidR="00283A02" w:rsidRPr="00283A02">
        <w:rPr>
          <w:rFonts w:ascii="Arial" w:hAnsi="Arial" w:cs="Arial"/>
          <w:b/>
          <w:bCs/>
          <w:szCs w:val="26"/>
        </w:rPr>
        <w:t xml:space="preserve"> version</w:t>
      </w:r>
    </w:p>
    <w:p w14:paraId="2253442F" w14:textId="11B2823A" w:rsidR="00283A02" w:rsidRPr="00283A02" w:rsidRDefault="00D7352A" w:rsidP="00283A0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specificerad.</w:t>
      </w:r>
    </w:p>
    <w:p w14:paraId="67E37AAF" w14:textId="77777777" w:rsidR="00283A02" w:rsidRPr="00283A02" w:rsidRDefault="00283A02" w:rsidP="00283A0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CE6809D" w14:textId="77777777" w:rsidR="00283A02" w:rsidRPr="00283A02" w:rsidRDefault="00283A02" w:rsidP="00283A02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83A02">
        <w:rPr>
          <w:rFonts w:ascii="Arial" w:hAnsi="Arial" w:cs="Arial"/>
          <w:b/>
          <w:bCs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83A02" w:rsidRPr="00283A02" w14:paraId="217BC047" w14:textId="77777777" w:rsidTr="004E0CE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1E0D63C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9879569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Utredning inför njurdonation.</w:t>
            </w:r>
          </w:p>
        </w:tc>
      </w:tr>
      <w:tr w:rsidR="00283A02" w:rsidRPr="00283A02" w14:paraId="705C682F" w14:textId="77777777" w:rsidTr="004E0CE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8C232F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2E8F2D" w14:textId="120FEEF4" w:rsidR="00283A02" w:rsidRPr="00283A02" w:rsidRDefault="00283A02" w:rsidP="00283A0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283A0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283A02">
              <w:rPr>
                <w:rFonts w:ascii="Arial" w:hAnsi="Arial" w:cs="Arial"/>
                <w:sz w:val="18"/>
                <w:szCs w:val="18"/>
              </w:rPr>
              <w:t xml:space="preserve"> och GFR. </w:t>
            </w:r>
          </w:p>
          <w:p w14:paraId="5F3787AA" w14:textId="144AC75D" w:rsidR="00283A02" w:rsidRPr="00283A02" w:rsidRDefault="00283A02" w:rsidP="00283A0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PVK</w:t>
            </w:r>
            <w:r w:rsidR="00D7352A">
              <w:rPr>
                <w:rFonts w:ascii="Arial" w:hAnsi="Arial" w:cs="Arial"/>
                <w:sz w:val="18"/>
                <w:szCs w:val="18"/>
              </w:rPr>
              <w:t xml:space="preserve"> helst grön.</w:t>
            </w:r>
          </w:p>
        </w:tc>
      </w:tr>
      <w:tr w:rsidR="00283A02" w:rsidRPr="00283A02" w14:paraId="7C2B7648" w14:textId="77777777" w:rsidTr="004E0CE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15D4B4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8DBA28" w14:textId="2B0C15D9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 xml:space="preserve">1,5 timme före undersökningen ska patienten kissa. Därefter får patienten inte kissa förrän undersökningen är genomförd. Eventuell KAD ska vara stängd. </w:t>
            </w:r>
            <w:r w:rsidR="00DC18B1">
              <w:rPr>
                <w:rFonts w:ascii="Arial" w:hAnsi="Arial" w:cs="Arial"/>
                <w:sz w:val="18"/>
                <w:szCs w:val="18"/>
              </w:rPr>
              <w:t>30 minuter före</w:t>
            </w:r>
            <w:r w:rsidRPr="00283A02">
              <w:rPr>
                <w:rFonts w:ascii="Arial" w:hAnsi="Arial" w:cs="Arial"/>
                <w:sz w:val="18"/>
                <w:szCs w:val="18"/>
              </w:rPr>
              <w:t xml:space="preserve"> undersökningen ska patienten dricka </w:t>
            </w:r>
            <w:r w:rsidR="00C53290">
              <w:rPr>
                <w:rFonts w:ascii="Arial" w:hAnsi="Arial" w:cs="Arial"/>
                <w:sz w:val="18"/>
                <w:szCs w:val="18"/>
              </w:rPr>
              <w:t>5 dl</w:t>
            </w:r>
            <w:r w:rsidRPr="00283A02">
              <w:rPr>
                <w:rFonts w:ascii="Arial" w:hAnsi="Arial" w:cs="Arial"/>
                <w:sz w:val="18"/>
                <w:szCs w:val="18"/>
              </w:rPr>
              <w:t xml:space="preserve"> vatten med jämn fördelning. Polikliniska patienter dricker hemma.</w:t>
            </w:r>
          </w:p>
        </w:tc>
      </w:tr>
      <w:tr w:rsidR="00283A02" w:rsidRPr="00283A02" w14:paraId="37630B59" w14:textId="77777777" w:rsidTr="004E0CE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659BC6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15B8E6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Omnipaque 350 mg I/ml enligt OmniJect ”Urografi 3- och 4-fas”.</w:t>
            </w:r>
          </w:p>
        </w:tc>
      </w:tr>
      <w:tr w:rsidR="00283A02" w:rsidRPr="00283A02" w14:paraId="13295144" w14:textId="77777777" w:rsidTr="004E0CE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B72D38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4EC005" w14:textId="0E4975A3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 xml:space="preserve">Kvinnor 15-50 år ska tillfrågas om graviditet. </w:t>
            </w:r>
            <w:r w:rsidRPr="00283A02">
              <w:rPr>
                <w:rFonts w:ascii="Arial" w:hAnsi="Arial" w:cs="Arial"/>
                <w:sz w:val="18"/>
                <w:szCs w:val="18"/>
              </w:rPr>
              <w:br/>
            </w:r>
            <w:r w:rsidRPr="00283A02">
              <w:rPr>
                <w:rFonts w:ascii="Arial" w:hAnsi="Arial" w:cs="Arial"/>
                <w:color w:val="000000"/>
                <w:sz w:val="18"/>
                <w:szCs w:val="20"/>
              </w:rPr>
              <w:t xml:space="preserve">För övriga strålskyddsregler se kapitel 4.2 och 5.2 i </w:t>
            </w:r>
            <w:hyperlink r:id="rId18" w:history="1">
              <w:r w:rsidRPr="00283A02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  <w:r w:rsidRPr="00283A02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283A02" w:rsidRPr="00283A02" w14:paraId="63EE1003" w14:textId="77777777" w:rsidTr="004E0CE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31F6230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606A606" w14:textId="77777777" w:rsidR="00283A02" w:rsidRPr="00283A02" w:rsidRDefault="00283A02" w:rsidP="00283A0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81C252C" w14:textId="77777777" w:rsidR="00283A02" w:rsidRPr="00283A02" w:rsidRDefault="00283A02" w:rsidP="00283A0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ACADF87" w14:textId="77777777" w:rsidR="00283A02" w:rsidRPr="00283A02" w:rsidRDefault="00283A02" w:rsidP="00283A0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EE9385A" w14:textId="77777777" w:rsidR="00283A02" w:rsidRPr="00283A02" w:rsidRDefault="00283A02" w:rsidP="00283A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423B8CD" w14:textId="77777777" w:rsidR="00283A02" w:rsidRPr="00283A02" w:rsidRDefault="00283A02" w:rsidP="00283A02">
      <w:pPr>
        <w:spacing w:after="0" w:line="240" w:lineRule="auto"/>
        <w:ind w:left="0" w:right="0"/>
        <w:rPr>
          <w:rFonts w:ascii="Arial" w:hAnsi="Arial" w:cs="Arial"/>
          <w:b/>
        </w:rPr>
      </w:pPr>
      <w:r w:rsidRPr="00283A02">
        <w:rPr>
          <w:rFonts w:ascii="Arial" w:hAnsi="Arial" w:cs="Arial"/>
          <w:b/>
        </w:rPr>
        <w:br w:type="page"/>
      </w:r>
    </w:p>
    <w:p w14:paraId="39755DB9" w14:textId="77777777" w:rsidR="00283A02" w:rsidRPr="00283A02" w:rsidRDefault="00283A02" w:rsidP="00283A02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6996676" w14:textId="77777777" w:rsidR="00283A02" w:rsidRPr="00283A02" w:rsidRDefault="00283A02" w:rsidP="00283A02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83A02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283A02" w:rsidRPr="00283A02" w14:paraId="5F68F404" w14:textId="77777777" w:rsidTr="004E0CE4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25FC980F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8567551" wp14:editId="57DF94F8">
                  <wp:extent cx="5583600" cy="540000"/>
                  <wp:effectExtent l="0" t="0" r="36195" b="0"/>
                  <wp:docPr id="11" name="Diagram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  <w:p w14:paraId="66622D19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762C131" wp14:editId="629A3922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4" r:lo="rId25" r:qs="rId26" r:cs="rId27"/>
                    </a:graphicData>
                  </a:graphic>
                </wp:inline>
              </w:drawing>
            </w:r>
          </w:p>
        </w:tc>
      </w:tr>
      <w:tr w:rsidR="00283A02" w:rsidRPr="00283A02" w14:paraId="4B6F52B4" w14:textId="77777777" w:rsidTr="00283A0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86638C9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49D501B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171AE4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18EC05E" wp14:editId="6C76A904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438150</wp:posOffset>
                      </wp:positionV>
                      <wp:extent cx="410210" cy="1530985"/>
                      <wp:effectExtent l="0" t="0" r="8890" b="0"/>
                      <wp:wrapNone/>
                      <wp:docPr id="1" name="Upp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53098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D038BE" w14:textId="370E938D" w:rsidR="00283A02" w:rsidRDefault="00DE6B14" w:rsidP="000B29F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651D8E03" w14:textId="77777777" w:rsidR="00283A02" w:rsidRDefault="00283A02" w:rsidP="00283A0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DE03C0" w14:textId="77777777" w:rsidR="00283A02" w:rsidRPr="0066567D" w:rsidRDefault="00283A02" w:rsidP="00283A0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8EC05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9" o:spid="_x0000_s1026" type="#_x0000_t68" style="position:absolute;left:0;text-align:left;margin-left:78.1pt;margin-top:34.5pt;width:32.3pt;height:120.55pt;rotation:18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" adj="2894" fillcolor="#c00000" stroked="f" strokeweight="1pt">
                      <v:textbox inset="1mm,1mm,1mm,1mm">
                        <w:txbxContent>
                          <w:p w14:paraId="0ED038BE" w14:textId="370E938D" w:rsidR="00283A02" w:rsidRDefault="00DE6B14" w:rsidP="000B29F1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651D8E03" w14:textId="77777777" w:rsidR="00283A02" w:rsidRDefault="00283A02" w:rsidP="00283A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9DE03C0" w14:textId="77777777" w:rsidR="00283A02" w:rsidRPr="0066567D" w:rsidRDefault="00283A02" w:rsidP="00283A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3A0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3EFA9D" wp14:editId="4E210BC3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452120</wp:posOffset>
                      </wp:positionV>
                      <wp:extent cx="410210" cy="698500"/>
                      <wp:effectExtent l="0" t="0" r="8890" b="6350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985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87D310" w14:textId="1FB1473F" w:rsidR="00283A02" w:rsidRPr="006B49E7" w:rsidRDefault="00283A02" w:rsidP="00DE6B14">
                                  <w:pPr>
                                    <w:spacing w:after="0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49E7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  <w:r w:rsidR="00DE6B14" w:rsidRPr="006B49E7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br/>
                                    <w:t>3</w:t>
                                  </w:r>
                                </w:p>
                                <w:p w14:paraId="20B8D0A0" w14:textId="77777777" w:rsidR="00283A02" w:rsidRDefault="00283A02" w:rsidP="00283A0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6D284C5C" w14:textId="77777777" w:rsidR="00283A02" w:rsidRPr="0066567D" w:rsidRDefault="00283A02" w:rsidP="00283A0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EFA9D" id="Upp 8" o:spid="_x0000_s1027" type="#_x0000_t68" style="position:absolute;left:0;text-align:left;margin-left:24.55pt;margin-top:35.6pt;width:32.3pt;height:5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" adj="6343" fillcolor="red" stroked="f" strokeweight="1pt">
                      <v:textbox inset="1mm,1mm,1mm,1mm">
                        <w:txbxContent>
                          <w:p w14:paraId="2787D310" w14:textId="1FB1473F" w:rsidR="00283A02" w:rsidRPr="006B49E7" w:rsidRDefault="00283A02" w:rsidP="00DE6B14">
                            <w:pPr>
                              <w:spacing w:after="0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49E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12</w:t>
                            </w:r>
                            <w:r w:rsidR="00DE6B14" w:rsidRPr="006B49E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>3</w:t>
                            </w:r>
                          </w:p>
                          <w:p w14:paraId="20B8D0A0" w14:textId="77777777" w:rsidR="00283A02" w:rsidRDefault="00283A02" w:rsidP="00283A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6D284C5C" w14:textId="77777777" w:rsidR="00283A02" w:rsidRPr="0066567D" w:rsidRDefault="00283A02" w:rsidP="00283A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3A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4CD108E" wp14:editId="2A00F3D3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437515</wp:posOffset>
                      </wp:positionV>
                      <wp:extent cx="1623695" cy="1543050"/>
                      <wp:effectExtent l="19050" t="19050" r="14605" b="1905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695" cy="15430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47AC1611">
                    <v:rect id="Rektangel 3" style="position:absolute;margin-left:1.85pt;margin-top:34.45pt;width:127.85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6E70D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"/>
                  </w:pict>
                </mc:Fallback>
              </mc:AlternateContent>
            </w:r>
            <w:r w:rsidRPr="00283A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196B023" wp14:editId="0CEFD0F6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448945</wp:posOffset>
                      </wp:positionV>
                      <wp:extent cx="1623695" cy="698500"/>
                      <wp:effectExtent l="19050" t="19050" r="14605" b="25400"/>
                      <wp:wrapNone/>
                      <wp:docPr id="2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695" cy="6985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2DAE435">
                    <v:rect id="Rektangel 4" style="position:absolute;margin-left:1.8pt;margin-top:35.35pt;width:127.85pt;height: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245D4A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"/>
                  </w:pict>
                </mc:Fallback>
              </mc:AlternateContent>
            </w:r>
            <w:r w:rsidRPr="00283A02">
              <w:rPr>
                <w:noProof/>
                <w:szCs w:val="20"/>
              </w:rPr>
              <w:drawing>
                <wp:inline distT="0" distB="0" distL="0" distR="0" wp14:anchorId="67302137" wp14:editId="3C773AFF">
                  <wp:extent cx="1655307" cy="2181916"/>
                  <wp:effectExtent l="0" t="0" r="2540" b="8890"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425106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748" cy="222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A02" w:rsidRPr="00283A02" w14:paraId="12D028B2" w14:textId="77777777" w:rsidTr="00283A02">
        <w:trPr>
          <w:trHeight w:val="227"/>
        </w:trPr>
        <w:tc>
          <w:tcPr>
            <w:tcW w:w="1950" w:type="dxa"/>
            <w:shd w:val="clear" w:color="auto" w:fill="FFFFFF"/>
          </w:tcPr>
          <w:p w14:paraId="08C48DE0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783839E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Mamiller – höftleder.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5D3BEA" w14:textId="77777777" w:rsidR="00283A02" w:rsidRPr="00283A02" w:rsidRDefault="00283A02" w:rsidP="00283A0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83A02" w:rsidRPr="00283A02" w14:paraId="6EAD0C46" w14:textId="77777777" w:rsidTr="00283A02">
        <w:trPr>
          <w:trHeight w:val="227"/>
        </w:trPr>
        <w:tc>
          <w:tcPr>
            <w:tcW w:w="1950" w:type="dxa"/>
            <w:shd w:val="clear" w:color="auto" w:fill="FFFFFF"/>
          </w:tcPr>
          <w:p w14:paraId="56B60057" w14:textId="77777777" w:rsidR="00283A02" w:rsidRPr="00283A02" w:rsidRDefault="00283A02" w:rsidP="00283A0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Njurar K-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F37F4FB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283A02">
              <w:rPr>
                <w:rFonts w:ascii="Arial" w:hAnsi="Arial" w:cs="Arial"/>
                <w:sz w:val="18"/>
                <w:szCs w:val="18"/>
              </w:rPr>
              <w:t xml:space="preserve"> Nedom diafragma – aortabifurkationen.</w:t>
            </w:r>
          </w:p>
          <w:p w14:paraId="40BDFFD3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283A02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40C15CC" w14:textId="77777777" w:rsidR="00283A02" w:rsidRPr="00283A02" w:rsidRDefault="00283A02" w:rsidP="00283A0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3A02" w:rsidRPr="00283A02" w14:paraId="2E535D87" w14:textId="77777777" w:rsidTr="00283A02">
        <w:trPr>
          <w:trHeight w:val="227"/>
        </w:trPr>
        <w:tc>
          <w:tcPr>
            <w:tcW w:w="1950" w:type="dxa"/>
            <w:shd w:val="clear" w:color="auto" w:fill="FFFFFF"/>
          </w:tcPr>
          <w:p w14:paraId="7FBCB91C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061665BB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496278" w14:textId="77777777" w:rsidR="00283A02" w:rsidRPr="00283A02" w:rsidRDefault="00283A02" w:rsidP="00283A0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83A02" w:rsidRPr="00283A02" w14:paraId="5B692C20" w14:textId="77777777" w:rsidTr="00283A02">
        <w:trPr>
          <w:trHeight w:val="227"/>
        </w:trPr>
        <w:tc>
          <w:tcPr>
            <w:tcW w:w="1950" w:type="dxa"/>
            <w:shd w:val="clear" w:color="auto" w:fill="FFFFFF"/>
          </w:tcPr>
          <w:p w14:paraId="4F37C5E8" w14:textId="77777777" w:rsidR="00283A02" w:rsidRPr="00283A02" w:rsidRDefault="00283A02" w:rsidP="00283A0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Njurar K+ artärfas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29B02229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283A02">
              <w:rPr>
                <w:rFonts w:ascii="Arial" w:hAnsi="Arial" w:cs="Arial"/>
                <w:sz w:val="18"/>
                <w:szCs w:val="18"/>
              </w:rPr>
              <w:t xml:space="preserve"> Nedom diafragma – aortabifurkationen.</w:t>
            </w:r>
          </w:p>
          <w:p w14:paraId="651B404E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17EE021" w14:textId="77777777" w:rsidR="00283A02" w:rsidRPr="00283A02" w:rsidRDefault="00283A02" w:rsidP="00283A0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3A02" w:rsidRPr="00283A02" w14:paraId="67E0ADC9" w14:textId="77777777" w:rsidTr="00283A02">
        <w:trPr>
          <w:trHeight w:val="227"/>
        </w:trPr>
        <w:tc>
          <w:tcPr>
            <w:tcW w:w="1950" w:type="dxa"/>
            <w:shd w:val="clear" w:color="auto" w:fill="FFFFFF"/>
          </w:tcPr>
          <w:p w14:paraId="6CCEB52B" w14:textId="77777777" w:rsidR="00283A02" w:rsidRPr="00283A02" w:rsidRDefault="00283A02" w:rsidP="00283A0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Njurar K+ nefrografisk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10921E4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283A02">
              <w:rPr>
                <w:rFonts w:ascii="Arial" w:hAnsi="Arial" w:cs="Arial"/>
                <w:sz w:val="18"/>
                <w:szCs w:val="18"/>
              </w:rPr>
              <w:t xml:space="preserve"> Nedom diafragma – aortabifurkationen.</w:t>
            </w:r>
          </w:p>
          <w:p w14:paraId="6665F7A0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0D9A01F" w14:textId="77777777" w:rsidR="00283A02" w:rsidRPr="00283A02" w:rsidRDefault="00283A02" w:rsidP="00283A0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3A02" w:rsidRPr="00283A02" w14:paraId="456ADD73" w14:textId="77777777" w:rsidTr="00283A02">
        <w:trPr>
          <w:trHeight w:val="227"/>
        </w:trPr>
        <w:tc>
          <w:tcPr>
            <w:tcW w:w="1950" w:type="dxa"/>
            <w:shd w:val="clear" w:color="auto" w:fill="FFFFFF"/>
          </w:tcPr>
          <w:p w14:paraId="3177E0D8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EF99CBA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FE78BE" w14:textId="77777777" w:rsidR="00283A02" w:rsidRPr="00283A02" w:rsidRDefault="00283A02" w:rsidP="00283A0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83A02" w:rsidRPr="00283A02" w14:paraId="4586E759" w14:textId="77777777" w:rsidTr="00283A02">
        <w:trPr>
          <w:trHeight w:val="227"/>
        </w:trPr>
        <w:tc>
          <w:tcPr>
            <w:tcW w:w="1950" w:type="dxa"/>
            <w:shd w:val="clear" w:color="auto" w:fill="FFFFFF"/>
          </w:tcPr>
          <w:p w14:paraId="2FBE691C" w14:textId="77777777" w:rsidR="00283A02" w:rsidRPr="00283A02" w:rsidRDefault="00283A02" w:rsidP="00283A0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Urinvägar K+ utsöndr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6D312F7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283A02">
              <w:rPr>
                <w:rFonts w:ascii="Arial" w:hAnsi="Arial" w:cs="Arial"/>
                <w:sz w:val="18"/>
                <w:szCs w:val="18"/>
              </w:rPr>
              <w:t xml:space="preserve"> Nedanför diafragma – trochanter minor.</w:t>
            </w:r>
          </w:p>
          <w:p w14:paraId="5A8B659F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0C66113" w14:textId="77777777" w:rsidR="00283A02" w:rsidRPr="00283A02" w:rsidRDefault="00283A02" w:rsidP="00283A0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3662C2E" w14:textId="77777777" w:rsidR="00283A02" w:rsidRPr="00283A02" w:rsidRDefault="00283A02" w:rsidP="00283A02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1B9BB4C" w14:textId="77777777" w:rsidR="00283A02" w:rsidRPr="00283A02" w:rsidRDefault="00283A02" w:rsidP="00283A02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83A02">
        <w:rPr>
          <w:rFonts w:ascii="Arial" w:hAnsi="Arial" w:cs="Arial"/>
          <w:b/>
          <w:bCs/>
          <w:szCs w:val="26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283A02" w:rsidRPr="00283A02" w14:paraId="28279259" w14:textId="77777777" w:rsidTr="00283A0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D53439A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55417C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E2A61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51F1C1B" wp14:editId="55861EFC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855345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FD1954" w14:textId="77777777" w:rsidR="00283A02" w:rsidRPr="006B49E7" w:rsidRDefault="00283A02" w:rsidP="00DE6B14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49E7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F1C1B" id="Upp 24" o:spid="_x0000_s1028" type="#_x0000_t68" style="position:absolute;left:0;text-align:left;margin-left:21.25pt;margin-top:67.35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otLVcd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13FD1954" w14:textId="77777777" w:rsidR="00283A02" w:rsidRPr="006B49E7" w:rsidRDefault="00283A02" w:rsidP="00DE6B14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49E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3A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55F87F6" wp14:editId="0CEF96C0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-15875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8" cy="131765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43A8AE74">
                    <v:line id="Rak 1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7.55pt,-1.25pt" to="58pt,102.5pt" w14:anchorId="786C85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">
                      <v:stroke joinstyle="miter"/>
                    </v:line>
                  </w:pict>
                </mc:Fallback>
              </mc:AlternateContent>
            </w:r>
            <w:r w:rsidRPr="00283A0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E7707EF" wp14:editId="177840E8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743B501" w14:textId="77777777" w:rsidR="00283A02" w:rsidRPr="006B49E7" w:rsidRDefault="00283A02" w:rsidP="00DE6B14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49E7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7707E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9" type="#_x0000_t67" style="position:absolute;left:0;text-align:left;margin-left:65.8pt;margin-top:9.65pt;width:32.25pt;height:45.3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6743B501" w14:textId="77777777" w:rsidR="00283A02" w:rsidRPr="006B49E7" w:rsidRDefault="00283A02" w:rsidP="00DE6B14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49E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83A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5EB907" wp14:editId="7BED3CF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49E12359">
                    <v:line id="Rak 28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75pt,56.55pt" to="112.1pt,56.55pt" w14:anchorId="539FF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283A02">
              <w:rPr>
                <w:noProof/>
                <w:szCs w:val="20"/>
              </w:rPr>
              <w:drawing>
                <wp:inline distT="0" distB="0" distL="0" distR="0" wp14:anchorId="57481669" wp14:editId="039095C9">
                  <wp:extent cx="1419843" cy="1303779"/>
                  <wp:effectExtent l="0" t="0" r="952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91712" name=""/>
                          <pic:cNvPicPr/>
                        </pic:nvPicPr>
                        <pic:blipFill>
                          <a:blip r:embed="rId30"/>
                          <a:srcRect l="1932" t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333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56CC0A7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CCEF91D" wp14:editId="0B37B71D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698500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6BC1F3" w14:textId="77777777" w:rsidR="00283A02" w:rsidRPr="006B49E7" w:rsidRDefault="00283A02" w:rsidP="00DE6B14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49E7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EF91D" id="Upp 19" o:spid="_x0000_s1030" type="#_x0000_t68" style="position:absolute;left:0;text-align:left;margin-left:92.45pt;margin-top:55pt;width:32.3pt;height:43.5pt;rotation:18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7D6BC1F3" w14:textId="77777777" w:rsidR="00283A02" w:rsidRPr="006B49E7" w:rsidRDefault="00283A02" w:rsidP="00DE6B14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49E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3A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3788463" wp14:editId="717BB44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690C156">
                    <v:line id="Rak 23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2.75pt,54.35pt" to="131.7pt,54.35pt" w14:anchorId="60EC0D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>
                      <v:stroke joinstyle="miter"/>
                    </v:line>
                  </w:pict>
                </mc:Fallback>
              </mc:AlternateContent>
            </w:r>
            <w:r w:rsidRPr="00283A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1C04B22" wp14:editId="390F1F82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29" name="Ra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6D5229E4">
                    <v:line id="Rak 29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5.95pt,.1pt" to="66.3pt,109.6pt" w14:anchorId="60C12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>
                      <v:stroke joinstyle="miter"/>
                    </v:line>
                  </w:pict>
                </mc:Fallback>
              </mc:AlternateContent>
            </w:r>
            <w:r w:rsidRPr="00283A0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143894FF" wp14:editId="59B8BB26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BB58E1" w14:textId="77777777" w:rsidR="00283A02" w:rsidRPr="006B49E7" w:rsidRDefault="00283A02" w:rsidP="00DE6B14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49E7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894FF" id="Upp 22" o:spid="_x0000_s1031" type="#_x0000_t68" style="position:absolute;left:0;text-align:left;margin-left:28.7pt;margin-top:12.3pt;width:32.3pt;height:38.95pt;rotation:9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uRVA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56BB58E1" w14:textId="77777777" w:rsidR="00283A02" w:rsidRPr="006B49E7" w:rsidRDefault="00283A02" w:rsidP="00DE6B14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49E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3A02">
              <w:rPr>
                <w:noProof/>
                <w:szCs w:val="20"/>
              </w:rPr>
              <w:drawing>
                <wp:inline distT="0" distB="0" distL="0" distR="0" wp14:anchorId="1EF089B5" wp14:editId="0CDFA39F">
                  <wp:extent cx="1670034" cy="1383485"/>
                  <wp:effectExtent l="0" t="0" r="6985" b="7620"/>
                  <wp:docPr id="30" name="Bildobjekt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39826" name=""/>
                          <pic:cNvPicPr/>
                        </pic:nvPicPr>
                        <pic:blipFill>
                          <a:blip r:embed="rId31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A02" w:rsidRPr="00283A02" w14:paraId="4ACA7FE9" w14:textId="77777777" w:rsidTr="00283A0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262558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35F9B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27B7D2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C3A62A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3A02" w:rsidRPr="00283A02" w14:paraId="44DD3EE3" w14:textId="77777777" w:rsidTr="00283A0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99E1CA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7DB8D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02E698C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F93D19C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3A02" w:rsidRPr="00283A02" w14:paraId="500FB1FB" w14:textId="77777777" w:rsidTr="00283A0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C275E9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2579E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581880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B0A0A5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52BD470" w14:textId="77777777" w:rsidR="00283A02" w:rsidRPr="00283A02" w:rsidRDefault="00283A02" w:rsidP="00283A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D816F87" w14:textId="77777777" w:rsidR="00283A02" w:rsidRPr="00283A02" w:rsidRDefault="00283A02" w:rsidP="00283A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9A079A3" w14:textId="77777777" w:rsidR="00283A02" w:rsidRPr="00283A02" w:rsidRDefault="00283A02" w:rsidP="00283A02">
      <w:pPr>
        <w:spacing w:after="0" w:line="240" w:lineRule="auto"/>
        <w:ind w:left="0" w:right="0"/>
        <w:rPr>
          <w:rFonts w:ascii="Arial" w:hAnsi="Arial" w:cs="Arial"/>
          <w:b/>
        </w:rPr>
      </w:pPr>
      <w:r w:rsidRPr="00283A02">
        <w:rPr>
          <w:rFonts w:ascii="Arial" w:hAnsi="Arial" w:cs="Arial"/>
          <w:b/>
        </w:rPr>
        <w:br w:type="page"/>
      </w:r>
    </w:p>
    <w:p w14:paraId="4C675C1F" w14:textId="77777777" w:rsidR="00283A02" w:rsidRPr="00283A02" w:rsidRDefault="00283A02" w:rsidP="00283A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445FF68" w14:textId="77777777" w:rsidR="00283A02" w:rsidRPr="00283A02" w:rsidRDefault="00283A02" w:rsidP="00283A02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83A02">
        <w:rPr>
          <w:rFonts w:ascii="Arial" w:hAnsi="Arial" w:cs="Arial"/>
          <w:b/>
          <w:bCs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83A02" w:rsidRPr="00283A02" w14:paraId="7F5B7364" w14:textId="77777777" w:rsidTr="004E0CE4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C641311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63C6EA9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76E0A0E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384B1EC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24AA87D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D2B4762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05E5E7B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83A02" w:rsidRPr="00283A02" w14:paraId="771A6E74" w14:textId="77777777" w:rsidTr="004E0CE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66B3F1" w14:textId="77777777" w:rsidR="00283A02" w:rsidRPr="00283A02" w:rsidRDefault="00283A02" w:rsidP="00283A0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Njurar K- (lågdos)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2250D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45157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16CD8" w14:textId="1FF2953A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9663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36364A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83A02" w:rsidRPr="00283A02" w14:paraId="03C5DDE0" w14:textId="77777777" w:rsidTr="004E0C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C0C5306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9E2D3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F83BB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D76EB" w14:textId="34D10D04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81B5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51DD01E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83A02" w:rsidRPr="00283A02" w14:paraId="5B9DA60F" w14:textId="77777777" w:rsidTr="004E0C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8DD9F15" w14:textId="77777777" w:rsidR="00283A02" w:rsidRPr="00283A02" w:rsidRDefault="00283A02" w:rsidP="00283A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CD81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C01E4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15F7F" w14:textId="7FEA94C0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9528B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6B07C4F" w14:textId="6F591442" w:rsidR="00283A02" w:rsidRPr="00283A02" w:rsidRDefault="003C541F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 w:rsidR="008E1E8B"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283A02" w:rsidRPr="00283A02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83A02" w:rsidRPr="00283A02" w14:paraId="73B095CB" w14:textId="77777777" w:rsidTr="004E0CE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F8729A" w14:textId="77777777" w:rsidR="00283A02" w:rsidRPr="00283A02" w:rsidRDefault="00283A02" w:rsidP="00283A0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Njurar K+ artärfas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16006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DBD77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1/0,6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A5EA9" w14:textId="29D2D986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E70D4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6CB6362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83A02" w:rsidRPr="00283A02" w14:paraId="79675BAA" w14:textId="77777777" w:rsidTr="004E0C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86F7BDD" w14:textId="77777777" w:rsidR="00283A02" w:rsidRPr="00283A02" w:rsidRDefault="00283A02" w:rsidP="00283A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FB583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32F77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2/1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0D002" w14:textId="5C243C30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8A62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3DB26AC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83A02" w:rsidRPr="00283A02" w14:paraId="751EE844" w14:textId="77777777" w:rsidTr="004E0C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D347808" w14:textId="77777777" w:rsidR="00283A02" w:rsidRPr="00283A02" w:rsidRDefault="00283A02" w:rsidP="00283A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D745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5189B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2/1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DB479" w14:textId="46A2DE2F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1485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212F42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83A02" w:rsidRPr="00283A02" w14:paraId="67F87D76" w14:textId="77777777" w:rsidTr="004E0C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DC16B1E" w14:textId="77777777" w:rsidR="00283A02" w:rsidRPr="00283A02" w:rsidRDefault="00283A02" w:rsidP="00283A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745D3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E8705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E9CB6" w14:textId="69DC2028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EE069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114045F" w14:textId="69D7FE76" w:rsidR="00283A02" w:rsidRPr="00283A02" w:rsidRDefault="008E1E8B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283A02" w:rsidRPr="00283A02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83A02" w:rsidRPr="00283A02" w14:paraId="3C82DDC2" w14:textId="77777777" w:rsidTr="004E0CE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F2069D" w14:textId="77777777" w:rsidR="00283A02" w:rsidRPr="00283A02" w:rsidRDefault="00283A02" w:rsidP="00283A0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Njurar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47A5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65C7C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6C4B4" w14:textId="1B0D8645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52E6A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A52909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83A02" w:rsidRPr="00283A02" w14:paraId="16EB6CB9" w14:textId="77777777" w:rsidTr="004E0C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3822596" w14:textId="77777777" w:rsidR="00283A02" w:rsidRPr="00283A02" w:rsidRDefault="00283A02" w:rsidP="00283A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  <w:lang w:val="en-US"/>
              </w:rPr>
              <w:t>nefrografisk 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89142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9596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8C39A" w14:textId="465E504D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4C156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639EAA4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83A02" w:rsidRPr="00283A02" w14:paraId="2CEE04F4" w14:textId="77777777" w:rsidTr="004E0CE4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B6B232" w14:textId="77777777" w:rsidR="00283A02" w:rsidRPr="00283A02" w:rsidRDefault="00283A02" w:rsidP="00283A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DF22D2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47B965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A008C5" w14:textId="4F1C3F39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7D466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B03D423" w14:textId="414B31C1" w:rsidR="00283A02" w:rsidRPr="00283A02" w:rsidRDefault="008E1E8B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PAVS/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283A02" w:rsidRPr="00283A02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83A02" w:rsidRPr="00283A02" w14:paraId="2CFE9047" w14:textId="77777777" w:rsidTr="004E0CE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40CDFF" w14:textId="77777777" w:rsidR="00283A02" w:rsidRPr="00283A02" w:rsidRDefault="00283A02" w:rsidP="00283A0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  <w:lang w:val="en-US"/>
              </w:rPr>
              <w:t>Urinvägar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B82C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60A80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DBF65" w14:textId="279E14F6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458F0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184C176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83A02" w:rsidRPr="00283A02" w14:paraId="1BF37040" w14:textId="77777777" w:rsidTr="004E0C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CF1C76A" w14:textId="77777777" w:rsidR="00283A02" w:rsidRPr="00283A02" w:rsidRDefault="00283A02" w:rsidP="00283A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  <w:lang w:val="en-US"/>
              </w:rPr>
              <w:t>utsöndringsfas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BFC42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94626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4CEEF" w14:textId="14ADBBAB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38A54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92E9AB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83A02" w:rsidRPr="00283A02" w14:paraId="52657137" w14:textId="77777777" w:rsidTr="004E0C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525F913" w14:textId="77777777" w:rsidR="00283A02" w:rsidRPr="00283A02" w:rsidRDefault="00283A02" w:rsidP="00283A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  <w:lang w:val="en-US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14615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AA153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B8CDA" w14:textId="500054CA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7344E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F8E5526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83A02" w:rsidRPr="00283A02" w14:paraId="0E518675" w14:textId="77777777" w:rsidTr="004E0CE4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B51FBA" w14:textId="77777777" w:rsidR="00283A02" w:rsidRPr="00283A02" w:rsidRDefault="00283A02" w:rsidP="00283A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8EE6C1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375F31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4BB5FE" w14:textId="53C3F523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B</w:t>
            </w:r>
            <w:r w:rsidR="003C541F">
              <w:rPr>
                <w:rFonts w:ascii="Arial" w:hAnsi="Arial" w:cs="Arial"/>
                <w:sz w:val="18"/>
                <w:szCs w:val="18"/>
              </w:rPr>
              <w:t>r40</w:t>
            </w:r>
            <w:r w:rsidRPr="00283A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9186ED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A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FF1E7AC" w14:textId="0E24EBEB" w:rsidR="00283A02" w:rsidRPr="00283A02" w:rsidRDefault="008E1E8B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283A02" w:rsidRPr="00283A02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83A02" w:rsidRPr="00283A02" w14:paraId="16245037" w14:textId="77777777" w:rsidTr="004E0CE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FE93A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Scouter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35526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66F0B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EC379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DE7ED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74950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283A02" w:rsidRPr="00283A02" w14:paraId="183AA05B" w14:textId="77777777" w:rsidTr="004E0CE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612C5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AB94C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39F7B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5A09B9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3E875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999B6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A0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C26703E" w14:textId="77777777" w:rsidR="00283A02" w:rsidRPr="00283A02" w:rsidRDefault="00283A02" w:rsidP="00283A0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9ACC24F" w14:textId="77777777" w:rsidR="00283A02" w:rsidRPr="00283A02" w:rsidRDefault="00283A02" w:rsidP="00283A02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83A02">
        <w:rPr>
          <w:rFonts w:ascii="Arial" w:hAnsi="Arial" w:cs="Arial"/>
          <w:b/>
          <w:bCs/>
          <w:szCs w:val="2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283A02" w:rsidRPr="00283A02" w14:paraId="0A4DD9FF" w14:textId="77777777" w:rsidTr="00283A0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3A704A0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969433E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645888C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49459C5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A44BE86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A02" w:rsidRPr="00283A02" w14:paraId="5D8CBD18" w14:textId="77777777" w:rsidTr="00283A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B0D1C4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A02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56C4D02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26D3026C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810A1A9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01167B42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5683428E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49D288B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C290B1B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6D9BBD8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AC3097D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774FB64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4810D900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9619DC1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40EDDD44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004E3F9E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4EB2F91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A02" w:rsidRPr="00283A02" w14:paraId="0D82762B" w14:textId="77777777" w:rsidTr="00283A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3F2DC3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1CB8F32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94146A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407E8A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D432FF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5954EDD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BFF2644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66BB81A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A02" w:rsidRPr="00283A02" w14:paraId="1F198144" w14:textId="77777777" w:rsidTr="00283A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FC165A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1F26684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B53BE6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BC5734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26A1AF1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B985A1A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EC58D61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CDBEB1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A02" w:rsidRPr="00283A02" w14:paraId="41E57E05" w14:textId="77777777" w:rsidTr="00283A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80D603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99EEF6E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1542D9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56609DE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69567D5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CBD3C94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2C9F0AE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82300E1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A02" w:rsidRPr="00283A02" w14:paraId="68EB8FA9" w14:textId="77777777" w:rsidTr="00283A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206E32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330289E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0992EE93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nefrogr.</w:t>
            </w:r>
          </w:p>
          <w:p w14:paraId="64D72137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C223471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37429763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10B67D9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3FDE945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EEAD1DB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1181BDF1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nefrogr.</w:t>
            </w:r>
          </w:p>
          <w:p w14:paraId="396071E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3FFBE2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452FDB2E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57F83FD6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9B5E38F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01E7D798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36469240" w14:textId="77777777" w:rsidR="00283A02" w:rsidRPr="00283A02" w:rsidRDefault="00283A02" w:rsidP="00283A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A02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C656549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A02" w:rsidRPr="00283A02" w14:paraId="7DFC8560" w14:textId="77777777" w:rsidTr="00283A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F3470C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2F96C7B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5C36B59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FA05CE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6BD8CD2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0D03E16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FEABE1C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8C3C91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A02" w:rsidRPr="00283A02" w14:paraId="4CCE3945" w14:textId="77777777" w:rsidTr="00283A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95BA12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A102AAB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941ABB3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764DA1A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30FFCD3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762FB47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B4E975A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113941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A02" w:rsidRPr="00283A02" w14:paraId="32B47981" w14:textId="77777777" w:rsidTr="00283A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77F0EC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A6253F0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293B25F6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D2C06F0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D130458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D9A9808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EC752AF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BBCD02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A02" w:rsidRPr="00283A02" w14:paraId="16441EF2" w14:textId="77777777" w:rsidTr="00283A0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A6110B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DE8C245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5717A6E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D728BA0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6365C6" w14:textId="77777777" w:rsidR="00283A02" w:rsidRPr="00283A02" w:rsidRDefault="00283A02" w:rsidP="00283A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E63DE5D" w14:textId="77777777" w:rsidR="00283A02" w:rsidRPr="00283A02" w:rsidRDefault="00283A02" w:rsidP="00283A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83A0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FC712" w14:textId="77777777" w:rsidR="00FD0915" w:rsidRDefault="00FD0915">
      <w:r>
        <w:separator/>
      </w:r>
    </w:p>
  </w:endnote>
  <w:endnote w:type="continuationSeparator" w:id="0">
    <w:p w14:paraId="36EB39BC" w14:textId="77777777" w:rsidR="00FD0915" w:rsidRDefault="00FD0915">
      <w:r>
        <w:continuationSeparator/>
      </w:r>
    </w:p>
  </w:endnote>
  <w:endnote w:type="continuationNotice" w:id="1">
    <w:p w14:paraId="5D297054" w14:textId="77777777" w:rsidR="00FD0915" w:rsidRDefault="00FD09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C2A65" w14:textId="77777777" w:rsidR="00FD0915" w:rsidRDefault="00FD0915"/>
  </w:footnote>
  <w:footnote w:type="continuationSeparator" w:id="0">
    <w:p w14:paraId="09BA3ED4" w14:textId="77777777" w:rsidR="00FD0915" w:rsidRDefault="00FD0915">
      <w:r>
        <w:continuationSeparator/>
      </w:r>
    </w:p>
  </w:footnote>
  <w:footnote w:type="continuationNotice" w:id="1">
    <w:p w14:paraId="7A234D6A" w14:textId="77777777" w:rsidR="00FD0915" w:rsidRDefault="00FD09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3578CC4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08A1710" w:tentative="1">
      <w:start w:val="1"/>
      <w:numFmt w:val="lowerLetter"/>
      <w:lvlText w:val="%2."/>
      <w:lvlJc w:val="left"/>
      <w:pPr>
        <w:ind w:left="1080" w:hanging="360"/>
      </w:pPr>
    </w:lvl>
    <w:lvl w:ilvl="2" w:tplc="1E1EAC88" w:tentative="1">
      <w:start w:val="1"/>
      <w:numFmt w:val="lowerRoman"/>
      <w:lvlText w:val="%3."/>
      <w:lvlJc w:val="right"/>
      <w:pPr>
        <w:ind w:left="1800" w:hanging="180"/>
      </w:pPr>
    </w:lvl>
    <w:lvl w:ilvl="3" w:tplc="7728950A" w:tentative="1">
      <w:start w:val="1"/>
      <w:numFmt w:val="decimal"/>
      <w:lvlText w:val="%4."/>
      <w:lvlJc w:val="left"/>
      <w:pPr>
        <w:ind w:left="2520" w:hanging="360"/>
      </w:pPr>
    </w:lvl>
    <w:lvl w:ilvl="4" w:tplc="4FA4BC26" w:tentative="1">
      <w:start w:val="1"/>
      <w:numFmt w:val="lowerLetter"/>
      <w:lvlText w:val="%5."/>
      <w:lvlJc w:val="left"/>
      <w:pPr>
        <w:ind w:left="3240" w:hanging="360"/>
      </w:pPr>
    </w:lvl>
    <w:lvl w:ilvl="5" w:tplc="9822DC8A" w:tentative="1">
      <w:start w:val="1"/>
      <w:numFmt w:val="lowerRoman"/>
      <w:lvlText w:val="%6."/>
      <w:lvlJc w:val="right"/>
      <w:pPr>
        <w:ind w:left="3960" w:hanging="180"/>
      </w:pPr>
    </w:lvl>
    <w:lvl w:ilvl="6" w:tplc="30B26226" w:tentative="1">
      <w:start w:val="1"/>
      <w:numFmt w:val="decimal"/>
      <w:lvlText w:val="%7."/>
      <w:lvlJc w:val="left"/>
      <w:pPr>
        <w:ind w:left="4680" w:hanging="360"/>
      </w:pPr>
    </w:lvl>
    <w:lvl w:ilvl="7" w:tplc="AA6C84AA" w:tentative="1">
      <w:start w:val="1"/>
      <w:numFmt w:val="lowerLetter"/>
      <w:lvlText w:val="%8."/>
      <w:lvlJc w:val="left"/>
      <w:pPr>
        <w:ind w:left="5400" w:hanging="360"/>
      </w:pPr>
    </w:lvl>
    <w:lvl w:ilvl="8" w:tplc="FA4853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4626761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B22DC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5F63D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1813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EE8B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0AB4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D8D6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4A4D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02B4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00806FD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2548190" w:tentative="1">
      <w:start w:val="1"/>
      <w:numFmt w:val="lowerLetter"/>
      <w:lvlText w:val="%2."/>
      <w:lvlJc w:val="left"/>
      <w:pPr>
        <w:ind w:left="1080" w:hanging="360"/>
      </w:pPr>
    </w:lvl>
    <w:lvl w:ilvl="2" w:tplc="140C6CA6" w:tentative="1">
      <w:start w:val="1"/>
      <w:numFmt w:val="lowerRoman"/>
      <w:lvlText w:val="%3."/>
      <w:lvlJc w:val="right"/>
      <w:pPr>
        <w:ind w:left="1800" w:hanging="180"/>
      </w:pPr>
    </w:lvl>
    <w:lvl w:ilvl="3" w:tplc="A21A448E" w:tentative="1">
      <w:start w:val="1"/>
      <w:numFmt w:val="decimal"/>
      <w:lvlText w:val="%4."/>
      <w:lvlJc w:val="left"/>
      <w:pPr>
        <w:ind w:left="2520" w:hanging="360"/>
      </w:pPr>
    </w:lvl>
    <w:lvl w:ilvl="4" w:tplc="7B20DE62" w:tentative="1">
      <w:start w:val="1"/>
      <w:numFmt w:val="lowerLetter"/>
      <w:lvlText w:val="%5."/>
      <w:lvlJc w:val="left"/>
      <w:pPr>
        <w:ind w:left="3240" w:hanging="360"/>
      </w:pPr>
    </w:lvl>
    <w:lvl w:ilvl="5" w:tplc="D6DC6544" w:tentative="1">
      <w:start w:val="1"/>
      <w:numFmt w:val="lowerRoman"/>
      <w:lvlText w:val="%6."/>
      <w:lvlJc w:val="right"/>
      <w:pPr>
        <w:ind w:left="3960" w:hanging="180"/>
      </w:pPr>
    </w:lvl>
    <w:lvl w:ilvl="6" w:tplc="7C5C3BD6" w:tentative="1">
      <w:start w:val="1"/>
      <w:numFmt w:val="decimal"/>
      <w:lvlText w:val="%7."/>
      <w:lvlJc w:val="left"/>
      <w:pPr>
        <w:ind w:left="4680" w:hanging="360"/>
      </w:pPr>
    </w:lvl>
    <w:lvl w:ilvl="7" w:tplc="EFA09566" w:tentative="1">
      <w:start w:val="1"/>
      <w:numFmt w:val="lowerLetter"/>
      <w:lvlText w:val="%8."/>
      <w:lvlJc w:val="left"/>
      <w:pPr>
        <w:ind w:left="5400" w:hanging="360"/>
      </w:pPr>
    </w:lvl>
    <w:lvl w:ilvl="8" w:tplc="EFFC31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1700E3D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6D461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1C01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20BC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C855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BCB7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1084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E618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9DC60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53697177">
    <w:abstractNumId w:val="21"/>
  </w:num>
  <w:num w:numId="2" w16cid:durableId="2045059062">
    <w:abstractNumId w:val="16"/>
  </w:num>
  <w:num w:numId="3" w16cid:durableId="2053117055">
    <w:abstractNumId w:val="0"/>
  </w:num>
  <w:num w:numId="4" w16cid:durableId="794837642">
    <w:abstractNumId w:val="6"/>
  </w:num>
  <w:num w:numId="5" w16cid:durableId="876703141">
    <w:abstractNumId w:val="19"/>
  </w:num>
  <w:num w:numId="6" w16cid:durableId="1505894677">
    <w:abstractNumId w:val="2"/>
  </w:num>
  <w:num w:numId="7" w16cid:durableId="21323433">
    <w:abstractNumId w:val="13"/>
  </w:num>
  <w:num w:numId="8" w16cid:durableId="850608698">
    <w:abstractNumId w:val="9"/>
  </w:num>
  <w:num w:numId="9" w16cid:durableId="1903632759">
    <w:abstractNumId w:val="1"/>
  </w:num>
  <w:num w:numId="10" w16cid:durableId="446629904">
    <w:abstractNumId w:val="1"/>
  </w:num>
  <w:num w:numId="11" w16cid:durableId="1869634612">
    <w:abstractNumId w:val="3"/>
  </w:num>
  <w:num w:numId="12" w16cid:durableId="508257327">
    <w:abstractNumId w:val="4"/>
  </w:num>
  <w:num w:numId="13" w16cid:durableId="1058551187">
    <w:abstractNumId w:val="15"/>
  </w:num>
  <w:num w:numId="14" w16cid:durableId="1774016373">
    <w:abstractNumId w:val="10"/>
  </w:num>
  <w:num w:numId="15" w16cid:durableId="387264360">
    <w:abstractNumId w:val="7"/>
  </w:num>
  <w:num w:numId="16" w16cid:durableId="1536309479">
    <w:abstractNumId w:val="14"/>
  </w:num>
  <w:num w:numId="17" w16cid:durableId="1191651367">
    <w:abstractNumId w:val="5"/>
  </w:num>
  <w:num w:numId="18" w16cid:durableId="605579981">
    <w:abstractNumId w:val="12"/>
  </w:num>
  <w:num w:numId="19" w16cid:durableId="1685477480">
    <w:abstractNumId w:val="20"/>
  </w:num>
  <w:num w:numId="20" w16cid:durableId="75173196">
    <w:abstractNumId w:val="17"/>
  </w:num>
  <w:num w:numId="21" w16cid:durableId="1464930945">
    <w:abstractNumId w:val="8"/>
  </w:num>
  <w:num w:numId="22" w16cid:durableId="1918131713">
    <w:abstractNumId w:val="18"/>
  </w:num>
  <w:num w:numId="23" w16cid:durableId="11098160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E0C"/>
    <w:rsid w:val="000700AE"/>
    <w:rsid w:val="00084024"/>
    <w:rsid w:val="0009062C"/>
    <w:rsid w:val="00095368"/>
    <w:rsid w:val="000954C4"/>
    <w:rsid w:val="000A4C35"/>
    <w:rsid w:val="000A611A"/>
    <w:rsid w:val="000B12D9"/>
    <w:rsid w:val="000B29F1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463D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011B"/>
    <w:rsid w:val="00211487"/>
    <w:rsid w:val="00211D91"/>
    <w:rsid w:val="00217DEC"/>
    <w:rsid w:val="00235B57"/>
    <w:rsid w:val="00250F24"/>
    <w:rsid w:val="002523C5"/>
    <w:rsid w:val="0025380B"/>
    <w:rsid w:val="00255576"/>
    <w:rsid w:val="0025703A"/>
    <w:rsid w:val="00262F3D"/>
    <w:rsid w:val="00263281"/>
    <w:rsid w:val="002651D6"/>
    <w:rsid w:val="0026551F"/>
    <w:rsid w:val="00274E1B"/>
    <w:rsid w:val="00280A85"/>
    <w:rsid w:val="00283A02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9DA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41F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8E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49E7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7595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1E8B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33A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7FCF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785F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290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4020"/>
    <w:rsid w:val="00D37E7F"/>
    <w:rsid w:val="00D42D2E"/>
    <w:rsid w:val="00D47AD7"/>
    <w:rsid w:val="00D51529"/>
    <w:rsid w:val="00D7352A"/>
    <w:rsid w:val="00D85218"/>
    <w:rsid w:val="00D915B1"/>
    <w:rsid w:val="00DA299D"/>
    <w:rsid w:val="00DA65C4"/>
    <w:rsid w:val="00DC18B1"/>
    <w:rsid w:val="00DD2BE0"/>
    <w:rsid w:val="00DD2E1A"/>
    <w:rsid w:val="00DE4447"/>
    <w:rsid w:val="00DE5DA2"/>
    <w:rsid w:val="00DE6B14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5277"/>
    <w:rsid w:val="00F22264"/>
    <w:rsid w:val="00F2564D"/>
    <w:rsid w:val="00F35B05"/>
    <w:rsid w:val="00F413D9"/>
    <w:rsid w:val="00F5135F"/>
    <w:rsid w:val="00F51F78"/>
    <w:rsid w:val="00F533FD"/>
    <w:rsid w:val="00F86F47"/>
    <w:rsid w:val="00F90B64"/>
    <w:rsid w:val="00FB2F0F"/>
    <w:rsid w:val="00FB5086"/>
    <w:rsid w:val="00FB5411"/>
    <w:rsid w:val="00FB6392"/>
    <w:rsid w:val="00FD0915"/>
    <w:rsid w:val="00FD3C70"/>
    <w:rsid w:val="00FD6820"/>
    <w:rsid w:val="00FE12D8"/>
    <w:rsid w:val="00FF5EBB"/>
    <w:rsid w:val="00FF7C02"/>
    <w:rsid w:val="024801E3"/>
    <w:rsid w:val="3A572057"/>
    <w:rsid w:val="647B2B65"/>
    <w:rsid w:val="6B2CF8ED"/>
    <w:rsid w:val="76A5B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diagramQuickStyle" Target="diagrams/quickStyle2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diagramLayout" Target="diagrams/layout2.xm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image" Target="media/image3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Data" Target="diagrams/data2.xml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microsoft.com/office/2007/relationships/diagramDrawing" Target="diagrams/drawing2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image" Target="media/image5.pn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diagramColors" Target="diagrams/colors2.xml" Id="rId27" /><Relationship Type="http://schemas.openxmlformats.org/officeDocument/2006/relationships/image" Target="media/image4.png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+50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Pat tömmer blåsan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5DDF6005-F226-43B6-B563-7B33FC18D60C}" type="presOf" srcId="{548E9FD9-7371-42E5-8C31-C03B33C90BF7}" destId="{6CE68A43-9C69-4212-AF24-9AFEE7CA1715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CFDAEC2A-A9D9-413F-904A-1E0C4A94F0C5}" type="presOf" srcId="{B6686773-0991-4F56-99B7-CB08DF66B5ED}" destId="{6AC59577-EC82-4A35-90CE-96CD0348AB0D}" srcOrd="0" destOrd="0" presId="urn:microsoft.com/office/officeart/2005/8/layout/hChevron3"/>
    <dgm:cxn modelId="{F849A276-1D3D-4F2E-B21C-E4F5D22695A4}" type="presOf" srcId="{FB4701B0-1C4A-420C-9F09-C1678465770A}" destId="{33A1349C-0317-431F-9E60-7456885DCFD5}" srcOrd="0" destOrd="0" presId="urn:microsoft.com/office/officeart/2005/8/layout/hChevron3"/>
    <dgm:cxn modelId="{493D0C8C-AC88-4B97-97AE-78A432FBABB3}" type="presOf" srcId="{72C3C3E7-AFE7-48AF-A84A-F5F4B462ABCE}" destId="{AD4E5296-B06F-4F82-9CB5-F741BF6BFCC1}" srcOrd="0" destOrd="0" presId="urn:microsoft.com/office/officeart/2005/8/layout/hChevron3"/>
    <dgm:cxn modelId="{D9BD9590-F047-47A4-A4DC-DC34482954D6}" type="presOf" srcId="{BD80AD6D-AE28-4DC3-865A-F7A4BFC6D84E}" destId="{764FC522-4A5B-4DA0-8EA0-0B136026E7A3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45585C4-395B-46E2-9932-0217C3F3FA22}" type="presOf" srcId="{B73EA016-5B5E-4372-8AFF-E16F061CFA05}" destId="{1F6A0B97-83F0-4189-B0CB-00156B0AC153}" srcOrd="0" destOrd="0" presId="urn:microsoft.com/office/officeart/2005/8/layout/hChevron3"/>
    <dgm:cxn modelId="{6EFAB9C6-3FF5-4E00-8613-FF7EF0A86D5D}" type="presOf" srcId="{D813EA76-4FD3-4C15-BFBC-B1DF43B29666}" destId="{4784DBD1-3CBE-41A8-A2C7-CF088F838C79}" srcOrd="0" destOrd="0" presId="urn:microsoft.com/office/officeart/2005/8/layout/hChevron3"/>
    <dgm:cxn modelId="{CDF238CB-18CE-4FD4-938A-BC91E1E4186C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1A67CFE-0AEE-484E-BCE7-0D02250EFC40}" type="presParOf" srcId="{1F6A0B97-83F0-4189-B0CB-00156B0AC153}" destId="{4784DBD1-3CBE-41A8-A2C7-CF088F838C79}" srcOrd="0" destOrd="0" presId="urn:microsoft.com/office/officeart/2005/8/layout/hChevron3"/>
    <dgm:cxn modelId="{6734638A-A8BB-4A4E-A2E5-FF12A7CF4838}" type="presParOf" srcId="{1F6A0B97-83F0-4189-B0CB-00156B0AC153}" destId="{37D14BC8-3203-463C-9804-9B3B86B621FF}" srcOrd="1" destOrd="0" presId="urn:microsoft.com/office/officeart/2005/8/layout/hChevron3"/>
    <dgm:cxn modelId="{46C42A5F-0713-4261-8654-1B555A78DC4C}" type="presParOf" srcId="{1F6A0B97-83F0-4189-B0CB-00156B0AC153}" destId="{E13D0391-DAD9-4B61-AB66-3FA48A4F7006}" srcOrd="2" destOrd="0" presId="urn:microsoft.com/office/officeart/2005/8/layout/hChevron3"/>
    <dgm:cxn modelId="{7C5819E0-D757-407A-A384-6E380341D894}" type="presParOf" srcId="{1F6A0B97-83F0-4189-B0CB-00156B0AC153}" destId="{F9271109-4339-4036-9126-150629D10456}" srcOrd="3" destOrd="0" presId="urn:microsoft.com/office/officeart/2005/8/layout/hChevron3"/>
    <dgm:cxn modelId="{05BFD577-7A2E-4373-84CC-CE6238FE59CA}" type="presParOf" srcId="{1F6A0B97-83F0-4189-B0CB-00156B0AC153}" destId="{AD4E5296-B06F-4F82-9CB5-F741BF6BFCC1}" srcOrd="4" destOrd="0" presId="urn:microsoft.com/office/officeart/2005/8/layout/hChevron3"/>
    <dgm:cxn modelId="{1B9A11BA-1A56-4A0A-B7FE-103589B18945}" type="presParOf" srcId="{1F6A0B97-83F0-4189-B0CB-00156B0AC153}" destId="{99F7A086-6C98-4385-8FFE-3337C1F24694}" srcOrd="5" destOrd="0" presId="urn:microsoft.com/office/officeart/2005/8/layout/hChevron3"/>
    <dgm:cxn modelId="{FD26B236-B3D2-4CC4-AE1E-6EAEC87C0CE8}" type="presParOf" srcId="{1F6A0B97-83F0-4189-B0CB-00156B0AC153}" destId="{6CE68A43-9C69-4212-AF24-9AFEE7CA1715}" srcOrd="6" destOrd="0" presId="urn:microsoft.com/office/officeart/2005/8/layout/hChevron3"/>
    <dgm:cxn modelId="{7CBA11D5-9908-4B55-8F46-8C7F846E20FB}" type="presParOf" srcId="{1F6A0B97-83F0-4189-B0CB-00156B0AC153}" destId="{3220CDE8-D909-484A-AEEE-E1F8CCD6E591}" srcOrd="7" destOrd="0" presId="urn:microsoft.com/office/officeart/2005/8/layout/hChevron3"/>
    <dgm:cxn modelId="{032B60BF-0D2B-4D59-8F05-D06955AF67B1}" type="presParOf" srcId="{1F6A0B97-83F0-4189-B0CB-00156B0AC153}" destId="{6AC59577-EC82-4A35-90CE-96CD0348AB0D}" srcOrd="8" destOrd="0" presId="urn:microsoft.com/office/officeart/2005/8/layout/hChevron3"/>
    <dgm:cxn modelId="{5A74E05C-41C0-476D-B837-5BCD7527A759}" type="presParOf" srcId="{1F6A0B97-83F0-4189-B0CB-00156B0AC153}" destId="{EB1C56B5-4A0A-494F-92A8-3B4C157D15C5}" srcOrd="9" destOrd="0" presId="urn:microsoft.com/office/officeart/2005/8/layout/hChevron3"/>
    <dgm:cxn modelId="{7648D868-6BC8-45A7-8E43-08283187CCBB}" type="presParOf" srcId="{1F6A0B97-83F0-4189-B0CB-00156B0AC153}" destId="{33A1349C-0317-431F-9E60-7456885DCFD5}" srcOrd="10" destOrd="0" presId="urn:microsoft.com/office/officeart/2005/8/layout/hChevron3"/>
    <dgm:cxn modelId="{41525F6F-3436-424E-9C92-D03F153D343A}" type="presParOf" srcId="{1F6A0B97-83F0-4189-B0CB-00156B0AC153}" destId="{A854A969-E3F4-46C7-AA9B-9B40E58C9671}" srcOrd="11" destOrd="0" presId="urn:microsoft.com/office/officeart/2005/8/layout/hChevron3"/>
    <dgm:cxn modelId="{12704271-78D5-425B-90F4-45671193ECF9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</a:t>
          </a:r>
        </a:p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ca 30 min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30 min från start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02722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EA1EB23E-5B0B-4DC1-A0C7-9EAA98025BEB}" type="presOf" srcId="{72C3C3E7-AFE7-48AF-A84A-F5F4B462ABCE}" destId="{AD4E5296-B06F-4F82-9CB5-F741BF6BFCC1}" srcOrd="0" destOrd="0" presId="urn:microsoft.com/office/officeart/2005/8/layout/hChevron3"/>
    <dgm:cxn modelId="{EA22A854-198F-472A-90BA-77CD99F72F7C}" type="presOf" srcId="{7D55B2F1-F7F7-4A6B-AFB0-F846FDB634B5}" destId="{E13D0391-DAD9-4B61-AB66-3FA48A4F7006}" srcOrd="0" destOrd="0" presId="urn:microsoft.com/office/officeart/2005/8/layout/hChevron3"/>
    <dgm:cxn modelId="{01E82A91-3F6A-4347-A075-C43E22F8687B}" type="presOf" srcId="{FB4701B0-1C4A-420C-9F09-C1678465770A}" destId="{33A1349C-0317-431F-9E60-7456885DCFD5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FCB8BDB3-930E-4CCE-B350-53C6A83E6EB5}" type="presOf" srcId="{B6686773-0991-4F56-99B7-CB08DF66B5ED}" destId="{6AC59577-EC82-4A35-90CE-96CD0348AB0D}" srcOrd="0" destOrd="0" presId="urn:microsoft.com/office/officeart/2005/8/layout/hChevron3"/>
    <dgm:cxn modelId="{56D30DB5-6EF2-43BB-AD01-E614DCB9A89D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CFC2C3-9409-4390-87EC-8191323CC6BA}" type="presOf" srcId="{BD80AD6D-AE28-4DC3-865A-F7A4BFC6D84E}" destId="{764FC522-4A5B-4DA0-8EA0-0B136026E7A3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A229D3CE-6D69-4859-B2F8-F7A0FB0958EE}" type="presOf" srcId="{B73EA016-5B5E-4372-8AFF-E16F061CFA05}" destId="{1F6A0B97-83F0-4189-B0CB-00156B0AC153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95AA6AFE-9C00-4C76-A7A6-9C56020BB757}" type="presOf" srcId="{D813EA76-4FD3-4C15-BFBC-B1DF43B29666}" destId="{4784DBD1-3CBE-41A8-A2C7-CF088F838C79}" srcOrd="0" destOrd="0" presId="urn:microsoft.com/office/officeart/2005/8/layout/hChevron3"/>
    <dgm:cxn modelId="{79780F3C-C15A-4660-A000-95A01DE27C32}" type="presParOf" srcId="{1F6A0B97-83F0-4189-B0CB-00156B0AC153}" destId="{4784DBD1-3CBE-41A8-A2C7-CF088F838C79}" srcOrd="0" destOrd="0" presId="urn:microsoft.com/office/officeart/2005/8/layout/hChevron3"/>
    <dgm:cxn modelId="{6AB4EB08-0A0B-4334-B787-8B36C2E7F90E}" type="presParOf" srcId="{1F6A0B97-83F0-4189-B0CB-00156B0AC153}" destId="{37D14BC8-3203-463C-9804-9B3B86B621FF}" srcOrd="1" destOrd="0" presId="urn:microsoft.com/office/officeart/2005/8/layout/hChevron3"/>
    <dgm:cxn modelId="{32A7640F-DE52-49C5-B54B-75EB52CE36C0}" type="presParOf" srcId="{1F6A0B97-83F0-4189-B0CB-00156B0AC153}" destId="{E13D0391-DAD9-4B61-AB66-3FA48A4F7006}" srcOrd="2" destOrd="0" presId="urn:microsoft.com/office/officeart/2005/8/layout/hChevron3"/>
    <dgm:cxn modelId="{E6EE45F2-2724-4F16-AB96-3976DE40C311}" type="presParOf" srcId="{1F6A0B97-83F0-4189-B0CB-00156B0AC153}" destId="{F9271109-4339-4036-9126-150629D10456}" srcOrd="3" destOrd="0" presId="urn:microsoft.com/office/officeart/2005/8/layout/hChevron3"/>
    <dgm:cxn modelId="{BF569A2C-ED35-42E1-8B36-275FC7356E2A}" type="presParOf" srcId="{1F6A0B97-83F0-4189-B0CB-00156B0AC153}" destId="{AD4E5296-B06F-4F82-9CB5-F741BF6BFCC1}" srcOrd="4" destOrd="0" presId="urn:microsoft.com/office/officeart/2005/8/layout/hChevron3"/>
    <dgm:cxn modelId="{1CC3A898-82F2-45F4-8232-AEA4ECAB3375}" type="presParOf" srcId="{1F6A0B97-83F0-4189-B0CB-00156B0AC153}" destId="{99F7A086-6C98-4385-8FFE-3337C1F24694}" srcOrd="5" destOrd="0" presId="urn:microsoft.com/office/officeart/2005/8/layout/hChevron3"/>
    <dgm:cxn modelId="{40558E15-162A-4810-B197-9E7419366C50}" type="presParOf" srcId="{1F6A0B97-83F0-4189-B0CB-00156B0AC153}" destId="{6CE68A43-9C69-4212-AF24-9AFEE7CA1715}" srcOrd="6" destOrd="0" presId="urn:microsoft.com/office/officeart/2005/8/layout/hChevron3"/>
    <dgm:cxn modelId="{96297AE6-E865-46EE-80EA-C5569F6B618A}" type="presParOf" srcId="{1F6A0B97-83F0-4189-B0CB-00156B0AC153}" destId="{3220CDE8-D909-484A-AEEE-E1F8CCD6E591}" srcOrd="7" destOrd="0" presId="urn:microsoft.com/office/officeart/2005/8/layout/hChevron3"/>
    <dgm:cxn modelId="{6C0CFC1A-A7C8-4810-981A-5431800FC662}" type="presParOf" srcId="{1F6A0B97-83F0-4189-B0CB-00156B0AC153}" destId="{6AC59577-EC82-4A35-90CE-96CD0348AB0D}" srcOrd="8" destOrd="0" presId="urn:microsoft.com/office/officeart/2005/8/layout/hChevron3"/>
    <dgm:cxn modelId="{FFC614A2-0C19-4C09-947F-0F36A3CA778E}" type="presParOf" srcId="{1F6A0B97-83F0-4189-B0CB-00156B0AC153}" destId="{EB1C56B5-4A0A-494F-92A8-3B4C157D15C5}" srcOrd="9" destOrd="0" presId="urn:microsoft.com/office/officeart/2005/8/layout/hChevron3"/>
    <dgm:cxn modelId="{7864963E-3E1B-415B-82FE-51F5D2FC6E3D}" type="presParOf" srcId="{1F6A0B97-83F0-4189-B0CB-00156B0AC153}" destId="{33A1349C-0317-431F-9E60-7456885DCFD5}" srcOrd="10" destOrd="0" presId="urn:microsoft.com/office/officeart/2005/8/layout/hChevron3"/>
    <dgm:cxn modelId="{F5E752ED-269B-414E-AE32-EBA8F783B4EE}" type="presParOf" srcId="{1F6A0B97-83F0-4189-B0CB-00156B0AC153}" destId="{A854A969-E3F4-46C7-AA9B-9B40E58C9671}" srcOrd="11" destOrd="0" presId="urn:microsoft.com/office/officeart/2005/8/layout/hChevron3"/>
    <dgm:cxn modelId="{6A5C22BC-E6FC-43D5-9B7F-C3F407EF61DA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+50 s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Pat tömmer blåsan</a:t>
          </a:r>
        </a:p>
      </dsp:txBody>
      <dsp:txXfrm>
        <a:off x="4832001" y="53999"/>
        <a:ext cx="532803" cy="43200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ca 30 min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30 min från start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kern="12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sp:txBody>
      <dsp:txXfrm>
        <a:off x="4813721" y="72279"/>
        <a:ext cx="569363" cy="3954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3</Pages>
  <Words>399</Words>
  <Characters>3066</Characters>
  <Application>Microsoft Office Word</Application>
  <DocSecurity>0</DocSecurity>
  <Lines>25</Lines>
  <Paragraphs>6</Paragraphs>
  <ScaleCrop>false</ScaleCrop>
  <Manager/>
  <Company/>
  <LinksUpToDate>false</LinksUpToDate>
  <CharactersWithSpaces>3459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Njurar donator 4-fas (852902C)</dc:title>
  <dc:subject/>
  <dc:creator>patrik.jens.johansson@vgregion.se</dc:creator>
  <keywords/>
  <lastModifiedBy>Ulrica Sehlberg</lastModifiedBy>
  <revision>21</revision>
  <lastPrinted>2016-03-31T10:56:00.0000000Z</lastPrinted>
  <dcterms:created xsi:type="dcterms:W3CDTF">2022-05-18T04:22:00.0000000Z</dcterms:created>
  <dcterms:modified xsi:type="dcterms:W3CDTF">2026-01-26T09:59:00.0000000Z</dcterms:modified>
</coreProperties>
</file>