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D27FDC" w14:textId="77777777" w:rsidR="00F4103D" w:rsidRDefault="00F4103D" w:rsidP="00F35B05">
      <w:pPr>
        <w:pStyle w:val="Rubrik2"/>
        <w:sectPr w:rsidR="00F4103D" w:rsidSect="00F4103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A8C21FF" w14:textId="77777777" w:rsidR="00F4103D" w:rsidRPr="00F4103D" w:rsidRDefault="00F4103D" w:rsidP="00F4103D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1C77E5B2" w14:textId="3C309549" w:rsidR="00F4103D" w:rsidRPr="00250832" w:rsidRDefault="00C615FE" w:rsidP="00250832">
      <w:pPr>
        <w:pStyle w:val="Rubrik1"/>
        <w:ind w:left="0"/>
        <w:rPr>
          <w:sz w:val="18"/>
          <w:szCs w:val="18"/>
        </w:rPr>
      </w:pPr>
      <w:r w:rsidRPr="00F4103D">
        <w:t>DT Nedre buk K+ med PO (855801)</w:t>
      </w:r>
    </w:p>
    <w:p w14:paraId="3EB3A5E5" w14:textId="77777777" w:rsidR="00F4103D" w:rsidRPr="00F4103D" w:rsidRDefault="00F4103D" w:rsidP="00C615FE">
      <w:pPr>
        <w:pStyle w:val="Rubrik2"/>
        <w:ind w:left="0"/>
      </w:pPr>
      <w:r w:rsidRPr="00F4103D">
        <w:t>Syfte</w:t>
      </w:r>
    </w:p>
    <w:p w14:paraId="0CF01FEE" w14:textId="77777777" w:rsidR="00F4103D" w:rsidRDefault="00F4103D" w:rsidP="00F4103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F4103D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477647DC" w14:textId="77777777" w:rsidR="00250832" w:rsidRPr="00F4103D" w:rsidRDefault="00250832" w:rsidP="00F4103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B1310D5" w14:textId="77777777" w:rsidR="00250832" w:rsidRPr="00F4103D" w:rsidRDefault="00250832" w:rsidP="00250832">
      <w:pPr>
        <w:pStyle w:val="Rubrik2"/>
        <w:ind w:left="0"/>
      </w:pPr>
      <w:r w:rsidRPr="51FC653A">
        <w:t>Förändringar sedan föregående version</w:t>
      </w:r>
    </w:p>
    <w:p w14:paraId="15799346" w14:textId="2D6872FD" w:rsidR="00250832" w:rsidRPr="00F4103D" w:rsidRDefault="00FF566E" w:rsidP="0025083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Reviderad, justerat kernel Siemens X-cite.</w:t>
      </w:r>
    </w:p>
    <w:p w14:paraId="7305A9DA" w14:textId="77777777" w:rsidR="00F4103D" w:rsidRPr="00F4103D" w:rsidRDefault="00F4103D" w:rsidP="00F4103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B51F978" w14:textId="77777777" w:rsidR="00F4103D" w:rsidRPr="00F4103D" w:rsidRDefault="00F4103D" w:rsidP="00C615FE">
      <w:pPr>
        <w:pStyle w:val="Rubrik2"/>
        <w:ind w:left="0"/>
      </w:pPr>
      <w:r w:rsidRPr="00F4103D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F4103D" w:rsidRPr="00F4103D" w14:paraId="79B79D42" w14:textId="77777777" w:rsidTr="000C759A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52DC5260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69510849" w14:textId="77777777" w:rsidR="00F4103D" w:rsidRPr="00F4103D" w:rsidRDefault="00F4103D" w:rsidP="00F4103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Abscess, tumör mm i nedre delen av buken.</w:t>
            </w:r>
          </w:p>
          <w:p w14:paraId="64B7C96F" w14:textId="77777777" w:rsidR="00F4103D" w:rsidRPr="00F4103D" w:rsidRDefault="00F4103D" w:rsidP="00F4103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SVF Prostata.</w:t>
            </w:r>
          </w:p>
        </w:tc>
      </w:tr>
      <w:tr w:rsidR="00F4103D" w:rsidRPr="00F4103D" w14:paraId="223E8D41" w14:textId="77777777" w:rsidTr="000C759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418E96F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AC015ED" w14:textId="25211462" w:rsidR="00F4103D" w:rsidRPr="00F4103D" w:rsidRDefault="00FF566E" w:rsidP="00F4103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>
              <w:r w:rsidR="00F4103D" w:rsidRPr="57D0BCA8">
                <w:rPr>
                  <w:rStyle w:val="Hyperlnk"/>
                  <w:rFonts w:ascii="Arial" w:hAnsi="Arial" w:cs="Arial"/>
                  <w:sz w:val="18"/>
                  <w:szCs w:val="18"/>
                </w:rPr>
                <w:t>Kreatinin</w:t>
              </w:r>
            </w:hyperlink>
            <w:r w:rsidR="00F4103D" w:rsidRPr="57D0BCA8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5615ED54" w14:textId="73C10CD1" w:rsidR="00F4103D" w:rsidRPr="00F4103D" w:rsidRDefault="00F4103D" w:rsidP="00F4103D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PVK</w:t>
            </w:r>
            <w:r w:rsidR="00FF566E">
              <w:rPr>
                <w:rFonts w:ascii="Arial" w:hAnsi="Arial" w:cs="Arial"/>
                <w:sz w:val="18"/>
                <w:szCs w:val="18"/>
              </w:rPr>
              <w:t xml:space="preserve"> (efter flöde)</w:t>
            </w:r>
          </w:p>
        </w:tc>
      </w:tr>
      <w:tr w:rsidR="00F4103D" w:rsidRPr="00F4103D" w14:paraId="02364CED" w14:textId="77777777" w:rsidTr="000C759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4BDB301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C8916A4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20 ml Omnipaque 300 mg I/ml blandat med 1 liter vatten intas under 4 timmar före undersökningen.</w:t>
            </w:r>
          </w:p>
        </w:tc>
      </w:tr>
      <w:tr w:rsidR="00F4103D" w:rsidRPr="00F4103D" w14:paraId="3406813E" w14:textId="77777777" w:rsidTr="000C759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831CE2D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9BF8964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Omnipaque 350 mg I/ml enligt OmniJect ”Buk venös”.</w:t>
            </w:r>
          </w:p>
        </w:tc>
      </w:tr>
      <w:tr w:rsidR="00F4103D" w:rsidRPr="00F4103D" w14:paraId="57B72C39" w14:textId="77777777" w:rsidTr="000C759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898FF09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07D0278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F4103D">
              <w:rPr>
                <w:rFonts w:ascii="Arial" w:hAnsi="Arial" w:cs="Arial"/>
                <w:color w:val="000000"/>
                <w:sz w:val="18"/>
                <w:szCs w:val="20"/>
              </w:rPr>
              <w:t>Kvinnor mellan 15-50 år ska tillfrågas om eventuell graviditet. </w:t>
            </w:r>
          </w:p>
          <w:p w14:paraId="1FD9A76E" w14:textId="6F064E4A" w:rsidR="1E50A209" w:rsidRDefault="00F4103D" w:rsidP="1E50A209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2"/>
                <w:sz w:val="18"/>
                <w:szCs w:val="18"/>
              </w:rPr>
            </w:pPr>
            <w:r w:rsidRPr="1E50A209">
              <w:rPr>
                <w:rFonts w:ascii="Arial" w:hAnsi="Arial" w:cs="Arial"/>
                <w:color w:val="000000" w:themeColor="text2"/>
                <w:sz w:val="18"/>
                <w:szCs w:val="18"/>
              </w:rPr>
              <w:t>För övriga strålskyddsregler se kapitel 4.2 och 5.2 i</w:t>
            </w:r>
          </w:p>
          <w:p w14:paraId="4FA71400" w14:textId="46959C2F" w:rsidR="00F4103D" w:rsidRPr="00F4103D" w:rsidRDefault="00FF566E" w:rsidP="00F4103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>
              <w:r w:rsidR="00F4103D" w:rsidRPr="5DA13F0A">
                <w:rPr>
                  <w:rStyle w:val="Hyperlnk"/>
                  <w:rFonts w:ascii="Arial" w:hAnsi="Arial" w:cs="Arial"/>
                  <w:sz w:val="18"/>
                  <w:szCs w:val="18"/>
                </w:rPr>
                <w:t xml:space="preserve">Strålskydd vid </w:t>
              </w:r>
              <w:r w:rsidR="00F4103D" w:rsidRPr="07AD4F01">
                <w:rPr>
                  <w:rStyle w:val="Hyperlnk"/>
                  <w:rFonts w:ascii="Arial" w:hAnsi="Arial" w:cs="Arial"/>
                  <w:sz w:val="18"/>
                  <w:szCs w:val="18"/>
                </w:rPr>
                <w:t>undersökningar</w:t>
              </w:r>
              <w:r w:rsidR="00F4103D" w:rsidRPr="5DA13F0A">
                <w:rPr>
                  <w:rStyle w:val="Hyperlnk"/>
                  <w:rFonts w:ascii="Arial" w:hAnsi="Arial" w:cs="Arial"/>
                  <w:sz w:val="18"/>
                  <w:szCs w:val="18"/>
                </w:rPr>
                <w:t xml:space="preserve"> och behandlingar med röntgenstrålning</w:t>
              </w:r>
            </w:hyperlink>
          </w:p>
        </w:tc>
      </w:tr>
      <w:tr w:rsidR="00F4103D" w:rsidRPr="00F4103D" w14:paraId="37A0A716" w14:textId="77777777" w:rsidTr="000C759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292879F3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10DB20B1" w14:textId="77777777" w:rsidR="00F4103D" w:rsidRPr="00F4103D" w:rsidRDefault="00F4103D" w:rsidP="00F4103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181EFBB" w14:textId="77777777" w:rsidR="00F4103D" w:rsidRPr="00F4103D" w:rsidRDefault="00F4103D" w:rsidP="00F4103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30D6B313" w14:textId="77777777" w:rsidR="00F4103D" w:rsidRPr="00F4103D" w:rsidRDefault="00F4103D" w:rsidP="00F4103D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2936BFE6" w14:textId="77777777" w:rsidR="00F4103D" w:rsidRPr="00F4103D" w:rsidRDefault="00F4103D" w:rsidP="00F4103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46CAA48" w14:textId="77777777" w:rsidR="00F4103D" w:rsidRPr="00F4103D" w:rsidRDefault="00F4103D" w:rsidP="00F4103D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F4103D">
        <w:rPr>
          <w:rFonts w:ascii="Arial" w:hAnsi="Arial" w:cs="Arial"/>
          <w:b/>
          <w:bCs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F4103D" w:rsidRPr="00F4103D" w14:paraId="773C5E32" w14:textId="77777777" w:rsidTr="00F4103D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47CD49D2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5A2AFA5" wp14:editId="1D38F927">
                  <wp:extent cx="3267986" cy="809625"/>
                  <wp:effectExtent l="0" t="0" r="46990" b="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995E9F0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2DBB0717" wp14:editId="7B0BC07D">
                      <wp:simplePos x="0" y="0"/>
                      <wp:positionH relativeFrom="column">
                        <wp:posOffset>659130</wp:posOffset>
                      </wp:positionH>
                      <wp:positionV relativeFrom="paragraph">
                        <wp:posOffset>413385</wp:posOffset>
                      </wp:positionV>
                      <wp:extent cx="410210" cy="823595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82359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FFB1B42" w14:textId="77777777" w:rsidR="00F4103D" w:rsidRPr="0066567D" w:rsidRDefault="00F4103D" w:rsidP="00C615F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DBB0717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51.9pt;margin-top:32.55pt;width:32.3pt;height:64.85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" adj="5379" fillcolor="red" stroked="f" strokeweight="1pt">
                      <v:textbox inset="1mm,1mm,1mm,1mm">
                        <w:txbxContent>
                          <w:p w14:paraId="2FFB1B42" w14:textId="77777777" w:rsidR="00F4103D" w:rsidRPr="0066567D" w:rsidRDefault="00F4103D" w:rsidP="00C615F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4103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CE47206" wp14:editId="32F71856">
                      <wp:simplePos x="0" y="0"/>
                      <wp:positionH relativeFrom="column">
                        <wp:posOffset>111760</wp:posOffset>
                      </wp:positionH>
                      <wp:positionV relativeFrom="paragraph">
                        <wp:posOffset>405765</wp:posOffset>
                      </wp:positionV>
                      <wp:extent cx="1422400" cy="850900"/>
                      <wp:effectExtent l="19050" t="19050" r="25400" b="2540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22400" cy="85090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19BEE7E5">
                    <v:rect id="Rektangel 3" style="position:absolute;margin-left:8.8pt;margin-top:31.95pt;width:112pt;height:6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526DE5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"/>
                  </w:pict>
                </mc:Fallback>
              </mc:AlternateContent>
            </w:r>
            <w:r w:rsidRPr="00F4103D">
              <w:rPr>
                <w:noProof/>
                <w:szCs w:val="20"/>
              </w:rPr>
              <w:drawing>
                <wp:inline distT="0" distB="0" distL="0" distR="0" wp14:anchorId="4C6D7202" wp14:editId="1DBB9D9B">
                  <wp:extent cx="1458664" cy="1414890"/>
                  <wp:effectExtent l="0" t="0" r="8255" b="0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0440064" name=""/>
                          <pic:cNvPicPr/>
                        </pic:nvPicPr>
                        <pic:blipFill>
                          <a:blip r:embed="rId24"/>
                          <a:srcRect t="264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79627" cy="1435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4103D" w:rsidRPr="00F4103D" w14:paraId="7CC1F412" w14:textId="77777777" w:rsidTr="00F4103D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61F6A557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E31DA23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98A6141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4103D" w:rsidRPr="00F4103D" w14:paraId="0CB07345" w14:textId="77777777" w:rsidTr="00F4103D">
        <w:trPr>
          <w:trHeight w:val="227"/>
        </w:trPr>
        <w:tc>
          <w:tcPr>
            <w:tcW w:w="1950" w:type="dxa"/>
            <w:shd w:val="clear" w:color="auto" w:fill="FFFFFF"/>
          </w:tcPr>
          <w:p w14:paraId="37BD413D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27C8DCF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Epigastriet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59376F" w14:textId="77777777" w:rsidR="00F4103D" w:rsidRPr="00F4103D" w:rsidRDefault="00F4103D" w:rsidP="00F4103D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F4103D" w:rsidRPr="00F4103D" w14:paraId="0DEBBECD" w14:textId="77777777" w:rsidTr="00F4103D">
        <w:trPr>
          <w:trHeight w:val="227"/>
        </w:trPr>
        <w:tc>
          <w:tcPr>
            <w:tcW w:w="1950" w:type="dxa"/>
            <w:shd w:val="clear" w:color="auto" w:fill="FFFFFF"/>
          </w:tcPr>
          <w:p w14:paraId="6842DEA7" w14:textId="77777777" w:rsidR="00F4103D" w:rsidRPr="00F4103D" w:rsidRDefault="00F4103D" w:rsidP="00F4103D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Nedre buk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68649C89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F4103D">
              <w:rPr>
                <w:rFonts w:ascii="Arial" w:hAnsi="Arial" w:cs="Arial"/>
                <w:sz w:val="18"/>
                <w:szCs w:val="18"/>
              </w:rPr>
              <w:t xml:space="preserve"> Crista iliaca – trochanter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6D614E0" w14:textId="77777777" w:rsidR="00F4103D" w:rsidRPr="00F4103D" w:rsidRDefault="00F4103D" w:rsidP="00F4103D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80387D4" w14:textId="77777777" w:rsidR="00F4103D" w:rsidRPr="00F4103D" w:rsidRDefault="00F4103D" w:rsidP="00F4103D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2A7EA330" w14:textId="77777777" w:rsidR="00F4103D" w:rsidRPr="00F4103D" w:rsidRDefault="00F4103D" w:rsidP="00F4103D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  <w:r w:rsidRPr="00F4103D">
        <w:rPr>
          <w:rFonts w:ascii="Arial" w:hAnsi="Arial" w:cs="Arial"/>
          <w:b/>
          <w:sz w:val="18"/>
          <w:szCs w:val="18"/>
        </w:rPr>
        <w:br w:type="page"/>
      </w:r>
    </w:p>
    <w:p w14:paraId="6198C88D" w14:textId="77777777" w:rsidR="00F4103D" w:rsidRPr="00F4103D" w:rsidRDefault="00F4103D" w:rsidP="00C615FE">
      <w:pPr>
        <w:pStyle w:val="Rubrik2"/>
        <w:ind w:left="0"/>
      </w:pPr>
      <w:r w:rsidRPr="00F4103D"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410"/>
        <w:gridCol w:w="2835"/>
        <w:gridCol w:w="2664"/>
      </w:tblGrid>
      <w:tr w:rsidR="00F4103D" w:rsidRPr="00F4103D" w14:paraId="54CB9337" w14:textId="77777777" w:rsidTr="00F4103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D52C2D5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B0937A7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BA8C614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419A05D8" wp14:editId="4CDF14B2">
                      <wp:simplePos x="0" y="0"/>
                      <wp:positionH relativeFrom="column">
                        <wp:posOffset>901700</wp:posOffset>
                      </wp:positionH>
                      <wp:positionV relativeFrom="paragraph">
                        <wp:posOffset>605790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779F541" w14:textId="77777777" w:rsidR="00F4103D" w:rsidRPr="0066567D" w:rsidRDefault="00F4103D" w:rsidP="00C615F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9A05D8" id="Pil: uppåt 24" o:spid="_x0000_s1027" type="#_x0000_t68" style="position:absolute;left:0;text-align:left;margin-left:71pt;margin-top:47.7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0779F541" w14:textId="77777777" w:rsidR="00F4103D" w:rsidRPr="0066567D" w:rsidRDefault="00F4103D" w:rsidP="00C615F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4103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2529D9B7" wp14:editId="51920E48">
                      <wp:simplePos x="0" y="0"/>
                      <wp:positionH relativeFrom="margin">
                        <wp:posOffset>169545</wp:posOffset>
                      </wp:positionH>
                      <wp:positionV relativeFrom="paragraph">
                        <wp:posOffset>169545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CE453E6" w14:textId="77777777" w:rsidR="00F4103D" w:rsidRPr="0066564D" w:rsidRDefault="00F4103D" w:rsidP="00C615F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529D9B7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8" type="#_x0000_t67" style="position:absolute;left:0;text-align:left;margin-left:13.35pt;margin-top:13.35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" adj="13920" fillcolor="red" stroked="f" strokeweight="1pt">
                      <v:textbox style="layout-flow:vertical" inset="1mm,1mm,1mm,1mm">
                        <w:txbxContent>
                          <w:p w14:paraId="7CE453E6" w14:textId="77777777" w:rsidR="00F4103D" w:rsidRPr="0066564D" w:rsidRDefault="00F4103D" w:rsidP="00C615F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4103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6B3AC0F6" wp14:editId="48099148">
                      <wp:simplePos x="0" y="0"/>
                      <wp:positionH relativeFrom="column">
                        <wp:posOffset>861060</wp:posOffset>
                      </wp:positionH>
                      <wp:positionV relativeFrom="paragraph">
                        <wp:posOffset>11430</wp:posOffset>
                      </wp:positionV>
                      <wp:extent cx="0" cy="1038860"/>
                      <wp:effectExtent l="19050" t="0" r="19050" b="2794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0" cy="1039091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518A3089">
                    <v:line id="Rak 1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7.8pt,.9pt" to="67.8pt,82.7pt" w14:anchorId="700BD13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">
                      <v:stroke joinstyle="miter"/>
                    </v:line>
                  </w:pict>
                </mc:Fallback>
              </mc:AlternateContent>
            </w:r>
            <w:r w:rsidRPr="00F4103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321750FF" wp14:editId="438B184F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153670</wp:posOffset>
                      </wp:positionV>
                      <wp:extent cx="1689735" cy="11430"/>
                      <wp:effectExtent l="19050" t="19050" r="5715" b="2667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689735" cy="1189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1002DE80">
                    <v:line id="Rak 23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0,12.1pt" to="133.05pt,13pt" w14:anchorId="7462906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">
                      <v:stroke joinstyle="miter"/>
                    </v:line>
                  </w:pict>
                </mc:Fallback>
              </mc:AlternateContent>
            </w:r>
            <w:r w:rsidRPr="00F4103D">
              <w:rPr>
                <w:noProof/>
                <w:szCs w:val="20"/>
              </w:rPr>
              <w:drawing>
                <wp:inline distT="0" distB="0" distL="0" distR="0" wp14:anchorId="4A306817" wp14:editId="3E160895">
                  <wp:extent cx="1690107" cy="1045758"/>
                  <wp:effectExtent l="0" t="0" r="5715" b="2540"/>
                  <wp:docPr id="28" name="Bildobjekt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9298451" name=""/>
                          <pic:cNvPicPr/>
                        </pic:nvPicPr>
                        <pic:blipFill>
                          <a:blip r:embed="rId25"/>
                          <a:srcRect l="2266" r="260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3791" cy="10666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4C3C0E3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6E5407E1" wp14:editId="28BF3515">
                      <wp:simplePos x="0" y="0"/>
                      <wp:positionH relativeFrom="column">
                        <wp:posOffset>1128395</wp:posOffset>
                      </wp:positionH>
                      <wp:positionV relativeFrom="paragraph">
                        <wp:posOffset>429260</wp:posOffset>
                      </wp:positionV>
                      <wp:extent cx="410210" cy="569595"/>
                      <wp:effectExtent l="0" t="0" r="8890" b="1905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6959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647B716" w14:textId="77777777" w:rsidR="00F4103D" w:rsidRPr="0066567D" w:rsidRDefault="00F4103D" w:rsidP="00C615F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5407E1" id="Pil: uppåt 19" o:spid="_x0000_s1029" type="#_x0000_t68" style="position:absolute;margin-left:88.85pt;margin-top:33.8pt;width:32.3pt;height:44.8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" adj="7778" fillcolor="red" stroked="f" strokeweight="1pt">
                      <v:textbox style="layout-flow:vertical;mso-layout-flow-alt:bottom-to-top" inset="1mm,1mm,1mm,1mm">
                        <w:txbxContent>
                          <w:p w14:paraId="1647B716" w14:textId="77777777" w:rsidR="00F4103D" w:rsidRPr="0066567D" w:rsidRDefault="00F4103D" w:rsidP="00C615F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4103D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4A64214C" wp14:editId="7E5E4310">
                      <wp:simplePos x="0" y="0"/>
                      <wp:positionH relativeFrom="column">
                        <wp:posOffset>332105</wp:posOffset>
                      </wp:positionH>
                      <wp:positionV relativeFrom="paragraph">
                        <wp:posOffset>502920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AC1AD4A" w14:textId="77777777" w:rsidR="00F4103D" w:rsidRPr="0066567D" w:rsidRDefault="00F4103D" w:rsidP="00C615FE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64214C" id="Pil: uppåt 22" o:spid="_x0000_s1030" type="#_x0000_t68" style="position:absolute;margin-left:26.15pt;margin-top:39.6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4AC1AD4A" w14:textId="77777777" w:rsidR="00F4103D" w:rsidRPr="0066567D" w:rsidRDefault="00F4103D" w:rsidP="00C615FE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4103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013FB095" wp14:editId="0365E9AC">
                      <wp:simplePos x="0" y="0"/>
                      <wp:positionH relativeFrom="column">
                        <wp:posOffset>795655</wp:posOffset>
                      </wp:positionH>
                      <wp:positionV relativeFrom="paragraph">
                        <wp:posOffset>3810</wp:posOffset>
                      </wp:positionV>
                      <wp:extent cx="0" cy="991235"/>
                      <wp:effectExtent l="19050" t="0" r="19050" b="37465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0" cy="99158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09304D4C">
                    <v:line id="Rak 12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2.65pt,.3pt" to="62.65pt,78.35pt" w14:anchorId="1581E10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">
                      <v:stroke joinstyle="miter"/>
                    </v:line>
                  </w:pict>
                </mc:Fallback>
              </mc:AlternateContent>
            </w:r>
            <w:r w:rsidRPr="00F4103D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77C21F08" wp14:editId="6D2D8067">
                      <wp:simplePos x="0" y="0"/>
                      <wp:positionH relativeFrom="column">
                        <wp:posOffset>12065</wp:posOffset>
                      </wp:positionH>
                      <wp:positionV relativeFrom="paragraph">
                        <wp:posOffset>426720</wp:posOffset>
                      </wp:positionV>
                      <wp:extent cx="1577340" cy="5715"/>
                      <wp:effectExtent l="19050" t="19050" r="3810" b="32385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577752" cy="616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53391DB2">
                    <v:line id="Rak 8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.95pt,33.6pt" to="125.15pt,34.05pt" w14:anchorId="150B5B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">
                      <v:stroke joinstyle="miter"/>
                    </v:line>
                  </w:pict>
                </mc:Fallback>
              </mc:AlternateContent>
            </w:r>
            <w:r w:rsidRPr="00F4103D">
              <w:rPr>
                <w:noProof/>
                <w:szCs w:val="20"/>
              </w:rPr>
              <w:drawing>
                <wp:inline distT="0" distB="0" distL="0" distR="0" wp14:anchorId="05A3F22C" wp14:editId="7D8E341C">
                  <wp:extent cx="1595258" cy="983315"/>
                  <wp:effectExtent l="0" t="0" r="5080" b="7620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2207212" name=""/>
                          <pic:cNvPicPr/>
                        </pic:nvPicPr>
                        <pic:blipFill>
                          <a:blip r:embed="rId26"/>
                          <a:srcRect t="-1" b="498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9369" cy="98584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4103D" w:rsidRPr="00F4103D" w14:paraId="72041D0F" w14:textId="77777777" w:rsidTr="00F4103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0DB7B26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10364D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nedre buken med 5-10 cm marginal på vardera sidan om kroppen.</w:t>
            </w: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BFFE51D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3056BC4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4103D" w:rsidRPr="00F4103D" w14:paraId="05581E34" w14:textId="77777777" w:rsidTr="00F4103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2DBC701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6E4342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835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75172945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497244B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4103D" w:rsidRPr="00F4103D" w14:paraId="49DF0C77" w14:textId="77777777" w:rsidTr="00F4103D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08B52E9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F879F5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66B6028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664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054A232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CEE02D5" w14:textId="77777777" w:rsidR="00F4103D" w:rsidRPr="00F4103D" w:rsidRDefault="00F4103D" w:rsidP="00F4103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1EF5FD3" w14:textId="77777777" w:rsidR="00F4103D" w:rsidRPr="00F4103D" w:rsidRDefault="00F4103D" w:rsidP="00C615FE">
      <w:pPr>
        <w:pStyle w:val="Rubrik2"/>
        <w:ind w:left="0"/>
      </w:pPr>
      <w:r w:rsidRPr="00F4103D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F4103D" w:rsidRPr="00F4103D" w14:paraId="51718CF5" w14:textId="77777777" w:rsidTr="000C759A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73BEF33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15477A7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07F32E3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1ACFF38D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F4103D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6BF2DD5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F4E1467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F4103D" w:rsidRPr="00F4103D" w14:paraId="19996E21" w14:textId="77777777" w:rsidTr="000C759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0C396F2B" w14:textId="77777777" w:rsidR="00F4103D" w:rsidRPr="00F4103D" w:rsidRDefault="00F4103D" w:rsidP="00F4103D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Nedre 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6A8822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F54D15" w14:textId="6A71B9E5" w:rsidR="00F4103D" w:rsidRPr="00F4103D" w:rsidRDefault="00FC276C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9AD21B" w14:textId="436423C5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B</w:t>
            </w:r>
            <w:r w:rsidR="00FC276C">
              <w:rPr>
                <w:rFonts w:ascii="Arial" w:hAnsi="Arial" w:cs="Arial"/>
                <w:sz w:val="18"/>
                <w:szCs w:val="18"/>
              </w:rPr>
              <w:t>r40</w:t>
            </w:r>
            <w:r w:rsidRPr="00F4103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A7B277B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1A67312" w14:textId="0483E6BC" w:rsidR="00F4103D" w:rsidRPr="00F4103D" w:rsidRDefault="00FC276C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Syngo.via/</w:t>
            </w:r>
            <w:r w:rsidR="00F4103D" w:rsidRPr="00F4103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4103D" w:rsidRPr="00F4103D" w14:paraId="2A9B1910" w14:textId="77777777" w:rsidTr="000C759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E22B3BE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564C01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AE7CE1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F9BE9F" w14:textId="5D35B30F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B</w:t>
            </w:r>
            <w:r w:rsidR="00FC276C">
              <w:rPr>
                <w:rFonts w:ascii="Arial" w:hAnsi="Arial" w:cs="Arial"/>
                <w:sz w:val="18"/>
                <w:szCs w:val="18"/>
              </w:rPr>
              <w:t>r40</w:t>
            </w:r>
            <w:r w:rsidRPr="00F4103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12AF67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0DFF3DD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4103D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4103D" w:rsidRPr="00F4103D" w14:paraId="25B70C22" w14:textId="77777777" w:rsidTr="000C759A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B1D4200" w14:textId="77777777" w:rsidR="00F4103D" w:rsidRPr="00F4103D" w:rsidRDefault="00F4103D" w:rsidP="00F4103D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79A80B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308C5E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85D68D" w14:textId="3FD4105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B</w:t>
            </w:r>
            <w:r w:rsidR="00FC276C">
              <w:rPr>
                <w:rFonts w:ascii="Arial" w:hAnsi="Arial" w:cs="Arial"/>
                <w:sz w:val="18"/>
                <w:szCs w:val="18"/>
              </w:rPr>
              <w:t>r40</w:t>
            </w:r>
            <w:r w:rsidRPr="00F4103D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884C858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103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906D21A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4103D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4103D" w:rsidRPr="00F4103D" w14:paraId="5679B3A2" w14:textId="77777777" w:rsidTr="000C759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D8E9290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994FB1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19307AD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9A5189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36DEDF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310CC48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F4103D" w:rsidRPr="00F4103D" w14:paraId="79922A02" w14:textId="77777777" w:rsidTr="000C759A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5ED20A6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50A4F21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78A8220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AED6FF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97AD884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D11EAA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103D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77628F27" w14:textId="77777777" w:rsidR="00F4103D" w:rsidRPr="00F4103D" w:rsidRDefault="00F4103D" w:rsidP="00F4103D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B1AB1E6" w14:textId="77777777" w:rsidR="00F4103D" w:rsidRPr="00F4103D" w:rsidRDefault="00F4103D" w:rsidP="00C615FE">
      <w:pPr>
        <w:pStyle w:val="Rubrik2"/>
        <w:ind w:left="0"/>
      </w:pPr>
      <w:r w:rsidRPr="00F4103D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F4103D" w:rsidRPr="00F4103D" w14:paraId="43E022EA" w14:textId="77777777" w:rsidTr="00F4103D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A27793A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7629A83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6CCE5167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215D700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AE5FB22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103D" w:rsidRPr="00F4103D" w14:paraId="34C76A14" w14:textId="77777777" w:rsidTr="00F4103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8A84380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4103D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3A324CD5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4103D">
              <w:rPr>
                <w:rFonts w:ascii="Arial" w:hAnsi="Arial" w:cs="Arial"/>
                <w:color w:val="FFFFFF"/>
                <w:sz w:val="18"/>
                <w:szCs w:val="18"/>
              </w:rPr>
              <w:t>Nedre buk K+</w:t>
            </w:r>
          </w:p>
          <w:p w14:paraId="36BA5E39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4103D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6BD7831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4DB8AE37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4103D">
              <w:rPr>
                <w:rFonts w:ascii="Arial" w:hAnsi="Arial" w:cs="Arial"/>
                <w:color w:val="FFFFFF"/>
                <w:sz w:val="18"/>
                <w:szCs w:val="18"/>
              </w:rPr>
              <w:t>Nedre buk K+</w:t>
            </w:r>
          </w:p>
          <w:p w14:paraId="41005995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4103D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5798EA8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4103D">
              <w:rPr>
                <w:rFonts w:ascii="Arial" w:hAnsi="Arial" w:cs="Arial"/>
                <w:color w:val="FFFFFF"/>
                <w:sz w:val="18"/>
                <w:szCs w:val="18"/>
              </w:rPr>
              <w:t>Nedre buk K+</w:t>
            </w:r>
          </w:p>
          <w:p w14:paraId="6362A197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4103D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9DE0089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103D" w:rsidRPr="00F4103D" w14:paraId="21588763" w14:textId="77777777" w:rsidTr="00F4103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13D40BA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5E91A02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A976A8F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DDFD3C0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ECB6ADC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CCF2203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103D" w:rsidRPr="00F4103D" w14:paraId="15F1F04E" w14:textId="77777777" w:rsidTr="00F4103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C4EA094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4F732FC5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0FC88E3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31C2AA8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A9D3FBB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A2B475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103D" w:rsidRPr="00F4103D" w14:paraId="44E79EA8" w14:textId="77777777" w:rsidTr="00F4103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D9CA74A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DCAC29B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698B6E8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BADD334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68C1B1A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7F88A89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103D" w:rsidRPr="00F4103D" w14:paraId="15A5F672" w14:textId="77777777" w:rsidTr="00F4103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4BE7AA9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1A7460E4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DB5C6D8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419A3944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5493B5A7" w14:textId="77777777" w:rsidR="00F4103D" w:rsidRPr="00F4103D" w:rsidRDefault="00F4103D" w:rsidP="00F4103D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1AC9A3D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103D" w:rsidRPr="00F4103D" w14:paraId="13799534" w14:textId="77777777" w:rsidTr="00F4103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AEC368D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2F58F78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18DDD0A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4A659895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69B5EB3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18CD950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103D" w:rsidRPr="00F4103D" w14:paraId="7FEA971B" w14:textId="77777777" w:rsidTr="00F4103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5D95C7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347C6E0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3A55DC8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A0BBCC3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F556F64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B9F0E0B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103D" w:rsidRPr="00F4103D" w14:paraId="31DC4090" w14:textId="77777777" w:rsidTr="00F4103D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B3E237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40FA381D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A478C19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5D67394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F1C95BD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6A92423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4103D" w:rsidRPr="00F4103D" w14:paraId="1AF12B6E" w14:textId="77777777" w:rsidTr="00F4103D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9A592BA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FFACF2D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23EAB084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D827025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015447D" w14:textId="77777777" w:rsidR="00F4103D" w:rsidRPr="00F4103D" w:rsidRDefault="00F4103D" w:rsidP="00F4103D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11BE165" w14:textId="77777777" w:rsidR="00F4103D" w:rsidRPr="00F4103D" w:rsidRDefault="00F4103D" w:rsidP="00F4103D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4103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09279F" w14:textId="77777777" w:rsidR="00572037" w:rsidRDefault="00572037">
      <w:r>
        <w:separator/>
      </w:r>
    </w:p>
  </w:endnote>
  <w:endnote w:type="continuationSeparator" w:id="0">
    <w:p w14:paraId="74BD4AFE" w14:textId="77777777" w:rsidR="00572037" w:rsidRDefault="00572037">
      <w:r>
        <w:continuationSeparator/>
      </w:r>
    </w:p>
  </w:endnote>
  <w:endnote w:type="continuationNotice" w:id="1">
    <w:p w14:paraId="2C89E3E2" w14:textId="77777777" w:rsidR="00572037" w:rsidRDefault="0057203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3737B3" w14:textId="77777777" w:rsidR="00572037" w:rsidRDefault="00572037"/>
  </w:footnote>
  <w:footnote w:type="continuationSeparator" w:id="0">
    <w:p w14:paraId="5A2AD2D7" w14:textId="77777777" w:rsidR="00572037" w:rsidRDefault="00572037">
      <w:r>
        <w:continuationSeparator/>
      </w:r>
    </w:p>
  </w:footnote>
  <w:footnote w:type="continuationNotice" w:id="1">
    <w:p w14:paraId="4631715F" w14:textId="77777777" w:rsidR="00572037" w:rsidRDefault="0057203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1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2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203ACCC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89C64CC" w:tentative="1">
      <w:start w:val="1"/>
      <w:numFmt w:val="lowerLetter"/>
      <w:lvlText w:val="%2."/>
      <w:lvlJc w:val="left"/>
      <w:pPr>
        <w:ind w:left="1080" w:hanging="360"/>
      </w:pPr>
    </w:lvl>
    <w:lvl w:ilvl="2" w:tplc="7B726ABC" w:tentative="1">
      <w:start w:val="1"/>
      <w:numFmt w:val="lowerRoman"/>
      <w:lvlText w:val="%3."/>
      <w:lvlJc w:val="right"/>
      <w:pPr>
        <w:ind w:left="1800" w:hanging="180"/>
      </w:pPr>
    </w:lvl>
    <w:lvl w:ilvl="3" w:tplc="374A724A" w:tentative="1">
      <w:start w:val="1"/>
      <w:numFmt w:val="decimal"/>
      <w:lvlText w:val="%4."/>
      <w:lvlJc w:val="left"/>
      <w:pPr>
        <w:ind w:left="2520" w:hanging="360"/>
      </w:pPr>
    </w:lvl>
    <w:lvl w:ilvl="4" w:tplc="DB7CBC1E" w:tentative="1">
      <w:start w:val="1"/>
      <w:numFmt w:val="lowerLetter"/>
      <w:lvlText w:val="%5."/>
      <w:lvlJc w:val="left"/>
      <w:pPr>
        <w:ind w:left="3240" w:hanging="360"/>
      </w:pPr>
    </w:lvl>
    <w:lvl w:ilvl="5" w:tplc="48A41998" w:tentative="1">
      <w:start w:val="1"/>
      <w:numFmt w:val="lowerRoman"/>
      <w:lvlText w:val="%6."/>
      <w:lvlJc w:val="right"/>
      <w:pPr>
        <w:ind w:left="3960" w:hanging="180"/>
      </w:pPr>
    </w:lvl>
    <w:lvl w:ilvl="6" w:tplc="2C3EA666" w:tentative="1">
      <w:start w:val="1"/>
      <w:numFmt w:val="decimal"/>
      <w:lvlText w:val="%7."/>
      <w:lvlJc w:val="left"/>
      <w:pPr>
        <w:ind w:left="4680" w:hanging="360"/>
      </w:pPr>
    </w:lvl>
    <w:lvl w:ilvl="7" w:tplc="45A64496" w:tentative="1">
      <w:start w:val="1"/>
      <w:numFmt w:val="lowerLetter"/>
      <w:lvlText w:val="%8."/>
      <w:lvlJc w:val="left"/>
      <w:pPr>
        <w:ind w:left="5400" w:hanging="360"/>
      </w:pPr>
    </w:lvl>
    <w:lvl w:ilvl="8" w:tplc="85A0ECC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8C3C3DE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915270F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6A435F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928BC6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AB817F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9F4485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D5C953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2B4F3A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9A69FD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8B6893E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D23A79C0" w:tentative="1">
      <w:start w:val="1"/>
      <w:numFmt w:val="lowerLetter"/>
      <w:lvlText w:val="%2."/>
      <w:lvlJc w:val="left"/>
      <w:pPr>
        <w:ind w:left="1080" w:hanging="360"/>
      </w:pPr>
    </w:lvl>
    <w:lvl w:ilvl="2" w:tplc="439C27AA" w:tentative="1">
      <w:start w:val="1"/>
      <w:numFmt w:val="lowerRoman"/>
      <w:lvlText w:val="%3."/>
      <w:lvlJc w:val="right"/>
      <w:pPr>
        <w:ind w:left="1800" w:hanging="180"/>
      </w:pPr>
    </w:lvl>
    <w:lvl w:ilvl="3" w:tplc="250EEBCA" w:tentative="1">
      <w:start w:val="1"/>
      <w:numFmt w:val="decimal"/>
      <w:lvlText w:val="%4."/>
      <w:lvlJc w:val="left"/>
      <w:pPr>
        <w:ind w:left="2520" w:hanging="360"/>
      </w:pPr>
    </w:lvl>
    <w:lvl w:ilvl="4" w:tplc="5F28F8B6" w:tentative="1">
      <w:start w:val="1"/>
      <w:numFmt w:val="lowerLetter"/>
      <w:lvlText w:val="%5."/>
      <w:lvlJc w:val="left"/>
      <w:pPr>
        <w:ind w:left="3240" w:hanging="360"/>
      </w:pPr>
    </w:lvl>
    <w:lvl w:ilvl="5" w:tplc="27AAEE6A" w:tentative="1">
      <w:start w:val="1"/>
      <w:numFmt w:val="lowerRoman"/>
      <w:lvlText w:val="%6."/>
      <w:lvlJc w:val="right"/>
      <w:pPr>
        <w:ind w:left="3960" w:hanging="180"/>
      </w:pPr>
    </w:lvl>
    <w:lvl w:ilvl="6" w:tplc="088082A6" w:tentative="1">
      <w:start w:val="1"/>
      <w:numFmt w:val="decimal"/>
      <w:lvlText w:val="%7."/>
      <w:lvlJc w:val="left"/>
      <w:pPr>
        <w:ind w:left="4680" w:hanging="360"/>
      </w:pPr>
    </w:lvl>
    <w:lvl w:ilvl="7" w:tplc="A07894E8" w:tentative="1">
      <w:start w:val="1"/>
      <w:numFmt w:val="lowerLetter"/>
      <w:lvlText w:val="%8."/>
      <w:lvlJc w:val="left"/>
      <w:pPr>
        <w:ind w:left="5400" w:hanging="360"/>
      </w:pPr>
    </w:lvl>
    <w:lvl w:ilvl="8" w:tplc="1C6CDEC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EB5A822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8138D2A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66EC7F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D30320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780445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7DE1CE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8A8BF5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C589C9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220CD6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395731">
    <w:abstractNumId w:val="21"/>
  </w:num>
  <w:num w:numId="2" w16cid:durableId="1887989591">
    <w:abstractNumId w:val="16"/>
  </w:num>
  <w:num w:numId="3" w16cid:durableId="485706733">
    <w:abstractNumId w:val="0"/>
  </w:num>
  <w:num w:numId="4" w16cid:durableId="132990022">
    <w:abstractNumId w:val="6"/>
  </w:num>
  <w:num w:numId="5" w16cid:durableId="1793094408">
    <w:abstractNumId w:val="19"/>
  </w:num>
  <w:num w:numId="6" w16cid:durableId="1112045782">
    <w:abstractNumId w:val="2"/>
  </w:num>
  <w:num w:numId="7" w16cid:durableId="1788890389">
    <w:abstractNumId w:val="13"/>
  </w:num>
  <w:num w:numId="8" w16cid:durableId="1802917007">
    <w:abstractNumId w:val="9"/>
  </w:num>
  <w:num w:numId="9" w16cid:durableId="662200920">
    <w:abstractNumId w:val="1"/>
  </w:num>
  <w:num w:numId="10" w16cid:durableId="543104597">
    <w:abstractNumId w:val="1"/>
  </w:num>
  <w:num w:numId="11" w16cid:durableId="1422335902">
    <w:abstractNumId w:val="3"/>
  </w:num>
  <w:num w:numId="12" w16cid:durableId="471601191">
    <w:abstractNumId w:val="4"/>
  </w:num>
  <w:num w:numId="13" w16cid:durableId="1263611548">
    <w:abstractNumId w:val="15"/>
  </w:num>
  <w:num w:numId="14" w16cid:durableId="1583222090">
    <w:abstractNumId w:val="10"/>
  </w:num>
  <w:num w:numId="15" w16cid:durableId="1973439452">
    <w:abstractNumId w:val="7"/>
  </w:num>
  <w:num w:numId="16" w16cid:durableId="127672929">
    <w:abstractNumId w:val="14"/>
  </w:num>
  <w:num w:numId="17" w16cid:durableId="439034522">
    <w:abstractNumId w:val="5"/>
  </w:num>
  <w:num w:numId="18" w16cid:durableId="355427148">
    <w:abstractNumId w:val="12"/>
  </w:num>
  <w:num w:numId="19" w16cid:durableId="946232570">
    <w:abstractNumId w:val="20"/>
  </w:num>
  <w:num w:numId="20" w16cid:durableId="449476183">
    <w:abstractNumId w:val="17"/>
  </w:num>
  <w:num w:numId="21" w16cid:durableId="980236178">
    <w:abstractNumId w:val="8"/>
  </w:num>
  <w:num w:numId="22" w16cid:durableId="459955606">
    <w:abstractNumId w:val="18"/>
  </w:num>
  <w:num w:numId="23" w16cid:durableId="52706764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759A"/>
    <w:rsid w:val="000E463B"/>
    <w:rsid w:val="000E5A7E"/>
    <w:rsid w:val="000E6A5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551E"/>
    <w:rsid w:val="001B762C"/>
    <w:rsid w:val="001C4D0A"/>
    <w:rsid w:val="001C5FEF"/>
    <w:rsid w:val="00211487"/>
    <w:rsid w:val="00211D91"/>
    <w:rsid w:val="00217DEC"/>
    <w:rsid w:val="00235B57"/>
    <w:rsid w:val="00250832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6D3E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2A20"/>
    <w:rsid w:val="0036357D"/>
    <w:rsid w:val="00363B23"/>
    <w:rsid w:val="0036594C"/>
    <w:rsid w:val="00367D19"/>
    <w:rsid w:val="00371BED"/>
    <w:rsid w:val="00384019"/>
    <w:rsid w:val="003854F1"/>
    <w:rsid w:val="00390157"/>
    <w:rsid w:val="0039118E"/>
    <w:rsid w:val="00397F54"/>
    <w:rsid w:val="003A0D43"/>
    <w:rsid w:val="003B2A4B"/>
    <w:rsid w:val="003D099E"/>
    <w:rsid w:val="003D21A2"/>
    <w:rsid w:val="003D29D2"/>
    <w:rsid w:val="003D40C9"/>
    <w:rsid w:val="003E0705"/>
    <w:rsid w:val="003E2FF7"/>
    <w:rsid w:val="003F1013"/>
    <w:rsid w:val="003F1ACF"/>
    <w:rsid w:val="00401B4B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2975"/>
    <w:rsid w:val="00480DC7"/>
    <w:rsid w:val="004876F6"/>
    <w:rsid w:val="0049236A"/>
    <w:rsid w:val="00492718"/>
    <w:rsid w:val="004A355D"/>
    <w:rsid w:val="004A4970"/>
    <w:rsid w:val="004B2183"/>
    <w:rsid w:val="004B21BB"/>
    <w:rsid w:val="004B2A01"/>
    <w:rsid w:val="004C2559"/>
    <w:rsid w:val="004D0C5C"/>
    <w:rsid w:val="004D7BA3"/>
    <w:rsid w:val="004F4254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2037"/>
    <w:rsid w:val="005769D1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13E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3C3B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31C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062E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31F2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7DD2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2E28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3B28"/>
    <w:rsid w:val="00BE7978"/>
    <w:rsid w:val="00BF1B2B"/>
    <w:rsid w:val="00C07DDB"/>
    <w:rsid w:val="00C14CC7"/>
    <w:rsid w:val="00C4115D"/>
    <w:rsid w:val="00C43BDD"/>
    <w:rsid w:val="00C47778"/>
    <w:rsid w:val="00C5011E"/>
    <w:rsid w:val="00C5036F"/>
    <w:rsid w:val="00C50EE5"/>
    <w:rsid w:val="00C5240A"/>
    <w:rsid w:val="00C5398F"/>
    <w:rsid w:val="00C556F5"/>
    <w:rsid w:val="00C615FE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F7B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3117"/>
    <w:rsid w:val="00ED49C3"/>
    <w:rsid w:val="00ED6CE8"/>
    <w:rsid w:val="00ED7AA6"/>
    <w:rsid w:val="00EE2A56"/>
    <w:rsid w:val="00EE3818"/>
    <w:rsid w:val="00F22264"/>
    <w:rsid w:val="00F2564D"/>
    <w:rsid w:val="00F35B05"/>
    <w:rsid w:val="00F4103D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276C"/>
    <w:rsid w:val="00FD3C70"/>
    <w:rsid w:val="00FD6820"/>
    <w:rsid w:val="00FE12D8"/>
    <w:rsid w:val="00FF566E"/>
    <w:rsid w:val="00FF7C02"/>
    <w:rsid w:val="024801E3"/>
    <w:rsid w:val="07AD4F01"/>
    <w:rsid w:val="0F0EF1B7"/>
    <w:rsid w:val="1E50A209"/>
    <w:rsid w:val="36B30338"/>
    <w:rsid w:val="3A3E84A9"/>
    <w:rsid w:val="3F6E1011"/>
    <w:rsid w:val="4922DFF8"/>
    <w:rsid w:val="51FC653A"/>
    <w:rsid w:val="525A170B"/>
    <w:rsid w:val="52E6743F"/>
    <w:rsid w:val="57D0BCA8"/>
    <w:rsid w:val="5DA13F0A"/>
    <w:rsid w:val="605BC9D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4B6D085-160A-409B-9CB8-AFB878EFA5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23FE452A-0D21-47F5-A5FE-E7AB8673F1E4}" type="presOf" srcId="{72C3C3E7-AFE7-48AF-A84A-F5F4B462ABCE}" destId="{AD4E5296-B06F-4F82-9CB5-F741BF6BFCC1}" srcOrd="0" destOrd="0" presId="urn:microsoft.com/office/officeart/2005/8/layout/hChevron3"/>
    <dgm:cxn modelId="{1853A44C-EEA2-4FB0-98B2-A19EE3CB6817}" type="presOf" srcId="{D813EA76-4FD3-4C15-BFBC-B1DF43B29666}" destId="{4784DBD1-3CBE-41A8-A2C7-CF088F838C79}" srcOrd="0" destOrd="0" presId="urn:microsoft.com/office/officeart/2005/8/layout/hChevron3"/>
    <dgm:cxn modelId="{5C17C66C-C75E-4284-95DA-408E0D4E4A1A}" type="presOf" srcId="{B73EA016-5B5E-4372-8AFF-E16F061CFA05}" destId="{1F6A0B97-83F0-4189-B0CB-00156B0AC153}" srcOrd="0" destOrd="0" presId="urn:microsoft.com/office/officeart/2005/8/layout/hChevron3"/>
    <dgm:cxn modelId="{977C1A51-A501-4E6B-8BBA-14C5A3745759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33305FE8-C910-4BE1-A737-686643240640}" type="presOf" srcId="{7D55B2F1-F7F7-4A6B-AFB0-F846FDB634B5}" destId="{E13D0391-DAD9-4B61-AB66-3FA48A4F7006}" srcOrd="0" destOrd="0" presId="urn:microsoft.com/office/officeart/2005/8/layout/hChevron3"/>
    <dgm:cxn modelId="{19B859C1-58E0-46B6-A873-5B0522BE4011}" type="presParOf" srcId="{1F6A0B97-83F0-4189-B0CB-00156B0AC153}" destId="{4784DBD1-3CBE-41A8-A2C7-CF088F838C79}" srcOrd="0" destOrd="0" presId="urn:microsoft.com/office/officeart/2005/8/layout/hChevron3"/>
    <dgm:cxn modelId="{7CFCF754-25A7-4FD1-8B8F-7A7CA51B7BE6}" type="presParOf" srcId="{1F6A0B97-83F0-4189-B0CB-00156B0AC153}" destId="{37D14BC8-3203-463C-9804-9B3B86B621FF}" srcOrd="1" destOrd="0" presId="urn:microsoft.com/office/officeart/2005/8/layout/hChevron3"/>
    <dgm:cxn modelId="{84E7AB5B-71DF-4788-94FE-797E03692472}" type="presParOf" srcId="{1F6A0B97-83F0-4189-B0CB-00156B0AC153}" destId="{E13D0391-DAD9-4B61-AB66-3FA48A4F7006}" srcOrd="2" destOrd="0" presId="urn:microsoft.com/office/officeart/2005/8/layout/hChevron3"/>
    <dgm:cxn modelId="{5FA19754-AA8A-47CF-B872-F7C07D503D98}" type="presParOf" srcId="{1F6A0B97-83F0-4189-B0CB-00156B0AC153}" destId="{F9271109-4339-4036-9126-150629D10456}" srcOrd="3" destOrd="0" presId="urn:microsoft.com/office/officeart/2005/8/layout/hChevron3"/>
    <dgm:cxn modelId="{8AE2542B-59BF-404D-90AA-455045AA1F72}" type="presParOf" srcId="{1F6A0B97-83F0-4189-B0CB-00156B0AC153}" destId="{AD4E5296-B06F-4F82-9CB5-F741BF6BFCC1}" srcOrd="4" destOrd="0" presId="urn:microsoft.com/office/officeart/2005/8/layout/hChevron3"/>
    <dgm:cxn modelId="{30B6424C-11D5-48A8-A8BB-7DD3F054E5A2}" type="presParOf" srcId="{1F6A0B97-83F0-4189-B0CB-00156B0AC153}" destId="{99F7A086-6C98-4385-8FFE-3337C1F24694}" srcOrd="5" destOrd="0" presId="urn:microsoft.com/office/officeart/2005/8/layout/hChevron3"/>
    <dgm:cxn modelId="{F9406E84-ABCE-4E53-AE80-F409F4B064BA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80 s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2</Pages>
  <Words>221</Words>
  <Characters>1931</Characters>
  <Application>Microsoft Office Word</Application>
  <DocSecurity>0</DocSecurity>
  <Lines>16</Lines>
  <Paragraphs>4</Paragraphs>
  <ScaleCrop>false</ScaleCrop>
  <Manager/>
  <Company/>
  <LinksUpToDate>false</LinksUpToDate>
  <CharactersWithSpaces>2148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Nedre buk K+ med PO (855801)</dc:title>
  <dc:subject/>
  <dc:creator>patrik.jens.johansson@vgregion.se</dc:creator>
  <keywords/>
  <lastModifiedBy>Ulrica Sehlberg</lastModifiedBy>
  <revision>20</revision>
  <lastPrinted>2016-03-31T19:56:00.0000000Z</lastPrinted>
  <dcterms:created xsi:type="dcterms:W3CDTF">2022-05-18T13:22:00.0000000Z</dcterms:created>
  <dcterms:modified xsi:type="dcterms:W3CDTF">2024-11-13T10:43:00.0000000Z</dcterms:modified>
</coreProperties>
</file>