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7FDC" w14:textId="77777777" w:rsidR="00F4103D" w:rsidRDefault="00F4103D" w:rsidP="00F35B05">
      <w:pPr>
        <w:pStyle w:val="Rubrik2"/>
        <w:sectPr w:rsidR="00F4103D" w:rsidSect="00F4103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A8C21FF" w14:textId="77777777" w:rsidR="00F4103D" w:rsidRPr="00F4103D" w:rsidRDefault="00F4103D" w:rsidP="00F4103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C77E5B2" w14:textId="3C309549" w:rsidR="00F4103D" w:rsidRPr="00250832" w:rsidRDefault="00C615FE" w:rsidP="00250832">
      <w:pPr>
        <w:pStyle w:val="Rubrik1"/>
        <w:ind w:left="0"/>
        <w:rPr>
          <w:sz w:val="18"/>
          <w:szCs w:val="18"/>
        </w:rPr>
      </w:pPr>
      <w:r w:rsidRPr="00F4103D">
        <w:t>DT Nedre buk K+ med PO (855801)</w:t>
      </w:r>
    </w:p>
    <w:p w14:paraId="3EB3A5E5" w14:textId="77777777" w:rsidR="00F4103D" w:rsidRPr="00F4103D" w:rsidRDefault="00F4103D" w:rsidP="00C615FE">
      <w:pPr>
        <w:pStyle w:val="Rubrik2"/>
        <w:ind w:left="0"/>
      </w:pPr>
      <w:r w:rsidRPr="00F4103D">
        <w:t>Syfte</w:t>
      </w:r>
    </w:p>
    <w:p w14:paraId="0CF01FEE" w14:textId="77777777" w:rsidR="00F4103D" w:rsidRDefault="00F4103D" w:rsidP="00F4103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4103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77647DC" w14:textId="77777777" w:rsidR="00250832" w:rsidRPr="00F4103D" w:rsidRDefault="00250832" w:rsidP="00F4103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B1310D5" w14:textId="77777777" w:rsidR="00250832" w:rsidRPr="00F4103D" w:rsidRDefault="00250832" w:rsidP="00250832">
      <w:pPr>
        <w:pStyle w:val="Rubrik2"/>
        <w:ind w:left="0"/>
      </w:pPr>
      <w:r w:rsidRPr="51FC653A">
        <w:t>Förändringar sedan föregående version</w:t>
      </w:r>
    </w:p>
    <w:p w14:paraId="15799346" w14:textId="2D6872FD" w:rsidR="00250832" w:rsidRPr="00F4103D" w:rsidRDefault="00FF566E" w:rsidP="002508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7305A9DA" w14:textId="77777777" w:rsidR="00F4103D" w:rsidRPr="00F4103D" w:rsidRDefault="00F4103D" w:rsidP="00F4103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B51F978" w14:textId="77777777" w:rsidR="00F4103D" w:rsidRPr="00F4103D" w:rsidRDefault="00F4103D" w:rsidP="00C615FE">
      <w:pPr>
        <w:pStyle w:val="Rubrik2"/>
        <w:ind w:left="0"/>
      </w:pPr>
      <w:r w:rsidRPr="00F4103D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4103D" w:rsidRPr="00F4103D" w14:paraId="79B79D42" w14:textId="77777777" w:rsidTr="000C759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2DC5260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9510849" w14:textId="77777777" w:rsidR="00F4103D" w:rsidRPr="00F4103D" w:rsidRDefault="00F4103D" w:rsidP="00F4103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Abscess, tumör mm i nedre delen av buken.</w:t>
            </w:r>
          </w:p>
          <w:p w14:paraId="64B7C96F" w14:textId="77777777" w:rsidR="00F4103D" w:rsidRPr="00F4103D" w:rsidRDefault="00F4103D" w:rsidP="00F4103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SVF Prostata.</w:t>
            </w:r>
          </w:p>
        </w:tc>
      </w:tr>
      <w:tr w:rsidR="00F4103D" w:rsidRPr="00F4103D" w14:paraId="223E8D41" w14:textId="77777777" w:rsidTr="000C75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18E96F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C015ED" w14:textId="25211462" w:rsidR="00F4103D" w:rsidRPr="00F4103D" w:rsidRDefault="00F4103D" w:rsidP="00F4103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>
              <w:r w:rsidRPr="57D0BCA8">
                <w:rPr>
                  <w:rStyle w:val="Hyperlnk"/>
                  <w:rFonts w:ascii="Arial" w:hAnsi="Arial" w:cs="Arial"/>
                  <w:sz w:val="18"/>
                  <w:szCs w:val="18"/>
                </w:rPr>
                <w:t>Kreatinin</w:t>
              </w:r>
            </w:hyperlink>
            <w:r w:rsidRPr="57D0BCA8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615ED54" w14:textId="29E4DF37" w:rsidR="00F4103D" w:rsidRPr="00F4103D" w:rsidRDefault="00F4103D" w:rsidP="00F4103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PVK</w:t>
            </w:r>
            <w:r w:rsidR="000506D3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F4103D" w:rsidRPr="00F4103D" w14:paraId="02364CED" w14:textId="77777777" w:rsidTr="000C75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BDB301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8916A4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20 ml Omnipaque 300 mg I/ml blandat med 1 liter vatten intas under 4 timmar före undersökningen.</w:t>
            </w:r>
          </w:p>
        </w:tc>
      </w:tr>
      <w:tr w:rsidR="00F4103D" w:rsidRPr="00F4103D" w14:paraId="3406813E" w14:textId="77777777" w:rsidTr="000C75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31CE2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BF8964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F4103D" w:rsidRPr="00F4103D" w14:paraId="57B72C39" w14:textId="77777777" w:rsidTr="000C75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98FF09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7D0278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F4103D">
              <w:rPr>
                <w:rFonts w:ascii="Arial" w:hAnsi="Arial" w:cs="Arial"/>
                <w:color w:val="000000"/>
                <w:sz w:val="18"/>
                <w:szCs w:val="20"/>
              </w:rPr>
              <w:t>Kvinnor mellan 15-50 år ska tillfrågas om eventuell graviditet. </w:t>
            </w:r>
          </w:p>
          <w:p w14:paraId="1FD9A76E" w14:textId="6F064E4A" w:rsidR="1E50A209" w:rsidRDefault="00F4103D" w:rsidP="1E50A209">
            <w:pPr>
              <w:spacing w:after="0" w:line="240" w:lineRule="auto"/>
              <w:ind w:left="0" w:right="0"/>
              <w:rPr>
                <w:rFonts w:ascii="Arial" w:hAnsi="Arial" w:cs="Arial"/>
                <w:color w:val="000000" w:themeColor="text2"/>
                <w:sz w:val="18"/>
                <w:szCs w:val="18"/>
              </w:rPr>
            </w:pPr>
            <w:r w:rsidRPr="1E50A209">
              <w:rPr>
                <w:rFonts w:ascii="Arial" w:hAnsi="Arial" w:cs="Arial"/>
                <w:color w:val="000000" w:themeColor="text2"/>
                <w:sz w:val="18"/>
                <w:szCs w:val="18"/>
              </w:rPr>
              <w:t>För övriga strålskyddsregler se kapitel 4.2 och 5.2 i</w:t>
            </w:r>
          </w:p>
          <w:p w14:paraId="4FA71400" w14:textId="46959C2F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>
              <w:r w:rsidRPr="5DA13F0A">
                <w:rPr>
                  <w:rStyle w:val="Hyperlnk"/>
                  <w:rFonts w:ascii="Arial" w:hAnsi="Arial" w:cs="Arial"/>
                  <w:sz w:val="18"/>
                  <w:szCs w:val="18"/>
                </w:rPr>
                <w:t xml:space="preserve">Strålskydd vid </w:t>
              </w:r>
              <w:r w:rsidRPr="07AD4F01">
                <w:rPr>
                  <w:rStyle w:val="Hyperlnk"/>
                  <w:rFonts w:ascii="Arial" w:hAnsi="Arial" w:cs="Arial"/>
                  <w:sz w:val="18"/>
                  <w:szCs w:val="18"/>
                </w:rPr>
                <w:t>undersökningar</w:t>
              </w:r>
              <w:r w:rsidRPr="5DA13F0A">
                <w:rPr>
                  <w:rStyle w:val="Hyperlnk"/>
                  <w:rFonts w:ascii="Arial" w:hAnsi="Arial" w:cs="Arial"/>
                  <w:sz w:val="18"/>
                  <w:szCs w:val="18"/>
                </w:rPr>
                <w:t xml:space="preserve"> och behandlingar med röntgenstrålning</w:t>
              </w:r>
            </w:hyperlink>
          </w:p>
        </w:tc>
      </w:tr>
      <w:tr w:rsidR="00F4103D" w:rsidRPr="00F4103D" w14:paraId="37A0A716" w14:textId="77777777" w:rsidTr="000C75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92879F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0DB20B1" w14:textId="77777777" w:rsidR="00F4103D" w:rsidRPr="00F4103D" w:rsidRDefault="00F4103D" w:rsidP="00F4103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181EFBB" w14:textId="77777777" w:rsidR="00F4103D" w:rsidRPr="00F4103D" w:rsidRDefault="00F4103D" w:rsidP="00F4103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0D6B313" w14:textId="77777777" w:rsidR="00F4103D" w:rsidRPr="00F4103D" w:rsidRDefault="00F4103D" w:rsidP="00F4103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936BFE6" w14:textId="77777777" w:rsidR="00F4103D" w:rsidRPr="00F4103D" w:rsidRDefault="00F4103D" w:rsidP="00F4103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46CAA48" w14:textId="77777777" w:rsidR="00F4103D" w:rsidRPr="00F4103D" w:rsidRDefault="00F4103D" w:rsidP="00F4103D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F4103D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F4103D" w:rsidRPr="00F4103D" w14:paraId="773C5E32" w14:textId="77777777" w:rsidTr="00F4103D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7CD49D2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5A2AFA5" wp14:editId="1D38F927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95E9F0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DBB0717" wp14:editId="7B0BC07D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413385</wp:posOffset>
                      </wp:positionV>
                      <wp:extent cx="410210" cy="82359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235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FB1B42" w14:textId="77777777" w:rsidR="00F4103D" w:rsidRPr="0066567D" w:rsidRDefault="00F4103D" w:rsidP="00C615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BB0717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1.9pt;margin-top:32.55pt;width:32.3pt;height:64.8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" adj="5379" fillcolor="red" stroked="f" strokeweight="1pt">
                      <v:textbox inset="1mm,1mm,1mm,1mm">
                        <w:txbxContent>
                          <w:p w14:paraId="2FFB1B42" w14:textId="77777777" w:rsidR="00F4103D" w:rsidRPr="0066567D" w:rsidRDefault="00F4103D" w:rsidP="00C615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103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E47206" wp14:editId="32F71856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405765</wp:posOffset>
                      </wp:positionV>
                      <wp:extent cx="1422400" cy="850900"/>
                      <wp:effectExtent l="19050" t="19050" r="25400" b="254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0" cy="8509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9BEE7E5">
                    <v:rect id="Rektangel 3" style="position:absolute;margin-left:8.8pt;margin-top:31.95pt;width:112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526DE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"/>
                  </w:pict>
                </mc:Fallback>
              </mc:AlternateContent>
            </w:r>
            <w:r w:rsidRPr="00F4103D">
              <w:rPr>
                <w:noProof/>
                <w:szCs w:val="20"/>
              </w:rPr>
              <w:drawing>
                <wp:inline distT="0" distB="0" distL="0" distR="0" wp14:anchorId="4C6D7202" wp14:editId="1DBB9D9B">
                  <wp:extent cx="1458664" cy="1414890"/>
                  <wp:effectExtent l="0" t="0" r="8255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440064" name=""/>
                          <pic:cNvPicPr/>
                        </pic:nvPicPr>
                        <pic:blipFill>
                          <a:blip r:embed="rId24"/>
                          <a:srcRect t="26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27" cy="1435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03D" w:rsidRPr="00F4103D" w14:paraId="7CC1F412" w14:textId="77777777" w:rsidTr="00F4103D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1F6A557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E31DA2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8A6141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4103D" w:rsidRPr="00F4103D" w14:paraId="0CB07345" w14:textId="77777777" w:rsidTr="00F4103D">
        <w:trPr>
          <w:trHeight w:val="227"/>
        </w:trPr>
        <w:tc>
          <w:tcPr>
            <w:tcW w:w="1950" w:type="dxa"/>
            <w:shd w:val="clear" w:color="auto" w:fill="FFFFFF"/>
          </w:tcPr>
          <w:p w14:paraId="37BD413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27C8DCF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Epigastriet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59376F" w14:textId="77777777" w:rsidR="00F4103D" w:rsidRPr="00F4103D" w:rsidRDefault="00F4103D" w:rsidP="00F4103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4103D" w:rsidRPr="00F4103D" w14:paraId="0DEBBECD" w14:textId="77777777" w:rsidTr="00F4103D">
        <w:trPr>
          <w:trHeight w:val="227"/>
        </w:trPr>
        <w:tc>
          <w:tcPr>
            <w:tcW w:w="1950" w:type="dxa"/>
            <w:shd w:val="clear" w:color="auto" w:fill="FFFFFF"/>
          </w:tcPr>
          <w:p w14:paraId="6842DEA7" w14:textId="77777777" w:rsidR="00F4103D" w:rsidRPr="00F4103D" w:rsidRDefault="00F4103D" w:rsidP="00F4103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Nedre buk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8649C89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F4103D">
              <w:rPr>
                <w:rFonts w:ascii="Arial" w:hAnsi="Arial" w:cs="Arial"/>
                <w:sz w:val="18"/>
                <w:szCs w:val="18"/>
              </w:rPr>
              <w:t xml:space="preserve"> Crista iliaca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6D614E0" w14:textId="77777777" w:rsidR="00F4103D" w:rsidRPr="00F4103D" w:rsidRDefault="00F4103D" w:rsidP="00F4103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80387D4" w14:textId="77777777" w:rsidR="00F4103D" w:rsidRPr="00F4103D" w:rsidRDefault="00F4103D" w:rsidP="00F4103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A7EA330" w14:textId="77777777" w:rsidR="00F4103D" w:rsidRPr="00F4103D" w:rsidRDefault="00F4103D" w:rsidP="00F4103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F4103D">
        <w:rPr>
          <w:rFonts w:ascii="Arial" w:hAnsi="Arial" w:cs="Arial"/>
          <w:b/>
          <w:sz w:val="18"/>
          <w:szCs w:val="18"/>
        </w:rPr>
        <w:br w:type="page"/>
      </w:r>
    </w:p>
    <w:p w14:paraId="6198C88D" w14:textId="77777777" w:rsidR="00F4103D" w:rsidRPr="00F4103D" w:rsidRDefault="00F4103D" w:rsidP="00C615FE">
      <w:pPr>
        <w:pStyle w:val="Rubrik2"/>
        <w:ind w:left="0"/>
      </w:pPr>
      <w:r w:rsidRPr="00F4103D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410"/>
        <w:gridCol w:w="2835"/>
        <w:gridCol w:w="2664"/>
      </w:tblGrid>
      <w:tr w:rsidR="00F4103D" w:rsidRPr="00F4103D" w14:paraId="54CB9337" w14:textId="77777777" w:rsidTr="00F4103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D52C2D5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0937A7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A8C614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19A05D8" wp14:editId="4CDF14B2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605790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79F541" w14:textId="77777777" w:rsidR="00F4103D" w:rsidRPr="0066567D" w:rsidRDefault="00F4103D" w:rsidP="00C615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A05D8" id="Pil: uppåt 24" o:spid="_x0000_s1027" type="#_x0000_t68" style="position:absolute;left:0;text-align:left;margin-left:71pt;margin-top:47.7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0779F541" w14:textId="77777777" w:rsidR="00F4103D" w:rsidRPr="0066567D" w:rsidRDefault="00F4103D" w:rsidP="00C615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103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529D9B7" wp14:editId="51920E48">
                      <wp:simplePos x="0" y="0"/>
                      <wp:positionH relativeFrom="margin">
                        <wp:posOffset>169545</wp:posOffset>
                      </wp:positionH>
                      <wp:positionV relativeFrom="paragraph">
                        <wp:posOffset>169545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E453E6" w14:textId="77777777" w:rsidR="00F4103D" w:rsidRPr="0066564D" w:rsidRDefault="00F4103D" w:rsidP="00C615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29D9B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13.35pt;margin-top:13.3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" adj="13920" fillcolor="red" stroked="f" strokeweight="1pt">
                      <v:textbox style="layout-flow:vertical" inset="1mm,1mm,1mm,1mm">
                        <w:txbxContent>
                          <w:p w14:paraId="7CE453E6" w14:textId="77777777" w:rsidR="00F4103D" w:rsidRPr="0066564D" w:rsidRDefault="00F4103D" w:rsidP="00C615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4103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B3AC0F6" wp14:editId="48099148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11430</wp:posOffset>
                      </wp:positionV>
                      <wp:extent cx="0" cy="1038860"/>
                      <wp:effectExtent l="19050" t="0" r="19050" b="2794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03909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518A3089">
                    <v:line id="Rak 1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7.8pt,.9pt" to="67.8pt,82.7pt" w14:anchorId="700BD1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">
                      <v:stroke joinstyle="miter"/>
                    </v:line>
                  </w:pict>
                </mc:Fallback>
              </mc:AlternateContent>
            </w:r>
            <w:r w:rsidRPr="00F4103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21750FF" wp14:editId="438B18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153670</wp:posOffset>
                      </wp:positionV>
                      <wp:extent cx="1689735" cy="11430"/>
                      <wp:effectExtent l="19050" t="19050" r="5715" b="2667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89735" cy="1189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002DE80">
                    <v:line id="Rak 23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0,12.1pt" to="133.05pt,13pt" w14:anchorId="74629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 w:rsidRPr="00F4103D">
              <w:rPr>
                <w:noProof/>
                <w:szCs w:val="20"/>
              </w:rPr>
              <w:drawing>
                <wp:inline distT="0" distB="0" distL="0" distR="0" wp14:anchorId="4A306817" wp14:editId="3E160895">
                  <wp:extent cx="1690107" cy="1045758"/>
                  <wp:effectExtent l="0" t="0" r="5715" b="2540"/>
                  <wp:docPr id="28" name="Bildobjekt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298451" name=""/>
                          <pic:cNvPicPr/>
                        </pic:nvPicPr>
                        <pic:blipFill>
                          <a:blip r:embed="rId25"/>
                          <a:srcRect l="2266" r="2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791" cy="106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4C3C0E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E5407E1" wp14:editId="28BF3515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429260</wp:posOffset>
                      </wp:positionV>
                      <wp:extent cx="410210" cy="569595"/>
                      <wp:effectExtent l="0" t="0" r="8890" b="1905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695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47B716" w14:textId="77777777" w:rsidR="00F4103D" w:rsidRPr="0066567D" w:rsidRDefault="00F4103D" w:rsidP="00C615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407E1" id="Pil: uppåt 19" o:spid="_x0000_s1029" type="#_x0000_t68" style="position:absolute;margin-left:88.85pt;margin-top:33.8pt;width:32.3pt;height:44.8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" adj="7778" fillcolor="red" stroked="f" strokeweight="1pt">
                      <v:textbox style="layout-flow:vertical;mso-layout-flow-alt:bottom-to-top" inset="1mm,1mm,1mm,1mm">
                        <w:txbxContent>
                          <w:p w14:paraId="1647B716" w14:textId="77777777" w:rsidR="00F4103D" w:rsidRPr="0066567D" w:rsidRDefault="00F4103D" w:rsidP="00C615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103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A64214C" wp14:editId="7E5E4310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502920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C1AD4A" w14:textId="77777777" w:rsidR="00F4103D" w:rsidRPr="0066567D" w:rsidRDefault="00F4103D" w:rsidP="00C615F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4214C" id="Pil: uppåt 22" o:spid="_x0000_s1030" type="#_x0000_t68" style="position:absolute;margin-left:26.15pt;margin-top:39.6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AYJGpD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4AC1AD4A" w14:textId="77777777" w:rsidR="00F4103D" w:rsidRPr="0066567D" w:rsidRDefault="00F4103D" w:rsidP="00C615F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103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13FB095" wp14:editId="0365E9AC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3810</wp:posOffset>
                      </wp:positionV>
                      <wp:extent cx="0" cy="991235"/>
                      <wp:effectExtent l="19050" t="0" r="19050" b="37465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9158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9304D4C">
                    <v:line id="Rak 12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2.65pt,.3pt" to="62.65pt,78.35pt" w14:anchorId="1581E1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">
                      <v:stroke joinstyle="miter"/>
                    </v:line>
                  </w:pict>
                </mc:Fallback>
              </mc:AlternateContent>
            </w:r>
            <w:r w:rsidRPr="00F4103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7C21F08" wp14:editId="6D2D806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426720</wp:posOffset>
                      </wp:positionV>
                      <wp:extent cx="1577340" cy="5715"/>
                      <wp:effectExtent l="19050" t="19050" r="3810" b="32385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77752" cy="61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53391DB2">
                    <v:line id="Rak 8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95pt,33.6pt" to="125.15pt,34.05pt" w14:anchorId="150B5B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 w:rsidRPr="00F4103D">
              <w:rPr>
                <w:noProof/>
                <w:szCs w:val="20"/>
              </w:rPr>
              <w:drawing>
                <wp:inline distT="0" distB="0" distL="0" distR="0" wp14:anchorId="05A3F22C" wp14:editId="7D8E341C">
                  <wp:extent cx="1595258" cy="983315"/>
                  <wp:effectExtent l="0" t="0" r="5080" b="7620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207212" name=""/>
                          <pic:cNvPicPr/>
                        </pic:nvPicPr>
                        <pic:blipFill>
                          <a:blip r:embed="rId26"/>
                          <a:srcRect t="-1" b="4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369" cy="985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03D" w:rsidRPr="00F4103D" w14:paraId="72041D0F" w14:textId="77777777" w:rsidTr="00F4103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DB7B26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0364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nedre buken med 5-10 cm marginal på vardera sidan om kroppen.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FFE51D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056BC4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4103D" w:rsidRPr="00F4103D" w14:paraId="05581E34" w14:textId="77777777" w:rsidTr="00F4103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DBC701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E4342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172945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497244B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4103D" w:rsidRPr="00F4103D" w14:paraId="49DF0C77" w14:textId="77777777" w:rsidTr="00F4103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8B52E9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879F5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6B6028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054A232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CEE02D5" w14:textId="77777777" w:rsidR="00F4103D" w:rsidRPr="00F4103D" w:rsidRDefault="00F4103D" w:rsidP="00F4103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1EF5FD3" w14:textId="77777777" w:rsidR="00F4103D" w:rsidRPr="00F4103D" w:rsidRDefault="00F4103D" w:rsidP="00C615FE">
      <w:pPr>
        <w:pStyle w:val="Rubrik2"/>
        <w:ind w:left="0"/>
      </w:pPr>
      <w:r w:rsidRPr="00F4103D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4103D" w:rsidRPr="00F4103D" w14:paraId="51718CF5" w14:textId="77777777" w:rsidTr="000C759A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73BEF3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15477A7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7F32E3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CFF38D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F4103D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6BF2DD5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F4E1467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4103D" w:rsidRPr="00F4103D" w14:paraId="19996E21" w14:textId="77777777" w:rsidTr="000C759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396F2B" w14:textId="77777777" w:rsidR="00F4103D" w:rsidRPr="00F4103D" w:rsidRDefault="00F4103D" w:rsidP="00F4103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Nedre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A8822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54D15" w14:textId="6A71B9E5" w:rsidR="00F4103D" w:rsidRPr="00F4103D" w:rsidRDefault="00FC276C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AD21B" w14:textId="436423C5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B</w:t>
            </w:r>
            <w:r w:rsidR="00FC276C">
              <w:rPr>
                <w:rFonts w:ascii="Arial" w:hAnsi="Arial" w:cs="Arial"/>
                <w:sz w:val="18"/>
                <w:szCs w:val="18"/>
              </w:rPr>
              <w:t>r40</w:t>
            </w:r>
            <w:r w:rsidRPr="00F4103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B277B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1A67312" w14:textId="0483E6BC" w:rsidR="00F4103D" w:rsidRPr="00F4103D" w:rsidRDefault="00FC276C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F4103D" w:rsidRPr="00F4103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4103D" w:rsidRPr="00F4103D" w14:paraId="2A9B1910" w14:textId="77777777" w:rsidTr="000C759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E22B3BE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64C01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E7CE1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9BE9F" w14:textId="5D35B30F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B</w:t>
            </w:r>
            <w:r w:rsidR="00FC276C">
              <w:rPr>
                <w:rFonts w:ascii="Arial" w:hAnsi="Arial" w:cs="Arial"/>
                <w:sz w:val="18"/>
                <w:szCs w:val="18"/>
              </w:rPr>
              <w:t>r40</w:t>
            </w:r>
            <w:r w:rsidRPr="00F4103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2AF67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0DFF3DD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4103D" w:rsidRPr="00F4103D" w14:paraId="25B70C22" w14:textId="77777777" w:rsidTr="000C759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B1D4200" w14:textId="77777777" w:rsidR="00F4103D" w:rsidRPr="00F4103D" w:rsidRDefault="00F4103D" w:rsidP="00F4103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9A80B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08C5E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5D68D" w14:textId="3FD4105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B</w:t>
            </w:r>
            <w:r w:rsidR="00FC276C">
              <w:rPr>
                <w:rFonts w:ascii="Arial" w:hAnsi="Arial" w:cs="Arial"/>
                <w:sz w:val="18"/>
                <w:szCs w:val="18"/>
              </w:rPr>
              <w:t>r40</w:t>
            </w:r>
            <w:r w:rsidRPr="00F4103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4C858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906D21A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103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4103D" w:rsidRPr="00F4103D" w14:paraId="5679B3A2" w14:textId="77777777" w:rsidTr="000C759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E9290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94FB1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307AD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A5189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6DEDF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0CC48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F4103D" w:rsidRPr="00F4103D" w14:paraId="79922A02" w14:textId="77777777" w:rsidTr="000C759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D20A6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A4F21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A8220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ED6FF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AD884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11EAA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103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7628F27" w14:textId="77777777" w:rsidR="00F4103D" w:rsidRPr="00F4103D" w:rsidRDefault="00F4103D" w:rsidP="00F4103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B1AB1E6" w14:textId="77777777" w:rsidR="00F4103D" w:rsidRPr="00F4103D" w:rsidRDefault="00F4103D" w:rsidP="00C615FE">
      <w:pPr>
        <w:pStyle w:val="Rubrik2"/>
        <w:ind w:left="0"/>
      </w:pPr>
      <w:r w:rsidRPr="00F4103D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4103D" w:rsidRPr="00F4103D" w14:paraId="43E022EA" w14:textId="77777777" w:rsidTr="00F4103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A27793A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7629A8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CCE5167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215D700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AE5FB22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34C76A14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A84380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4103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A324CD5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103D">
              <w:rPr>
                <w:rFonts w:ascii="Arial" w:hAnsi="Arial" w:cs="Arial"/>
                <w:color w:val="FFFFFF"/>
                <w:sz w:val="18"/>
                <w:szCs w:val="18"/>
              </w:rPr>
              <w:t>Nedre buk K+</w:t>
            </w:r>
          </w:p>
          <w:p w14:paraId="36BA5E39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103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6BD7831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DB8AE37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103D">
              <w:rPr>
                <w:rFonts w:ascii="Arial" w:hAnsi="Arial" w:cs="Arial"/>
                <w:color w:val="FFFFFF"/>
                <w:sz w:val="18"/>
                <w:szCs w:val="18"/>
              </w:rPr>
              <w:t>Nedre buk K+</w:t>
            </w:r>
          </w:p>
          <w:p w14:paraId="41005995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103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5798EA8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103D">
              <w:rPr>
                <w:rFonts w:ascii="Arial" w:hAnsi="Arial" w:cs="Arial"/>
                <w:color w:val="FFFFFF"/>
                <w:sz w:val="18"/>
                <w:szCs w:val="18"/>
              </w:rPr>
              <w:t>Nedre buk K+</w:t>
            </w:r>
          </w:p>
          <w:p w14:paraId="6362A197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4103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DE0089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21588763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3D40BA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5E91A02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976A8F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DDFD3C0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ECB6ADC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CF220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15F1F04E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4EA094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F732FC5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FC88E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31C2AA8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A9D3FBB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A2B475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44E79EA8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9CA74A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DCAC29B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98B6E8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BADD334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68C1B1A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F88A89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15A5F672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BE7AA9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1A7460E4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B5C6D8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19A3944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5493B5A7" w14:textId="77777777" w:rsidR="00F4103D" w:rsidRPr="00F4103D" w:rsidRDefault="00F4103D" w:rsidP="00F4103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AC9A3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13799534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EC368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2F58F78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18DDD0A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A659895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69B5EB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8CD950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7FEA971B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5D95C7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347C6E0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A55DC8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A0BBCC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F556F64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9F0E0B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31DC4090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B3E237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40FA381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478C19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5D67394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F1C95B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A92423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4103D" w:rsidRPr="00F4103D" w14:paraId="1AF12B6E" w14:textId="77777777" w:rsidTr="00F4103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9A592BA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FFACF2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3EAB084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D827025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15447D" w14:textId="77777777" w:rsidR="00F4103D" w:rsidRPr="00F4103D" w:rsidRDefault="00F4103D" w:rsidP="00F4103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11BE165" w14:textId="77777777" w:rsidR="00F4103D" w:rsidRPr="00F4103D" w:rsidRDefault="00F4103D" w:rsidP="00F4103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4103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3BE50" w14:textId="77777777" w:rsidR="00572037" w:rsidRDefault="00572037">
      <w:r>
        <w:separator/>
      </w:r>
    </w:p>
  </w:endnote>
  <w:endnote w:type="continuationSeparator" w:id="0">
    <w:p w14:paraId="59D049F2" w14:textId="77777777" w:rsidR="00572037" w:rsidRDefault="00572037">
      <w:r>
        <w:continuationSeparator/>
      </w:r>
    </w:p>
  </w:endnote>
  <w:endnote w:type="continuationNotice" w:id="1">
    <w:p w14:paraId="073C3D9C" w14:textId="77777777" w:rsidR="00572037" w:rsidRDefault="005720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99C7" w14:textId="77777777" w:rsidR="00572037" w:rsidRDefault="00572037"/>
  </w:footnote>
  <w:footnote w:type="continuationSeparator" w:id="0">
    <w:p w14:paraId="46C184C9" w14:textId="77777777" w:rsidR="00572037" w:rsidRDefault="00572037">
      <w:r>
        <w:continuationSeparator/>
      </w:r>
    </w:p>
  </w:footnote>
  <w:footnote w:type="continuationNotice" w:id="1">
    <w:p w14:paraId="423DEE42" w14:textId="77777777" w:rsidR="00572037" w:rsidRDefault="005720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03ACCC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89C64CC" w:tentative="1">
      <w:start w:val="1"/>
      <w:numFmt w:val="lowerLetter"/>
      <w:lvlText w:val="%2."/>
      <w:lvlJc w:val="left"/>
      <w:pPr>
        <w:ind w:left="1080" w:hanging="360"/>
      </w:pPr>
    </w:lvl>
    <w:lvl w:ilvl="2" w:tplc="7B726ABC" w:tentative="1">
      <w:start w:val="1"/>
      <w:numFmt w:val="lowerRoman"/>
      <w:lvlText w:val="%3."/>
      <w:lvlJc w:val="right"/>
      <w:pPr>
        <w:ind w:left="1800" w:hanging="180"/>
      </w:pPr>
    </w:lvl>
    <w:lvl w:ilvl="3" w:tplc="374A724A" w:tentative="1">
      <w:start w:val="1"/>
      <w:numFmt w:val="decimal"/>
      <w:lvlText w:val="%4."/>
      <w:lvlJc w:val="left"/>
      <w:pPr>
        <w:ind w:left="2520" w:hanging="360"/>
      </w:pPr>
    </w:lvl>
    <w:lvl w:ilvl="4" w:tplc="DB7CBC1E" w:tentative="1">
      <w:start w:val="1"/>
      <w:numFmt w:val="lowerLetter"/>
      <w:lvlText w:val="%5."/>
      <w:lvlJc w:val="left"/>
      <w:pPr>
        <w:ind w:left="3240" w:hanging="360"/>
      </w:pPr>
    </w:lvl>
    <w:lvl w:ilvl="5" w:tplc="48A41998" w:tentative="1">
      <w:start w:val="1"/>
      <w:numFmt w:val="lowerRoman"/>
      <w:lvlText w:val="%6."/>
      <w:lvlJc w:val="right"/>
      <w:pPr>
        <w:ind w:left="3960" w:hanging="180"/>
      </w:pPr>
    </w:lvl>
    <w:lvl w:ilvl="6" w:tplc="2C3EA666" w:tentative="1">
      <w:start w:val="1"/>
      <w:numFmt w:val="decimal"/>
      <w:lvlText w:val="%7."/>
      <w:lvlJc w:val="left"/>
      <w:pPr>
        <w:ind w:left="4680" w:hanging="360"/>
      </w:pPr>
    </w:lvl>
    <w:lvl w:ilvl="7" w:tplc="45A64496" w:tentative="1">
      <w:start w:val="1"/>
      <w:numFmt w:val="lowerLetter"/>
      <w:lvlText w:val="%8."/>
      <w:lvlJc w:val="left"/>
      <w:pPr>
        <w:ind w:left="5400" w:hanging="360"/>
      </w:pPr>
    </w:lvl>
    <w:lvl w:ilvl="8" w:tplc="85A0EC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8C3C3DE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15270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A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28BC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B817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F448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5C95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B4F3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A69F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8B6893E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23A79C0" w:tentative="1">
      <w:start w:val="1"/>
      <w:numFmt w:val="lowerLetter"/>
      <w:lvlText w:val="%2."/>
      <w:lvlJc w:val="left"/>
      <w:pPr>
        <w:ind w:left="1080" w:hanging="360"/>
      </w:pPr>
    </w:lvl>
    <w:lvl w:ilvl="2" w:tplc="439C27AA" w:tentative="1">
      <w:start w:val="1"/>
      <w:numFmt w:val="lowerRoman"/>
      <w:lvlText w:val="%3."/>
      <w:lvlJc w:val="right"/>
      <w:pPr>
        <w:ind w:left="1800" w:hanging="180"/>
      </w:pPr>
    </w:lvl>
    <w:lvl w:ilvl="3" w:tplc="250EEBCA" w:tentative="1">
      <w:start w:val="1"/>
      <w:numFmt w:val="decimal"/>
      <w:lvlText w:val="%4."/>
      <w:lvlJc w:val="left"/>
      <w:pPr>
        <w:ind w:left="2520" w:hanging="360"/>
      </w:pPr>
    </w:lvl>
    <w:lvl w:ilvl="4" w:tplc="5F28F8B6" w:tentative="1">
      <w:start w:val="1"/>
      <w:numFmt w:val="lowerLetter"/>
      <w:lvlText w:val="%5."/>
      <w:lvlJc w:val="left"/>
      <w:pPr>
        <w:ind w:left="3240" w:hanging="360"/>
      </w:pPr>
    </w:lvl>
    <w:lvl w:ilvl="5" w:tplc="27AAEE6A" w:tentative="1">
      <w:start w:val="1"/>
      <w:numFmt w:val="lowerRoman"/>
      <w:lvlText w:val="%6."/>
      <w:lvlJc w:val="right"/>
      <w:pPr>
        <w:ind w:left="3960" w:hanging="180"/>
      </w:pPr>
    </w:lvl>
    <w:lvl w:ilvl="6" w:tplc="088082A6" w:tentative="1">
      <w:start w:val="1"/>
      <w:numFmt w:val="decimal"/>
      <w:lvlText w:val="%7."/>
      <w:lvlJc w:val="left"/>
      <w:pPr>
        <w:ind w:left="4680" w:hanging="360"/>
      </w:pPr>
    </w:lvl>
    <w:lvl w:ilvl="7" w:tplc="A07894E8" w:tentative="1">
      <w:start w:val="1"/>
      <w:numFmt w:val="lowerLetter"/>
      <w:lvlText w:val="%8."/>
      <w:lvlJc w:val="left"/>
      <w:pPr>
        <w:ind w:left="5400" w:hanging="360"/>
      </w:pPr>
    </w:lvl>
    <w:lvl w:ilvl="8" w:tplc="1C6CDE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EB5A822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138D2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6EC7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3032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8044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DE1C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A8BF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589C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20CD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395731">
    <w:abstractNumId w:val="21"/>
  </w:num>
  <w:num w:numId="2" w16cid:durableId="1887989591">
    <w:abstractNumId w:val="16"/>
  </w:num>
  <w:num w:numId="3" w16cid:durableId="485706733">
    <w:abstractNumId w:val="0"/>
  </w:num>
  <w:num w:numId="4" w16cid:durableId="132990022">
    <w:abstractNumId w:val="6"/>
  </w:num>
  <w:num w:numId="5" w16cid:durableId="1793094408">
    <w:abstractNumId w:val="19"/>
  </w:num>
  <w:num w:numId="6" w16cid:durableId="1112045782">
    <w:abstractNumId w:val="2"/>
  </w:num>
  <w:num w:numId="7" w16cid:durableId="1788890389">
    <w:abstractNumId w:val="13"/>
  </w:num>
  <w:num w:numId="8" w16cid:durableId="1802917007">
    <w:abstractNumId w:val="9"/>
  </w:num>
  <w:num w:numId="9" w16cid:durableId="662200920">
    <w:abstractNumId w:val="1"/>
  </w:num>
  <w:num w:numId="10" w16cid:durableId="543104597">
    <w:abstractNumId w:val="1"/>
  </w:num>
  <w:num w:numId="11" w16cid:durableId="1422335902">
    <w:abstractNumId w:val="3"/>
  </w:num>
  <w:num w:numId="12" w16cid:durableId="471601191">
    <w:abstractNumId w:val="4"/>
  </w:num>
  <w:num w:numId="13" w16cid:durableId="1263611548">
    <w:abstractNumId w:val="15"/>
  </w:num>
  <w:num w:numId="14" w16cid:durableId="1583222090">
    <w:abstractNumId w:val="10"/>
  </w:num>
  <w:num w:numId="15" w16cid:durableId="1973439452">
    <w:abstractNumId w:val="7"/>
  </w:num>
  <w:num w:numId="16" w16cid:durableId="127672929">
    <w:abstractNumId w:val="14"/>
  </w:num>
  <w:num w:numId="17" w16cid:durableId="439034522">
    <w:abstractNumId w:val="5"/>
  </w:num>
  <w:num w:numId="18" w16cid:durableId="355427148">
    <w:abstractNumId w:val="12"/>
  </w:num>
  <w:num w:numId="19" w16cid:durableId="946232570">
    <w:abstractNumId w:val="20"/>
  </w:num>
  <w:num w:numId="20" w16cid:durableId="449476183">
    <w:abstractNumId w:val="17"/>
  </w:num>
  <w:num w:numId="21" w16cid:durableId="980236178">
    <w:abstractNumId w:val="8"/>
  </w:num>
  <w:num w:numId="22" w16cid:durableId="459955606">
    <w:abstractNumId w:val="18"/>
  </w:num>
  <w:num w:numId="23" w16cid:durableId="5270676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6D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759A"/>
    <w:rsid w:val="000E463B"/>
    <w:rsid w:val="000E5A7E"/>
    <w:rsid w:val="000E6A5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551E"/>
    <w:rsid w:val="001B762C"/>
    <w:rsid w:val="001C4D0A"/>
    <w:rsid w:val="001C5FEF"/>
    <w:rsid w:val="00211487"/>
    <w:rsid w:val="00211D91"/>
    <w:rsid w:val="00217DEC"/>
    <w:rsid w:val="00235B57"/>
    <w:rsid w:val="0025083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D3E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2A20"/>
    <w:rsid w:val="0036357D"/>
    <w:rsid w:val="00363B23"/>
    <w:rsid w:val="0036594C"/>
    <w:rsid w:val="00367D19"/>
    <w:rsid w:val="00371BED"/>
    <w:rsid w:val="00384019"/>
    <w:rsid w:val="003854F1"/>
    <w:rsid w:val="00390157"/>
    <w:rsid w:val="0039118E"/>
    <w:rsid w:val="00397F54"/>
    <w:rsid w:val="003A0D43"/>
    <w:rsid w:val="003B2A4B"/>
    <w:rsid w:val="003D099E"/>
    <w:rsid w:val="003D21A2"/>
    <w:rsid w:val="003D29D2"/>
    <w:rsid w:val="003D40C9"/>
    <w:rsid w:val="003E0705"/>
    <w:rsid w:val="003E2FF7"/>
    <w:rsid w:val="003F1013"/>
    <w:rsid w:val="003F1ACF"/>
    <w:rsid w:val="00401B4B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975"/>
    <w:rsid w:val="00480DC7"/>
    <w:rsid w:val="004850A8"/>
    <w:rsid w:val="004876F6"/>
    <w:rsid w:val="0049236A"/>
    <w:rsid w:val="00492718"/>
    <w:rsid w:val="004A355D"/>
    <w:rsid w:val="004A4970"/>
    <w:rsid w:val="004B2183"/>
    <w:rsid w:val="004B21BB"/>
    <w:rsid w:val="004B2A01"/>
    <w:rsid w:val="004C2559"/>
    <w:rsid w:val="004D0C5C"/>
    <w:rsid w:val="004D7BA3"/>
    <w:rsid w:val="004F4254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037"/>
    <w:rsid w:val="005769D1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57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13E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3C3B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31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62E"/>
    <w:rsid w:val="00754905"/>
    <w:rsid w:val="00760038"/>
    <w:rsid w:val="00762EE0"/>
    <w:rsid w:val="00765C41"/>
    <w:rsid w:val="00767AF6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2D4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31F2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7DD2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2E28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3B28"/>
    <w:rsid w:val="00BE7978"/>
    <w:rsid w:val="00BF1B2B"/>
    <w:rsid w:val="00C07DDB"/>
    <w:rsid w:val="00C14CC7"/>
    <w:rsid w:val="00C4115D"/>
    <w:rsid w:val="00C43BDD"/>
    <w:rsid w:val="00C47778"/>
    <w:rsid w:val="00C5011E"/>
    <w:rsid w:val="00C5036F"/>
    <w:rsid w:val="00C50EE5"/>
    <w:rsid w:val="00C5240A"/>
    <w:rsid w:val="00C5398F"/>
    <w:rsid w:val="00C556F5"/>
    <w:rsid w:val="00C615F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F7B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3117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03D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276C"/>
    <w:rsid w:val="00FD3C70"/>
    <w:rsid w:val="00FD6820"/>
    <w:rsid w:val="00FE12D8"/>
    <w:rsid w:val="00FF566E"/>
    <w:rsid w:val="00FF7C02"/>
    <w:rsid w:val="024801E3"/>
    <w:rsid w:val="07AD4F01"/>
    <w:rsid w:val="0F0EF1B7"/>
    <w:rsid w:val="1E50A209"/>
    <w:rsid w:val="36B30338"/>
    <w:rsid w:val="3A3E84A9"/>
    <w:rsid w:val="3F6E1011"/>
    <w:rsid w:val="4922DFF8"/>
    <w:rsid w:val="51FC653A"/>
    <w:rsid w:val="525A170B"/>
    <w:rsid w:val="52E6743F"/>
    <w:rsid w:val="57D0BCA8"/>
    <w:rsid w:val="5DA13F0A"/>
    <w:rsid w:val="605BC9D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4B6D085-160A-409B-9CB8-AFB878EF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23FE452A-0D21-47F5-A5FE-E7AB8673F1E4}" type="presOf" srcId="{72C3C3E7-AFE7-48AF-A84A-F5F4B462ABCE}" destId="{AD4E5296-B06F-4F82-9CB5-F741BF6BFCC1}" srcOrd="0" destOrd="0" presId="urn:microsoft.com/office/officeart/2005/8/layout/hChevron3"/>
    <dgm:cxn modelId="{1853A44C-EEA2-4FB0-98B2-A19EE3CB6817}" type="presOf" srcId="{D813EA76-4FD3-4C15-BFBC-B1DF43B29666}" destId="{4784DBD1-3CBE-41A8-A2C7-CF088F838C79}" srcOrd="0" destOrd="0" presId="urn:microsoft.com/office/officeart/2005/8/layout/hChevron3"/>
    <dgm:cxn modelId="{5C17C66C-C75E-4284-95DA-408E0D4E4A1A}" type="presOf" srcId="{B73EA016-5B5E-4372-8AFF-E16F061CFA05}" destId="{1F6A0B97-83F0-4189-B0CB-00156B0AC153}" srcOrd="0" destOrd="0" presId="urn:microsoft.com/office/officeart/2005/8/layout/hChevron3"/>
    <dgm:cxn modelId="{977C1A51-A501-4E6B-8BBA-14C5A3745759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33305FE8-C910-4BE1-A737-686643240640}" type="presOf" srcId="{7D55B2F1-F7F7-4A6B-AFB0-F846FDB634B5}" destId="{E13D0391-DAD9-4B61-AB66-3FA48A4F7006}" srcOrd="0" destOrd="0" presId="urn:microsoft.com/office/officeart/2005/8/layout/hChevron3"/>
    <dgm:cxn modelId="{19B859C1-58E0-46B6-A873-5B0522BE4011}" type="presParOf" srcId="{1F6A0B97-83F0-4189-B0CB-00156B0AC153}" destId="{4784DBD1-3CBE-41A8-A2C7-CF088F838C79}" srcOrd="0" destOrd="0" presId="urn:microsoft.com/office/officeart/2005/8/layout/hChevron3"/>
    <dgm:cxn modelId="{7CFCF754-25A7-4FD1-8B8F-7A7CA51B7BE6}" type="presParOf" srcId="{1F6A0B97-83F0-4189-B0CB-00156B0AC153}" destId="{37D14BC8-3203-463C-9804-9B3B86B621FF}" srcOrd="1" destOrd="0" presId="urn:microsoft.com/office/officeart/2005/8/layout/hChevron3"/>
    <dgm:cxn modelId="{84E7AB5B-71DF-4788-94FE-797E03692472}" type="presParOf" srcId="{1F6A0B97-83F0-4189-B0CB-00156B0AC153}" destId="{E13D0391-DAD9-4B61-AB66-3FA48A4F7006}" srcOrd="2" destOrd="0" presId="urn:microsoft.com/office/officeart/2005/8/layout/hChevron3"/>
    <dgm:cxn modelId="{5FA19754-AA8A-47CF-B872-F7C07D503D98}" type="presParOf" srcId="{1F6A0B97-83F0-4189-B0CB-00156B0AC153}" destId="{F9271109-4339-4036-9126-150629D10456}" srcOrd="3" destOrd="0" presId="urn:microsoft.com/office/officeart/2005/8/layout/hChevron3"/>
    <dgm:cxn modelId="{8AE2542B-59BF-404D-90AA-455045AA1F72}" type="presParOf" srcId="{1F6A0B97-83F0-4189-B0CB-00156B0AC153}" destId="{AD4E5296-B06F-4F82-9CB5-F741BF6BFCC1}" srcOrd="4" destOrd="0" presId="urn:microsoft.com/office/officeart/2005/8/layout/hChevron3"/>
    <dgm:cxn modelId="{30B6424C-11D5-48A8-A8BB-7DD3F054E5A2}" type="presParOf" srcId="{1F6A0B97-83F0-4189-B0CB-00156B0AC153}" destId="{99F7A086-6C98-4385-8FFE-3337C1F24694}" srcOrd="5" destOrd="0" presId="urn:microsoft.com/office/officeart/2005/8/layout/hChevron3"/>
    <dgm:cxn modelId="{F9406E84-ABCE-4E53-AE80-F409F4B064B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2</Pages>
  <Words>341</Words>
  <Characters>1810</Characters>
  <Application>Microsoft Office Word</Application>
  <DocSecurity>0</DocSecurity>
  <Lines>15</Lines>
  <Paragraphs>4</Paragraphs>
  <ScaleCrop>false</ScaleCrop>
  <Manager/>
  <Company/>
  <LinksUpToDate>false</LinksUpToDate>
  <CharactersWithSpaces>2147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Nedre buk K+ med PO (855801)</dc:title>
  <dc:subject/>
  <dc:creator>patrik.jens.johansson@vgregion.se</dc:creator>
  <keywords/>
  <lastModifiedBy>Ulrica Sehlberg</lastModifiedBy>
  <revision>22</revision>
  <lastPrinted>2016-03-31T19:56:00.0000000Z</lastPrinted>
  <dcterms:created xsi:type="dcterms:W3CDTF">2022-05-18T13:22:00.0000000Z</dcterms:created>
  <dcterms:modified xsi:type="dcterms:W3CDTF">2026-01-21T09:05:00.0000000Z</dcterms:modified>
</coreProperties>
</file>