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33F81B" w14:textId="77777777" w:rsidR="007761E4" w:rsidRDefault="007761E4" w:rsidP="00F35B05">
      <w:pPr>
        <w:pStyle w:val="Rubrik2"/>
        <w:sectPr w:rsidR="007761E4" w:rsidSect="007761E4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33E5F8C1" w14:textId="2CA064C5" w:rsidR="007761E4" w:rsidRPr="007761E4" w:rsidRDefault="00371D89" w:rsidP="00371D89">
      <w:pPr>
        <w:pStyle w:val="Rubrik1"/>
        <w:ind w:left="0"/>
        <w:rPr>
          <w:sz w:val="18"/>
          <w:szCs w:val="18"/>
        </w:rPr>
      </w:pPr>
      <w:r w:rsidRPr="007761E4">
        <w:t>DT Myelomskelett (891000)</w:t>
      </w:r>
    </w:p>
    <w:p w14:paraId="3B6753F9" w14:textId="77777777" w:rsidR="009F668F" w:rsidRPr="007761E4" w:rsidRDefault="009F668F" w:rsidP="00D11D23">
      <w:pPr>
        <w:pStyle w:val="Rubrik2"/>
        <w:ind w:left="0"/>
      </w:pPr>
      <w:r w:rsidRPr="007761E4">
        <w:t>Syfte</w:t>
      </w:r>
    </w:p>
    <w:p w14:paraId="060D4889" w14:textId="77777777" w:rsidR="009F668F" w:rsidRPr="007761E4" w:rsidRDefault="009F668F" w:rsidP="009F668F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 w:rsidRPr="007761E4">
        <w:rPr>
          <w:rFonts w:ascii="Arial" w:hAnsi="Arial" w:cs="Arial"/>
          <w:sz w:val="18"/>
          <w:szCs w:val="18"/>
        </w:rPr>
        <w:t>Metodbeskrivning för DT-undersökning i NU-sjukvården.</w:t>
      </w:r>
    </w:p>
    <w:p w14:paraId="1884DEEE" w14:textId="77777777" w:rsidR="007761E4" w:rsidRPr="007761E4" w:rsidRDefault="007761E4" w:rsidP="007761E4">
      <w:pPr>
        <w:spacing w:after="0" w:line="240" w:lineRule="auto"/>
        <w:ind w:left="0" w:right="0"/>
        <w:rPr>
          <w:rFonts w:ascii="Arial" w:hAnsi="Arial" w:cs="Arial"/>
          <w:b/>
          <w:bCs/>
          <w:kern w:val="32"/>
          <w:sz w:val="18"/>
          <w:szCs w:val="18"/>
        </w:rPr>
      </w:pPr>
    </w:p>
    <w:p w14:paraId="3C6920A2" w14:textId="68D0720C" w:rsidR="007761E4" w:rsidRPr="007761E4" w:rsidRDefault="009F668F" w:rsidP="00D11D23">
      <w:pPr>
        <w:pStyle w:val="Rubrik2"/>
        <w:ind w:left="0"/>
      </w:pPr>
      <w:r>
        <w:t>Förändringar sedan föregående</w:t>
      </w:r>
      <w:r w:rsidR="007761E4" w:rsidRPr="007761E4">
        <w:t xml:space="preserve"> version</w:t>
      </w:r>
    </w:p>
    <w:p w14:paraId="2815CE54" w14:textId="26847344" w:rsidR="007761E4" w:rsidRPr="007761E4" w:rsidRDefault="00706397" w:rsidP="007761E4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Inga förändringar.</w:t>
      </w:r>
    </w:p>
    <w:p w14:paraId="6799406F" w14:textId="77777777" w:rsidR="007761E4" w:rsidRPr="007761E4" w:rsidRDefault="007761E4" w:rsidP="007761E4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5796F382" w14:textId="77777777" w:rsidR="007761E4" w:rsidRPr="007761E4" w:rsidRDefault="007761E4" w:rsidP="007761E4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5508A595" w14:textId="77777777" w:rsidR="007761E4" w:rsidRPr="007761E4" w:rsidRDefault="007761E4" w:rsidP="00D11D23">
      <w:pPr>
        <w:pStyle w:val="Rubrik2"/>
        <w:ind w:left="0"/>
      </w:pPr>
      <w:r w:rsidRPr="007761E4">
        <w:t>Inför undersökningen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  <w:insideV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7087"/>
      </w:tblGrid>
      <w:tr w:rsidR="007761E4" w:rsidRPr="007761E4" w14:paraId="4A2459AF" w14:textId="77777777" w:rsidTr="006340ED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7" w:type="dxa"/>
            </w:tcMar>
          </w:tcPr>
          <w:p w14:paraId="47C5196C" w14:textId="77777777" w:rsidR="007761E4" w:rsidRPr="007761E4" w:rsidRDefault="007761E4" w:rsidP="007761E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7761E4">
              <w:rPr>
                <w:rFonts w:ascii="Arial" w:hAnsi="Arial" w:cs="Arial"/>
                <w:b/>
                <w:sz w:val="18"/>
                <w:szCs w:val="18"/>
              </w:rPr>
              <w:t>Indikation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7" w:type="dxa"/>
            </w:tcMar>
          </w:tcPr>
          <w:p w14:paraId="6F6D2B55" w14:textId="259B4C08" w:rsidR="007761E4" w:rsidRPr="007761E4" w:rsidRDefault="007761E4" w:rsidP="007761E4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7761E4">
              <w:rPr>
                <w:rFonts w:ascii="Arial" w:hAnsi="Arial" w:cs="Arial"/>
                <w:sz w:val="18"/>
                <w:szCs w:val="18"/>
              </w:rPr>
              <w:t xml:space="preserve">Myelomförändringar. Om DT thorax/buk eller MR helrygg nyligen utförts kompletteras dessa </w:t>
            </w:r>
            <w:r w:rsidR="00545EE8" w:rsidRPr="007761E4">
              <w:rPr>
                <w:rFonts w:ascii="Arial" w:hAnsi="Arial" w:cs="Arial"/>
                <w:sz w:val="18"/>
                <w:szCs w:val="18"/>
              </w:rPr>
              <w:t>i stället</w:t>
            </w:r>
            <w:r w:rsidRPr="007761E4">
              <w:rPr>
                <w:rFonts w:ascii="Arial" w:hAnsi="Arial" w:cs="Arial"/>
                <w:sz w:val="18"/>
                <w:szCs w:val="18"/>
              </w:rPr>
              <w:t xml:space="preserve"> med slätröntgen av extremiteter och skalle. </w:t>
            </w:r>
          </w:p>
        </w:tc>
      </w:tr>
      <w:tr w:rsidR="007761E4" w:rsidRPr="007761E4" w14:paraId="16DED391" w14:textId="77777777" w:rsidTr="006340ED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F916783" w14:textId="77777777" w:rsidR="007761E4" w:rsidRPr="007761E4" w:rsidRDefault="007761E4" w:rsidP="007761E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7761E4">
              <w:rPr>
                <w:rFonts w:ascii="Arial" w:hAnsi="Arial" w:cs="Arial"/>
                <w:b/>
                <w:sz w:val="18"/>
                <w:szCs w:val="18"/>
              </w:rPr>
              <w:t>Förberedelser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83CFDBB" w14:textId="77777777" w:rsidR="007761E4" w:rsidRPr="007761E4" w:rsidRDefault="007761E4" w:rsidP="007761E4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7761E4">
              <w:rPr>
                <w:rFonts w:ascii="Arial" w:hAnsi="Arial" w:cs="Arial"/>
                <w:sz w:val="18"/>
                <w:szCs w:val="18"/>
              </w:rPr>
              <w:t>Inga.</w:t>
            </w:r>
          </w:p>
        </w:tc>
      </w:tr>
      <w:tr w:rsidR="007761E4" w:rsidRPr="007761E4" w14:paraId="7380F4BD" w14:textId="77777777" w:rsidTr="006340ED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D6712FA" w14:textId="77777777" w:rsidR="007761E4" w:rsidRPr="007761E4" w:rsidRDefault="007761E4" w:rsidP="007761E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7761E4">
              <w:rPr>
                <w:rFonts w:ascii="Arial" w:hAnsi="Arial" w:cs="Arial"/>
                <w:b/>
                <w:sz w:val="18"/>
                <w:szCs w:val="18"/>
              </w:rPr>
              <w:t>PO kontrast/dryck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64FEE96" w14:textId="77777777" w:rsidR="007761E4" w:rsidRPr="007761E4" w:rsidRDefault="007761E4" w:rsidP="007761E4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7761E4">
              <w:rPr>
                <w:rFonts w:ascii="Arial" w:hAnsi="Arial" w:cs="Arial"/>
                <w:sz w:val="18"/>
                <w:szCs w:val="18"/>
              </w:rPr>
              <w:t>Ingen.</w:t>
            </w:r>
          </w:p>
        </w:tc>
      </w:tr>
      <w:tr w:rsidR="007761E4" w:rsidRPr="007761E4" w14:paraId="2ED533CA" w14:textId="77777777" w:rsidTr="006340ED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539E76E" w14:textId="77777777" w:rsidR="007761E4" w:rsidRPr="007761E4" w:rsidRDefault="007761E4" w:rsidP="007761E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7761E4">
              <w:rPr>
                <w:rFonts w:ascii="Arial" w:hAnsi="Arial" w:cs="Arial"/>
                <w:b/>
                <w:sz w:val="18"/>
                <w:szCs w:val="18"/>
              </w:rPr>
              <w:t>IV kontrast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97028AD" w14:textId="77777777" w:rsidR="007761E4" w:rsidRPr="007761E4" w:rsidRDefault="007761E4" w:rsidP="007761E4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7761E4">
              <w:rPr>
                <w:rFonts w:ascii="Arial" w:hAnsi="Arial" w:cs="Arial"/>
                <w:sz w:val="18"/>
                <w:szCs w:val="18"/>
              </w:rPr>
              <w:t>Ingen.</w:t>
            </w:r>
          </w:p>
        </w:tc>
      </w:tr>
      <w:tr w:rsidR="007761E4" w:rsidRPr="007761E4" w14:paraId="02D73A89" w14:textId="77777777" w:rsidTr="006340ED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430960A" w14:textId="77777777" w:rsidR="007761E4" w:rsidRPr="007761E4" w:rsidRDefault="007761E4" w:rsidP="007761E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7761E4">
              <w:rPr>
                <w:rFonts w:ascii="Arial" w:hAnsi="Arial" w:cs="Arial"/>
                <w:b/>
                <w:sz w:val="18"/>
                <w:szCs w:val="18"/>
              </w:rPr>
              <w:t>Strålskydd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6F8C651" w14:textId="77777777" w:rsidR="007761E4" w:rsidRPr="007761E4" w:rsidRDefault="007761E4" w:rsidP="007761E4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7761E4">
              <w:rPr>
                <w:rFonts w:ascii="Arial" w:hAnsi="Arial" w:cs="Arial"/>
                <w:color w:val="000000"/>
                <w:sz w:val="18"/>
                <w:szCs w:val="20"/>
              </w:rPr>
              <w:t>Kvinnor mellan 15-50 år ska tillfrågas om eventuell graviditet. </w:t>
            </w:r>
          </w:p>
          <w:p w14:paraId="60DCCC3E" w14:textId="77777777" w:rsidR="007761E4" w:rsidRPr="007761E4" w:rsidRDefault="007761E4" w:rsidP="007761E4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7761E4">
              <w:rPr>
                <w:rFonts w:ascii="Arial" w:hAnsi="Arial" w:cs="Arial"/>
                <w:color w:val="000000"/>
                <w:sz w:val="18"/>
                <w:szCs w:val="20"/>
              </w:rPr>
              <w:t>För övriga strålskyddsregler se kapitel 4.2 och 5.2 i</w:t>
            </w:r>
          </w:p>
          <w:p w14:paraId="119456EB" w14:textId="54CD8486" w:rsidR="007761E4" w:rsidRPr="007761E4" w:rsidRDefault="004B4B19" w:rsidP="007761E4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17" w:history="1">
              <w:r w:rsidR="007761E4" w:rsidRPr="007761E4">
                <w:rPr>
                  <w:rFonts w:ascii="Arial" w:hAnsi="Arial" w:cs="Arial"/>
                  <w:color w:val="0000FF"/>
                  <w:sz w:val="18"/>
                  <w:szCs w:val="20"/>
                  <w:u w:val="single"/>
                </w:rPr>
                <w:t>Strålskydd vid undersökningar och behandlingar med röntgenstrålning</w:t>
              </w:r>
            </w:hyperlink>
            <w:r w:rsidR="007761E4" w:rsidRPr="007761E4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7761E4" w:rsidRPr="007761E4" w14:paraId="5468A824" w14:textId="77777777" w:rsidTr="006340ED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14:paraId="15ED3FFC" w14:textId="77777777" w:rsidR="007761E4" w:rsidRPr="007761E4" w:rsidRDefault="007761E4" w:rsidP="007761E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7761E4">
              <w:rPr>
                <w:rFonts w:ascii="Arial" w:hAnsi="Arial" w:cs="Arial"/>
                <w:b/>
                <w:sz w:val="18"/>
                <w:szCs w:val="18"/>
              </w:rPr>
              <w:t>Patientposition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57" w:type="dxa"/>
            </w:tcMar>
          </w:tcPr>
          <w:p w14:paraId="49BC7274" w14:textId="77777777" w:rsidR="007761E4" w:rsidRPr="007761E4" w:rsidRDefault="007761E4" w:rsidP="007761E4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7761E4">
              <w:rPr>
                <w:rFonts w:ascii="Arial" w:hAnsi="Arial" w:cs="Arial"/>
                <w:sz w:val="18"/>
                <w:szCs w:val="18"/>
              </w:rPr>
              <w:t>Ryggläge.</w:t>
            </w:r>
          </w:p>
          <w:p w14:paraId="5D7F96B1" w14:textId="77777777" w:rsidR="007761E4" w:rsidRPr="007761E4" w:rsidRDefault="007761E4" w:rsidP="007761E4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7761E4">
              <w:rPr>
                <w:rFonts w:ascii="Arial" w:hAnsi="Arial" w:cs="Arial"/>
                <w:sz w:val="18"/>
                <w:szCs w:val="18"/>
              </w:rPr>
              <w:t>Fötterna mot gantryt.</w:t>
            </w:r>
          </w:p>
          <w:p w14:paraId="02C4FA3E" w14:textId="77777777" w:rsidR="007761E4" w:rsidRPr="007761E4" w:rsidRDefault="007761E4" w:rsidP="007761E4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7761E4">
              <w:rPr>
                <w:rFonts w:ascii="Arial" w:hAnsi="Arial" w:cs="Arial"/>
                <w:sz w:val="18"/>
                <w:szCs w:val="18"/>
              </w:rPr>
              <w:t>Huvudstöd i lägsta läget.</w:t>
            </w:r>
          </w:p>
          <w:p w14:paraId="59C0CC40" w14:textId="43B9C1B3" w:rsidR="007761E4" w:rsidRPr="007761E4" w:rsidRDefault="007761E4" w:rsidP="007761E4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7761E4">
              <w:rPr>
                <w:rFonts w:ascii="Arial" w:hAnsi="Arial" w:cs="Arial"/>
                <w:sz w:val="18"/>
                <w:szCs w:val="18"/>
              </w:rPr>
              <w:t>Armarna utsträckta på magen, händerna vilande på kudde och handlederna sammanhållna med stasband.</w:t>
            </w:r>
            <w:r w:rsidR="0062798B">
              <w:rPr>
                <w:rFonts w:ascii="Arial" w:hAnsi="Arial" w:cs="Arial"/>
                <w:sz w:val="18"/>
                <w:szCs w:val="18"/>
              </w:rPr>
              <w:t xml:space="preserve"> Eller stoppa in armarna i ett örngott</w:t>
            </w:r>
            <w:r w:rsidR="004B4B19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7761E4" w:rsidRPr="007761E4" w14:paraId="3E27A1EF" w14:textId="77777777" w:rsidTr="007761E4">
        <w:trPr>
          <w:trHeight w:val="227"/>
        </w:trPr>
        <w:tc>
          <w:tcPr>
            <w:tcW w:w="9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28" w:type="dxa"/>
              <w:bottom w:w="57" w:type="dxa"/>
            </w:tcMar>
            <w:vAlign w:val="center"/>
          </w:tcPr>
          <w:p w14:paraId="4E074558" w14:textId="77777777" w:rsidR="007761E4" w:rsidRPr="007761E4" w:rsidRDefault="007761E4" w:rsidP="007761E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7FC19C3" w14:textId="77777777" w:rsidR="007761E4" w:rsidRPr="007761E4" w:rsidRDefault="007761E4" w:rsidP="007761E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1E4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A2991E0" wp14:editId="37CE1B49">
                  <wp:extent cx="3895725" cy="1762125"/>
                  <wp:effectExtent l="19050" t="19050" r="28575" b="28575"/>
                  <wp:docPr id="1" name="Bildobjekt 4" descr="image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5860590" name="Picture 1" descr="imag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3283" r="11089" b="29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5725" cy="176212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ysClr val="windowText" lastClr="000000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D750AAE" w14:textId="77777777" w:rsidR="007761E4" w:rsidRPr="007761E4" w:rsidRDefault="007761E4" w:rsidP="007761E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17C16E2" w14:textId="77777777" w:rsidR="007761E4" w:rsidRPr="007761E4" w:rsidRDefault="007761E4" w:rsidP="007761E4">
      <w:pPr>
        <w:spacing w:after="0" w:line="240" w:lineRule="auto"/>
        <w:ind w:left="0" w:right="0"/>
        <w:rPr>
          <w:rFonts w:ascii="Arial" w:hAnsi="Arial" w:cs="Arial"/>
          <w:b/>
        </w:rPr>
      </w:pPr>
      <w:r w:rsidRPr="007761E4">
        <w:rPr>
          <w:rFonts w:ascii="Arial" w:hAnsi="Arial" w:cs="Arial"/>
          <w:b/>
        </w:rPr>
        <w:br w:type="page"/>
      </w:r>
    </w:p>
    <w:p w14:paraId="25D18BD8" w14:textId="77777777" w:rsidR="007761E4" w:rsidRPr="007761E4" w:rsidRDefault="007761E4" w:rsidP="00D11D23">
      <w:pPr>
        <w:pStyle w:val="Rubrik2"/>
        <w:ind w:left="0"/>
      </w:pPr>
      <w:r w:rsidRPr="007761E4">
        <w:lastRenderedPageBreak/>
        <w:t>Bildtagning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0"/>
        <w:gridCol w:w="4566"/>
        <w:gridCol w:w="2522"/>
      </w:tblGrid>
      <w:tr w:rsidR="007761E4" w:rsidRPr="007761E4" w14:paraId="007EFA6D" w14:textId="77777777" w:rsidTr="007761E4">
        <w:trPr>
          <w:trHeight w:val="520"/>
        </w:trPr>
        <w:tc>
          <w:tcPr>
            <w:tcW w:w="6516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72EEA47F" w14:textId="77777777" w:rsidR="007761E4" w:rsidRPr="007761E4" w:rsidRDefault="007761E4" w:rsidP="007761E4">
            <w:pPr>
              <w:spacing w:after="0" w:line="240" w:lineRule="auto"/>
              <w:ind w:left="0" w:right="0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7761E4">
              <w:rPr>
                <w:rFonts w:ascii="Arial" w:hAnsi="Arial" w:cs="Arial"/>
                <w:b/>
                <w:noProof/>
                <w:color w:val="FFFFFF"/>
                <w:sz w:val="18"/>
                <w:szCs w:val="18"/>
              </w:rPr>
              <w:drawing>
                <wp:inline distT="0" distB="0" distL="0" distR="0" wp14:anchorId="78F9A259" wp14:editId="1BD62094">
                  <wp:extent cx="3267986" cy="809625"/>
                  <wp:effectExtent l="0" t="0" r="46990" b="0"/>
                  <wp:docPr id="18" name="Diagram 18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9" r:lo="rId20" r:qs="rId21" r:cs="rId22"/>
                    </a:graphicData>
                  </a:graphic>
                </wp:inline>
              </w:drawing>
            </w:r>
          </w:p>
        </w:tc>
        <w:tc>
          <w:tcPr>
            <w:tcW w:w="2522" w:type="dxa"/>
            <w:vMerge w:val="restart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829A3D5" w14:textId="77777777" w:rsidR="007761E4" w:rsidRPr="007761E4" w:rsidRDefault="007761E4" w:rsidP="007761E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7761E4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00AC8524" wp14:editId="757C7278">
                      <wp:simplePos x="0" y="0"/>
                      <wp:positionH relativeFrom="column">
                        <wp:posOffset>539750</wp:posOffset>
                      </wp:positionH>
                      <wp:positionV relativeFrom="paragraph">
                        <wp:posOffset>25400</wp:posOffset>
                      </wp:positionV>
                      <wp:extent cx="410210" cy="4544695"/>
                      <wp:effectExtent l="0" t="0" r="8890" b="8255"/>
                      <wp:wrapNone/>
                      <wp:docPr id="17" name="Upp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454469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A4902AB" w14:textId="77777777" w:rsidR="007761E4" w:rsidRPr="002C39E5" w:rsidRDefault="007761E4" w:rsidP="007761E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r w:rsidRPr="002C39E5">
                                    <w:rPr>
                                      <w:rFonts w:ascii="Arial" w:hAnsi="Arial" w:cs="Arial"/>
                                      <w:b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  <w:p w14:paraId="1EFDC5F7" w14:textId="6F8F5D4F" w:rsidR="007761E4" w:rsidRPr="002C39E5" w:rsidRDefault="00827378" w:rsidP="002C39E5">
                                  <w:pPr>
                                    <w:spacing w:after="0" w:line="240" w:lineRule="auto"/>
                                    <w:ind w:left="0" w:right="0"/>
                                    <w:rPr>
                                      <w:rFonts w:ascii="Arial" w:hAnsi="Arial" w:cs="Arial"/>
                                      <w:b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  <w:p w14:paraId="08A05699" w14:textId="77777777" w:rsidR="007761E4" w:rsidRPr="002C39E5" w:rsidRDefault="007761E4" w:rsidP="007761E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0A26D219" w14:textId="77777777" w:rsidR="007761E4" w:rsidRPr="002C39E5" w:rsidRDefault="007761E4" w:rsidP="007761E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0E56CA7F" w14:textId="77777777" w:rsidR="007761E4" w:rsidRPr="002C39E5" w:rsidRDefault="007761E4" w:rsidP="007761E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32A33391" w14:textId="77777777" w:rsidR="007761E4" w:rsidRPr="002C39E5" w:rsidRDefault="007761E4" w:rsidP="007761E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39FE1BD1" w14:textId="77777777" w:rsidR="007761E4" w:rsidRPr="002C39E5" w:rsidRDefault="007761E4" w:rsidP="007761E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upright="1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0AC8524"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Upp 17" o:spid="_x0000_s1026" type="#_x0000_t68" style="position:absolute;left:0;text-align:left;margin-left:42.5pt;margin-top:2pt;width:32.3pt;height:357.85pt;rotation:180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" adj="975" fillcolor="red" stroked="f" strokeweight="1pt">
                      <v:textbox inset="1mm,1mm,1mm,1mm">
                        <w:txbxContent>
                          <w:p w14:paraId="0A4902AB" w14:textId="77777777" w:rsidR="007761E4" w:rsidRPr="002C39E5" w:rsidRDefault="007761E4" w:rsidP="007761E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2C39E5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  <w:p w14:paraId="1EFDC5F7" w14:textId="6F8F5D4F" w:rsidR="007761E4" w:rsidRPr="002C39E5" w:rsidRDefault="00827378" w:rsidP="002C39E5">
                            <w:pPr>
                              <w:spacing w:after="0" w:line="240" w:lineRule="auto"/>
                              <w:ind w:left="0" w:right="0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  <w:p w14:paraId="08A05699" w14:textId="77777777" w:rsidR="007761E4" w:rsidRPr="002C39E5" w:rsidRDefault="007761E4" w:rsidP="007761E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  <w:p w14:paraId="0A26D219" w14:textId="77777777" w:rsidR="007761E4" w:rsidRPr="002C39E5" w:rsidRDefault="007761E4" w:rsidP="007761E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  <w:p w14:paraId="0E56CA7F" w14:textId="77777777" w:rsidR="007761E4" w:rsidRPr="002C39E5" w:rsidRDefault="007761E4" w:rsidP="007761E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  <w:p w14:paraId="32A33391" w14:textId="77777777" w:rsidR="007761E4" w:rsidRPr="002C39E5" w:rsidRDefault="007761E4" w:rsidP="007761E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  <w:p w14:paraId="39FE1BD1" w14:textId="77777777" w:rsidR="007761E4" w:rsidRPr="002C39E5" w:rsidRDefault="007761E4" w:rsidP="007761E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761E4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2404EDF" wp14:editId="381E87F8">
                      <wp:simplePos x="0" y="0"/>
                      <wp:positionH relativeFrom="column">
                        <wp:posOffset>123190</wp:posOffset>
                      </wp:positionH>
                      <wp:positionV relativeFrom="paragraph">
                        <wp:posOffset>11430</wp:posOffset>
                      </wp:positionV>
                      <wp:extent cx="1212215" cy="4578350"/>
                      <wp:effectExtent l="19050" t="19050" r="26035" b="12700"/>
                      <wp:wrapNone/>
                      <wp:docPr id="3" name="Rektange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2215" cy="4578823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68D84F" id="Rektangel 3" o:spid="_x0000_s1026" style="position:absolute;margin-left:9.7pt;margin-top:.9pt;width:95.45pt;height:36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" filled="f" strokecolor="red" strokeweight="3pt"/>
                  </w:pict>
                </mc:Fallback>
              </mc:AlternateContent>
            </w:r>
            <w:r w:rsidRPr="007761E4">
              <w:rPr>
                <w:noProof/>
                <w:szCs w:val="20"/>
              </w:rPr>
              <w:drawing>
                <wp:inline distT="0" distB="0" distL="0" distR="0" wp14:anchorId="06530F76" wp14:editId="3B84D797">
                  <wp:extent cx="1247930" cy="4800600"/>
                  <wp:effectExtent l="0" t="0" r="9525" b="0"/>
                  <wp:docPr id="7" name="Bildobjekt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7589973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5888" cy="48696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61E4" w:rsidRPr="007761E4" w14:paraId="651FCBAB" w14:textId="77777777" w:rsidTr="007761E4">
        <w:trPr>
          <w:trHeight w:val="227"/>
        </w:trPr>
        <w:tc>
          <w:tcPr>
            <w:tcW w:w="1950" w:type="dxa"/>
            <w:shd w:val="clear" w:color="auto" w:fill="F2F2F2"/>
            <w:vAlign w:val="center"/>
          </w:tcPr>
          <w:p w14:paraId="2259C51F" w14:textId="77777777" w:rsidR="007761E4" w:rsidRPr="007761E4" w:rsidRDefault="007761E4" w:rsidP="007761E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7761E4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4566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68EBFF77" w14:textId="77777777" w:rsidR="007761E4" w:rsidRPr="007761E4" w:rsidRDefault="007761E4" w:rsidP="007761E4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7761E4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2522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0B46F54" w14:textId="77777777" w:rsidR="007761E4" w:rsidRPr="007761E4" w:rsidRDefault="007761E4" w:rsidP="007761E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7761E4" w:rsidRPr="007761E4" w14:paraId="7779CAF2" w14:textId="77777777" w:rsidTr="007761E4">
        <w:trPr>
          <w:trHeight w:val="227"/>
        </w:trPr>
        <w:tc>
          <w:tcPr>
            <w:tcW w:w="1950" w:type="dxa"/>
            <w:shd w:val="clear" w:color="auto" w:fill="FFFFFF"/>
          </w:tcPr>
          <w:p w14:paraId="0FD55D61" w14:textId="77777777" w:rsidR="007761E4" w:rsidRPr="007761E4" w:rsidRDefault="007761E4" w:rsidP="007761E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7761E4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4566" w:type="dxa"/>
            <w:tcBorders>
              <w:right w:val="single" w:sz="4" w:space="0" w:color="auto"/>
            </w:tcBorders>
            <w:shd w:val="clear" w:color="auto" w:fill="FFFFFF"/>
          </w:tcPr>
          <w:p w14:paraId="076C0831" w14:textId="77777777" w:rsidR="007761E4" w:rsidRPr="007761E4" w:rsidRDefault="007761E4" w:rsidP="007761E4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7761E4">
              <w:rPr>
                <w:rFonts w:ascii="Arial" w:hAnsi="Arial" w:cs="Arial"/>
                <w:sz w:val="18"/>
                <w:szCs w:val="18"/>
              </w:rPr>
              <w:t>Skalltak – fotleder (eller så långt det går om patienten är för lång).</w:t>
            </w:r>
          </w:p>
        </w:tc>
        <w:tc>
          <w:tcPr>
            <w:tcW w:w="2522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682EAE2" w14:textId="77777777" w:rsidR="007761E4" w:rsidRPr="007761E4" w:rsidRDefault="007761E4" w:rsidP="007761E4">
            <w:pPr>
              <w:spacing w:after="0" w:line="240" w:lineRule="auto"/>
              <w:ind w:left="0" w:right="0"/>
              <w:jc w:val="both"/>
              <w:rPr>
                <w:noProof/>
                <w:szCs w:val="20"/>
              </w:rPr>
            </w:pPr>
          </w:p>
        </w:tc>
      </w:tr>
      <w:tr w:rsidR="007761E4" w:rsidRPr="007761E4" w14:paraId="0E063B37" w14:textId="77777777" w:rsidTr="007761E4">
        <w:trPr>
          <w:trHeight w:val="227"/>
        </w:trPr>
        <w:tc>
          <w:tcPr>
            <w:tcW w:w="1950" w:type="dxa"/>
            <w:tcBorders>
              <w:bottom w:val="single" w:sz="4" w:space="0" w:color="auto"/>
            </w:tcBorders>
            <w:shd w:val="clear" w:color="auto" w:fill="FFFFFF"/>
          </w:tcPr>
          <w:p w14:paraId="166BA6DE" w14:textId="77777777" w:rsidR="007761E4" w:rsidRPr="007761E4" w:rsidRDefault="007761E4" w:rsidP="007761E4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7761E4">
              <w:rPr>
                <w:rFonts w:ascii="Arial" w:hAnsi="Arial" w:cs="Arial"/>
                <w:b/>
                <w:sz w:val="18"/>
                <w:szCs w:val="18"/>
              </w:rPr>
              <w:t>Helkropp K- (lågdos)</w:t>
            </w:r>
          </w:p>
        </w:tc>
        <w:tc>
          <w:tcPr>
            <w:tcW w:w="45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ED5D5A" w14:textId="77777777" w:rsidR="007761E4" w:rsidRPr="007761E4" w:rsidRDefault="007761E4" w:rsidP="007761E4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7761E4">
              <w:rPr>
                <w:rFonts w:ascii="Wingdings" w:hAnsi="Wingdings" w:cs="Arial"/>
                <w:sz w:val="18"/>
                <w:szCs w:val="18"/>
              </w:rPr>
              <w:sym w:font="Wingdings" w:char="F0E2"/>
            </w:r>
            <w:r w:rsidRPr="007761E4">
              <w:rPr>
                <w:rFonts w:ascii="Arial" w:hAnsi="Arial" w:cs="Arial"/>
                <w:sz w:val="18"/>
                <w:szCs w:val="18"/>
              </w:rPr>
              <w:t xml:space="preserve"> Skalltak – fotleder.</w:t>
            </w:r>
          </w:p>
          <w:p w14:paraId="3F232335" w14:textId="77777777" w:rsidR="007761E4" w:rsidRPr="007761E4" w:rsidRDefault="007761E4" w:rsidP="007761E4">
            <w:pPr>
              <w:spacing w:after="0" w:line="240" w:lineRule="auto"/>
              <w:ind w:left="0" w:right="0"/>
              <w:rPr>
                <w:rFonts w:ascii="Arial" w:hAnsi="Arial" w:cs="Arial"/>
                <w:i/>
                <w:sz w:val="18"/>
                <w:szCs w:val="18"/>
              </w:rPr>
            </w:pPr>
            <w:r w:rsidRPr="007761E4">
              <w:rPr>
                <w:rFonts w:ascii="Arial" w:hAnsi="Arial" w:cs="Arial"/>
                <w:i/>
                <w:sz w:val="18"/>
                <w:szCs w:val="18"/>
              </w:rPr>
              <w:t>Patienten ska andas in och hålla andan.</w:t>
            </w:r>
          </w:p>
          <w:p w14:paraId="420A761B" w14:textId="77777777" w:rsidR="007761E4" w:rsidRPr="007761E4" w:rsidRDefault="007761E4" w:rsidP="007761E4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2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2661B916" w14:textId="77777777" w:rsidR="007761E4" w:rsidRPr="007761E4" w:rsidRDefault="007761E4" w:rsidP="007761E4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7761E4" w:rsidRPr="007761E4" w14:paraId="720D23E0" w14:textId="77777777" w:rsidTr="007761E4">
        <w:trPr>
          <w:trHeight w:val="227"/>
        </w:trPr>
        <w:tc>
          <w:tcPr>
            <w:tcW w:w="1950" w:type="dxa"/>
            <w:tcBorders>
              <w:left w:val="nil"/>
              <w:bottom w:val="nil"/>
            </w:tcBorders>
            <w:shd w:val="clear" w:color="auto" w:fill="FFFFFF"/>
          </w:tcPr>
          <w:p w14:paraId="201A65A1" w14:textId="77777777" w:rsidR="007761E4" w:rsidRPr="007761E4" w:rsidRDefault="007761E4" w:rsidP="007761E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66" w:type="dxa"/>
            <w:tcBorders>
              <w:bottom w:val="nil"/>
              <w:right w:val="single" w:sz="4" w:space="0" w:color="auto"/>
            </w:tcBorders>
            <w:shd w:val="clear" w:color="auto" w:fill="FFFFFF"/>
          </w:tcPr>
          <w:p w14:paraId="2FB99141" w14:textId="77777777" w:rsidR="007761E4" w:rsidRPr="007761E4" w:rsidRDefault="007761E4" w:rsidP="007761E4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2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7D063431" w14:textId="77777777" w:rsidR="007761E4" w:rsidRPr="007761E4" w:rsidRDefault="007761E4" w:rsidP="007761E4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7761E4" w:rsidRPr="007761E4" w14:paraId="306F982B" w14:textId="77777777" w:rsidTr="007761E4">
        <w:trPr>
          <w:trHeight w:val="227"/>
        </w:trPr>
        <w:tc>
          <w:tcPr>
            <w:tcW w:w="6516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</w:tcPr>
          <w:p w14:paraId="7D262DC0" w14:textId="77777777" w:rsidR="007761E4" w:rsidRPr="007761E4" w:rsidRDefault="007761E4" w:rsidP="00D11D23">
            <w:pPr>
              <w:pStyle w:val="Rubrik2"/>
              <w:ind w:left="0"/>
              <w:rPr>
                <w:sz w:val="18"/>
                <w:szCs w:val="18"/>
              </w:rPr>
            </w:pPr>
            <w:r w:rsidRPr="007761E4">
              <w:t>Segmentering och reformatering</w:t>
            </w:r>
          </w:p>
        </w:tc>
        <w:tc>
          <w:tcPr>
            <w:tcW w:w="2522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3CB615D0" w14:textId="77777777" w:rsidR="007761E4" w:rsidRPr="007761E4" w:rsidRDefault="007761E4" w:rsidP="007761E4">
            <w:pPr>
              <w:keepNext/>
              <w:spacing w:before="240" w:after="60" w:line="240" w:lineRule="auto"/>
              <w:ind w:left="0" w:right="0"/>
              <w:outlineLvl w:val="2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</w:p>
        </w:tc>
      </w:tr>
      <w:tr w:rsidR="007761E4" w:rsidRPr="007761E4" w14:paraId="546EC1AD" w14:textId="77777777" w:rsidTr="007761E4">
        <w:trPr>
          <w:trHeight w:val="227"/>
        </w:trPr>
        <w:tc>
          <w:tcPr>
            <w:tcW w:w="1950" w:type="dxa"/>
            <w:shd w:val="clear" w:color="auto" w:fill="F2F2F2"/>
          </w:tcPr>
          <w:p w14:paraId="442D67A9" w14:textId="77777777" w:rsidR="007761E4" w:rsidRPr="007761E4" w:rsidRDefault="007761E4" w:rsidP="007761E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7761E4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4566" w:type="dxa"/>
            <w:tcBorders>
              <w:right w:val="single" w:sz="4" w:space="0" w:color="auto"/>
            </w:tcBorders>
            <w:shd w:val="clear" w:color="auto" w:fill="F2F2F2"/>
          </w:tcPr>
          <w:p w14:paraId="1CEEA785" w14:textId="77777777" w:rsidR="007761E4" w:rsidRPr="007761E4" w:rsidRDefault="007761E4" w:rsidP="007761E4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7761E4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2522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0A9D6D17" w14:textId="77777777" w:rsidR="007761E4" w:rsidRPr="007761E4" w:rsidRDefault="007761E4" w:rsidP="007761E4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7761E4" w:rsidRPr="007761E4" w14:paraId="5685C59D" w14:textId="77777777" w:rsidTr="007761E4">
        <w:trPr>
          <w:trHeight w:val="227"/>
        </w:trPr>
        <w:tc>
          <w:tcPr>
            <w:tcW w:w="1950" w:type="dxa"/>
            <w:shd w:val="clear" w:color="auto" w:fill="FFFFFF"/>
          </w:tcPr>
          <w:p w14:paraId="3808FE23" w14:textId="77777777" w:rsidR="007761E4" w:rsidRPr="007761E4" w:rsidRDefault="007761E4" w:rsidP="007761E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7761E4">
              <w:rPr>
                <w:rFonts w:ascii="Arial" w:hAnsi="Arial" w:cs="Arial"/>
                <w:b/>
                <w:sz w:val="18"/>
                <w:szCs w:val="18"/>
              </w:rPr>
              <w:t>AX helkropp</w:t>
            </w:r>
          </w:p>
        </w:tc>
        <w:tc>
          <w:tcPr>
            <w:tcW w:w="4566" w:type="dxa"/>
            <w:tcBorders>
              <w:right w:val="single" w:sz="4" w:space="0" w:color="auto"/>
            </w:tcBorders>
            <w:shd w:val="clear" w:color="auto" w:fill="FFFFFF"/>
          </w:tcPr>
          <w:p w14:paraId="4C0A5AF5" w14:textId="77777777" w:rsidR="007761E4" w:rsidRPr="007761E4" w:rsidRDefault="007761E4" w:rsidP="007761E4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7761E4">
              <w:rPr>
                <w:rFonts w:ascii="Arial" w:hAnsi="Arial" w:cs="Arial"/>
                <w:noProof/>
                <w:sz w:val="18"/>
                <w:szCs w:val="18"/>
              </w:rPr>
              <w:t>Skalltak – fotlederna.</w:t>
            </w:r>
          </w:p>
        </w:tc>
        <w:tc>
          <w:tcPr>
            <w:tcW w:w="2522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44504577" w14:textId="77777777" w:rsidR="007761E4" w:rsidRPr="007761E4" w:rsidRDefault="007761E4" w:rsidP="007761E4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7761E4" w:rsidRPr="007761E4" w14:paraId="398B9CB3" w14:textId="77777777" w:rsidTr="007761E4">
        <w:trPr>
          <w:trHeight w:val="227"/>
        </w:trPr>
        <w:tc>
          <w:tcPr>
            <w:tcW w:w="1950" w:type="dxa"/>
            <w:shd w:val="clear" w:color="auto" w:fill="FFFFFF"/>
          </w:tcPr>
          <w:p w14:paraId="64FAFAA4" w14:textId="77777777" w:rsidR="007761E4" w:rsidRPr="007761E4" w:rsidRDefault="007761E4" w:rsidP="007761E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7761E4">
              <w:rPr>
                <w:rFonts w:ascii="Arial" w:hAnsi="Arial" w:cs="Arial"/>
                <w:b/>
                <w:sz w:val="18"/>
                <w:szCs w:val="18"/>
              </w:rPr>
              <w:t>COR överkropp</w:t>
            </w:r>
          </w:p>
        </w:tc>
        <w:tc>
          <w:tcPr>
            <w:tcW w:w="4566" w:type="dxa"/>
            <w:tcBorders>
              <w:right w:val="single" w:sz="4" w:space="0" w:color="auto"/>
            </w:tcBorders>
            <w:shd w:val="clear" w:color="auto" w:fill="FFFFFF"/>
          </w:tcPr>
          <w:p w14:paraId="0B6E40EB" w14:textId="77777777" w:rsidR="007761E4" w:rsidRPr="007761E4" w:rsidRDefault="007761E4" w:rsidP="007761E4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7761E4">
              <w:rPr>
                <w:rFonts w:ascii="Arial" w:hAnsi="Arial" w:cs="Arial"/>
                <w:noProof/>
                <w:sz w:val="18"/>
                <w:szCs w:val="18"/>
              </w:rPr>
              <w:t>Skalltak – trochanter minor.</w:t>
            </w:r>
          </w:p>
        </w:tc>
        <w:tc>
          <w:tcPr>
            <w:tcW w:w="2522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1FBD3AF5" w14:textId="77777777" w:rsidR="007761E4" w:rsidRPr="007761E4" w:rsidRDefault="007761E4" w:rsidP="007761E4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7761E4" w:rsidRPr="007761E4" w14:paraId="31542CC9" w14:textId="77777777" w:rsidTr="007761E4">
        <w:trPr>
          <w:trHeight w:val="227"/>
        </w:trPr>
        <w:tc>
          <w:tcPr>
            <w:tcW w:w="1950" w:type="dxa"/>
            <w:shd w:val="clear" w:color="auto" w:fill="FFFFFF"/>
          </w:tcPr>
          <w:p w14:paraId="3C0754BF" w14:textId="77777777" w:rsidR="007761E4" w:rsidRPr="007761E4" w:rsidRDefault="007761E4" w:rsidP="007761E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7761E4">
              <w:rPr>
                <w:rFonts w:ascii="Arial" w:hAnsi="Arial" w:cs="Arial"/>
                <w:b/>
                <w:sz w:val="18"/>
                <w:szCs w:val="18"/>
              </w:rPr>
              <w:t>COR underkropp</w:t>
            </w:r>
          </w:p>
        </w:tc>
        <w:tc>
          <w:tcPr>
            <w:tcW w:w="4566" w:type="dxa"/>
            <w:tcBorders>
              <w:right w:val="single" w:sz="4" w:space="0" w:color="auto"/>
            </w:tcBorders>
            <w:shd w:val="clear" w:color="auto" w:fill="FFFFFF"/>
          </w:tcPr>
          <w:p w14:paraId="004AF570" w14:textId="77777777" w:rsidR="007761E4" w:rsidRPr="007761E4" w:rsidRDefault="007761E4" w:rsidP="007761E4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7761E4">
              <w:rPr>
                <w:rFonts w:ascii="Arial" w:hAnsi="Arial" w:cs="Arial"/>
                <w:noProof/>
                <w:sz w:val="18"/>
                <w:szCs w:val="18"/>
              </w:rPr>
              <w:t>Crista iliaca – fotlederna.</w:t>
            </w:r>
          </w:p>
        </w:tc>
        <w:tc>
          <w:tcPr>
            <w:tcW w:w="2522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56B67931" w14:textId="77777777" w:rsidR="007761E4" w:rsidRPr="007761E4" w:rsidRDefault="007761E4" w:rsidP="007761E4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7761E4" w:rsidRPr="007761E4" w14:paraId="60D4F9C7" w14:textId="77777777" w:rsidTr="007761E4">
        <w:trPr>
          <w:trHeight w:val="707"/>
        </w:trPr>
        <w:tc>
          <w:tcPr>
            <w:tcW w:w="1950" w:type="dxa"/>
            <w:shd w:val="clear" w:color="auto" w:fill="FFFFFF"/>
          </w:tcPr>
          <w:p w14:paraId="0546F709" w14:textId="77777777" w:rsidR="007761E4" w:rsidRPr="007761E4" w:rsidRDefault="007761E4" w:rsidP="007761E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7761E4">
              <w:rPr>
                <w:rFonts w:ascii="Arial" w:hAnsi="Arial" w:cs="Arial"/>
                <w:b/>
                <w:sz w:val="18"/>
                <w:szCs w:val="18"/>
              </w:rPr>
              <w:t>SAG helrygg</w:t>
            </w:r>
          </w:p>
        </w:tc>
        <w:tc>
          <w:tcPr>
            <w:tcW w:w="4566" w:type="dxa"/>
            <w:tcBorders>
              <w:right w:val="single" w:sz="4" w:space="0" w:color="auto"/>
            </w:tcBorders>
            <w:shd w:val="clear" w:color="auto" w:fill="FFFFFF"/>
          </w:tcPr>
          <w:p w14:paraId="0E7FC9D9" w14:textId="77777777" w:rsidR="007761E4" w:rsidRPr="007761E4" w:rsidRDefault="007761E4" w:rsidP="007761E4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7761E4">
              <w:rPr>
                <w:rFonts w:ascii="Arial" w:hAnsi="Arial" w:cs="Arial"/>
                <w:noProof/>
                <w:sz w:val="18"/>
                <w:szCs w:val="18"/>
              </w:rPr>
              <w:t xml:space="preserve">C1 – coccyx. Skall omfatta hela kotorna, kotutskotten och sacrum. </w:t>
            </w:r>
          </w:p>
        </w:tc>
        <w:tc>
          <w:tcPr>
            <w:tcW w:w="2522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576F3870" w14:textId="77777777" w:rsidR="007761E4" w:rsidRPr="007761E4" w:rsidRDefault="007761E4" w:rsidP="007761E4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657F2002" w14:textId="77777777" w:rsidR="007761E4" w:rsidRPr="007761E4" w:rsidRDefault="007761E4" w:rsidP="007761E4">
      <w:pPr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58FBC8F6" w14:textId="77777777" w:rsidR="007761E4" w:rsidRPr="007761E4" w:rsidRDefault="007761E4" w:rsidP="00D11D23">
      <w:pPr>
        <w:pStyle w:val="Rubrik2"/>
        <w:ind w:left="0"/>
      </w:pPr>
      <w:r w:rsidRPr="007761E4">
        <w:t>Arkivering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80"/>
        <w:gridCol w:w="1134"/>
        <w:gridCol w:w="992"/>
        <w:gridCol w:w="2410"/>
        <w:gridCol w:w="1417"/>
        <w:gridCol w:w="1105"/>
      </w:tblGrid>
      <w:tr w:rsidR="007761E4" w:rsidRPr="007761E4" w14:paraId="3C53D3EA" w14:textId="77777777" w:rsidTr="006340ED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4E597635" w14:textId="77777777" w:rsidR="007761E4" w:rsidRPr="007761E4" w:rsidRDefault="007761E4" w:rsidP="007761E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7761E4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5918BE39" w14:textId="77777777" w:rsidR="007761E4" w:rsidRPr="007761E4" w:rsidRDefault="007761E4" w:rsidP="007761E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761E4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25466AEC" w14:textId="77777777" w:rsidR="007761E4" w:rsidRPr="007761E4" w:rsidRDefault="007761E4" w:rsidP="007761E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761E4">
              <w:rPr>
                <w:rFonts w:ascii="Arial" w:hAnsi="Arial" w:cs="Arial"/>
                <w:b/>
                <w:sz w:val="18"/>
                <w:szCs w:val="18"/>
              </w:rPr>
              <w:t>Snitt/ink.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1980ADE3" w14:textId="77777777" w:rsidR="007761E4" w:rsidRPr="007761E4" w:rsidRDefault="007761E4" w:rsidP="007761E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761E4">
              <w:rPr>
                <w:rFonts w:ascii="Arial" w:hAnsi="Arial" w:cs="Arial"/>
                <w:b/>
                <w:sz w:val="18"/>
                <w:szCs w:val="18"/>
              </w:rPr>
              <w:t>Kernel (Siemens/GE/Toshiba)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789BA23F" w14:textId="77777777" w:rsidR="007761E4" w:rsidRPr="007761E4" w:rsidRDefault="007761E4" w:rsidP="007761E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7761E4">
              <w:rPr>
                <w:rFonts w:ascii="Arial" w:hAnsi="Arial" w:cs="Arial"/>
                <w:b/>
                <w:noProof/>
                <w:sz w:val="18"/>
                <w:szCs w:val="18"/>
              </w:rPr>
              <w:t>Fönster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05AC415A" w14:textId="77777777" w:rsidR="007761E4" w:rsidRPr="007761E4" w:rsidRDefault="007761E4" w:rsidP="007761E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7761E4">
              <w:rPr>
                <w:rFonts w:ascii="Arial" w:hAnsi="Arial" w:cs="Arial"/>
                <w:b/>
                <w:noProof/>
                <w:sz w:val="18"/>
                <w:szCs w:val="18"/>
              </w:rPr>
              <w:t>Arkiv</w:t>
            </w:r>
          </w:p>
        </w:tc>
      </w:tr>
      <w:tr w:rsidR="007761E4" w:rsidRPr="007761E4" w14:paraId="35443877" w14:textId="77777777" w:rsidTr="006340ED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6F59704" w14:textId="77777777" w:rsidR="007761E4" w:rsidRPr="007761E4" w:rsidRDefault="007761E4" w:rsidP="007761E4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7761E4">
              <w:rPr>
                <w:rFonts w:ascii="Arial" w:hAnsi="Arial" w:cs="Arial"/>
                <w:b/>
                <w:sz w:val="18"/>
                <w:szCs w:val="18"/>
              </w:rPr>
              <w:t>Helkropp K-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AF5A95" w14:textId="0F93B166" w:rsidR="007761E4" w:rsidRPr="007761E4" w:rsidRDefault="007761E4" w:rsidP="007761E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32CFC8" w14:textId="4E8CEE02" w:rsidR="007761E4" w:rsidRPr="007761E4" w:rsidRDefault="007761E4" w:rsidP="007761E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5A1AB3" w14:textId="2E2EA56C" w:rsidR="007761E4" w:rsidRPr="007761E4" w:rsidRDefault="007761E4" w:rsidP="007761E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BF2636" w14:textId="1487860F" w:rsidR="007761E4" w:rsidRPr="007761E4" w:rsidRDefault="007761E4" w:rsidP="007761E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1729AFA6" w14:textId="11195967" w:rsidR="007761E4" w:rsidRPr="007761E4" w:rsidRDefault="007761E4" w:rsidP="007761E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</w:p>
        </w:tc>
      </w:tr>
      <w:tr w:rsidR="007761E4" w:rsidRPr="007761E4" w14:paraId="610365DE" w14:textId="77777777" w:rsidTr="006340ED">
        <w:trPr>
          <w:trHeight w:val="227"/>
        </w:trPr>
        <w:tc>
          <w:tcPr>
            <w:tcW w:w="1980" w:type="dxa"/>
            <w:tcBorders>
              <w:top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1536F9CF" w14:textId="77777777" w:rsidR="007761E4" w:rsidRPr="007761E4" w:rsidRDefault="007761E4" w:rsidP="007761E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7761E4">
              <w:rPr>
                <w:rFonts w:ascii="Arial" w:hAnsi="Arial" w:cs="Arial"/>
                <w:b/>
                <w:sz w:val="18"/>
                <w:szCs w:val="18"/>
              </w:rPr>
              <w:t xml:space="preserve">     (lågdos)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791A4619" w14:textId="77777777" w:rsidR="007761E4" w:rsidRPr="007761E4" w:rsidRDefault="007761E4" w:rsidP="007761E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1E4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00002D5D" w14:textId="77777777" w:rsidR="007761E4" w:rsidRPr="007761E4" w:rsidRDefault="007761E4" w:rsidP="007761E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1E4">
              <w:rPr>
                <w:rFonts w:ascii="Arial" w:hAnsi="Arial" w:cs="Arial"/>
                <w:sz w:val="18"/>
                <w:szCs w:val="18"/>
              </w:rPr>
              <w:t>0,6/0,6</w:t>
            </w:r>
          </w:p>
        </w:tc>
        <w:tc>
          <w:tcPr>
            <w:tcW w:w="241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21D8FB10" w14:textId="1721B6B9" w:rsidR="007761E4" w:rsidRPr="007761E4" w:rsidRDefault="007761E4" w:rsidP="007761E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761E4">
              <w:rPr>
                <w:rFonts w:ascii="Arial" w:hAnsi="Arial" w:cs="Arial"/>
                <w:sz w:val="18"/>
                <w:szCs w:val="18"/>
                <w:lang w:val="en-US"/>
              </w:rPr>
              <w:t>B</w:t>
            </w:r>
            <w:r w:rsidR="0047003B">
              <w:rPr>
                <w:rFonts w:ascii="Arial" w:hAnsi="Arial" w:cs="Arial"/>
                <w:sz w:val="18"/>
                <w:szCs w:val="18"/>
                <w:lang w:val="en-US"/>
              </w:rPr>
              <w:t>r64</w:t>
            </w:r>
            <w:r w:rsidRPr="007761E4">
              <w:rPr>
                <w:rFonts w:ascii="Arial" w:hAnsi="Arial" w:cs="Arial"/>
                <w:sz w:val="18"/>
                <w:szCs w:val="18"/>
                <w:lang w:val="en-US"/>
              </w:rPr>
              <w:t>/Bone/FC30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1C246A16" w14:textId="77777777" w:rsidR="007761E4" w:rsidRPr="007761E4" w:rsidRDefault="007761E4" w:rsidP="007761E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7761E4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nil"/>
              <w:left w:val="nil"/>
              <w:bottom w:val="dashed" w:sz="4" w:space="0" w:color="auto"/>
            </w:tcBorders>
            <w:shd w:val="clear" w:color="auto" w:fill="FFFFFF"/>
            <w:vAlign w:val="center"/>
          </w:tcPr>
          <w:p w14:paraId="3C068404" w14:textId="3895C0EC" w:rsidR="007761E4" w:rsidRPr="007761E4" w:rsidRDefault="009E6C4E" w:rsidP="007761E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PACS/</w:t>
            </w:r>
            <w:r>
              <w:rPr>
                <w:rFonts w:ascii="Arial" w:hAnsi="Arial" w:cs="Arial"/>
                <w:noProof/>
                <w:sz w:val="18"/>
                <w:szCs w:val="18"/>
                <w:lang w:val="en-US"/>
              </w:rPr>
              <w:br/>
            </w:r>
            <w:r w:rsidR="007761E4" w:rsidRPr="007761E4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Syngo.via</w:t>
            </w:r>
          </w:p>
        </w:tc>
      </w:tr>
      <w:tr w:rsidR="007761E4" w:rsidRPr="007761E4" w14:paraId="726DF604" w14:textId="77777777" w:rsidTr="006340ED">
        <w:trPr>
          <w:trHeight w:val="227"/>
        </w:trPr>
        <w:tc>
          <w:tcPr>
            <w:tcW w:w="1980" w:type="dxa"/>
            <w:tcBorders>
              <w:top w:val="dashed" w:sz="4" w:space="0" w:color="auto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5A67DC60" w14:textId="77777777" w:rsidR="007761E4" w:rsidRPr="007761E4" w:rsidRDefault="007761E4" w:rsidP="007761E4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7761E4">
              <w:rPr>
                <w:rFonts w:ascii="Wingdings 3" w:hAnsi="Wingdings 3" w:cs="Arial"/>
                <w:sz w:val="18"/>
                <w:szCs w:val="18"/>
                <w:lang w:val="en-US"/>
              </w:rPr>
              <w:sym w:font="Wingdings 3" w:char="F039"/>
            </w:r>
            <w:r w:rsidRPr="007761E4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 helrygg</w:t>
            </w:r>
          </w:p>
        </w:tc>
        <w:tc>
          <w:tcPr>
            <w:tcW w:w="113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5D7E29D6" w14:textId="77777777" w:rsidR="007761E4" w:rsidRPr="007761E4" w:rsidRDefault="007761E4" w:rsidP="007761E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761E4">
              <w:rPr>
                <w:rFonts w:ascii="Arial" w:hAnsi="Arial" w:cs="Arial"/>
                <w:sz w:val="18"/>
                <w:szCs w:val="18"/>
                <w:lang w:val="en-US"/>
              </w:rPr>
              <w:t>SAG</w:t>
            </w: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4C17E436" w14:textId="77777777" w:rsidR="007761E4" w:rsidRPr="007761E4" w:rsidRDefault="007761E4" w:rsidP="007761E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761E4">
              <w:rPr>
                <w:rFonts w:ascii="Arial" w:hAnsi="Arial" w:cs="Arial"/>
                <w:sz w:val="18"/>
                <w:szCs w:val="18"/>
                <w:lang w:val="en-US"/>
              </w:rPr>
              <w:t>3/3</w:t>
            </w:r>
          </w:p>
        </w:tc>
        <w:tc>
          <w:tcPr>
            <w:tcW w:w="241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4B9AD3EB" w14:textId="7F0B234C" w:rsidR="007761E4" w:rsidRPr="007761E4" w:rsidRDefault="007761E4" w:rsidP="007761E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761E4">
              <w:rPr>
                <w:rFonts w:ascii="Arial" w:hAnsi="Arial" w:cs="Arial"/>
                <w:sz w:val="18"/>
                <w:szCs w:val="18"/>
                <w:lang w:val="en-US"/>
              </w:rPr>
              <w:t>B</w:t>
            </w:r>
            <w:r w:rsidR="0047003B">
              <w:rPr>
                <w:rFonts w:ascii="Arial" w:hAnsi="Arial" w:cs="Arial"/>
                <w:sz w:val="18"/>
                <w:szCs w:val="18"/>
                <w:lang w:val="en-US"/>
              </w:rPr>
              <w:t>r64</w:t>
            </w:r>
            <w:r w:rsidRPr="007761E4">
              <w:rPr>
                <w:rFonts w:ascii="Arial" w:hAnsi="Arial" w:cs="Arial"/>
                <w:sz w:val="18"/>
                <w:szCs w:val="18"/>
                <w:lang w:val="en-US"/>
              </w:rPr>
              <w:t>/Bone/FC30</w:t>
            </w:r>
          </w:p>
        </w:tc>
        <w:tc>
          <w:tcPr>
            <w:tcW w:w="1417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0DC0B238" w14:textId="77777777" w:rsidR="007761E4" w:rsidRPr="007761E4" w:rsidRDefault="007761E4" w:rsidP="007761E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7761E4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dashed" w:sz="4" w:space="0" w:color="auto"/>
              <w:left w:val="nil"/>
              <w:bottom w:val="dashed" w:sz="4" w:space="0" w:color="auto"/>
            </w:tcBorders>
            <w:shd w:val="clear" w:color="auto" w:fill="FFFFFF"/>
            <w:vAlign w:val="center"/>
          </w:tcPr>
          <w:p w14:paraId="3481CBA3" w14:textId="77777777" w:rsidR="007761E4" w:rsidRPr="007761E4" w:rsidRDefault="007761E4" w:rsidP="007761E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7761E4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7761E4" w:rsidRPr="007761E4" w14:paraId="19E81C2A" w14:textId="77777777" w:rsidTr="006340ED">
        <w:trPr>
          <w:trHeight w:val="227"/>
        </w:trPr>
        <w:tc>
          <w:tcPr>
            <w:tcW w:w="1980" w:type="dxa"/>
            <w:tcBorders>
              <w:top w:val="dashed" w:sz="4" w:space="0" w:color="auto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7F83F46E" w14:textId="77777777" w:rsidR="007761E4" w:rsidRPr="007761E4" w:rsidRDefault="007761E4" w:rsidP="007761E4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7761E4">
              <w:rPr>
                <w:rFonts w:ascii="Wingdings 3" w:hAnsi="Wingdings 3" w:cs="Arial"/>
                <w:sz w:val="18"/>
                <w:szCs w:val="18"/>
                <w:lang w:val="en-US"/>
              </w:rPr>
              <w:sym w:font="Wingdings 3" w:char="F039"/>
            </w:r>
            <w:r w:rsidRPr="007761E4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 överkropp</w:t>
            </w:r>
          </w:p>
        </w:tc>
        <w:tc>
          <w:tcPr>
            <w:tcW w:w="113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04451F45" w14:textId="77777777" w:rsidR="007761E4" w:rsidRPr="007761E4" w:rsidRDefault="007761E4" w:rsidP="007761E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761E4">
              <w:rPr>
                <w:rFonts w:ascii="Arial" w:hAnsi="Arial" w:cs="Arial"/>
                <w:sz w:val="18"/>
                <w:szCs w:val="18"/>
                <w:lang w:val="en-US"/>
              </w:rPr>
              <w:t>COR</w:t>
            </w: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6ACD3E8E" w14:textId="77777777" w:rsidR="007761E4" w:rsidRPr="007761E4" w:rsidRDefault="007761E4" w:rsidP="007761E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761E4">
              <w:rPr>
                <w:rFonts w:ascii="Arial" w:hAnsi="Arial" w:cs="Arial"/>
                <w:sz w:val="18"/>
                <w:szCs w:val="18"/>
                <w:lang w:val="en-US"/>
              </w:rPr>
              <w:t>3/3</w:t>
            </w:r>
          </w:p>
        </w:tc>
        <w:tc>
          <w:tcPr>
            <w:tcW w:w="241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5EE5B908" w14:textId="5803FEED" w:rsidR="007761E4" w:rsidRPr="007761E4" w:rsidRDefault="007761E4" w:rsidP="007761E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761E4">
              <w:rPr>
                <w:rFonts w:ascii="Arial" w:hAnsi="Arial" w:cs="Arial"/>
                <w:sz w:val="18"/>
                <w:szCs w:val="18"/>
                <w:lang w:val="en-US"/>
              </w:rPr>
              <w:t>B</w:t>
            </w:r>
            <w:r w:rsidR="0047003B">
              <w:rPr>
                <w:rFonts w:ascii="Arial" w:hAnsi="Arial" w:cs="Arial"/>
                <w:sz w:val="18"/>
                <w:szCs w:val="18"/>
                <w:lang w:val="en-US"/>
              </w:rPr>
              <w:t>r64</w:t>
            </w:r>
            <w:r w:rsidRPr="007761E4">
              <w:rPr>
                <w:rFonts w:ascii="Arial" w:hAnsi="Arial" w:cs="Arial"/>
                <w:sz w:val="18"/>
                <w:szCs w:val="18"/>
                <w:lang w:val="en-US"/>
              </w:rPr>
              <w:t>/Bone/FC30</w:t>
            </w:r>
          </w:p>
        </w:tc>
        <w:tc>
          <w:tcPr>
            <w:tcW w:w="1417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2DF85407" w14:textId="77777777" w:rsidR="007761E4" w:rsidRPr="007761E4" w:rsidRDefault="007761E4" w:rsidP="007761E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7761E4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dashed" w:sz="4" w:space="0" w:color="auto"/>
              <w:left w:val="nil"/>
              <w:bottom w:val="dashed" w:sz="4" w:space="0" w:color="auto"/>
            </w:tcBorders>
            <w:shd w:val="clear" w:color="auto" w:fill="FFFFFF"/>
            <w:vAlign w:val="center"/>
          </w:tcPr>
          <w:p w14:paraId="2ABC6E81" w14:textId="77777777" w:rsidR="007761E4" w:rsidRPr="007761E4" w:rsidRDefault="007761E4" w:rsidP="007761E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7761E4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7761E4" w:rsidRPr="007761E4" w14:paraId="41816617" w14:textId="77777777" w:rsidTr="006340ED">
        <w:trPr>
          <w:trHeight w:val="227"/>
        </w:trPr>
        <w:tc>
          <w:tcPr>
            <w:tcW w:w="1980" w:type="dxa"/>
            <w:tcBorders>
              <w:top w:val="dashed" w:sz="4" w:space="0" w:color="auto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788D2DCD" w14:textId="77777777" w:rsidR="007761E4" w:rsidRPr="007761E4" w:rsidRDefault="007761E4" w:rsidP="007761E4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7761E4">
              <w:rPr>
                <w:rFonts w:ascii="Wingdings 3" w:hAnsi="Wingdings 3" w:cs="Arial"/>
                <w:sz w:val="18"/>
                <w:szCs w:val="18"/>
                <w:lang w:val="en-US"/>
              </w:rPr>
              <w:sym w:font="Wingdings 3" w:char="F039"/>
            </w:r>
            <w:r w:rsidRPr="007761E4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 underkropp</w:t>
            </w:r>
          </w:p>
        </w:tc>
        <w:tc>
          <w:tcPr>
            <w:tcW w:w="113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5B231AAA" w14:textId="77777777" w:rsidR="007761E4" w:rsidRPr="007761E4" w:rsidRDefault="007761E4" w:rsidP="007761E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761E4">
              <w:rPr>
                <w:rFonts w:ascii="Arial" w:hAnsi="Arial" w:cs="Arial"/>
                <w:sz w:val="18"/>
                <w:szCs w:val="18"/>
                <w:lang w:val="en-US"/>
              </w:rPr>
              <w:t>COR</w:t>
            </w: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6CC2DC13" w14:textId="77777777" w:rsidR="007761E4" w:rsidRPr="007761E4" w:rsidRDefault="007761E4" w:rsidP="007761E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761E4">
              <w:rPr>
                <w:rFonts w:ascii="Arial" w:hAnsi="Arial" w:cs="Arial"/>
                <w:sz w:val="18"/>
                <w:szCs w:val="18"/>
                <w:lang w:val="en-US"/>
              </w:rPr>
              <w:t>3/3</w:t>
            </w:r>
          </w:p>
        </w:tc>
        <w:tc>
          <w:tcPr>
            <w:tcW w:w="241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0A81A976" w14:textId="039287EB" w:rsidR="007761E4" w:rsidRPr="00563A0E" w:rsidRDefault="007761E4" w:rsidP="00BC3B56">
            <w:pPr>
              <w:pStyle w:val="Liststycke"/>
              <w:numPr>
                <w:ilvl w:val="0"/>
                <w:numId w:val="0"/>
              </w:numPr>
              <w:spacing w:after="0" w:line="240" w:lineRule="auto"/>
              <w:ind w:left="458" w:right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63A0E">
              <w:rPr>
                <w:rFonts w:ascii="Arial" w:hAnsi="Arial" w:cs="Arial"/>
                <w:sz w:val="18"/>
                <w:szCs w:val="18"/>
                <w:lang w:val="en-US"/>
              </w:rPr>
              <w:t>B</w:t>
            </w:r>
            <w:r w:rsidR="0047003B">
              <w:rPr>
                <w:rFonts w:ascii="Arial" w:hAnsi="Arial" w:cs="Arial"/>
                <w:sz w:val="18"/>
                <w:szCs w:val="18"/>
                <w:lang w:val="en-US"/>
              </w:rPr>
              <w:t>r6</w:t>
            </w:r>
            <w:r w:rsidR="00BC3B56">
              <w:rPr>
                <w:rFonts w:ascii="Arial" w:hAnsi="Arial" w:cs="Arial"/>
                <w:sz w:val="18"/>
                <w:szCs w:val="18"/>
                <w:lang w:val="en-US"/>
              </w:rPr>
              <w:t>4</w:t>
            </w:r>
            <w:r w:rsidRPr="00563A0E">
              <w:rPr>
                <w:rFonts w:ascii="Arial" w:hAnsi="Arial" w:cs="Arial"/>
                <w:sz w:val="18"/>
                <w:szCs w:val="18"/>
                <w:lang w:val="en-US"/>
              </w:rPr>
              <w:t>/Bone/FC30</w:t>
            </w:r>
          </w:p>
        </w:tc>
        <w:tc>
          <w:tcPr>
            <w:tcW w:w="1417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2B4EBE5A" w14:textId="77777777" w:rsidR="007761E4" w:rsidRPr="007761E4" w:rsidRDefault="007761E4" w:rsidP="007761E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7761E4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dashed" w:sz="4" w:space="0" w:color="auto"/>
              <w:left w:val="nil"/>
              <w:bottom w:val="dashed" w:sz="4" w:space="0" w:color="auto"/>
            </w:tcBorders>
            <w:shd w:val="clear" w:color="auto" w:fill="FFFFFF"/>
            <w:vAlign w:val="center"/>
          </w:tcPr>
          <w:p w14:paraId="06E95C2A" w14:textId="77777777" w:rsidR="007761E4" w:rsidRPr="007761E4" w:rsidRDefault="007761E4" w:rsidP="007761E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7761E4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7761E4" w:rsidRPr="007761E4" w14:paraId="75B21198" w14:textId="77777777" w:rsidTr="006340ED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3647FD" w14:textId="77777777" w:rsidR="007761E4" w:rsidRPr="007761E4" w:rsidRDefault="007761E4" w:rsidP="007761E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7761E4">
              <w:rPr>
                <w:rFonts w:ascii="Arial" w:hAnsi="Arial" w:cs="Arial"/>
                <w:b/>
                <w:sz w:val="18"/>
                <w:szCs w:val="18"/>
                <w:lang w:val="en-US"/>
              </w:rPr>
              <w:t>Scout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748143" w14:textId="77777777" w:rsidR="007761E4" w:rsidRPr="007761E4" w:rsidRDefault="007761E4" w:rsidP="007761E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761E4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8FC4B4" w14:textId="77777777" w:rsidR="007761E4" w:rsidRPr="007761E4" w:rsidRDefault="007761E4" w:rsidP="007761E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761E4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79ED4D" w14:textId="77777777" w:rsidR="007761E4" w:rsidRPr="007761E4" w:rsidRDefault="007761E4" w:rsidP="007761E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761E4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91A0DA" w14:textId="77777777" w:rsidR="007761E4" w:rsidRPr="007761E4" w:rsidRDefault="007761E4" w:rsidP="007761E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761E4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D4AB08" w14:textId="77777777" w:rsidR="007761E4" w:rsidRPr="007761E4" w:rsidRDefault="007761E4" w:rsidP="007761E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761E4">
              <w:rPr>
                <w:rFonts w:ascii="Arial" w:hAnsi="Arial" w:cs="Arial"/>
                <w:sz w:val="18"/>
                <w:szCs w:val="18"/>
                <w:lang w:val="en-US"/>
              </w:rPr>
              <w:t>PACS</w:t>
            </w:r>
          </w:p>
        </w:tc>
      </w:tr>
      <w:tr w:rsidR="007761E4" w:rsidRPr="007761E4" w14:paraId="679539D1" w14:textId="77777777" w:rsidTr="006340ED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59DD31" w14:textId="77777777" w:rsidR="007761E4" w:rsidRPr="007761E4" w:rsidRDefault="007761E4" w:rsidP="007761E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7761E4">
              <w:rPr>
                <w:rFonts w:ascii="Arial" w:hAnsi="Arial" w:cs="Arial"/>
                <w:b/>
                <w:sz w:val="18"/>
                <w:szCs w:val="18"/>
                <w:lang w:val="en-US"/>
              </w:rPr>
              <w:t>Dosrapport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878D12" w14:textId="77777777" w:rsidR="007761E4" w:rsidRPr="007761E4" w:rsidRDefault="007761E4" w:rsidP="007761E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761E4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3BD76F" w14:textId="77777777" w:rsidR="007761E4" w:rsidRPr="007761E4" w:rsidRDefault="007761E4" w:rsidP="007761E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761E4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C4ACBF" w14:textId="77777777" w:rsidR="007761E4" w:rsidRPr="007761E4" w:rsidRDefault="007761E4" w:rsidP="007761E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761E4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23D2AF" w14:textId="77777777" w:rsidR="007761E4" w:rsidRPr="007761E4" w:rsidRDefault="007761E4" w:rsidP="007761E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761E4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565F5D" w14:textId="77777777" w:rsidR="007761E4" w:rsidRPr="007761E4" w:rsidRDefault="007761E4" w:rsidP="007761E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761E4">
              <w:rPr>
                <w:rFonts w:ascii="Arial" w:hAnsi="Arial" w:cs="Arial"/>
                <w:sz w:val="18"/>
                <w:szCs w:val="18"/>
                <w:lang w:val="en-US"/>
              </w:rPr>
              <w:t>PACS</w:t>
            </w:r>
          </w:p>
        </w:tc>
      </w:tr>
    </w:tbl>
    <w:p w14:paraId="62D7E841" w14:textId="77777777" w:rsidR="007761E4" w:rsidRPr="007761E4" w:rsidRDefault="007761E4" w:rsidP="007761E4">
      <w:pPr>
        <w:spacing w:after="0" w:line="240" w:lineRule="auto"/>
        <w:ind w:left="0" w:right="0"/>
        <w:rPr>
          <w:rFonts w:ascii="Arial" w:hAnsi="Arial" w:cs="Arial"/>
          <w:b/>
          <w:lang w:val="en-US"/>
        </w:rPr>
      </w:pPr>
      <w:r w:rsidRPr="007761E4">
        <w:rPr>
          <w:rFonts w:ascii="Arial" w:hAnsi="Arial" w:cs="Arial"/>
          <w:b/>
          <w:lang w:val="en-US"/>
        </w:rPr>
        <w:br w:type="page"/>
      </w:r>
    </w:p>
    <w:p w14:paraId="6C0217D4" w14:textId="77777777" w:rsidR="007761E4" w:rsidRPr="007761E4" w:rsidRDefault="007761E4" w:rsidP="00D11D23">
      <w:pPr>
        <w:pStyle w:val="Rubrik2"/>
        <w:ind w:left="0"/>
      </w:pPr>
      <w:r w:rsidRPr="007761E4">
        <w:rPr>
          <w:lang w:val="en-US"/>
        </w:rPr>
        <w:lastRenderedPageBreak/>
        <w:t xml:space="preserve">Hängning </w:t>
      </w:r>
      <w:r w:rsidRPr="007761E4">
        <w:t>PACS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1559"/>
        <w:gridCol w:w="1560"/>
        <w:gridCol w:w="283"/>
        <w:gridCol w:w="1559"/>
        <w:gridCol w:w="1560"/>
        <w:gridCol w:w="566"/>
      </w:tblGrid>
      <w:tr w:rsidR="007761E4" w:rsidRPr="007761E4" w14:paraId="21E2437A" w14:textId="77777777" w:rsidTr="007761E4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275913B5" w14:textId="77777777" w:rsidR="007761E4" w:rsidRPr="007761E4" w:rsidRDefault="007761E4" w:rsidP="007761E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1F55CB9E" w14:textId="77777777" w:rsidR="007761E4" w:rsidRPr="007761E4" w:rsidRDefault="007761E4" w:rsidP="007761E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2F2F2"/>
          </w:tcPr>
          <w:p w14:paraId="39711D1A" w14:textId="77777777" w:rsidR="007761E4" w:rsidRPr="007761E4" w:rsidRDefault="007761E4" w:rsidP="007761E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43764AD5" w14:textId="77777777" w:rsidR="007761E4" w:rsidRPr="007761E4" w:rsidRDefault="007761E4" w:rsidP="007761E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</w:tcPr>
          <w:p w14:paraId="2C21A5CC" w14:textId="77777777" w:rsidR="007761E4" w:rsidRPr="007761E4" w:rsidRDefault="007761E4" w:rsidP="007761E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7761E4" w:rsidRPr="007761E4" w14:paraId="29D278DB" w14:textId="77777777" w:rsidTr="007761E4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</w:tcBorders>
            <w:shd w:val="clear" w:color="auto" w:fill="F2F2F2"/>
            <w:vAlign w:val="center"/>
          </w:tcPr>
          <w:p w14:paraId="004353ED" w14:textId="77777777" w:rsidR="007761E4" w:rsidRPr="007761E4" w:rsidRDefault="007761E4" w:rsidP="007761E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7761E4">
              <w:rPr>
                <w:rFonts w:ascii="Arial" w:hAnsi="Arial" w:cs="Arial"/>
                <w:b/>
                <w:sz w:val="18"/>
                <w:szCs w:val="18"/>
              </w:rPr>
              <w:t>Layout 1</w:t>
            </w:r>
          </w:p>
        </w:tc>
        <w:tc>
          <w:tcPr>
            <w:tcW w:w="1559" w:type="dxa"/>
            <w:vMerge w:val="restart"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31F74BD8" w14:textId="77777777" w:rsidR="007761E4" w:rsidRPr="007761E4" w:rsidRDefault="007761E4" w:rsidP="007761E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7761E4">
              <w:rPr>
                <w:rFonts w:ascii="Arial" w:hAnsi="Arial" w:cs="Arial"/>
                <w:color w:val="FFFFFF"/>
                <w:sz w:val="18"/>
                <w:szCs w:val="18"/>
              </w:rPr>
              <w:t>Helkropp K-</w:t>
            </w:r>
          </w:p>
          <w:p w14:paraId="77255F67" w14:textId="77777777" w:rsidR="007761E4" w:rsidRPr="007761E4" w:rsidRDefault="007761E4" w:rsidP="007761E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7761E4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  <w:vAlign w:val="center"/>
          </w:tcPr>
          <w:p w14:paraId="6FC9FB02" w14:textId="77777777" w:rsidR="007761E4" w:rsidRPr="007761E4" w:rsidRDefault="007761E4" w:rsidP="007761E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7761E4">
              <w:rPr>
                <w:rFonts w:ascii="Arial" w:hAnsi="Arial" w:cs="Arial"/>
                <w:color w:val="FFFFFF"/>
                <w:sz w:val="18"/>
                <w:szCs w:val="18"/>
              </w:rPr>
              <w:t>Helrygg</w:t>
            </w:r>
          </w:p>
          <w:p w14:paraId="32AF8106" w14:textId="77777777" w:rsidR="007761E4" w:rsidRPr="007761E4" w:rsidRDefault="007761E4" w:rsidP="007761E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7761E4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283" w:type="dxa"/>
            <w:tcBorders>
              <w:top w:val="nil"/>
            </w:tcBorders>
            <w:shd w:val="clear" w:color="auto" w:fill="F2F2F2"/>
          </w:tcPr>
          <w:p w14:paraId="11F5A26B" w14:textId="77777777" w:rsidR="007761E4" w:rsidRPr="007761E4" w:rsidRDefault="007761E4" w:rsidP="007761E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1764912E" w14:textId="77777777" w:rsidR="007761E4" w:rsidRPr="007761E4" w:rsidRDefault="007761E4" w:rsidP="007761E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7761E4">
              <w:rPr>
                <w:rFonts w:ascii="Arial" w:hAnsi="Arial" w:cs="Arial"/>
                <w:color w:val="FFFFFF"/>
                <w:sz w:val="18"/>
                <w:szCs w:val="18"/>
              </w:rPr>
              <w:t>Överkropp</w:t>
            </w:r>
          </w:p>
          <w:p w14:paraId="08224EEE" w14:textId="77777777" w:rsidR="007761E4" w:rsidRPr="007761E4" w:rsidRDefault="007761E4" w:rsidP="007761E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7761E4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  <w:vAlign w:val="center"/>
          </w:tcPr>
          <w:p w14:paraId="273AC34C" w14:textId="77777777" w:rsidR="007761E4" w:rsidRPr="007761E4" w:rsidRDefault="007761E4" w:rsidP="007761E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7761E4">
              <w:rPr>
                <w:rFonts w:ascii="Arial" w:hAnsi="Arial" w:cs="Arial"/>
                <w:color w:val="FFFFFF"/>
                <w:sz w:val="18"/>
                <w:szCs w:val="18"/>
              </w:rPr>
              <w:t>Underkropp</w:t>
            </w:r>
          </w:p>
          <w:p w14:paraId="1463155A" w14:textId="77777777" w:rsidR="007761E4" w:rsidRPr="007761E4" w:rsidRDefault="007761E4" w:rsidP="007761E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7761E4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566" w:type="dxa"/>
            <w:tcBorders>
              <w:top w:val="nil"/>
              <w:right w:val="single" w:sz="4" w:space="0" w:color="auto"/>
            </w:tcBorders>
            <w:shd w:val="clear" w:color="auto" w:fill="F2F2F2"/>
          </w:tcPr>
          <w:p w14:paraId="3836CFE6" w14:textId="77777777" w:rsidR="007761E4" w:rsidRPr="007761E4" w:rsidRDefault="007761E4" w:rsidP="007761E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7761E4" w:rsidRPr="007761E4" w14:paraId="69E43153" w14:textId="77777777" w:rsidTr="007761E4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A733C48" w14:textId="77777777" w:rsidR="007761E4" w:rsidRPr="007761E4" w:rsidRDefault="007761E4" w:rsidP="007761E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01DC5E04" w14:textId="77777777" w:rsidR="007761E4" w:rsidRPr="007761E4" w:rsidRDefault="007761E4" w:rsidP="007761E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7E0F7A58" w14:textId="77777777" w:rsidR="007761E4" w:rsidRPr="007761E4" w:rsidRDefault="007761E4" w:rsidP="007761E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32D57955" w14:textId="77777777" w:rsidR="007761E4" w:rsidRPr="007761E4" w:rsidRDefault="007761E4" w:rsidP="007761E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429C89EB" w14:textId="77777777" w:rsidR="007761E4" w:rsidRPr="007761E4" w:rsidRDefault="007761E4" w:rsidP="007761E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0A63E69F" w14:textId="77777777" w:rsidR="007761E4" w:rsidRPr="007761E4" w:rsidRDefault="007761E4" w:rsidP="007761E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35932AF8" w14:textId="77777777" w:rsidR="007761E4" w:rsidRPr="007761E4" w:rsidRDefault="007761E4" w:rsidP="007761E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7761E4" w:rsidRPr="007761E4" w14:paraId="47B51325" w14:textId="77777777" w:rsidTr="007761E4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245370F" w14:textId="77777777" w:rsidR="007761E4" w:rsidRPr="007761E4" w:rsidRDefault="007761E4" w:rsidP="007761E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645E2898" w14:textId="77777777" w:rsidR="007761E4" w:rsidRPr="007761E4" w:rsidRDefault="007761E4" w:rsidP="007761E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0B4829A9" w14:textId="77777777" w:rsidR="007761E4" w:rsidRPr="007761E4" w:rsidRDefault="007761E4" w:rsidP="007761E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6A72F516" w14:textId="77777777" w:rsidR="007761E4" w:rsidRPr="007761E4" w:rsidRDefault="007761E4" w:rsidP="007761E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57312BC6" w14:textId="77777777" w:rsidR="007761E4" w:rsidRPr="007761E4" w:rsidRDefault="007761E4" w:rsidP="007761E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14694285" w14:textId="77777777" w:rsidR="007761E4" w:rsidRPr="007761E4" w:rsidRDefault="007761E4" w:rsidP="007761E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252997E6" w14:textId="77777777" w:rsidR="007761E4" w:rsidRPr="007761E4" w:rsidRDefault="007761E4" w:rsidP="007761E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7761E4" w:rsidRPr="007761E4" w14:paraId="7C436612" w14:textId="77777777" w:rsidTr="007761E4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8AC3BF3" w14:textId="77777777" w:rsidR="007761E4" w:rsidRPr="007761E4" w:rsidRDefault="007761E4" w:rsidP="007761E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52849405" w14:textId="77777777" w:rsidR="007761E4" w:rsidRPr="007761E4" w:rsidRDefault="007761E4" w:rsidP="007761E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432F6D3E" w14:textId="77777777" w:rsidR="007761E4" w:rsidRPr="007761E4" w:rsidRDefault="007761E4" w:rsidP="007761E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0D7EACCF" w14:textId="77777777" w:rsidR="007761E4" w:rsidRPr="007761E4" w:rsidRDefault="007761E4" w:rsidP="007761E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4FB8270A" w14:textId="77777777" w:rsidR="007761E4" w:rsidRPr="007761E4" w:rsidRDefault="007761E4" w:rsidP="007761E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66BE7A0E" w14:textId="77777777" w:rsidR="007761E4" w:rsidRPr="007761E4" w:rsidRDefault="007761E4" w:rsidP="007761E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345D599B" w14:textId="77777777" w:rsidR="007761E4" w:rsidRPr="007761E4" w:rsidRDefault="007761E4" w:rsidP="007761E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7761E4" w:rsidRPr="007761E4" w14:paraId="3194C7A3" w14:textId="77777777" w:rsidTr="007761E4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0AFCDC7" w14:textId="77777777" w:rsidR="007761E4" w:rsidRPr="007761E4" w:rsidRDefault="007761E4" w:rsidP="007761E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33763445" w14:textId="77777777" w:rsidR="007761E4" w:rsidRPr="007761E4" w:rsidRDefault="007761E4" w:rsidP="007761E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  <w:vAlign w:val="center"/>
          </w:tcPr>
          <w:p w14:paraId="58C000E6" w14:textId="77777777" w:rsidR="007761E4" w:rsidRPr="007761E4" w:rsidRDefault="007761E4" w:rsidP="007761E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58EF5C7B" w14:textId="77777777" w:rsidR="007761E4" w:rsidRPr="007761E4" w:rsidRDefault="007761E4" w:rsidP="007761E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71BBCE38" w14:textId="77777777" w:rsidR="007761E4" w:rsidRPr="007761E4" w:rsidRDefault="007761E4" w:rsidP="007761E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  <w:vAlign w:val="center"/>
          </w:tcPr>
          <w:p w14:paraId="4CE33DFE" w14:textId="77777777" w:rsidR="007761E4" w:rsidRPr="007761E4" w:rsidRDefault="007761E4" w:rsidP="007761E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44CE18A8" w14:textId="77777777" w:rsidR="007761E4" w:rsidRPr="007761E4" w:rsidRDefault="007761E4" w:rsidP="007761E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7761E4" w:rsidRPr="007761E4" w14:paraId="1CA4BCD6" w14:textId="77777777" w:rsidTr="007761E4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3BB938E" w14:textId="77777777" w:rsidR="007761E4" w:rsidRPr="007761E4" w:rsidRDefault="007761E4" w:rsidP="007761E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3E18722C" w14:textId="77777777" w:rsidR="007761E4" w:rsidRPr="007761E4" w:rsidRDefault="007761E4" w:rsidP="007761E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4AE0D5AE" w14:textId="77777777" w:rsidR="007761E4" w:rsidRPr="007761E4" w:rsidRDefault="007761E4" w:rsidP="007761E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2E7249EE" w14:textId="77777777" w:rsidR="007761E4" w:rsidRPr="007761E4" w:rsidRDefault="007761E4" w:rsidP="007761E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718B0181" w14:textId="77777777" w:rsidR="007761E4" w:rsidRPr="007761E4" w:rsidRDefault="007761E4" w:rsidP="007761E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7CC5AE17" w14:textId="77777777" w:rsidR="007761E4" w:rsidRPr="007761E4" w:rsidRDefault="007761E4" w:rsidP="007761E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46B4AEDA" w14:textId="77777777" w:rsidR="007761E4" w:rsidRPr="007761E4" w:rsidRDefault="007761E4" w:rsidP="007761E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7761E4" w:rsidRPr="007761E4" w14:paraId="19990A5E" w14:textId="77777777" w:rsidTr="007761E4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6ED16D6" w14:textId="77777777" w:rsidR="007761E4" w:rsidRPr="007761E4" w:rsidRDefault="007761E4" w:rsidP="007761E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0091F952" w14:textId="77777777" w:rsidR="007761E4" w:rsidRPr="007761E4" w:rsidRDefault="007761E4" w:rsidP="007761E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7B166FB7" w14:textId="77777777" w:rsidR="007761E4" w:rsidRPr="007761E4" w:rsidRDefault="007761E4" w:rsidP="007761E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26C8B0C6" w14:textId="77777777" w:rsidR="007761E4" w:rsidRPr="007761E4" w:rsidRDefault="007761E4" w:rsidP="007761E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7C327384" w14:textId="77777777" w:rsidR="007761E4" w:rsidRPr="007761E4" w:rsidRDefault="007761E4" w:rsidP="007761E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36869C1E" w14:textId="77777777" w:rsidR="007761E4" w:rsidRPr="007761E4" w:rsidRDefault="007761E4" w:rsidP="007761E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65200CD4" w14:textId="77777777" w:rsidR="007761E4" w:rsidRPr="007761E4" w:rsidRDefault="007761E4" w:rsidP="007761E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7761E4" w:rsidRPr="007761E4" w14:paraId="0FCAF7AD" w14:textId="77777777" w:rsidTr="007761E4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F2F7A76" w14:textId="77777777" w:rsidR="007761E4" w:rsidRPr="007761E4" w:rsidRDefault="007761E4" w:rsidP="007761E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single" w:sz="4" w:space="0" w:color="auto"/>
              <w:right w:val="single" w:sz="24" w:space="0" w:color="F2F2F2"/>
            </w:tcBorders>
            <w:shd w:val="clear" w:color="auto" w:fill="8496B0"/>
          </w:tcPr>
          <w:p w14:paraId="7B79D130" w14:textId="77777777" w:rsidR="007761E4" w:rsidRPr="007761E4" w:rsidRDefault="007761E4" w:rsidP="007761E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single" w:sz="4" w:space="0" w:color="auto"/>
            </w:tcBorders>
            <w:shd w:val="clear" w:color="auto" w:fill="8496B0"/>
          </w:tcPr>
          <w:p w14:paraId="0B5B13DB" w14:textId="77777777" w:rsidR="007761E4" w:rsidRPr="007761E4" w:rsidRDefault="007761E4" w:rsidP="007761E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40155DF3" w14:textId="77777777" w:rsidR="007761E4" w:rsidRPr="007761E4" w:rsidRDefault="007761E4" w:rsidP="007761E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0EC1FF42" w14:textId="77777777" w:rsidR="007761E4" w:rsidRPr="007761E4" w:rsidRDefault="007761E4" w:rsidP="007761E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436A417F" w14:textId="77777777" w:rsidR="007761E4" w:rsidRPr="007761E4" w:rsidRDefault="007761E4" w:rsidP="007761E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5E5F79A8" w14:textId="77777777" w:rsidR="007761E4" w:rsidRPr="007761E4" w:rsidRDefault="007761E4" w:rsidP="007761E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7761E4" w:rsidRPr="007761E4" w14:paraId="48E81893" w14:textId="77777777" w:rsidTr="007761E4">
        <w:trPr>
          <w:trHeight w:val="227"/>
        </w:trPr>
        <w:tc>
          <w:tcPr>
            <w:tcW w:w="19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788C72EC" w14:textId="77777777" w:rsidR="007761E4" w:rsidRPr="007761E4" w:rsidRDefault="007761E4" w:rsidP="007761E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3F21C816" w14:textId="77777777" w:rsidR="007761E4" w:rsidRPr="007761E4" w:rsidRDefault="007761E4" w:rsidP="007761E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2F2F2"/>
          </w:tcPr>
          <w:p w14:paraId="0E05D3AE" w14:textId="77777777" w:rsidR="007761E4" w:rsidRPr="007761E4" w:rsidRDefault="007761E4" w:rsidP="007761E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24" w:space="0" w:color="F2F2F2"/>
              <w:bottom w:val="single" w:sz="4" w:space="0" w:color="auto"/>
            </w:tcBorders>
            <w:shd w:val="clear" w:color="auto" w:fill="F2F2F2"/>
          </w:tcPr>
          <w:p w14:paraId="10966BF7" w14:textId="77777777" w:rsidR="007761E4" w:rsidRPr="007761E4" w:rsidRDefault="007761E4" w:rsidP="007761E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5B8AD95" w14:textId="77777777" w:rsidR="007761E4" w:rsidRPr="007761E4" w:rsidRDefault="007761E4" w:rsidP="007761E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</w:tbl>
    <w:p w14:paraId="0B03AB87" w14:textId="77777777" w:rsidR="007761E4" w:rsidRPr="007761E4" w:rsidRDefault="007761E4" w:rsidP="007761E4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Cs w:val="20"/>
        </w:rPr>
      </w:pPr>
    </w:p>
    <w:p w14:paraId="26D811A4" w14:textId="77777777" w:rsidR="007761E4" w:rsidRPr="007761E4" w:rsidRDefault="007761E4" w:rsidP="007761E4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7761E4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921FCC" w14:textId="77777777" w:rsidR="00363B23" w:rsidRDefault="00363B23">
      <w:r>
        <w:separator/>
      </w:r>
    </w:p>
  </w:endnote>
  <w:endnote w:type="continuationSeparator" w:id="0">
    <w:p w14:paraId="1FE48696" w14:textId="77777777" w:rsidR="00363B23" w:rsidRDefault="00363B23">
      <w:r>
        <w:continuationSeparator/>
      </w:r>
    </w:p>
  </w:endnote>
  <w:endnote w:type="continuationNotice" w:id="1">
    <w:p w14:paraId="6F15FBD1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F5E59A" w14:textId="77777777" w:rsidR="00363B23" w:rsidRDefault="00363B23"/>
  </w:footnote>
  <w:footnote w:type="continuationSeparator" w:id="0">
    <w:p w14:paraId="53D87E94" w14:textId="77777777" w:rsidR="00363B23" w:rsidRDefault="00363B23">
      <w:r>
        <w:continuationSeparator/>
      </w:r>
    </w:p>
  </w:footnote>
  <w:footnote w:type="continuationNotice" w:id="1">
    <w:p w14:paraId="5904C128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289817E5"/>
    <w:multiLevelType w:val="hybridMultilevel"/>
    <w:tmpl w:val="B512FF8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F31E80"/>
    <w:multiLevelType w:val="hybridMultilevel"/>
    <w:tmpl w:val="4FB42964"/>
    <w:lvl w:ilvl="0" w:tplc="6E14906A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A00A4650" w:tentative="1">
      <w:start w:val="1"/>
      <w:numFmt w:val="lowerLetter"/>
      <w:lvlText w:val="%2."/>
      <w:lvlJc w:val="left"/>
      <w:pPr>
        <w:ind w:left="1080" w:hanging="360"/>
      </w:pPr>
    </w:lvl>
    <w:lvl w:ilvl="2" w:tplc="BF5A7318" w:tentative="1">
      <w:start w:val="1"/>
      <w:numFmt w:val="lowerRoman"/>
      <w:lvlText w:val="%3."/>
      <w:lvlJc w:val="right"/>
      <w:pPr>
        <w:ind w:left="1800" w:hanging="180"/>
      </w:pPr>
    </w:lvl>
    <w:lvl w:ilvl="3" w:tplc="F71A33A0" w:tentative="1">
      <w:start w:val="1"/>
      <w:numFmt w:val="decimal"/>
      <w:lvlText w:val="%4."/>
      <w:lvlJc w:val="left"/>
      <w:pPr>
        <w:ind w:left="2520" w:hanging="360"/>
      </w:pPr>
    </w:lvl>
    <w:lvl w:ilvl="4" w:tplc="1164820E" w:tentative="1">
      <w:start w:val="1"/>
      <w:numFmt w:val="lowerLetter"/>
      <w:lvlText w:val="%5."/>
      <w:lvlJc w:val="left"/>
      <w:pPr>
        <w:ind w:left="3240" w:hanging="360"/>
      </w:pPr>
    </w:lvl>
    <w:lvl w:ilvl="5" w:tplc="B8E6D674" w:tentative="1">
      <w:start w:val="1"/>
      <w:numFmt w:val="lowerRoman"/>
      <w:lvlText w:val="%6."/>
      <w:lvlJc w:val="right"/>
      <w:pPr>
        <w:ind w:left="3960" w:hanging="180"/>
      </w:pPr>
    </w:lvl>
    <w:lvl w:ilvl="6" w:tplc="C1042D2C" w:tentative="1">
      <w:start w:val="1"/>
      <w:numFmt w:val="decimal"/>
      <w:lvlText w:val="%7."/>
      <w:lvlJc w:val="left"/>
      <w:pPr>
        <w:ind w:left="4680" w:hanging="360"/>
      </w:pPr>
    </w:lvl>
    <w:lvl w:ilvl="7" w:tplc="7262864C" w:tentative="1">
      <w:start w:val="1"/>
      <w:numFmt w:val="lowerLetter"/>
      <w:lvlText w:val="%8."/>
      <w:lvlJc w:val="left"/>
      <w:pPr>
        <w:ind w:left="5400" w:hanging="360"/>
      </w:pPr>
    </w:lvl>
    <w:lvl w:ilvl="8" w:tplc="B0901A3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5A634650"/>
    <w:multiLevelType w:val="hybridMultilevel"/>
    <w:tmpl w:val="4782C3CA"/>
    <w:lvl w:ilvl="0" w:tplc="7E38B9F8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F304858E" w:tentative="1">
      <w:start w:val="1"/>
      <w:numFmt w:val="lowerLetter"/>
      <w:lvlText w:val="%2."/>
      <w:lvlJc w:val="left"/>
      <w:pPr>
        <w:ind w:left="1080" w:hanging="360"/>
      </w:pPr>
    </w:lvl>
    <w:lvl w:ilvl="2" w:tplc="12D03970" w:tentative="1">
      <w:start w:val="1"/>
      <w:numFmt w:val="lowerRoman"/>
      <w:lvlText w:val="%3."/>
      <w:lvlJc w:val="right"/>
      <w:pPr>
        <w:ind w:left="1800" w:hanging="180"/>
      </w:pPr>
    </w:lvl>
    <w:lvl w:ilvl="3" w:tplc="0EA08C1E" w:tentative="1">
      <w:start w:val="1"/>
      <w:numFmt w:val="decimal"/>
      <w:lvlText w:val="%4."/>
      <w:lvlJc w:val="left"/>
      <w:pPr>
        <w:ind w:left="2520" w:hanging="360"/>
      </w:pPr>
    </w:lvl>
    <w:lvl w:ilvl="4" w:tplc="C2549CD8" w:tentative="1">
      <w:start w:val="1"/>
      <w:numFmt w:val="lowerLetter"/>
      <w:lvlText w:val="%5."/>
      <w:lvlJc w:val="left"/>
      <w:pPr>
        <w:ind w:left="3240" w:hanging="360"/>
      </w:pPr>
    </w:lvl>
    <w:lvl w:ilvl="5" w:tplc="9F98FCEA" w:tentative="1">
      <w:start w:val="1"/>
      <w:numFmt w:val="lowerRoman"/>
      <w:lvlText w:val="%6."/>
      <w:lvlJc w:val="right"/>
      <w:pPr>
        <w:ind w:left="3960" w:hanging="180"/>
      </w:pPr>
    </w:lvl>
    <w:lvl w:ilvl="6" w:tplc="309AE562" w:tentative="1">
      <w:start w:val="1"/>
      <w:numFmt w:val="decimal"/>
      <w:lvlText w:val="%7."/>
      <w:lvlJc w:val="left"/>
      <w:pPr>
        <w:ind w:left="4680" w:hanging="360"/>
      </w:pPr>
    </w:lvl>
    <w:lvl w:ilvl="7" w:tplc="957412A8" w:tentative="1">
      <w:start w:val="1"/>
      <w:numFmt w:val="lowerLetter"/>
      <w:lvlText w:val="%8."/>
      <w:lvlJc w:val="left"/>
      <w:pPr>
        <w:ind w:left="5400" w:hanging="360"/>
      </w:pPr>
    </w:lvl>
    <w:lvl w:ilvl="8" w:tplc="FADC62C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3AF0C71"/>
    <w:multiLevelType w:val="hybridMultilevel"/>
    <w:tmpl w:val="FB72D93C"/>
    <w:lvl w:ilvl="0" w:tplc="DBC21E76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E22675D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74ADBA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07A3E4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636E36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7A64AEB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BD2C0B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1E8483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949E1C9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391536613">
    <w:abstractNumId w:val="21"/>
  </w:num>
  <w:num w:numId="2" w16cid:durableId="1094280042">
    <w:abstractNumId w:val="16"/>
  </w:num>
  <w:num w:numId="3" w16cid:durableId="291247862">
    <w:abstractNumId w:val="0"/>
  </w:num>
  <w:num w:numId="4" w16cid:durableId="1504397204">
    <w:abstractNumId w:val="6"/>
  </w:num>
  <w:num w:numId="5" w16cid:durableId="1110660469">
    <w:abstractNumId w:val="19"/>
  </w:num>
  <w:num w:numId="6" w16cid:durableId="460458163">
    <w:abstractNumId w:val="2"/>
  </w:num>
  <w:num w:numId="7" w16cid:durableId="1931621712">
    <w:abstractNumId w:val="13"/>
  </w:num>
  <w:num w:numId="8" w16cid:durableId="42410891">
    <w:abstractNumId w:val="10"/>
  </w:num>
  <w:num w:numId="9" w16cid:durableId="1457329731">
    <w:abstractNumId w:val="1"/>
  </w:num>
  <w:num w:numId="10" w16cid:durableId="766393001">
    <w:abstractNumId w:val="1"/>
  </w:num>
  <w:num w:numId="11" w16cid:durableId="253755427">
    <w:abstractNumId w:val="3"/>
  </w:num>
  <w:num w:numId="12" w16cid:durableId="1490829262">
    <w:abstractNumId w:val="4"/>
  </w:num>
  <w:num w:numId="13" w16cid:durableId="188491395">
    <w:abstractNumId w:val="15"/>
  </w:num>
  <w:num w:numId="14" w16cid:durableId="419913810">
    <w:abstractNumId w:val="11"/>
  </w:num>
  <w:num w:numId="15" w16cid:durableId="914121760">
    <w:abstractNumId w:val="7"/>
  </w:num>
  <w:num w:numId="16" w16cid:durableId="193274030">
    <w:abstractNumId w:val="14"/>
  </w:num>
  <w:num w:numId="17" w16cid:durableId="311105960">
    <w:abstractNumId w:val="5"/>
  </w:num>
  <w:num w:numId="18" w16cid:durableId="1422219421">
    <w:abstractNumId w:val="12"/>
  </w:num>
  <w:num w:numId="19" w16cid:durableId="1448428995">
    <w:abstractNumId w:val="20"/>
  </w:num>
  <w:num w:numId="20" w16cid:durableId="381558358">
    <w:abstractNumId w:val="17"/>
  </w:num>
  <w:num w:numId="21" w16cid:durableId="1142386697">
    <w:abstractNumId w:val="9"/>
  </w:num>
  <w:num w:numId="22" w16cid:durableId="1847551587">
    <w:abstractNumId w:val="18"/>
  </w:num>
  <w:num w:numId="23" w16cid:durableId="85029296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6377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140A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39E5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2750D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71D89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03B"/>
    <w:rsid w:val="00470CE7"/>
    <w:rsid w:val="00470F4F"/>
    <w:rsid w:val="00472482"/>
    <w:rsid w:val="00473513"/>
    <w:rsid w:val="00480DC7"/>
    <w:rsid w:val="004876F6"/>
    <w:rsid w:val="0049236A"/>
    <w:rsid w:val="00492718"/>
    <w:rsid w:val="004A355D"/>
    <w:rsid w:val="004A4970"/>
    <w:rsid w:val="004B2183"/>
    <w:rsid w:val="004B2A01"/>
    <w:rsid w:val="004B4B19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EE8"/>
    <w:rsid w:val="00545F31"/>
    <w:rsid w:val="005578FA"/>
    <w:rsid w:val="00563A0E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98B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03D83"/>
    <w:rsid w:val="00706397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761E4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378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50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326D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4E"/>
    <w:rsid w:val="009E6C56"/>
    <w:rsid w:val="009E7DCF"/>
    <w:rsid w:val="009F4A56"/>
    <w:rsid w:val="009F4E65"/>
    <w:rsid w:val="009F668F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3831"/>
    <w:rsid w:val="00BB69DB"/>
    <w:rsid w:val="00BC322E"/>
    <w:rsid w:val="00BC3B56"/>
    <w:rsid w:val="00BC44CD"/>
    <w:rsid w:val="00BC48A6"/>
    <w:rsid w:val="00BC5D48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B3475"/>
    <w:rsid w:val="00CC167C"/>
    <w:rsid w:val="00CC52D9"/>
    <w:rsid w:val="00CD6647"/>
    <w:rsid w:val="00CE4B73"/>
    <w:rsid w:val="00CE4DFB"/>
    <w:rsid w:val="00CF70BB"/>
    <w:rsid w:val="00D074DB"/>
    <w:rsid w:val="00D11D23"/>
    <w:rsid w:val="00D139CF"/>
    <w:rsid w:val="00D2551C"/>
    <w:rsid w:val="00D37E7F"/>
    <w:rsid w:val="00D47AD7"/>
    <w:rsid w:val="00D51529"/>
    <w:rsid w:val="00D708CE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148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08E4"/>
    <w:rsid w:val="00FD3C70"/>
    <w:rsid w:val="00FD6820"/>
    <w:rsid w:val="00FE12D8"/>
    <w:rsid w:val="00FF586F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image" Target="media/image3.jpeg" Id="rId18" /><Relationship Type="http://schemas.openxmlformats.org/officeDocument/2006/relationships/theme" Target="theme/theme1.xml" Id="rId26" /><Relationship Type="http://schemas.openxmlformats.org/officeDocument/2006/relationships/diagramQuickStyle" Target="diagrams/quickStyle1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7" /><Relationship Type="http://schemas.openxmlformats.org/officeDocument/2006/relationships/fontTable" Target="fontTable.xml" Id="rId25" /><Relationship Type="http://schemas.openxmlformats.org/officeDocument/2006/relationships/footer" Target="footer3.xml" Id="rId16" /><Relationship Type="http://schemas.openxmlformats.org/officeDocument/2006/relationships/diagramLayout" Target="diagrams/layout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image" Target="media/image4.png" Id="rId24" /><Relationship Type="http://schemas.openxmlformats.org/officeDocument/2006/relationships/header" Target="header2.xml" Id="rId15" /><Relationship Type="http://schemas.microsoft.com/office/2007/relationships/diagramDrawing" Target="diagrams/drawing1.xml" Id="rId23" /><Relationship Type="http://schemas.openxmlformats.org/officeDocument/2006/relationships/footnotes" Target="footnotes.xml" Id="rId10" /><Relationship Type="http://schemas.openxmlformats.org/officeDocument/2006/relationships/diagramData" Target="diagrams/data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diagramColors" Target="diagrams/colors1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73EA016-5B5E-4372-8AFF-E16F061CFA05}" type="doc">
      <dgm:prSet loTypeId="urn:microsoft.com/office/officeart/2005/8/layout/hChevron3" loCatId="process" qsTypeId="urn:microsoft.com/office/officeart/2005/8/quickstyle/simple1" qsCatId="simple" csTypeId="urn:microsoft.com/office/officeart/2005/8/colors/accent1_2" csCatId="accent1" phldr="1"/>
      <dgm:spPr/>
    </dgm:pt>
    <dgm:pt modelId="{D813EA76-4FD3-4C15-BFBC-B1DF43B29666}">
      <dgm:prSet phldrT="[Text]" custT="1"/>
      <dgm:spPr>
        <a:xfrm>
          <a:off x="549" y="188857"/>
          <a:ext cx="961002" cy="431910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gm:t>
    </dgm:pt>
    <dgm:pt modelId="{51B2D3F0-E323-4904-8A74-161FD19938DC}" type="parTrans" cxnId="{68C07CC1-8FC8-49EB-A243-EFC3F467C067}">
      <dgm:prSet/>
      <dgm:spPr/>
      <dgm:t>
        <a:bodyPr/>
        <a:lstStyle/>
        <a:p>
          <a:endParaRPr lang="sv-SE"/>
        </a:p>
      </dgm:t>
    </dgm:pt>
    <dgm:pt modelId="{29E71655-919D-4579-956E-BE243FD1AEF8}" type="sibTrans" cxnId="{68C07CC1-8FC8-49EB-A243-EFC3F467C067}">
      <dgm:prSet/>
      <dgm:spPr/>
      <dgm:t>
        <a:bodyPr/>
        <a:lstStyle/>
        <a:p>
          <a:endParaRPr lang="sv-SE"/>
        </a:p>
      </dgm:t>
    </dgm:pt>
    <dgm:pt modelId="{7D55B2F1-F7F7-4A6B-AFB0-F846FDB634B5}">
      <dgm:prSet phldrT="[Text]" custT="1"/>
      <dgm:spPr>
        <a:xfrm>
          <a:off x="769110" y="188857"/>
          <a:ext cx="961002" cy="431910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</dgm:t>
    </dgm:pt>
    <dgm:pt modelId="{A91F18A5-EA0C-4F30-AD15-BF040ECBB0A9}" type="parTrans" cxnId="{B303F0E1-33EF-4DC3-8007-41A2DE1420A4}">
      <dgm:prSet/>
      <dgm:spPr/>
      <dgm:t>
        <a:bodyPr/>
        <a:lstStyle/>
        <a:p>
          <a:endParaRPr lang="sv-SE"/>
        </a:p>
      </dgm:t>
    </dgm:pt>
    <dgm:pt modelId="{3D6E5AB3-C33B-43E1-8C1D-34916F35F614}" type="sibTrans" cxnId="{B303F0E1-33EF-4DC3-8007-41A2DE1420A4}">
      <dgm:prSet/>
      <dgm:spPr/>
      <dgm:t>
        <a:bodyPr/>
        <a:lstStyle/>
        <a:p>
          <a:endParaRPr lang="sv-SE"/>
        </a:p>
      </dgm:t>
    </dgm:pt>
    <dgm:pt modelId="{72C3C3E7-AFE7-48AF-A84A-F5F4B462ABCE}">
      <dgm:prSet phldrT="[Text]" custT="1"/>
      <dgm:spPr>
        <a:xfrm>
          <a:off x="1537671" y="188857"/>
          <a:ext cx="961002" cy="431910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80 s (barn 60)</a:t>
          </a:r>
        </a:p>
      </dgm:t>
    </dgm:pt>
    <dgm:pt modelId="{288A407B-ED2E-42B1-85A4-3E3B41EADB23}" type="parTrans" cxnId="{6CA469CD-608D-494A-82C4-5137374B010E}">
      <dgm:prSet/>
      <dgm:spPr/>
      <dgm:t>
        <a:bodyPr/>
        <a:lstStyle/>
        <a:p>
          <a:endParaRPr lang="sv-SE"/>
        </a:p>
      </dgm:t>
    </dgm:pt>
    <dgm:pt modelId="{BECE7A1A-22AA-4C93-A4A2-E459752FA85C}" type="sibTrans" cxnId="{6CA469CD-608D-494A-82C4-5137374B010E}">
      <dgm:prSet/>
      <dgm:spPr/>
      <dgm:t>
        <a:bodyPr/>
        <a:lstStyle/>
        <a:p>
          <a:endParaRPr lang="sv-SE"/>
        </a:p>
      </dgm:t>
    </dgm:pt>
    <dgm:pt modelId="{548E9FD9-7371-42E5-8C31-C03B33C90BF7}">
      <dgm:prSet phldrT="[Text]" custT="1"/>
      <dgm:spPr>
        <a:xfrm>
          <a:off x="2306232" y="188812"/>
          <a:ext cx="961204" cy="431999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 2 min från start</a:t>
          </a:r>
        </a:p>
      </dgm:t>
    </dgm:pt>
    <dgm:pt modelId="{BE3BE368-04F2-4F58-8E1F-CDE9377C80AE}" type="sibTrans" cxnId="{2A0E0FD2-D5CA-4295-84E5-8A016E6AB23B}">
      <dgm:prSet/>
      <dgm:spPr/>
      <dgm:t>
        <a:bodyPr/>
        <a:lstStyle/>
        <a:p>
          <a:endParaRPr lang="sv-SE"/>
        </a:p>
      </dgm:t>
    </dgm:pt>
    <dgm:pt modelId="{598823B6-00E9-4A80-96D3-08CBD4BA6DBA}" type="parTrans" cxnId="{2A0E0FD2-D5CA-4295-84E5-8A016E6AB23B}">
      <dgm:prSet/>
      <dgm:spPr/>
      <dgm:t>
        <a:bodyPr/>
        <a:lstStyle/>
        <a:p>
          <a:endParaRPr lang="sv-SE"/>
        </a:p>
      </dgm:t>
    </dgm:pt>
    <dgm:pt modelId="{1F6A0B97-83F0-4189-B0CB-00156B0AC153}" type="pres">
      <dgm:prSet presAssocID="{B73EA016-5B5E-4372-8AFF-E16F061CFA05}" presName="Name0" presStyleCnt="0">
        <dgm:presLayoutVars>
          <dgm:dir/>
          <dgm:resizeHandles val="exact"/>
        </dgm:presLayoutVars>
      </dgm:prSet>
      <dgm:spPr/>
    </dgm:pt>
    <dgm:pt modelId="{4784DBD1-3CBE-41A8-A2C7-CF088F838C79}" type="pres">
      <dgm:prSet presAssocID="{D813EA76-4FD3-4C15-BFBC-B1DF43B29666}" presName="parTxOnly" presStyleLbl="node1" presStyleIdx="0" presStyleCnt="4" custScaleX="99875" custScaleY="112219">
        <dgm:presLayoutVars>
          <dgm:bulletEnabled val="1"/>
        </dgm:presLayoutVars>
      </dgm:prSet>
      <dgm:spPr/>
    </dgm:pt>
    <dgm:pt modelId="{37D14BC8-3203-463C-9804-9B3B86B621FF}" type="pres">
      <dgm:prSet presAssocID="{29E71655-919D-4579-956E-BE243FD1AEF8}" presName="parSpace" presStyleCnt="0"/>
      <dgm:spPr/>
    </dgm:pt>
    <dgm:pt modelId="{E13D0391-DAD9-4B61-AB66-3FA48A4F7006}" type="pres">
      <dgm:prSet presAssocID="{7D55B2F1-F7F7-4A6B-AFB0-F846FDB634B5}" presName="parTxOnly" presStyleLbl="node1" presStyleIdx="1" presStyleCnt="4" custScaleX="99875" custScaleY="112219">
        <dgm:presLayoutVars>
          <dgm:bulletEnabled val="1"/>
        </dgm:presLayoutVars>
      </dgm:prSet>
      <dgm:spPr/>
    </dgm:pt>
    <dgm:pt modelId="{F9271109-4339-4036-9126-150629D10456}" type="pres">
      <dgm:prSet presAssocID="{3D6E5AB3-C33B-43E1-8C1D-34916F35F614}" presName="parSpace" presStyleCnt="0"/>
      <dgm:spPr/>
    </dgm:pt>
    <dgm:pt modelId="{AD4E5296-B06F-4F82-9CB5-F741BF6BFCC1}" type="pres">
      <dgm:prSet presAssocID="{72C3C3E7-AFE7-48AF-A84A-F5F4B462ABCE}" presName="parTxOnly" presStyleLbl="node1" presStyleIdx="2" presStyleCnt="4" custScaleX="99875" custScaleY="112219">
        <dgm:presLayoutVars>
          <dgm:bulletEnabled val="1"/>
        </dgm:presLayoutVars>
      </dgm:prSet>
      <dgm:spPr/>
    </dgm:pt>
    <dgm:pt modelId="{99F7A086-6C98-4385-8FFE-3337C1F24694}" type="pres">
      <dgm:prSet presAssocID="{BECE7A1A-22AA-4C93-A4A2-E459752FA85C}" presName="parSpace" presStyleCnt="0"/>
      <dgm:spPr/>
    </dgm:pt>
    <dgm:pt modelId="{6CE68A43-9C69-4212-AF24-9AFEE7CA1715}" type="pres">
      <dgm:prSet presAssocID="{548E9FD9-7371-42E5-8C31-C03B33C90BF7}" presName="parTxOnly" presStyleLbl="node1" presStyleIdx="3" presStyleCnt="4" custScaleX="99896" custScaleY="112242">
        <dgm:presLayoutVars>
          <dgm:bulletEnabled val="1"/>
        </dgm:presLayoutVars>
      </dgm:prSet>
      <dgm:spPr/>
    </dgm:pt>
  </dgm:ptLst>
  <dgm:cxnLst>
    <dgm:cxn modelId="{A72DFD64-D409-4515-A09F-B2FB085916E8}" type="presOf" srcId="{B73EA016-5B5E-4372-8AFF-E16F061CFA05}" destId="{1F6A0B97-83F0-4189-B0CB-00156B0AC153}" srcOrd="0" destOrd="0" presId="urn:microsoft.com/office/officeart/2005/8/layout/hChevron3"/>
    <dgm:cxn modelId="{750E1FA2-12DE-41CC-937E-ACB4CA01FE24}" type="presOf" srcId="{D813EA76-4FD3-4C15-BFBC-B1DF43B29666}" destId="{4784DBD1-3CBE-41A8-A2C7-CF088F838C79}" srcOrd="0" destOrd="0" presId="urn:microsoft.com/office/officeart/2005/8/layout/hChevron3"/>
    <dgm:cxn modelId="{68C07CC1-8FC8-49EB-A243-EFC3F467C067}" srcId="{B73EA016-5B5E-4372-8AFF-E16F061CFA05}" destId="{D813EA76-4FD3-4C15-BFBC-B1DF43B29666}" srcOrd="0" destOrd="0" parTransId="{51B2D3F0-E323-4904-8A74-161FD19938DC}" sibTransId="{29E71655-919D-4579-956E-BE243FD1AEF8}"/>
    <dgm:cxn modelId="{DAF40ACD-E52B-4023-937B-89CEC55D90CA}" type="presOf" srcId="{548E9FD9-7371-42E5-8C31-C03B33C90BF7}" destId="{6CE68A43-9C69-4212-AF24-9AFEE7CA1715}" srcOrd="0" destOrd="0" presId="urn:microsoft.com/office/officeart/2005/8/layout/hChevron3"/>
    <dgm:cxn modelId="{6CA469CD-608D-494A-82C4-5137374B010E}" srcId="{B73EA016-5B5E-4372-8AFF-E16F061CFA05}" destId="{72C3C3E7-AFE7-48AF-A84A-F5F4B462ABCE}" srcOrd="2" destOrd="0" parTransId="{288A407B-ED2E-42B1-85A4-3E3B41EADB23}" sibTransId="{BECE7A1A-22AA-4C93-A4A2-E459752FA85C}"/>
    <dgm:cxn modelId="{2A0E0FD2-D5CA-4295-84E5-8A016E6AB23B}" srcId="{B73EA016-5B5E-4372-8AFF-E16F061CFA05}" destId="{548E9FD9-7371-42E5-8C31-C03B33C90BF7}" srcOrd="3" destOrd="0" parTransId="{598823B6-00E9-4A80-96D3-08CBD4BA6DBA}" sibTransId="{BE3BE368-04F2-4F58-8E1F-CDE9377C80AE}"/>
    <dgm:cxn modelId="{B303F0E1-33EF-4DC3-8007-41A2DE1420A4}" srcId="{B73EA016-5B5E-4372-8AFF-E16F061CFA05}" destId="{7D55B2F1-F7F7-4A6B-AFB0-F846FDB634B5}" srcOrd="1" destOrd="0" parTransId="{A91F18A5-EA0C-4F30-AD15-BF040ECBB0A9}" sibTransId="{3D6E5AB3-C33B-43E1-8C1D-34916F35F614}"/>
    <dgm:cxn modelId="{FBD343E8-C91C-42A9-99F1-F8EDB05BF05F}" type="presOf" srcId="{72C3C3E7-AFE7-48AF-A84A-F5F4B462ABCE}" destId="{AD4E5296-B06F-4F82-9CB5-F741BF6BFCC1}" srcOrd="0" destOrd="0" presId="urn:microsoft.com/office/officeart/2005/8/layout/hChevron3"/>
    <dgm:cxn modelId="{E90049FE-2537-4F9A-97B1-EA2D55CF60B8}" type="presOf" srcId="{7D55B2F1-F7F7-4A6B-AFB0-F846FDB634B5}" destId="{E13D0391-DAD9-4B61-AB66-3FA48A4F7006}" srcOrd="0" destOrd="0" presId="urn:microsoft.com/office/officeart/2005/8/layout/hChevron3"/>
    <dgm:cxn modelId="{573C9672-47D8-41F4-AC9F-EB60CD58AF2D}" type="presParOf" srcId="{1F6A0B97-83F0-4189-B0CB-00156B0AC153}" destId="{4784DBD1-3CBE-41A8-A2C7-CF088F838C79}" srcOrd="0" destOrd="0" presId="urn:microsoft.com/office/officeart/2005/8/layout/hChevron3"/>
    <dgm:cxn modelId="{63C17754-2FA3-45EA-AD56-777E67599A55}" type="presParOf" srcId="{1F6A0B97-83F0-4189-B0CB-00156B0AC153}" destId="{37D14BC8-3203-463C-9804-9B3B86B621FF}" srcOrd="1" destOrd="0" presId="urn:microsoft.com/office/officeart/2005/8/layout/hChevron3"/>
    <dgm:cxn modelId="{05C98C8F-127D-4F25-9FF5-8B8B672F929A}" type="presParOf" srcId="{1F6A0B97-83F0-4189-B0CB-00156B0AC153}" destId="{E13D0391-DAD9-4B61-AB66-3FA48A4F7006}" srcOrd="2" destOrd="0" presId="urn:microsoft.com/office/officeart/2005/8/layout/hChevron3"/>
    <dgm:cxn modelId="{9166C213-257B-4EBF-AB64-1038FD8BBBF0}" type="presParOf" srcId="{1F6A0B97-83F0-4189-B0CB-00156B0AC153}" destId="{F9271109-4339-4036-9126-150629D10456}" srcOrd="3" destOrd="0" presId="urn:microsoft.com/office/officeart/2005/8/layout/hChevron3"/>
    <dgm:cxn modelId="{86A17088-6F0E-49F0-9044-BCD4958306C8}" type="presParOf" srcId="{1F6A0B97-83F0-4189-B0CB-00156B0AC153}" destId="{AD4E5296-B06F-4F82-9CB5-F741BF6BFCC1}" srcOrd="4" destOrd="0" presId="urn:microsoft.com/office/officeart/2005/8/layout/hChevron3"/>
    <dgm:cxn modelId="{B46D4474-F337-47E7-A180-15CFB908E9FF}" type="presParOf" srcId="{1F6A0B97-83F0-4189-B0CB-00156B0AC153}" destId="{99F7A086-6C98-4385-8FFE-3337C1F24694}" srcOrd="5" destOrd="0" presId="urn:microsoft.com/office/officeart/2005/8/layout/hChevron3"/>
    <dgm:cxn modelId="{A1E55D5C-B9C4-4273-9C02-BC503C4AA848}" type="presParOf" srcId="{1F6A0B97-83F0-4189-B0CB-00156B0AC153}" destId="{6CE68A43-9C69-4212-AF24-9AFEE7CA1715}" srcOrd="6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2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784DBD1-3CBE-41A8-A2C7-CF088F838C79}">
      <dsp:nvSpPr>
        <dsp:cNvPr id="0" name=""/>
        <dsp:cNvSpPr/>
      </dsp:nvSpPr>
      <dsp:spPr>
        <a:xfrm>
          <a:off x="549" y="188857"/>
          <a:ext cx="961002" cy="431910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sp:txBody>
      <dsp:txXfrm>
        <a:off x="549" y="188857"/>
        <a:ext cx="853025" cy="431910"/>
      </dsp:txXfrm>
    </dsp:sp>
    <dsp:sp modelId="{E13D0391-DAD9-4B61-AB66-3FA48A4F7006}">
      <dsp:nvSpPr>
        <dsp:cNvPr id="0" name=""/>
        <dsp:cNvSpPr/>
      </dsp:nvSpPr>
      <dsp:spPr>
        <a:xfrm>
          <a:off x="769110" y="188857"/>
          <a:ext cx="961002" cy="431910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</dsp:txBody>
      <dsp:txXfrm>
        <a:off x="985065" y="188857"/>
        <a:ext cx="529092" cy="431910"/>
      </dsp:txXfrm>
    </dsp:sp>
    <dsp:sp modelId="{AD4E5296-B06F-4F82-9CB5-F741BF6BFCC1}">
      <dsp:nvSpPr>
        <dsp:cNvPr id="0" name=""/>
        <dsp:cNvSpPr/>
      </dsp:nvSpPr>
      <dsp:spPr>
        <a:xfrm>
          <a:off x="1537671" y="188857"/>
          <a:ext cx="961002" cy="431910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80 s (barn 60)</a:t>
          </a:r>
        </a:p>
      </dsp:txBody>
      <dsp:txXfrm>
        <a:off x="1753626" y="188857"/>
        <a:ext cx="529092" cy="431910"/>
      </dsp:txXfrm>
    </dsp:sp>
    <dsp:sp modelId="{6CE68A43-9C69-4212-AF24-9AFEE7CA1715}">
      <dsp:nvSpPr>
        <dsp:cNvPr id="0" name=""/>
        <dsp:cNvSpPr/>
      </dsp:nvSpPr>
      <dsp:spPr>
        <a:xfrm>
          <a:off x="2306232" y="188812"/>
          <a:ext cx="961204" cy="431999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 2 min från start</a:t>
          </a:r>
        </a:p>
      </dsp:txBody>
      <dsp:txXfrm>
        <a:off x="2522232" y="188812"/>
        <a:ext cx="529205" cy="43199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16</TotalTime>
  <Pages>3</Pages>
  <Words>228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2069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DT Myelomskelett (891000)</dc:title>
  <dc:subject/>
  <dc:creator>patrik.jens.johansson@vgregion.se</dc:creator>
  <keywords/>
  <lastModifiedBy>Ulrica Sehlberg</lastModifiedBy>
  <revision>23</revision>
  <lastPrinted>2016-03-31T10:56:00.0000000Z</lastPrinted>
  <dcterms:created xsi:type="dcterms:W3CDTF">2022-05-18T04:22:00.0000000Z</dcterms:created>
  <dcterms:modified xsi:type="dcterms:W3CDTF">2025-04-08T12:02:00.0000000Z</dcterms:modified>
</coreProperties>
</file>