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30DF4" w14:textId="77777777" w:rsidR="002607CA" w:rsidRDefault="002607CA" w:rsidP="00F35B05">
      <w:pPr>
        <w:pStyle w:val="Rubrik2"/>
        <w:sectPr w:rsidR="002607CA" w:rsidSect="002607C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BA69D50" w14:textId="77777777" w:rsidR="002607CA" w:rsidRPr="002607CA" w:rsidRDefault="002607CA" w:rsidP="002607CA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1EDD38A" w14:textId="22EDED1B" w:rsidR="002607CA" w:rsidRPr="002607CA" w:rsidRDefault="00EE504C" w:rsidP="00EE504C">
      <w:pPr>
        <w:pStyle w:val="Rubrik1"/>
        <w:ind w:left="0"/>
        <w:rPr>
          <w:sz w:val="18"/>
          <w:szCs w:val="18"/>
        </w:rPr>
      </w:pPr>
      <w:r w:rsidRPr="002607CA">
        <w:t>DT Multitrauma med ansiktsskelett (899900y/z &amp; 815000)</w:t>
      </w:r>
    </w:p>
    <w:p w14:paraId="05F461A9" w14:textId="77777777" w:rsidR="002607CA" w:rsidRPr="002607CA" w:rsidRDefault="002607CA" w:rsidP="002607CA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4A4D86BB" w14:textId="77777777" w:rsidR="00F20558" w:rsidRPr="002607CA" w:rsidRDefault="00F20558" w:rsidP="00EE504C">
      <w:pPr>
        <w:pStyle w:val="Rubrik2"/>
        <w:ind w:left="0"/>
      </w:pPr>
      <w:r w:rsidRPr="002607CA">
        <w:t>Syfte</w:t>
      </w:r>
    </w:p>
    <w:p w14:paraId="1B369711" w14:textId="77777777" w:rsidR="00F20558" w:rsidRPr="002607CA" w:rsidRDefault="00F20558" w:rsidP="00F20558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2607CA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0B533B68" w14:textId="77777777" w:rsidR="002607CA" w:rsidRPr="002607CA" w:rsidRDefault="002607CA" w:rsidP="002607CA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131AC24D" w14:textId="3E6B6191" w:rsidR="002607CA" w:rsidRPr="002607CA" w:rsidRDefault="00F20558" w:rsidP="00EE504C">
      <w:pPr>
        <w:pStyle w:val="Rubrik2"/>
        <w:ind w:left="0"/>
      </w:pPr>
      <w:r>
        <w:t>Förändringar sedan föregående</w:t>
      </w:r>
      <w:r w:rsidR="002607CA" w:rsidRPr="002607CA">
        <w:t xml:space="preserve"> version</w:t>
      </w:r>
    </w:p>
    <w:p w14:paraId="4BEA4884" w14:textId="77777777" w:rsidR="00475233" w:rsidRPr="008A1164" w:rsidRDefault="00475233" w:rsidP="00475233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Justering till 15 sekunder delay för att få mera kontrastfyllnad arteriellt.</w:t>
      </w:r>
    </w:p>
    <w:p w14:paraId="0BF1600C" w14:textId="77777777" w:rsidR="002607CA" w:rsidRPr="002607CA" w:rsidRDefault="002607CA" w:rsidP="002607CA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E4B3B62" w14:textId="77777777" w:rsidR="002607CA" w:rsidRPr="002607CA" w:rsidRDefault="002607CA" w:rsidP="00EE504C">
      <w:pPr>
        <w:pStyle w:val="Rubrik2"/>
        <w:ind w:left="0"/>
      </w:pPr>
      <w:r w:rsidRPr="002607CA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2607CA" w:rsidRPr="002607CA" w14:paraId="1EF6EBE3" w14:textId="77777777" w:rsidTr="005B2FF7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27322C85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607CA">
              <w:rPr>
                <w:rFonts w:ascii="Arial" w:hAnsi="Arial" w:cs="Arial"/>
                <w:b/>
                <w:sz w:val="18"/>
                <w:szCs w:val="18"/>
              </w:rPr>
              <w:t>Indikation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4AE29EFE" w14:textId="77777777" w:rsidR="002607CA" w:rsidRPr="002607CA" w:rsidRDefault="002607CA" w:rsidP="002607CA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607CA">
              <w:rPr>
                <w:rFonts w:ascii="Arial" w:hAnsi="Arial" w:cs="Arial"/>
                <w:sz w:val="18"/>
                <w:szCs w:val="18"/>
              </w:rPr>
              <w:t>Multitrauma med samtidig ansiktsskada.</w:t>
            </w:r>
          </w:p>
          <w:p w14:paraId="72FA4459" w14:textId="77777777" w:rsidR="002607CA" w:rsidRPr="002607CA" w:rsidRDefault="002607CA" w:rsidP="002607CA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607CA">
              <w:rPr>
                <w:rFonts w:ascii="Arial" w:hAnsi="Arial" w:cs="Arial"/>
                <w:sz w:val="18"/>
                <w:szCs w:val="18"/>
              </w:rPr>
              <w:t>Vid traumalarm nivå 1 (rött trauma) väljer sköterskan koden 899900y.</w:t>
            </w:r>
          </w:p>
          <w:p w14:paraId="061CEE84" w14:textId="77777777" w:rsidR="002607CA" w:rsidRPr="002607CA" w:rsidRDefault="002607CA" w:rsidP="002607CA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607CA">
              <w:rPr>
                <w:rFonts w:ascii="Arial" w:hAnsi="Arial" w:cs="Arial"/>
                <w:sz w:val="18"/>
                <w:szCs w:val="18"/>
              </w:rPr>
              <w:t>Vid traumalarm nivå 2 (orange trauma) väljer sköterskan koden 899900z.</w:t>
            </w:r>
          </w:p>
        </w:tc>
      </w:tr>
      <w:tr w:rsidR="002607CA" w:rsidRPr="002607CA" w14:paraId="0D548134" w14:textId="77777777" w:rsidTr="005B2FF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1C42435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607CA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CADB655" w14:textId="77777777" w:rsidR="002607CA" w:rsidRPr="002607CA" w:rsidRDefault="002607CA" w:rsidP="002607CA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607CA">
              <w:rPr>
                <w:rFonts w:ascii="Arial" w:hAnsi="Arial" w:cs="Arial"/>
                <w:sz w:val="18"/>
                <w:szCs w:val="18"/>
              </w:rPr>
              <w:t>Traumalarm nivå 1 (rött trauma) genomförs utan krav på kontroll av kreatinin.</w:t>
            </w:r>
            <w:r w:rsidRPr="002607CA">
              <w:rPr>
                <w:rFonts w:ascii="Arial" w:hAnsi="Arial" w:cs="Arial"/>
                <w:sz w:val="18"/>
                <w:szCs w:val="18"/>
              </w:rPr>
              <w:br/>
              <w:t>Traumalarm nivå 2 (orange trauma) kräver aktuellt kreatinin.</w:t>
            </w:r>
          </w:p>
          <w:p w14:paraId="0F38B3C0" w14:textId="77777777" w:rsidR="002607CA" w:rsidRPr="002607CA" w:rsidRDefault="002607CA" w:rsidP="002607CA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607CA">
              <w:rPr>
                <w:rFonts w:ascii="Arial" w:hAnsi="Arial" w:cs="Arial"/>
                <w:sz w:val="18"/>
                <w:szCs w:val="18"/>
              </w:rPr>
              <w:t>PVK, helst rosa.</w:t>
            </w:r>
          </w:p>
        </w:tc>
      </w:tr>
      <w:tr w:rsidR="002607CA" w:rsidRPr="002607CA" w14:paraId="2FAF1F85" w14:textId="77777777" w:rsidTr="005B2FF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DED610F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607CA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6B16CFF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607CA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2607CA" w:rsidRPr="002607CA" w14:paraId="4980EEC6" w14:textId="77777777" w:rsidTr="005B2FF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C590396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607CA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DEB7C44" w14:textId="77777777" w:rsidR="002607CA" w:rsidRPr="002607CA" w:rsidRDefault="002607CA" w:rsidP="002607CA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607CA">
              <w:rPr>
                <w:rFonts w:ascii="Arial" w:hAnsi="Arial" w:cs="Arial"/>
                <w:sz w:val="18"/>
                <w:szCs w:val="18"/>
              </w:rPr>
              <w:t>Bolus 1: 80 ml Omnipaque 350 mg I/ml, följt av 40 ml NaCl, båda 2,7 ml/s.</w:t>
            </w:r>
          </w:p>
          <w:p w14:paraId="3E0B1066" w14:textId="77777777" w:rsidR="002607CA" w:rsidRPr="002607CA" w:rsidRDefault="002607CA" w:rsidP="002607CA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607CA">
              <w:rPr>
                <w:rFonts w:ascii="Arial" w:hAnsi="Arial" w:cs="Arial"/>
                <w:sz w:val="18"/>
                <w:szCs w:val="18"/>
              </w:rPr>
              <w:t>Bolus 2: 35 ml Omnipaque 350 mg I/ml, följt av 40 ml NaCl, båda 3,5 ml/s.</w:t>
            </w:r>
          </w:p>
        </w:tc>
      </w:tr>
      <w:tr w:rsidR="002607CA" w:rsidRPr="002607CA" w14:paraId="275772F0" w14:textId="77777777" w:rsidTr="005B2FF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254F3F9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607CA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02093B0" w14:textId="12900091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607CA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="00EE504C" w:rsidRPr="002607CA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 w:rsidRPr="002607CA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</w:p>
          <w:p w14:paraId="3CCEA712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607CA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5EEC391A" w14:textId="24E780BF" w:rsidR="002607CA" w:rsidRPr="002607CA" w:rsidRDefault="00475233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" w:history="1">
              <w:r w:rsidR="002607CA" w:rsidRPr="002607CA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2607CA" w:rsidRPr="002607CA" w14:paraId="0053108B" w14:textId="77777777" w:rsidTr="005B2FF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60E12884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607CA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38DC4D29" w14:textId="77777777" w:rsidR="002607CA" w:rsidRPr="002607CA" w:rsidRDefault="002607CA" w:rsidP="002607CA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607CA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7688E560" w14:textId="77777777" w:rsidR="002607CA" w:rsidRPr="002607CA" w:rsidRDefault="002607CA" w:rsidP="002607CA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607CA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7CD478A6" w14:textId="77777777" w:rsidR="002607CA" w:rsidRPr="002607CA" w:rsidRDefault="002607CA" w:rsidP="002607CA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607CA">
              <w:rPr>
                <w:rFonts w:ascii="Arial" w:hAnsi="Arial" w:cs="Arial"/>
                <w:sz w:val="18"/>
                <w:szCs w:val="18"/>
              </w:rPr>
              <w:t>Hjärna och halsrygg: Armarna längs sidorna, axlarna neddragna så långt som möjligt.</w:t>
            </w:r>
          </w:p>
          <w:p w14:paraId="7E258458" w14:textId="77777777" w:rsidR="002607CA" w:rsidRPr="002607CA" w:rsidRDefault="002607CA" w:rsidP="002607CA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607CA">
              <w:rPr>
                <w:rFonts w:ascii="Arial" w:hAnsi="Arial" w:cs="Arial"/>
                <w:sz w:val="18"/>
                <w:szCs w:val="18"/>
              </w:rPr>
              <w:t>Thorax/buk: Armarna ovanför huvudet.</w:t>
            </w:r>
          </w:p>
        </w:tc>
      </w:tr>
    </w:tbl>
    <w:p w14:paraId="0DAE5F9E" w14:textId="77777777" w:rsidR="002607CA" w:rsidRPr="002607CA" w:rsidRDefault="002607CA" w:rsidP="002607CA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7596EFF0" w14:textId="77777777" w:rsidR="002607CA" w:rsidRPr="002607CA" w:rsidRDefault="002607CA" w:rsidP="002607CA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3A7FB398" w14:textId="77777777" w:rsidR="002607CA" w:rsidRPr="002607CA" w:rsidRDefault="002607CA" w:rsidP="002607CA">
      <w:pPr>
        <w:spacing w:after="0" w:line="240" w:lineRule="auto"/>
        <w:ind w:left="0" w:right="0"/>
        <w:rPr>
          <w:rFonts w:ascii="Arial" w:hAnsi="Arial" w:cs="Arial"/>
          <w:b/>
        </w:rPr>
      </w:pPr>
      <w:r w:rsidRPr="002607CA">
        <w:rPr>
          <w:rFonts w:ascii="Arial" w:hAnsi="Arial" w:cs="Arial"/>
          <w:b/>
        </w:rPr>
        <w:br w:type="page"/>
      </w:r>
    </w:p>
    <w:p w14:paraId="50199F5E" w14:textId="77777777" w:rsidR="002607CA" w:rsidRPr="002607CA" w:rsidRDefault="002607CA" w:rsidP="002607CA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0203A821" w14:textId="77777777" w:rsidR="002607CA" w:rsidRPr="002607CA" w:rsidRDefault="002607CA" w:rsidP="00EE504C">
      <w:pPr>
        <w:pStyle w:val="Rubrik2"/>
        <w:ind w:left="0"/>
      </w:pPr>
      <w:r w:rsidRPr="002607CA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999"/>
        <w:gridCol w:w="3089"/>
      </w:tblGrid>
      <w:tr w:rsidR="002607CA" w:rsidRPr="002607CA" w14:paraId="1AD5B60B" w14:textId="77777777" w:rsidTr="002607CA">
        <w:trPr>
          <w:trHeight w:val="520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170" w:type="dxa"/>
              <w:bottom w:w="170" w:type="dxa"/>
            </w:tcMar>
            <w:vAlign w:val="center"/>
          </w:tcPr>
          <w:p w14:paraId="61559855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2607CA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3AAF81E7" wp14:editId="7A175A99">
                  <wp:extent cx="3268800" cy="540000"/>
                  <wp:effectExtent l="0" t="0" r="27305" b="0"/>
                  <wp:docPr id="12" name="Diagram 1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  <w:p w14:paraId="2BC1E460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2607CA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6CFB9E0F" wp14:editId="72294D3E">
                  <wp:extent cx="3268800" cy="540000"/>
                  <wp:effectExtent l="0" t="0" r="27305" b="0"/>
                  <wp:docPr id="13" name="Diagram 13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23" r:lo="rId24" r:qs="rId25" r:cs="rId26"/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8630C25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2607CA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67FFE347" wp14:editId="5EBF0DBB">
                      <wp:simplePos x="0" y="0"/>
                      <wp:positionH relativeFrom="column">
                        <wp:posOffset>332740</wp:posOffset>
                      </wp:positionH>
                      <wp:positionV relativeFrom="paragraph">
                        <wp:posOffset>56515</wp:posOffset>
                      </wp:positionV>
                      <wp:extent cx="1168400" cy="755650"/>
                      <wp:effectExtent l="19050" t="19050" r="12700" b="25400"/>
                      <wp:wrapNone/>
                      <wp:docPr id="11" name="Rektange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8845" cy="75565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33E4E9" id="Rektangel 11" o:spid="_x0000_s1026" style="position:absolute;margin-left:26.2pt;margin-top:4.45pt;width:92pt;height:5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" filled="f" strokecolor="red" strokeweight="3pt"/>
                  </w:pict>
                </mc:Fallback>
              </mc:AlternateContent>
            </w:r>
            <w:r w:rsidRPr="002607CA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627EB133" wp14:editId="3160CB71">
                      <wp:simplePos x="0" y="0"/>
                      <wp:positionH relativeFrom="column">
                        <wp:posOffset>384810</wp:posOffset>
                      </wp:positionH>
                      <wp:positionV relativeFrom="paragraph">
                        <wp:posOffset>65405</wp:posOffset>
                      </wp:positionV>
                      <wp:extent cx="410210" cy="736600"/>
                      <wp:effectExtent l="0" t="0" r="8890" b="6350"/>
                      <wp:wrapNone/>
                      <wp:docPr id="1" name="Upp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210" cy="73660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BB4D41E" w14:textId="77777777" w:rsidR="002607CA" w:rsidRPr="007120EC" w:rsidRDefault="002607CA" w:rsidP="007120EC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7120EC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7EB133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0" o:spid="_x0000_s1026" type="#_x0000_t68" style="position:absolute;left:0;text-align:left;margin-left:30.3pt;margin-top:5.15pt;width:32.3pt;height:5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" adj="6014" fillcolor="red" stroked="f" strokeweight="1pt">
                      <v:textbox inset="1mm,1mm,1mm,1mm">
                        <w:txbxContent>
                          <w:p w14:paraId="7BB4D41E" w14:textId="77777777" w:rsidR="002607CA" w:rsidRPr="007120EC" w:rsidRDefault="002607CA" w:rsidP="007120EC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7120E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607CA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96986B0" wp14:editId="10610993">
                      <wp:simplePos x="0" y="0"/>
                      <wp:positionH relativeFrom="column">
                        <wp:posOffset>727710</wp:posOffset>
                      </wp:positionH>
                      <wp:positionV relativeFrom="paragraph">
                        <wp:posOffset>795020</wp:posOffset>
                      </wp:positionV>
                      <wp:extent cx="410210" cy="2228215"/>
                      <wp:effectExtent l="0" t="0" r="8890" b="635"/>
                      <wp:wrapNone/>
                      <wp:docPr id="8" name="Upp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222821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C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881DA38" w14:textId="77777777" w:rsidR="002607CA" w:rsidRPr="002607CA" w:rsidRDefault="002607CA" w:rsidP="007120EC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2607CA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6986B0" id="Upp 8" o:spid="_x0000_s1027" type="#_x0000_t68" style="position:absolute;left:0;text-align:left;margin-left:57.3pt;margin-top:62.6pt;width:32.3pt;height:175.45pt;rotation:18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" adj="1988" fillcolor="#ffc000" stroked="f" strokeweight="1pt">
                      <v:textbox inset="1mm,1mm,1mm,1mm">
                        <w:txbxContent>
                          <w:p w14:paraId="5881DA38" w14:textId="77777777" w:rsidR="002607CA" w:rsidRPr="002607CA" w:rsidRDefault="002607CA" w:rsidP="007120EC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2607CA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607CA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75B8F4A3" wp14:editId="538DFFCF">
                      <wp:simplePos x="0" y="0"/>
                      <wp:positionH relativeFrom="column">
                        <wp:posOffset>340360</wp:posOffset>
                      </wp:positionH>
                      <wp:positionV relativeFrom="paragraph">
                        <wp:posOffset>782955</wp:posOffset>
                      </wp:positionV>
                      <wp:extent cx="1162050" cy="2240280"/>
                      <wp:effectExtent l="19050" t="19050" r="19050" b="26670"/>
                      <wp:wrapNone/>
                      <wp:docPr id="2" name="Rektange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2050" cy="224028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09C8D0" id="Rektangel 9" o:spid="_x0000_s1026" style="position:absolute;margin-left:26.8pt;margin-top:61.65pt;width:91.5pt;height:17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" filled="f" strokecolor="#ffc000" strokeweight="3pt"/>
                  </w:pict>
                </mc:Fallback>
              </mc:AlternateContent>
            </w:r>
            <w:r w:rsidRPr="002607CA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099B85F0" wp14:editId="2E6E0495">
                      <wp:simplePos x="0" y="0"/>
                      <wp:positionH relativeFrom="column">
                        <wp:posOffset>332740</wp:posOffset>
                      </wp:positionH>
                      <wp:positionV relativeFrom="paragraph">
                        <wp:posOffset>374650</wp:posOffset>
                      </wp:positionV>
                      <wp:extent cx="1171575" cy="497840"/>
                      <wp:effectExtent l="19050" t="19050" r="28575" b="16510"/>
                      <wp:wrapNone/>
                      <wp:docPr id="7" name="Rektange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1575" cy="498219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F97D25" id="Rektangel 7" o:spid="_x0000_s1026" style="position:absolute;margin-left:26.2pt;margin-top:29.5pt;width:92.25pt;height:3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" filled="f" strokecolor="#c00000" strokeweight="3pt"/>
                  </w:pict>
                </mc:Fallback>
              </mc:AlternateContent>
            </w:r>
            <w:r w:rsidRPr="002607CA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4DB28B0A" wp14:editId="558CE057">
                      <wp:simplePos x="0" y="0"/>
                      <wp:positionH relativeFrom="column">
                        <wp:posOffset>1057275</wp:posOffset>
                      </wp:positionH>
                      <wp:positionV relativeFrom="paragraph">
                        <wp:posOffset>356870</wp:posOffset>
                      </wp:positionV>
                      <wp:extent cx="410210" cy="504190"/>
                      <wp:effectExtent l="0" t="0" r="8890" b="0"/>
                      <wp:wrapNone/>
                      <wp:docPr id="3" name="Upp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0419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C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EED7E52" w14:textId="77777777" w:rsidR="002607CA" w:rsidRPr="0066567D" w:rsidRDefault="002607CA" w:rsidP="007120EC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B28B0A" id="Upp 4" o:spid="_x0000_s1028" type="#_x0000_t68" style="position:absolute;left:0;text-align:left;margin-left:83.25pt;margin-top:28.1pt;width:32.3pt;height:39.7pt;rotation:180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" adj="8787" fillcolor="#c00000" stroked="f" strokeweight="1pt">
                      <v:textbox inset="1mm,1mm,1mm,1mm">
                        <w:txbxContent>
                          <w:p w14:paraId="1EED7E52" w14:textId="77777777" w:rsidR="002607CA" w:rsidRPr="0066567D" w:rsidRDefault="002607CA" w:rsidP="007120EC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607CA">
              <w:rPr>
                <w:noProof/>
                <w:szCs w:val="20"/>
              </w:rPr>
              <w:drawing>
                <wp:inline distT="0" distB="0" distL="0" distR="0" wp14:anchorId="18873E0D" wp14:editId="17644766">
                  <wp:extent cx="1480529" cy="4322618"/>
                  <wp:effectExtent l="0" t="0" r="5715" b="1905"/>
                  <wp:docPr id="14" name="Bildobjekt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4927179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5156" cy="45113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07CA" w:rsidRPr="002607CA" w14:paraId="345CE121" w14:textId="77777777" w:rsidTr="002607CA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13B58C3B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607CA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36D16ACE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607CA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AFB4398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607CA" w:rsidRPr="002607CA" w14:paraId="4D276D08" w14:textId="77777777" w:rsidTr="002607CA">
        <w:trPr>
          <w:trHeight w:val="227"/>
        </w:trPr>
        <w:tc>
          <w:tcPr>
            <w:tcW w:w="1950" w:type="dxa"/>
            <w:shd w:val="clear" w:color="auto" w:fill="FFFFFF"/>
          </w:tcPr>
          <w:p w14:paraId="6A3590B1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607CA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23FCD11C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607CA">
              <w:rPr>
                <w:rFonts w:ascii="Arial" w:hAnsi="Arial" w:cs="Arial"/>
                <w:sz w:val="18"/>
                <w:szCs w:val="18"/>
              </w:rPr>
              <w:t>Skalltak – fotleder.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4EEEDD9" w14:textId="77777777" w:rsidR="002607CA" w:rsidRPr="002607CA" w:rsidRDefault="002607CA" w:rsidP="002607CA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2607CA" w:rsidRPr="002607CA" w14:paraId="3CFE9F98" w14:textId="77777777" w:rsidTr="002607CA">
        <w:trPr>
          <w:trHeight w:val="227"/>
        </w:trPr>
        <w:tc>
          <w:tcPr>
            <w:tcW w:w="1950" w:type="dxa"/>
            <w:shd w:val="clear" w:color="auto" w:fill="FFFFFF"/>
          </w:tcPr>
          <w:p w14:paraId="7C8EA584" w14:textId="77777777" w:rsidR="002607CA" w:rsidRPr="002607CA" w:rsidRDefault="002607CA" w:rsidP="002607CA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607CA">
              <w:rPr>
                <w:rFonts w:ascii="Arial" w:hAnsi="Arial" w:cs="Arial"/>
                <w:b/>
                <w:sz w:val="18"/>
                <w:szCs w:val="18"/>
              </w:rPr>
              <w:t>Hjärna K-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0770C273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607CA">
              <w:rPr>
                <w:rFonts w:ascii="Wingdings" w:hAnsi="Wingdings" w:cs="Arial"/>
                <w:sz w:val="18"/>
                <w:szCs w:val="18"/>
              </w:rPr>
              <w:sym w:font="Wingdings" w:char="F0E1"/>
            </w:r>
            <w:r w:rsidRPr="002607CA">
              <w:rPr>
                <w:rFonts w:ascii="Arial" w:hAnsi="Arial" w:cs="Arial"/>
                <w:sz w:val="18"/>
                <w:szCs w:val="18"/>
              </w:rPr>
              <w:t xml:space="preserve"> Hakspets – skalltak.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0BE0753F" w14:textId="77777777" w:rsidR="002607CA" w:rsidRPr="002607CA" w:rsidRDefault="002607CA" w:rsidP="002607CA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607CA" w:rsidRPr="002607CA" w14:paraId="11FF384F" w14:textId="77777777" w:rsidTr="002607CA">
        <w:trPr>
          <w:trHeight w:val="227"/>
        </w:trPr>
        <w:tc>
          <w:tcPr>
            <w:tcW w:w="1950" w:type="dxa"/>
            <w:shd w:val="clear" w:color="auto" w:fill="FFFFFF"/>
          </w:tcPr>
          <w:p w14:paraId="0F3D5C6B" w14:textId="77777777" w:rsidR="002607CA" w:rsidRPr="002607CA" w:rsidRDefault="002607CA" w:rsidP="002607CA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607CA">
              <w:rPr>
                <w:rFonts w:ascii="Arial" w:hAnsi="Arial" w:cs="Arial"/>
                <w:b/>
                <w:sz w:val="18"/>
                <w:szCs w:val="18"/>
              </w:rPr>
              <w:t>Halsrygg K-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400F3250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607CA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2607CA">
              <w:rPr>
                <w:rFonts w:ascii="Arial" w:hAnsi="Arial" w:cs="Arial"/>
                <w:sz w:val="18"/>
                <w:szCs w:val="18"/>
              </w:rPr>
              <w:t xml:space="preserve"> Hörselgången – Th1.</w:t>
            </w:r>
          </w:p>
          <w:p w14:paraId="2209FECE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607CA">
              <w:rPr>
                <w:rFonts w:ascii="Arial" w:hAnsi="Arial" w:cs="Arial"/>
                <w:i/>
                <w:sz w:val="18"/>
                <w:szCs w:val="18"/>
              </w:rPr>
              <w:t>Patienten ska andas lugnt och inte svälja.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7480F335" w14:textId="77777777" w:rsidR="002607CA" w:rsidRPr="002607CA" w:rsidRDefault="002607CA" w:rsidP="002607CA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607CA" w:rsidRPr="002607CA" w14:paraId="7E7656BF" w14:textId="77777777" w:rsidTr="002607CA">
        <w:trPr>
          <w:trHeight w:val="227"/>
        </w:trPr>
        <w:tc>
          <w:tcPr>
            <w:tcW w:w="1950" w:type="dxa"/>
            <w:shd w:val="clear" w:color="auto" w:fill="FFFFFF"/>
          </w:tcPr>
          <w:p w14:paraId="071FF283" w14:textId="77777777" w:rsidR="002607CA" w:rsidRPr="002607CA" w:rsidRDefault="002607CA" w:rsidP="002607CA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607CA">
              <w:rPr>
                <w:rFonts w:ascii="Arial" w:hAnsi="Arial" w:cs="Arial"/>
                <w:b/>
                <w:sz w:val="18"/>
                <w:szCs w:val="18"/>
              </w:rPr>
              <w:t>Thorax/buk K+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6FA74DD3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607CA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2607CA">
              <w:rPr>
                <w:rFonts w:ascii="Arial" w:hAnsi="Arial" w:cs="Arial"/>
                <w:sz w:val="18"/>
                <w:szCs w:val="18"/>
              </w:rPr>
              <w:t xml:space="preserve"> Jugulum – övre tredjedelen av femur (eller längre på begäran).</w:t>
            </w:r>
          </w:p>
          <w:p w14:paraId="00618760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607CA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38931AC2" w14:textId="77777777" w:rsidR="002607CA" w:rsidRPr="002607CA" w:rsidRDefault="002607CA" w:rsidP="002607CA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607CA" w:rsidRPr="002607CA" w14:paraId="5D081074" w14:textId="77777777" w:rsidTr="002607CA">
        <w:trPr>
          <w:trHeight w:val="227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1CEAD68C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  <w:p w14:paraId="783587C1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607CA">
              <w:rPr>
                <w:rFonts w:ascii="Arial" w:hAnsi="Arial" w:cs="Arial"/>
                <w:sz w:val="18"/>
                <w:szCs w:val="18"/>
              </w:rPr>
              <w:t>Efter scanning segmenteras och reformateras serie 1 i hjärna, neurokranium och ansiktsskelett enligt protokollet ”Hjärna K- med ansiktsskelett trauma”. Av serie 3 görs en mjukdelsserie för hela thorax/buk, en sagittal helryggserie och en axial lungserie, vilka reformateras som vanligt. Ansiktsskelettet läggs på ett separat kort, alla andra serier på samma kort.</w:t>
            </w:r>
          </w:p>
          <w:p w14:paraId="38A60195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  <w:p w14:paraId="53977E61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607CA">
              <w:rPr>
                <w:rFonts w:ascii="Arial" w:hAnsi="Arial" w:cs="Arial"/>
                <w:b/>
                <w:sz w:val="18"/>
                <w:szCs w:val="18"/>
              </w:rPr>
              <w:t>Vid misstanke om njurskada görs, på begäran av radiolog, även en serie i utsöndringsfas efter minst 5 minuter. Denna serie läggs på ett separat kort:</w:t>
            </w:r>
          </w:p>
          <w:p w14:paraId="75D8337D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Wingdings" w:hAnsi="Wingdings" w:cs="Arial"/>
                <w:sz w:val="18"/>
                <w:szCs w:val="18"/>
              </w:rPr>
            </w:pP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023C43F7" w14:textId="77777777" w:rsidR="002607CA" w:rsidRPr="002607CA" w:rsidRDefault="002607CA" w:rsidP="002607CA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607CA" w:rsidRPr="002607CA" w14:paraId="75C60D83" w14:textId="77777777" w:rsidTr="002607CA">
        <w:trPr>
          <w:trHeight w:val="227"/>
        </w:trPr>
        <w:tc>
          <w:tcPr>
            <w:tcW w:w="1950" w:type="dxa"/>
            <w:shd w:val="clear" w:color="auto" w:fill="FFFFFF"/>
          </w:tcPr>
          <w:p w14:paraId="196C150D" w14:textId="77777777" w:rsidR="002607CA" w:rsidRPr="002607CA" w:rsidRDefault="002607CA" w:rsidP="002607CA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607CA">
              <w:rPr>
                <w:rFonts w:ascii="Arial" w:hAnsi="Arial" w:cs="Arial"/>
                <w:b/>
                <w:sz w:val="18"/>
                <w:szCs w:val="18"/>
              </w:rPr>
              <w:t>Urinvägar K+ senfas (lågdos)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62705535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607CA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2607CA">
              <w:rPr>
                <w:rFonts w:ascii="Arial" w:hAnsi="Arial" w:cs="Arial"/>
                <w:sz w:val="18"/>
                <w:szCs w:val="18"/>
              </w:rPr>
              <w:t xml:space="preserve"> Nedanför diafragma – trochanter minor.</w:t>
            </w:r>
          </w:p>
          <w:p w14:paraId="0A81C905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Wingdings" w:hAnsi="Wingdings" w:cs="Arial"/>
                <w:i/>
                <w:sz w:val="18"/>
                <w:szCs w:val="18"/>
              </w:rPr>
            </w:pPr>
            <w:r w:rsidRPr="002607CA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30097479" w14:textId="77777777" w:rsidR="002607CA" w:rsidRPr="002607CA" w:rsidRDefault="002607CA" w:rsidP="002607CA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4A014656" w14:textId="77777777" w:rsidR="002607CA" w:rsidRPr="002607CA" w:rsidRDefault="002607CA" w:rsidP="002607CA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2DF432E0" w14:textId="77777777" w:rsidR="002607CA" w:rsidRPr="002607CA" w:rsidRDefault="002607CA" w:rsidP="002607CA">
      <w:pPr>
        <w:spacing w:after="0" w:line="240" w:lineRule="auto"/>
        <w:ind w:left="0" w:right="0"/>
        <w:rPr>
          <w:rFonts w:ascii="Arial" w:hAnsi="Arial" w:cs="Arial"/>
          <w:b/>
        </w:rPr>
      </w:pPr>
    </w:p>
    <w:p w14:paraId="0C5088DB" w14:textId="77777777" w:rsidR="002607CA" w:rsidRPr="002607CA" w:rsidRDefault="002607CA" w:rsidP="002607CA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  <w:r w:rsidRPr="002607CA">
        <w:rPr>
          <w:rFonts w:ascii="Arial" w:hAnsi="Arial" w:cs="Arial"/>
          <w:b/>
          <w:sz w:val="18"/>
          <w:szCs w:val="18"/>
        </w:rPr>
        <w:br w:type="page"/>
      </w:r>
    </w:p>
    <w:p w14:paraId="089EE5FF" w14:textId="77777777" w:rsidR="002607CA" w:rsidRPr="002607CA" w:rsidRDefault="002607CA" w:rsidP="002607CA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52EA1019" w14:textId="77777777" w:rsidR="002607CA" w:rsidRPr="002607CA" w:rsidRDefault="002607CA" w:rsidP="00EE504C">
      <w:pPr>
        <w:pStyle w:val="Rubrik2"/>
        <w:ind w:left="0"/>
      </w:pPr>
      <w:r w:rsidRPr="002607CA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122"/>
        <w:gridCol w:w="1134"/>
        <w:gridCol w:w="992"/>
        <w:gridCol w:w="2268"/>
        <w:gridCol w:w="1417"/>
        <w:gridCol w:w="1105"/>
      </w:tblGrid>
      <w:tr w:rsidR="002607CA" w:rsidRPr="002607CA" w14:paraId="1DAFDB32" w14:textId="77777777" w:rsidTr="005B2FF7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8786C37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607CA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EDC71B7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07CA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A035D83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07CA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E2730DF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07CA">
              <w:rPr>
                <w:rFonts w:ascii="Arial" w:hAnsi="Arial" w:cs="Arial"/>
                <w:b/>
                <w:sz w:val="18"/>
                <w:szCs w:val="18"/>
              </w:rPr>
              <w:t>Kernel</w:t>
            </w:r>
          </w:p>
          <w:p w14:paraId="208AC364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07CA">
              <w:rPr>
                <w:rFonts w:ascii="Arial" w:hAnsi="Arial" w:cs="Arial"/>
                <w:b/>
                <w:sz w:val="18"/>
                <w:szCs w:val="18"/>
              </w:rPr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67687C8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607CA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C43BCD4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607CA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2607CA" w:rsidRPr="002607CA" w14:paraId="3D1E9389" w14:textId="77777777" w:rsidTr="005B2FF7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78E042" w14:textId="77777777" w:rsidR="002607CA" w:rsidRPr="002607CA" w:rsidRDefault="002607CA" w:rsidP="002607CA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607CA">
              <w:rPr>
                <w:rFonts w:ascii="Arial" w:hAnsi="Arial" w:cs="Arial"/>
                <w:b/>
                <w:sz w:val="18"/>
                <w:szCs w:val="18"/>
              </w:rPr>
              <w:t>Hjärna/ansikte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402EAC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4B6F7F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015473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117640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7AF2511C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607CA" w:rsidRPr="002607CA" w14:paraId="0809E697" w14:textId="77777777" w:rsidTr="005B2FF7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90ECC0E" w14:textId="77777777" w:rsidR="002607CA" w:rsidRPr="002607CA" w:rsidRDefault="002607CA" w:rsidP="002607C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607CA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2607CA">
              <w:rPr>
                <w:rFonts w:ascii="Arial" w:hAnsi="Arial" w:cs="Arial"/>
                <w:b/>
                <w:sz w:val="18"/>
                <w:szCs w:val="18"/>
              </w:rPr>
              <w:t xml:space="preserve">  Hjärna K-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B71466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7CA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964254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7CA">
              <w:rPr>
                <w:rFonts w:ascii="Arial" w:hAnsi="Arial" w:cs="Arial"/>
                <w:sz w:val="18"/>
                <w:szCs w:val="18"/>
              </w:rPr>
              <w:t>4/4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7B6FF9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H32/Soft/FC26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838D07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C35 W80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3C64320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607CA" w:rsidRPr="002607CA" w14:paraId="4E368631" w14:textId="77777777" w:rsidTr="005B2FF7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EDFD8A9" w14:textId="77777777" w:rsidR="002607CA" w:rsidRPr="002607CA" w:rsidRDefault="002607CA" w:rsidP="002607C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87D93B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A5A6CB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4/4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FC850D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H32/Soft/FC26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890C41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C35 W80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DA7ECDC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607CA" w:rsidRPr="002607CA" w14:paraId="1979C22C" w14:textId="77777777" w:rsidTr="005B2FF7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CC6F093" w14:textId="77777777" w:rsidR="002607CA" w:rsidRPr="002607CA" w:rsidRDefault="002607CA" w:rsidP="002607C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080B06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9BB3EE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4/4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5287A1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H32/Soft/FC26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2A00FC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C35 W80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D7480B1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607CA" w:rsidRPr="002607CA" w14:paraId="2489A2B1" w14:textId="77777777" w:rsidTr="005B2FF7">
        <w:trPr>
          <w:trHeight w:val="227"/>
        </w:trPr>
        <w:tc>
          <w:tcPr>
            <w:tcW w:w="2122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F1ACA7A" w14:textId="77777777" w:rsidR="002607CA" w:rsidRPr="002607CA" w:rsidRDefault="002607CA" w:rsidP="002607C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1D6A8DF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3196B45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1352470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H32/Soft/FC26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3EC3A585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C35 W80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72B1A812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2607CA" w:rsidRPr="002607CA" w14:paraId="01AB1D31" w14:textId="77777777" w:rsidTr="005B2FF7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F33265C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 </w:t>
            </w:r>
            <w:r w:rsidRPr="002607CA">
              <w:rPr>
                <w:rFonts w:ascii="Wingdings 3" w:hAnsi="Wingdings 3" w:cs="Arial"/>
                <w:sz w:val="18"/>
                <w:szCs w:val="18"/>
                <w:lang w:val="en-US"/>
              </w:rPr>
              <w:sym w:font="Wingdings 3" w:char="F039"/>
            </w:r>
            <w:r w:rsidRPr="002607CA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neurokranium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536AE4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389401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1/1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92C8DA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H60/Boneplus/FC30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30088B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3BC4A2EC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607CA" w:rsidRPr="002607CA" w14:paraId="0144F4D5" w14:textId="77777777" w:rsidTr="005B2FF7">
        <w:trPr>
          <w:trHeight w:val="227"/>
        </w:trPr>
        <w:tc>
          <w:tcPr>
            <w:tcW w:w="2122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C8B9208" w14:textId="77777777" w:rsidR="002607CA" w:rsidRPr="002607CA" w:rsidRDefault="002607CA" w:rsidP="002607C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316DFD59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39D11E7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BC4AB34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H60/Boneplus/FC30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2E8AD06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1342B5CB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607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</w:t>
            </w:r>
            <w:r w:rsidRPr="002607CA">
              <w:rPr>
                <w:rFonts w:ascii="Arial" w:hAnsi="Arial" w:cs="Arial"/>
                <w:noProof/>
                <w:sz w:val="18"/>
                <w:szCs w:val="18"/>
              </w:rPr>
              <w:t>ngo.via</w:t>
            </w:r>
          </w:p>
        </w:tc>
      </w:tr>
      <w:tr w:rsidR="002607CA" w:rsidRPr="002607CA" w14:paraId="0B456223" w14:textId="77777777" w:rsidTr="005B2FF7">
        <w:trPr>
          <w:trHeight w:val="227"/>
        </w:trPr>
        <w:tc>
          <w:tcPr>
            <w:tcW w:w="2122" w:type="dxa"/>
            <w:tcBorders>
              <w:top w:val="dashed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D7138D0" w14:textId="77777777" w:rsidR="002607CA" w:rsidRPr="002607CA" w:rsidRDefault="002607CA" w:rsidP="002607C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607CA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2607CA">
              <w:rPr>
                <w:rFonts w:ascii="Arial" w:hAnsi="Arial" w:cs="Arial"/>
                <w:b/>
                <w:sz w:val="18"/>
                <w:szCs w:val="18"/>
              </w:rPr>
              <w:t xml:space="preserve">  Ansiktsskelett K-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9D6E91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7CA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1A757F0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7CA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E572EB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H60/Boneplus/FC30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768E52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3E9776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607CA" w:rsidRPr="002607CA" w14:paraId="5F9FE6BD" w14:textId="77777777" w:rsidTr="005B2FF7">
        <w:trPr>
          <w:trHeight w:val="227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D28B23" w14:textId="77777777" w:rsidR="002607CA" w:rsidRPr="002607CA" w:rsidRDefault="002607CA" w:rsidP="002607C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(från hakspets till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30C748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95A01E1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06DDB7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H60/Boneplus/FC30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74B28A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F211C1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607CA" w:rsidRPr="002607CA" w14:paraId="510D4CF4" w14:textId="77777777" w:rsidTr="005B2FF7">
        <w:trPr>
          <w:trHeight w:val="227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63C165" w14:textId="77777777" w:rsidR="002607CA" w:rsidRPr="002607CA" w:rsidRDefault="002607CA" w:rsidP="002607C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b/>
                <w:sz w:val="18"/>
                <w:szCs w:val="18"/>
                <w:lang w:val="en-US"/>
              </w:rPr>
              <w:t>sinus frontalis)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FF0646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A08951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CC0B2C2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H60/Boneplus/FC30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7967725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65A8E6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607CA" w:rsidRPr="002607CA" w14:paraId="588D2CDC" w14:textId="77777777" w:rsidTr="005B2FF7">
        <w:trPr>
          <w:trHeight w:val="227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4E1ED6" w14:textId="77777777" w:rsidR="002607CA" w:rsidRPr="002607CA" w:rsidRDefault="002607CA" w:rsidP="002607C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01A452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09E0EA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06460D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H60/Boneplus/FC30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9BA40C8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607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540D40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607CA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2607CA" w:rsidRPr="002607CA" w14:paraId="4145B899" w14:textId="77777777" w:rsidTr="005B2FF7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FEE13E" w14:textId="77777777" w:rsidR="002607CA" w:rsidRPr="002607CA" w:rsidRDefault="002607CA" w:rsidP="002607CA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607CA">
              <w:rPr>
                <w:rFonts w:ascii="Arial" w:hAnsi="Arial" w:cs="Arial"/>
                <w:b/>
                <w:sz w:val="18"/>
                <w:szCs w:val="18"/>
              </w:rPr>
              <w:t>Halsrygg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13E1E3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7CA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CD9D8E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7CA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220D21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B60/Boneplus/FC30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5E7BD5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7FC19A34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607CA" w:rsidRPr="002607CA" w14:paraId="016B5126" w14:textId="77777777" w:rsidTr="005B2FF7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AC79B3A" w14:textId="77777777" w:rsidR="002607CA" w:rsidRPr="002607CA" w:rsidRDefault="002607CA" w:rsidP="002607C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9ACB26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704ACB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F22D5A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B60/Boneplus/FC30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C2CD35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247393B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607CA" w:rsidRPr="002607CA" w14:paraId="1F3ED581" w14:textId="77777777" w:rsidTr="005B2FF7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D14C194" w14:textId="77777777" w:rsidR="002607CA" w:rsidRPr="002607CA" w:rsidRDefault="002607CA" w:rsidP="002607C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52F9AA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40D099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8F418A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B60/Boneplus/FC30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D241AC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22E2498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607CA" w:rsidRPr="002607CA" w14:paraId="27F82458" w14:textId="77777777" w:rsidTr="005B2FF7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8917A1F" w14:textId="77777777" w:rsidR="002607CA" w:rsidRPr="002607CA" w:rsidRDefault="002607CA" w:rsidP="002607C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06E350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VRID DX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4B24B0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CB6FB9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B60/Boneplus/FC30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89C262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EF2E997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607CA" w:rsidRPr="002607CA" w14:paraId="427F6D9C" w14:textId="77777777" w:rsidTr="005B2FF7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596F951" w14:textId="77777777" w:rsidR="002607CA" w:rsidRPr="002607CA" w:rsidRDefault="002607CA" w:rsidP="002607C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E77EDA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VRID SIN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FA56B9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DDD5C5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B60/Boneplus/FC30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5EA2E2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E9B9A68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607CA" w:rsidRPr="002607CA" w14:paraId="4DCF5438" w14:textId="77777777" w:rsidTr="005B2FF7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D9CCDBE" w14:textId="77777777" w:rsidR="002607CA" w:rsidRPr="002607CA" w:rsidRDefault="002607CA" w:rsidP="002607C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8DC438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AD7C27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80958C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B60/Boneplus/FC30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F5EA3B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607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227D97D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607CA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2607CA" w:rsidRPr="002607CA" w14:paraId="3FAB99D2" w14:textId="77777777" w:rsidTr="005B2FF7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5DED0F3" w14:textId="77777777" w:rsidR="002607CA" w:rsidRPr="002607CA" w:rsidRDefault="002607CA" w:rsidP="002607C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02B445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CAAB89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2372F9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FE89E1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607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5FC6B43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607CA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2607CA" w:rsidRPr="002607CA" w14:paraId="2F7584A1" w14:textId="77777777" w:rsidTr="005B2FF7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38D4C6" w14:textId="77777777" w:rsidR="002607CA" w:rsidRPr="002607CA" w:rsidRDefault="002607CA" w:rsidP="002607CA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607CA">
              <w:rPr>
                <w:rFonts w:ascii="Arial" w:hAnsi="Arial" w:cs="Arial"/>
                <w:b/>
                <w:sz w:val="18"/>
                <w:szCs w:val="18"/>
              </w:rPr>
              <w:t>Thorax/buk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476E58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7CA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610B93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7CA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05C591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792A3D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1C56227B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607CA" w:rsidRPr="002607CA" w14:paraId="4A9BBF49" w14:textId="77777777" w:rsidTr="005B2FF7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A6DD3F4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690BB5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F31750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D23BF2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526B42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2E9B399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607CA" w:rsidRPr="002607CA" w14:paraId="550CFDDF" w14:textId="77777777" w:rsidTr="005B2FF7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4063107" w14:textId="77777777" w:rsidR="002607CA" w:rsidRPr="002607CA" w:rsidRDefault="002607CA" w:rsidP="002607C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93CDC3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495AC1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2B5856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E893E3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C7E5198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607CA" w:rsidRPr="002607CA" w14:paraId="7E8C35D0" w14:textId="77777777" w:rsidTr="005B2FF7">
        <w:trPr>
          <w:trHeight w:val="227"/>
        </w:trPr>
        <w:tc>
          <w:tcPr>
            <w:tcW w:w="2122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E74430E" w14:textId="77777777" w:rsidR="002607CA" w:rsidRPr="002607CA" w:rsidRDefault="002607CA" w:rsidP="002607C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D3D5144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34638E2C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A51FA2F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5F7D2DC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607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6F613070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607CA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2607CA" w:rsidRPr="002607CA" w14:paraId="36A4E5E2" w14:textId="77777777" w:rsidTr="005B2FF7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F979F3" w14:textId="77777777" w:rsidR="002607CA" w:rsidRPr="002607CA" w:rsidRDefault="002607CA" w:rsidP="002607C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607CA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2607CA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helrygg skelett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C85630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9F5364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4F0928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B60/Bone/FC30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1F179B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71D94124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607CA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2607CA" w:rsidRPr="002607CA" w14:paraId="5A3D2210" w14:textId="77777777" w:rsidTr="005B2FF7">
        <w:trPr>
          <w:trHeight w:val="227"/>
        </w:trPr>
        <w:tc>
          <w:tcPr>
            <w:tcW w:w="2122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F13E6D7" w14:textId="77777777" w:rsidR="002607CA" w:rsidRPr="002607CA" w:rsidRDefault="002607CA" w:rsidP="002607C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98BBAD7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308BCA4F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DDD0A5E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B60/Bone/FC30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3E3B7E7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7212E737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607CA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2607CA" w:rsidRPr="002607CA" w14:paraId="719A924D" w14:textId="77777777" w:rsidTr="005B2FF7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650AE07" w14:textId="77777777" w:rsidR="002607CA" w:rsidRPr="002607CA" w:rsidRDefault="002607CA" w:rsidP="002607C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607CA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2607CA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Lungor K+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314A2B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F6FE68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8AAAC2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B75/Lung/FC52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C59930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60928F91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607CA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2607CA" w:rsidRPr="002607CA" w14:paraId="0B0CD1FA" w14:textId="77777777" w:rsidTr="005B2FF7">
        <w:trPr>
          <w:trHeight w:val="227"/>
        </w:trPr>
        <w:tc>
          <w:tcPr>
            <w:tcW w:w="2122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1EB9200" w14:textId="77777777" w:rsidR="002607CA" w:rsidRPr="002607CA" w:rsidRDefault="002607CA" w:rsidP="002607CA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54CF7EB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4CFDE1F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35890662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sz w:val="18"/>
                <w:szCs w:val="18"/>
                <w:lang w:val="en-US"/>
              </w:rPr>
              <w:t>B75/Lung/FC52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4C69D24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607CA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3287491E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607CA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2607CA" w:rsidRPr="002607CA" w14:paraId="13BFA06B" w14:textId="77777777" w:rsidTr="005B2FF7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E021A4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607CA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773E70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7CA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A30875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7CA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884C12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7CA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DB17AB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7CA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27DFC1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7CA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2607CA" w:rsidRPr="002607CA" w14:paraId="158E8607" w14:textId="77777777" w:rsidTr="005B2FF7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79F047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607CA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03B19B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7CA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C14AAC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7CA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5A6746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7CA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38CA84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7CA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BDD484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07CA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17B86541" w14:textId="77777777" w:rsidR="002607CA" w:rsidRPr="002607CA" w:rsidRDefault="002607CA" w:rsidP="002607CA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811369F" w14:textId="77777777" w:rsidR="002607CA" w:rsidRPr="002607CA" w:rsidRDefault="002607CA" w:rsidP="002607CA">
      <w:pPr>
        <w:spacing w:after="0" w:line="240" w:lineRule="auto"/>
        <w:ind w:left="0" w:right="0"/>
        <w:rPr>
          <w:rFonts w:ascii="Arial" w:hAnsi="Arial" w:cs="Arial"/>
          <w:b/>
        </w:rPr>
      </w:pPr>
      <w:r w:rsidRPr="002607CA">
        <w:rPr>
          <w:rFonts w:ascii="Arial" w:hAnsi="Arial" w:cs="Arial"/>
          <w:b/>
        </w:rPr>
        <w:br w:type="page"/>
      </w:r>
    </w:p>
    <w:p w14:paraId="67693A97" w14:textId="77777777" w:rsidR="002607CA" w:rsidRPr="002607CA" w:rsidRDefault="002607CA" w:rsidP="002607CA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4AF9A1F9" w14:textId="77777777" w:rsidR="002607CA" w:rsidRPr="002607CA" w:rsidRDefault="002607CA" w:rsidP="00EE504C">
      <w:pPr>
        <w:pStyle w:val="Rubrik2"/>
        <w:ind w:left="0"/>
      </w:pPr>
      <w:r w:rsidRPr="002607CA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039"/>
        <w:gridCol w:w="520"/>
        <w:gridCol w:w="520"/>
        <w:gridCol w:w="1040"/>
        <w:gridCol w:w="566"/>
      </w:tblGrid>
      <w:tr w:rsidR="002607CA" w:rsidRPr="002607CA" w14:paraId="3C01917F" w14:textId="77777777" w:rsidTr="002607CA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65C7B59B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398EE795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3A5704AA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375AB6D0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2E242739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607CA" w:rsidRPr="002607CA" w14:paraId="79BE0235" w14:textId="77777777" w:rsidTr="002607C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3377C2C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607CA">
              <w:rPr>
                <w:rFonts w:ascii="Arial" w:hAnsi="Arial" w:cs="Arial"/>
                <w:b/>
                <w:sz w:val="18"/>
                <w:szCs w:val="18"/>
              </w:rPr>
              <w:t>Multitrauma</w:t>
            </w:r>
          </w:p>
        </w:tc>
        <w:tc>
          <w:tcPr>
            <w:tcW w:w="1559" w:type="dxa"/>
            <w:vMerge w:val="restart"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22A35EF4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07CA">
              <w:rPr>
                <w:rFonts w:ascii="Arial" w:hAnsi="Arial" w:cs="Arial"/>
                <w:color w:val="FFFFFF"/>
                <w:sz w:val="18"/>
                <w:szCs w:val="18"/>
              </w:rPr>
              <w:t>Hjärna K-</w:t>
            </w:r>
          </w:p>
          <w:p w14:paraId="707E8E9B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07CA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4231B397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07CA">
              <w:rPr>
                <w:rFonts w:ascii="Arial" w:hAnsi="Arial" w:cs="Arial"/>
                <w:color w:val="FFFFFF"/>
                <w:sz w:val="18"/>
                <w:szCs w:val="18"/>
              </w:rPr>
              <w:t>Hjärna K-</w:t>
            </w:r>
          </w:p>
          <w:p w14:paraId="07C37543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07CA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283" w:type="dxa"/>
            <w:shd w:val="clear" w:color="auto" w:fill="F2F2F2"/>
          </w:tcPr>
          <w:p w14:paraId="707630CD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013B21C9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07CA">
              <w:rPr>
                <w:rFonts w:ascii="Arial" w:hAnsi="Arial" w:cs="Arial"/>
                <w:color w:val="FFFFFF"/>
                <w:sz w:val="18"/>
                <w:szCs w:val="18"/>
              </w:rPr>
              <w:t>Halsrygg K-</w:t>
            </w:r>
          </w:p>
          <w:p w14:paraId="548BD27E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07CA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040" w:type="dxa"/>
            <w:gridSpan w:val="2"/>
            <w:vMerge w:val="restart"/>
            <w:tcBorders>
              <w:top w:val="nil"/>
              <w:left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131707A4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07CA">
              <w:rPr>
                <w:rFonts w:ascii="Arial" w:hAnsi="Arial" w:cs="Arial"/>
                <w:color w:val="FFFFFF"/>
                <w:sz w:val="18"/>
                <w:szCs w:val="18"/>
              </w:rPr>
              <w:t>Halsrygg</w:t>
            </w:r>
          </w:p>
          <w:p w14:paraId="758CD1AD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07CA">
              <w:rPr>
                <w:rFonts w:ascii="Arial" w:hAnsi="Arial" w:cs="Arial"/>
                <w:color w:val="FFFFFF"/>
                <w:sz w:val="18"/>
                <w:szCs w:val="18"/>
              </w:rPr>
              <w:t>K-</w:t>
            </w:r>
          </w:p>
          <w:p w14:paraId="3654D568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07CA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6F8BBE7C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07CA">
              <w:rPr>
                <w:rFonts w:ascii="Arial" w:hAnsi="Arial" w:cs="Arial"/>
                <w:color w:val="FFFFFF"/>
                <w:sz w:val="18"/>
                <w:szCs w:val="18"/>
              </w:rPr>
              <w:t>Halsrygg</w:t>
            </w:r>
          </w:p>
          <w:p w14:paraId="5F1794BB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07CA">
              <w:rPr>
                <w:rFonts w:ascii="Arial" w:hAnsi="Arial" w:cs="Arial"/>
                <w:color w:val="FFFFFF"/>
                <w:sz w:val="18"/>
                <w:szCs w:val="18"/>
              </w:rPr>
              <w:t>K-</w:t>
            </w:r>
          </w:p>
          <w:p w14:paraId="26B1A32D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07CA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7CDB5A4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607CA" w:rsidRPr="002607CA" w14:paraId="0F731DCD" w14:textId="77777777" w:rsidTr="002607C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9679CD9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607CA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66F8F264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777E40E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D74E558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188F4F57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gridSpan w:val="2"/>
            <w:vMerge/>
            <w:tcBorders>
              <w:left w:val="single" w:sz="24" w:space="0" w:color="F2F2F2"/>
              <w:right w:val="single" w:sz="24" w:space="0" w:color="F2F2F2"/>
            </w:tcBorders>
            <w:shd w:val="clear" w:color="auto" w:fill="8496B0"/>
          </w:tcPr>
          <w:p w14:paraId="4CE3856F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4F82E271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B35F133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607CA" w:rsidRPr="002607CA" w14:paraId="0728147A" w14:textId="77777777" w:rsidTr="002607C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E4B0715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F5B80A7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4636035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36EAD6A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57FFA561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gridSpan w:val="2"/>
            <w:vMerge/>
            <w:tcBorders>
              <w:left w:val="single" w:sz="24" w:space="0" w:color="F2F2F2"/>
              <w:right w:val="single" w:sz="24" w:space="0" w:color="F2F2F2"/>
            </w:tcBorders>
            <w:shd w:val="clear" w:color="auto" w:fill="8496B0"/>
          </w:tcPr>
          <w:p w14:paraId="05786D55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807095A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0FEB9BB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607CA" w:rsidRPr="002607CA" w14:paraId="7898D773" w14:textId="77777777" w:rsidTr="002607C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7A6421F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04362C6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243112A9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9A590E0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FB38CAF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gridSpan w:val="2"/>
            <w:vMerge/>
            <w:tcBorders>
              <w:left w:val="single" w:sz="24" w:space="0" w:color="F2F2F2"/>
              <w:right w:val="single" w:sz="24" w:space="0" w:color="F2F2F2"/>
            </w:tcBorders>
            <w:shd w:val="clear" w:color="auto" w:fill="8496B0"/>
          </w:tcPr>
          <w:p w14:paraId="1628EEF7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B6447F5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1294DC2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607CA" w:rsidRPr="002607CA" w14:paraId="1C81CDDF" w14:textId="77777777" w:rsidTr="002607C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A8E5E07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62B9E0C6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07CA">
              <w:rPr>
                <w:rFonts w:ascii="Arial" w:hAnsi="Arial" w:cs="Arial"/>
                <w:color w:val="FFFFFF"/>
                <w:sz w:val="18"/>
                <w:szCs w:val="18"/>
              </w:rPr>
              <w:t>Hjärna K-</w:t>
            </w:r>
          </w:p>
          <w:p w14:paraId="0FF0E88B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07CA">
              <w:rPr>
                <w:rFonts w:ascii="Arial" w:hAnsi="Arial" w:cs="Arial"/>
                <w:color w:val="FFFFFF"/>
                <w:sz w:val="18"/>
                <w:szCs w:val="18"/>
              </w:rPr>
              <w:t>neurokranium</w:t>
            </w:r>
          </w:p>
          <w:p w14:paraId="2815E374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07CA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6AC3B380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07CA">
              <w:rPr>
                <w:rFonts w:ascii="Arial" w:hAnsi="Arial" w:cs="Arial"/>
                <w:color w:val="FFFFFF"/>
                <w:sz w:val="18"/>
                <w:szCs w:val="18"/>
              </w:rPr>
              <w:t>Hjärna K-</w:t>
            </w:r>
          </w:p>
          <w:p w14:paraId="70CA37F3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07CA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283" w:type="dxa"/>
            <w:shd w:val="clear" w:color="auto" w:fill="F2F2F2"/>
          </w:tcPr>
          <w:p w14:paraId="18D1482F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 w:val="restart"/>
            <w:tcBorders>
              <w:top w:val="single" w:sz="24" w:space="0" w:color="F2F2F2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2FCB03EC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07CA">
              <w:rPr>
                <w:rFonts w:ascii="Arial" w:hAnsi="Arial" w:cs="Arial"/>
                <w:color w:val="FFFFFF"/>
                <w:sz w:val="18"/>
                <w:szCs w:val="18"/>
              </w:rPr>
              <w:t>Halsrygg K-</w:t>
            </w:r>
          </w:p>
          <w:p w14:paraId="1A624E34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07CA">
              <w:rPr>
                <w:rFonts w:ascii="Arial" w:hAnsi="Arial" w:cs="Arial"/>
                <w:color w:val="FFFFFF"/>
                <w:sz w:val="18"/>
                <w:szCs w:val="18"/>
              </w:rPr>
              <w:t>VRID DX</w:t>
            </w:r>
          </w:p>
        </w:tc>
        <w:tc>
          <w:tcPr>
            <w:tcW w:w="1040" w:type="dxa"/>
            <w:gridSpan w:val="2"/>
            <w:vMerge/>
            <w:tcBorders>
              <w:left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485ECFB8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 w:val="restart"/>
            <w:tcBorders>
              <w:top w:val="single" w:sz="24" w:space="0" w:color="F2F2F2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7853B3D6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07CA">
              <w:rPr>
                <w:rFonts w:ascii="Arial" w:hAnsi="Arial" w:cs="Arial"/>
                <w:color w:val="FFFFFF"/>
                <w:sz w:val="18"/>
                <w:szCs w:val="18"/>
              </w:rPr>
              <w:t>Halsrygg</w:t>
            </w:r>
          </w:p>
          <w:p w14:paraId="3E270B75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07CA">
              <w:rPr>
                <w:rFonts w:ascii="Arial" w:hAnsi="Arial" w:cs="Arial"/>
                <w:color w:val="FFFFFF"/>
                <w:sz w:val="18"/>
                <w:szCs w:val="18"/>
              </w:rPr>
              <w:t>K-</w:t>
            </w:r>
          </w:p>
          <w:p w14:paraId="7AEF64F0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07CA">
              <w:rPr>
                <w:rFonts w:ascii="Arial" w:hAnsi="Arial" w:cs="Arial"/>
                <w:color w:val="FFFFFF"/>
                <w:sz w:val="18"/>
                <w:szCs w:val="18"/>
              </w:rPr>
              <w:t>VRID SIN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D00386F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607CA" w:rsidRPr="002607CA" w14:paraId="377A3055" w14:textId="77777777" w:rsidTr="002607C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AC3ABCB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FA26508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40ADF64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028BFFF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65A43BF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gridSpan w:val="2"/>
            <w:vMerge/>
            <w:tcBorders>
              <w:left w:val="single" w:sz="24" w:space="0" w:color="F2F2F2"/>
              <w:right w:val="single" w:sz="24" w:space="0" w:color="F2F2F2"/>
            </w:tcBorders>
            <w:shd w:val="clear" w:color="auto" w:fill="8496B0"/>
          </w:tcPr>
          <w:p w14:paraId="3FE5D360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6EEADBB2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2FB22FE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607CA" w:rsidRPr="002607CA" w14:paraId="5E0C4992" w14:textId="77777777" w:rsidTr="002607C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59D0059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3233D82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9FB82A4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0CF7BF6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02D3508E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gridSpan w:val="2"/>
            <w:vMerge/>
            <w:tcBorders>
              <w:left w:val="single" w:sz="24" w:space="0" w:color="F2F2F2"/>
              <w:right w:val="single" w:sz="24" w:space="0" w:color="F2F2F2"/>
            </w:tcBorders>
            <w:shd w:val="clear" w:color="auto" w:fill="8496B0"/>
          </w:tcPr>
          <w:p w14:paraId="7FC6164C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6D526316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CB02F1E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607CA" w:rsidRPr="002607CA" w14:paraId="1E81EF2D" w14:textId="77777777" w:rsidTr="002607C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86F3E4F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7EB60F1F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nil"/>
            </w:tcBorders>
            <w:shd w:val="clear" w:color="auto" w:fill="8496B0"/>
          </w:tcPr>
          <w:p w14:paraId="296F21D5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771AEBD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F4951A4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gridSpan w:val="2"/>
            <w:vMerge/>
            <w:tcBorders>
              <w:left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ACDD745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5C851F9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0FDAA7B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607CA" w:rsidRPr="002607CA" w14:paraId="4D324232" w14:textId="77777777" w:rsidTr="002607C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  <w:vAlign w:val="center"/>
          </w:tcPr>
          <w:p w14:paraId="79C1578E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nil"/>
            </w:tcBorders>
            <w:shd w:val="clear" w:color="auto" w:fill="F2F2F2"/>
          </w:tcPr>
          <w:p w14:paraId="0948CF7F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F2F2F2"/>
          </w:tcPr>
          <w:p w14:paraId="494D0265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4"/>
            <w:tcBorders>
              <w:top w:val="nil"/>
              <w:bottom w:val="nil"/>
            </w:tcBorders>
            <w:shd w:val="clear" w:color="auto" w:fill="F2F2F2"/>
          </w:tcPr>
          <w:p w14:paraId="2A61AC91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</w:tcPr>
          <w:p w14:paraId="00260248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607CA" w:rsidRPr="002607CA" w14:paraId="5F5B7B9B" w14:textId="77777777" w:rsidTr="002607C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/>
            <w:vAlign w:val="center"/>
          </w:tcPr>
          <w:p w14:paraId="1C22614B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607CA">
              <w:rPr>
                <w:rFonts w:ascii="Arial" w:hAnsi="Arial" w:cs="Arial"/>
                <w:b/>
                <w:sz w:val="18"/>
                <w:szCs w:val="18"/>
              </w:rPr>
              <w:t>Layout 2</w:t>
            </w:r>
          </w:p>
        </w:tc>
        <w:tc>
          <w:tcPr>
            <w:tcW w:w="1559" w:type="dxa"/>
            <w:vMerge w:val="restart"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6DFB3609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07CA">
              <w:rPr>
                <w:rFonts w:ascii="Arial" w:hAnsi="Arial" w:cs="Arial"/>
                <w:color w:val="FFFFFF"/>
                <w:sz w:val="18"/>
                <w:szCs w:val="18"/>
              </w:rPr>
              <w:t>Thorax/buk K+</w:t>
            </w:r>
          </w:p>
          <w:p w14:paraId="5954F586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07CA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2B5BF211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07CA">
              <w:rPr>
                <w:rFonts w:ascii="Arial" w:hAnsi="Arial" w:cs="Arial"/>
                <w:color w:val="FFFFFF"/>
                <w:sz w:val="18"/>
                <w:szCs w:val="18"/>
              </w:rPr>
              <w:t>Thorax/buk K+</w:t>
            </w:r>
          </w:p>
          <w:p w14:paraId="01624E98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07CA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/>
          </w:tcPr>
          <w:p w14:paraId="336DDD95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18DA7819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07CA">
              <w:rPr>
                <w:rFonts w:ascii="Arial" w:hAnsi="Arial" w:cs="Arial"/>
                <w:color w:val="FFFFFF"/>
                <w:sz w:val="18"/>
                <w:szCs w:val="18"/>
              </w:rPr>
              <w:t>Thorax/buk K+</w:t>
            </w:r>
          </w:p>
          <w:p w14:paraId="103E0355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07CA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36127E1A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07CA">
              <w:rPr>
                <w:rFonts w:ascii="Arial" w:hAnsi="Arial" w:cs="Arial"/>
                <w:color w:val="FFFFFF"/>
                <w:sz w:val="18"/>
                <w:szCs w:val="18"/>
              </w:rPr>
              <w:t>Thorax/buk K+</w:t>
            </w:r>
          </w:p>
          <w:p w14:paraId="7E7C7FB3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07CA">
              <w:rPr>
                <w:rFonts w:ascii="Arial" w:hAnsi="Arial" w:cs="Arial"/>
                <w:color w:val="FFFFFF"/>
                <w:sz w:val="18"/>
                <w:szCs w:val="18"/>
              </w:rPr>
              <w:t>helrygg skelett</w:t>
            </w:r>
          </w:p>
          <w:p w14:paraId="093BECDE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07CA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/>
          </w:tcPr>
          <w:p w14:paraId="5AFAB76B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607CA" w:rsidRPr="002607CA" w14:paraId="10906C31" w14:textId="77777777" w:rsidTr="002607C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3A1CD30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1498927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D1F410E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30FB684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24" w:space="0" w:color="F2F2F2"/>
            </w:tcBorders>
            <w:shd w:val="clear" w:color="auto" w:fill="8496B0"/>
          </w:tcPr>
          <w:p w14:paraId="7CD9B1B4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24" w:space="0" w:color="F2F2F2"/>
            </w:tcBorders>
            <w:shd w:val="clear" w:color="auto" w:fill="8496B0"/>
          </w:tcPr>
          <w:p w14:paraId="468338BB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3243EF8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607CA" w:rsidRPr="002607CA" w14:paraId="6A59D99B" w14:textId="77777777" w:rsidTr="002607C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F933AD7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E4515EF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5B6744C5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3C61654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24" w:space="0" w:color="F2F2F2"/>
            </w:tcBorders>
            <w:shd w:val="clear" w:color="auto" w:fill="8496B0"/>
          </w:tcPr>
          <w:p w14:paraId="0153696A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24" w:space="0" w:color="F2F2F2"/>
            </w:tcBorders>
            <w:shd w:val="clear" w:color="auto" w:fill="8496B0"/>
          </w:tcPr>
          <w:p w14:paraId="77FFB343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78D148B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607CA" w:rsidRPr="002607CA" w14:paraId="773A8339" w14:textId="77777777" w:rsidTr="002607C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3FE0998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3C2D07B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3C4C45E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EAE2124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24" w:space="0" w:color="F2F2F2"/>
            </w:tcBorders>
            <w:shd w:val="clear" w:color="auto" w:fill="8496B0"/>
          </w:tcPr>
          <w:p w14:paraId="193A3780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24" w:space="0" w:color="F2F2F2"/>
            </w:tcBorders>
            <w:shd w:val="clear" w:color="auto" w:fill="8496B0"/>
          </w:tcPr>
          <w:p w14:paraId="696FDFAC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3E4AFD7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607CA" w:rsidRPr="002607CA" w14:paraId="63D9F86C" w14:textId="77777777" w:rsidTr="002607C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AC923C9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316E9616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07CA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7A808914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07CA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3017C239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A82C539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25D4DE3F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725ED5C0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B3B0FCD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607CA" w:rsidRPr="002607CA" w14:paraId="59093682" w14:textId="77777777" w:rsidTr="002607C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C1C35FB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14FA37F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73FF34A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B65218B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24" w:space="0" w:color="F2F2F2"/>
            </w:tcBorders>
            <w:shd w:val="clear" w:color="auto" w:fill="8496B0"/>
          </w:tcPr>
          <w:p w14:paraId="31C4AC29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24" w:space="0" w:color="F2F2F2"/>
            </w:tcBorders>
            <w:shd w:val="clear" w:color="auto" w:fill="8496B0"/>
          </w:tcPr>
          <w:p w14:paraId="610D727D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BEE1E31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607CA" w:rsidRPr="002607CA" w14:paraId="623AD745" w14:textId="77777777" w:rsidTr="002607C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17D0AF8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51A9B98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8CFE558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A9E339D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24" w:space="0" w:color="F2F2F2"/>
            </w:tcBorders>
            <w:shd w:val="clear" w:color="auto" w:fill="8496B0"/>
          </w:tcPr>
          <w:p w14:paraId="322EF54A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24" w:space="0" w:color="F2F2F2"/>
            </w:tcBorders>
            <w:shd w:val="clear" w:color="auto" w:fill="8496B0"/>
          </w:tcPr>
          <w:p w14:paraId="4E84D6E6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935062D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607CA" w:rsidRPr="002607CA" w14:paraId="35A69285" w14:textId="77777777" w:rsidTr="002607C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66153A0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5ED1E7A2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nil"/>
            </w:tcBorders>
            <w:shd w:val="clear" w:color="auto" w:fill="8496B0"/>
          </w:tcPr>
          <w:p w14:paraId="35B008C5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D4D3C04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704461C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A028626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DE141D0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607CA" w:rsidRPr="002607CA" w14:paraId="5360738F" w14:textId="77777777" w:rsidTr="002607CA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24FB682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571969EC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050174A1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4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23E3FB90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C368A31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363E153C" w14:textId="77777777" w:rsidR="002607CA" w:rsidRPr="002607CA" w:rsidRDefault="002607CA" w:rsidP="002607CA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2607CA" w:rsidRPr="002607CA" w14:paraId="63D12741" w14:textId="77777777" w:rsidTr="002607CA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06C161F0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43D6DE13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251246FC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493A0158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515277F7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607CA" w:rsidRPr="002607CA" w14:paraId="3FB919ED" w14:textId="77777777" w:rsidTr="002607C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/>
            <w:vAlign w:val="center"/>
          </w:tcPr>
          <w:p w14:paraId="69DBD15C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607CA">
              <w:rPr>
                <w:rFonts w:ascii="Arial" w:hAnsi="Arial" w:cs="Arial"/>
                <w:b/>
                <w:sz w:val="18"/>
                <w:szCs w:val="18"/>
              </w:rPr>
              <w:t>Ansiktsskelett K-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30FBB414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07CA">
              <w:rPr>
                <w:rFonts w:ascii="Arial" w:hAnsi="Arial" w:cs="Arial"/>
                <w:color w:val="FFFFFF"/>
                <w:sz w:val="18"/>
                <w:szCs w:val="18"/>
              </w:rPr>
              <w:t>Ansiktsskelett K-</w:t>
            </w:r>
          </w:p>
          <w:p w14:paraId="43382E32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07CA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/>
          </w:tcPr>
          <w:p w14:paraId="5D510037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078225D6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07CA">
              <w:rPr>
                <w:rFonts w:ascii="Arial" w:hAnsi="Arial" w:cs="Arial"/>
                <w:color w:val="FFFFFF"/>
                <w:sz w:val="18"/>
                <w:szCs w:val="18"/>
              </w:rPr>
              <w:t>Ansiktsskelett K-</w:t>
            </w:r>
          </w:p>
          <w:p w14:paraId="26F22CC7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07CA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33ACA450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07CA">
              <w:rPr>
                <w:rFonts w:ascii="Arial" w:hAnsi="Arial" w:cs="Arial"/>
                <w:color w:val="FFFFFF"/>
                <w:sz w:val="18"/>
                <w:szCs w:val="18"/>
              </w:rPr>
              <w:t>Ansiktsskelett K-</w:t>
            </w:r>
          </w:p>
          <w:p w14:paraId="012858A0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607CA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/>
          </w:tcPr>
          <w:p w14:paraId="03DC9126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607CA" w:rsidRPr="002607CA" w14:paraId="10E1AC14" w14:textId="77777777" w:rsidTr="002607C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B246422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607CA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/>
            <w:shd w:val="clear" w:color="auto" w:fill="8496B0"/>
          </w:tcPr>
          <w:p w14:paraId="7E224E6E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527C940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2605651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4DC58DD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449DE4B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607CA" w:rsidRPr="002607CA" w14:paraId="597ADEC2" w14:textId="77777777" w:rsidTr="002607C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C934406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78A55BF7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AC5FF00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8D48EF9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D7DB68F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AD14618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607CA" w:rsidRPr="002607CA" w14:paraId="415883FB" w14:textId="77777777" w:rsidTr="002607C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9C0A2B9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4E2F82C6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FB8D188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04AFB97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7A297A4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3A02281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607CA" w:rsidRPr="002607CA" w14:paraId="4AC910C1" w14:textId="77777777" w:rsidTr="002607C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BCC1B35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603CB717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448CA7F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478D1525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0A711053" w14:textId="77777777" w:rsidR="002607CA" w:rsidRPr="002607CA" w:rsidRDefault="002607CA" w:rsidP="002607C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E8BF880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607CA" w:rsidRPr="002607CA" w14:paraId="1974976E" w14:textId="77777777" w:rsidTr="002607C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E94962E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455222ED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B12AB1F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63BB9FA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C5A6D16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417A07D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607CA" w:rsidRPr="002607CA" w14:paraId="2212F443" w14:textId="77777777" w:rsidTr="002607C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8E21D65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058E7BA5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62A1526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77A3316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606BC7F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B79FE05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607CA" w:rsidRPr="002607CA" w14:paraId="59CA9856" w14:textId="77777777" w:rsidTr="002607CA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C317E23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single" w:sz="24" w:space="0" w:color="F2F2F2"/>
            </w:tcBorders>
            <w:shd w:val="clear" w:color="auto" w:fill="8496B0"/>
          </w:tcPr>
          <w:p w14:paraId="21C0EFB7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1B901A5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180D954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71E42CF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EF5E122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607CA" w:rsidRPr="002607CA" w14:paraId="0BB204ED" w14:textId="77777777" w:rsidTr="002607CA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C4303EB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41FA1EB2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337861B7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2C497529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9206AE8" w14:textId="77777777" w:rsidR="002607CA" w:rsidRPr="002607CA" w:rsidRDefault="002607CA" w:rsidP="002607CA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4773A5E1" w14:textId="77777777" w:rsidR="002607CA" w:rsidRPr="002607CA" w:rsidRDefault="002607CA" w:rsidP="002607CA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2607C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F678D" w14:textId="77777777" w:rsidR="005C3104" w:rsidRDefault="005C3104">
      <w:r>
        <w:separator/>
      </w:r>
    </w:p>
  </w:endnote>
  <w:endnote w:type="continuationSeparator" w:id="0">
    <w:p w14:paraId="619D787B" w14:textId="77777777" w:rsidR="005C3104" w:rsidRDefault="005C3104">
      <w:r>
        <w:continuationSeparator/>
      </w:r>
    </w:p>
  </w:endnote>
  <w:endnote w:type="continuationNotice" w:id="1">
    <w:p w14:paraId="0940DCA8" w14:textId="77777777" w:rsidR="005C3104" w:rsidRDefault="005C31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76815" w14:textId="77777777" w:rsidR="005C3104" w:rsidRDefault="005C3104"/>
  </w:footnote>
  <w:footnote w:type="continuationSeparator" w:id="0">
    <w:p w14:paraId="10664B14" w14:textId="77777777" w:rsidR="005C3104" w:rsidRDefault="005C3104">
      <w:r>
        <w:continuationSeparator/>
      </w:r>
    </w:p>
  </w:footnote>
  <w:footnote w:type="continuationNotice" w:id="1">
    <w:p w14:paraId="1F26D5A1" w14:textId="77777777" w:rsidR="005C3104" w:rsidRDefault="005C310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07FA5B0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611A9326" w:tentative="1">
      <w:start w:val="1"/>
      <w:numFmt w:val="lowerLetter"/>
      <w:lvlText w:val="%2."/>
      <w:lvlJc w:val="left"/>
      <w:pPr>
        <w:ind w:left="1080" w:hanging="360"/>
      </w:pPr>
    </w:lvl>
    <w:lvl w:ilvl="2" w:tplc="BE50B8F4" w:tentative="1">
      <w:start w:val="1"/>
      <w:numFmt w:val="lowerRoman"/>
      <w:lvlText w:val="%3."/>
      <w:lvlJc w:val="right"/>
      <w:pPr>
        <w:ind w:left="1800" w:hanging="180"/>
      </w:pPr>
    </w:lvl>
    <w:lvl w:ilvl="3" w:tplc="E550AABC" w:tentative="1">
      <w:start w:val="1"/>
      <w:numFmt w:val="decimal"/>
      <w:lvlText w:val="%4."/>
      <w:lvlJc w:val="left"/>
      <w:pPr>
        <w:ind w:left="2520" w:hanging="360"/>
      </w:pPr>
    </w:lvl>
    <w:lvl w:ilvl="4" w:tplc="5CC0C25A" w:tentative="1">
      <w:start w:val="1"/>
      <w:numFmt w:val="lowerLetter"/>
      <w:lvlText w:val="%5."/>
      <w:lvlJc w:val="left"/>
      <w:pPr>
        <w:ind w:left="3240" w:hanging="360"/>
      </w:pPr>
    </w:lvl>
    <w:lvl w:ilvl="5" w:tplc="8A988E68" w:tentative="1">
      <w:start w:val="1"/>
      <w:numFmt w:val="lowerRoman"/>
      <w:lvlText w:val="%6."/>
      <w:lvlJc w:val="right"/>
      <w:pPr>
        <w:ind w:left="3960" w:hanging="180"/>
      </w:pPr>
    </w:lvl>
    <w:lvl w:ilvl="6" w:tplc="A0567ECE" w:tentative="1">
      <w:start w:val="1"/>
      <w:numFmt w:val="decimal"/>
      <w:lvlText w:val="%7."/>
      <w:lvlJc w:val="left"/>
      <w:pPr>
        <w:ind w:left="4680" w:hanging="360"/>
      </w:pPr>
    </w:lvl>
    <w:lvl w:ilvl="7" w:tplc="3682A3FC" w:tentative="1">
      <w:start w:val="1"/>
      <w:numFmt w:val="lowerLetter"/>
      <w:lvlText w:val="%8."/>
      <w:lvlJc w:val="left"/>
      <w:pPr>
        <w:ind w:left="5400" w:hanging="360"/>
      </w:pPr>
    </w:lvl>
    <w:lvl w:ilvl="8" w:tplc="6F5A27B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7FE4AA5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4B4E77E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6AE312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97E14C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66A66A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070409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F5A6AC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60C707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36AED0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ACBAD69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F476FA8A" w:tentative="1">
      <w:start w:val="1"/>
      <w:numFmt w:val="lowerLetter"/>
      <w:lvlText w:val="%2."/>
      <w:lvlJc w:val="left"/>
      <w:pPr>
        <w:ind w:left="1080" w:hanging="360"/>
      </w:pPr>
    </w:lvl>
    <w:lvl w:ilvl="2" w:tplc="3FCA82E8" w:tentative="1">
      <w:start w:val="1"/>
      <w:numFmt w:val="lowerRoman"/>
      <w:lvlText w:val="%3."/>
      <w:lvlJc w:val="right"/>
      <w:pPr>
        <w:ind w:left="1800" w:hanging="180"/>
      </w:pPr>
    </w:lvl>
    <w:lvl w:ilvl="3" w:tplc="A32C6750" w:tentative="1">
      <w:start w:val="1"/>
      <w:numFmt w:val="decimal"/>
      <w:lvlText w:val="%4."/>
      <w:lvlJc w:val="left"/>
      <w:pPr>
        <w:ind w:left="2520" w:hanging="360"/>
      </w:pPr>
    </w:lvl>
    <w:lvl w:ilvl="4" w:tplc="BFCEE4A2" w:tentative="1">
      <w:start w:val="1"/>
      <w:numFmt w:val="lowerLetter"/>
      <w:lvlText w:val="%5."/>
      <w:lvlJc w:val="left"/>
      <w:pPr>
        <w:ind w:left="3240" w:hanging="360"/>
      </w:pPr>
    </w:lvl>
    <w:lvl w:ilvl="5" w:tplc="A9B29BAA" w:tentative="1">
      <w:start w:val="1"/>
      <w:numFmt w:val="lowerRoman"/>
      <w:lvlText w:val="%6."/>
      <w:lvlJc w:val="right"/>
      <w:pPr>
        <w:ind w:left="3960" w:hanging="180"/>
      </w:pPr>
    </w:lvl>
    <w:lvl w:ilvl="6" w:tplc="4D1698F6" w:tentative="1">
      <w:start w:val="1"/>
      <w:numFmt w:val="decimal"/>
      <w:lvlText w:val="%7."/>
      <w:lvlJc w:val="left"/>
      <w:pPr>
        <w:ind w:left="4680" w:hanging="360"/>
      </w:pPr>
    </w:lvl>
    <w:lvl w:ilvl="7" w:tplc="A5982FF0" w:tentative="1">
      <w:start w:val="1"/>
      <w:numFmt w:val="lowerLetter"/>
      <w:lvlText w:val="%8."/>
      <w:lvlJc w:val="left"/>
      <w:pPr>
        <w:ind w:left="5400" w:hanging="360"/>
      </w:pPr>
    </w:lvl>
    <w:lvl w:ilvl="8" w:tplc="61428F9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604E23D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F6C18D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A929BB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61C944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5B87F6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910B4E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4700B6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3724B7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A6082D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3970539">
    <w:abstractNumId w:val="21"/>
  </w:num>
  <w:num w:numId="2" w16cid:durableId="1317874922">
    <w:abstractNumId w:val="16"/>
  </w:num>
  <w:num w:numId="3" w16cid:durableId="539167791">
    <w:abstractNumId w:val="0"/>
  </w:num>
  <w:num w:numId="4" w16cid:durableId="1872719716">
    <w:abstractNumId w:val="6"/>
  </w:num>
  <w:num w:numId="5" w16cid:durableId="1261068233">
    <w:abstractNumId w:val="19"/>
  </w:num>
  <w:num w:numId="6" w16cid:durableId="627975282">
    <w:abstractNumId w:val="2"/>
  </w:num>
  <w:num w:numId="7" w16cid:durableId="1218392117">
    <w:abstractNumId w:val="13"/>
  </w:num>
  <w:num w:numId="8" w16cid:durableId="1195845677">
    <w:abstractNumId w:val="9"/>
  </w:num>
  <w:num w:numId="9" w16cid:durableId="902062532">
    <w:abstractNumId w:val="1"/>
  </w:num>
  <w:num w:numId="10" w16cid:durableId="382414288">
    <w:abstractNumId w:val="1"/>
  </w:num>
  <w:num w:numId="11" w16cid:durableId="1121417081">
    <w:abstractNumId w:val="3"/>
  </w:num>
  <w:num w:numId="12" w16cid:durableId="1829664576">
    <w:abstractNumId w:val="4"/>
  </w:num>
  <w:num w:numId="13" w16cid:durableId="1830748227">
    <w:abstractNumId w:val="15"/>
  </w:num>
  <w:num w:numId="14" w16cid:durableId="1546061005">
    <w:abstractNumId w:val="10"/>
  </w:num>
  <w:num w:numId="15" w16cid:durableId="1695836692">
    <w:abstractNumId w:val="7"/>
  </w:num>
  <w:num w:numId="16" w16cid:durableId="91055561">
    <w:abstractNumId w:val="14"/>
  </w:num>
  <w:num w:numId="17" w16cid:durableId="2022731910">
    <w:abstractNumId w:val="5"/>
  </w:num>
  <w:num w:numId="18" w16cid:durableId="812407738">
    <w:abstractNumId w:val="12"/>
  </w:num>
  <w:num w:numId="19" w16cid:durableId="1054737780">
    <w:abstractNumId w:val="20"/>
  </w:num>
  <w:num w:numId="20" w16cid:durableId="29038437">
    <w:abstractNumId w:val="17"/>
  </w:num>
  <w:num w:numId="21" w16cid:durableId="1146245249">
    <w:abstractNumId w:val="8"/>
  </w:num>
  <w:num w:numId="22" w16cid:durableId="728963013">
    <w:abstractNumId w:val="18"/>
  </w:num>
  <w:num w:numId="23" w16cid:durableId="5935125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14B1F"/>
    <w:rsid w:val="00131B08"/>
    <w:rsid w:val="00132A59"/>
    <w:rsid w:val="00133337"/>
    <w:rsid w:val="00133A0F"/>
    <w:rsid w:val="0013580F"/>
    <w:rsid w:val="00137B6D"/>
    <w:rsid w:val="0014070B"/>
    <w:rsid w:val="001422C1"/>
    <w:rsid w:val="001447C2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07C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0B08"/>
    <w:rsid w:val="003C6F28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75233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305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3104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20EC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E504C"/>
    <w:rsid w:val="00F20558"/>
    <w:rsid w:val="00F220BB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diagramColors" Target="diagrams/colors2.xml" Id="rId26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diagramQuickStyle" Target="diagrams/quickStyle2.xml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fontTable" Target="fontTable.xm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diagramLayout" Target="diagrams/layout2.xml" Id="rId24" /><Relationship Type="http://schemas.openxmlformats.org/officeDocument/2006/relationships/header" Target="header2.xml" Id="rId15" /><Relationship Type="http://schemas.openxmlformats.org/officeDocument/2006/relationships/diagramData" Target="diagrams/data2.xml" Id="rId23" /><Relationship Type="http://schemas.openxmlformats.org/officeDocument/2006/relationships/image" Target="media/image3.png" Id="rId28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Relationship Type="http://schemas.microsoft.com/office/2007/relationships/diagramDrawing" Target="diagrams/drawing2.xml" Id="rId27" /><Relationship Type="http://schemas.openxmlformats.org/officeDocument/2006/relationships/theme" Target="theme/theme1.xml" Id="rId3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53990"/>
          <a:ext cx="961241" cy="43201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Armar ner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301" y="53990"/>
          <a:ext cx="961241" cy="43201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8054" y="53990"/>
          <a:ext cx="961241" cy="43201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807" y="53946"/>
          <a:ext cx="961443" cy="432106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B2EF8638-F698-4D5E-8267-D3747EF5E56A}" type="presOf" srcId="{D813EA76-4FD3-4C15-BFBC-B1DF43B29666}" destId="{4784DBD1-3CBE-41A8-A2C7-CF088F838C79}" srcOrd="0" destOrd="0" presId="urn:microsoft.com/office/officeart/2005/8/layout/hChevron3"/>
    <dgm:cxn modelId="{4E952743-F3B1-4D80-A4E5-39C64E97C8C3}" type="presOf" srcId="{7D55B2F1-F7F7-4A6B-AFB0-F846FDB634B5}" destId="{E13D0391-DAD9-4B61-AB66-3FA48A4F7006}" srcOrd="0" destOrd="0" presId="urn:microsoft.com/office/officeart/2005/8/layout/hChevron3"/>
    <dgm:cxn modelId="{287C4B7C-1300-4173-832C-4E932119C501}" type="presOf" srcId="{72C3C3E7-AFE7-48AF-A84A-F5F4B462ABCE}" destId="{AD4E5296-B06F-4F82-9CB5-F741BF6BFCC1}" srcOrd="0" destOrd="0" presId="urn:microsoft.com/office/officeart/2005/8/layout/hChevron3"/>
    <dgm:cxn modelId="{1D374EA6-56D9-4EF2-9698-1B059BCF9822}" type="presOf" srcId="{B73EA016-5B5E-4372-8AFF-E16F061CFA05}" destId="{1F6A0B97-83F0-4189-B0CB-00156B0AC153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0374C0CA-61B5-4831-A425-78DE4701DB78}" type="presOf" srcId="{548E9FD9-7371-42E5-8C31-C03B33C90BF7}" destId="{6CE68A43-9C69-4212-AF24-9AFEE7CA1715}" srcOrd="0" destOrd="0" presId="urn:microsoft.com/office/officeart/2005/8/layout/hChevron3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43B9F745-9C6A-42FE-B576-E6CD088DCA46}" type="presParOf" srcId="{1F6A0B97-83F0-4189-B0CB-00156B0AC153}" destId="{4784DBD1-3CBE-41A8-A2C7-CF088F838C79}" srcOrd="0" destOrd="0" presId="urn:microsoft.com/office/officeart/2005/8/layout/hChevron3"/>
    <dgm:cxn modelId="{3218921A-33A8-46A5-976C-C537873DFE55}" type="presParOf" srcId="{1F6A0B97-83F0-4189-B0CB-00156B0AC153}" destId="{37D14BC8-3203-463C-9804-9B3B86B621FF}" srcOrd="1" destOrd="0" presId="urn:microsoft.com/office/officeart/2005/8/layout/hChevron3"/>
    <dgm:cxn modelId="{B0428F19-EA99-47AF-AFB3-40BA75B38866}" type="presParOf" srcId="{1F6A0B97-83F0-4189-B0CB-00156B0AC153}" destId="{E13D0391-DAD9-4B61-AB66-3FA48A4F7006}" srcOrd="2" destOrd="0" presId="urn:microsoft.com/office/officeart/2005/8/layout/hChevron3"/>
    <dgm:cxn modelId="{0AECC9B9-A134-463A-B102-5866A2C62001}" type="presParOf" srcId="{1F6A0B97-83F0-4189-B0CB-00156B0AC153}" destId="{F9271109-4339-4036-9126-150629D10456}" srcOrd="3" destOrd="0" presId="urn:microsoft.com/office/officeart/2005/8/layout/hChevron3"/>
    <dgm:cxn modelId="{73674BB9-0979-4277-8D51-577F02362BE0}" type="presParOf" srcId="{1F6A0B97-83F0-4189-B0CB-00156B0AC153}" destId="{AD4E5296-B06F-4F82-9CB5-F741BF6BFCC1}" srcOrd="4" destOrd="0" presId="urn:microsoft.com/office/officeart/2005/8/layout/hChevron3"/>
    <dgm:cxn modelId="{52AB9392-FC41-4184-B4A6-2EE5FD54A8B8}" type="presParOf" srcId="{1F6A0B97-83F0-4189-B0CB-00156B0AC153}" destId="{99F7A086-6C98-4385-8FFE-3337C1F24694}" srcOrd="5" destOrd="0" presId="urn:microsoft.com/office/officeart/2005/8/layout/hChevron3"/>
    <dgm:cxn modelId="{F3125A3B-B424-4902-B8F6-548E0F8294EE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53990"/>
          <a:ext cx="961241" cy="43201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Armar upp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301" y="53990"/>
          <a:ext cx="961241" cy="43201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 bolus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8054" y="53990"/>
          <a:ext cx="961241" cy="43201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15 s efter bolus 1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807" y="53946"/>
          <a:ext cx="961443" cy="432106"/>
        </a:xfrm>
        <a:prstGeom prst="chevron">
          <a:avLst/>
        </a:prstGeom>
        <a:solidFill>
          <a:srgbClr val="FFC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3 70 s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264A5216-1807-49D4-B4F6-C86BC208B6A8}" type="presOf" srcId="{7D55B2F1-F7F7-4A6B-AFB0-F846FDB634B5}" destId="{E13D0391-DAD9-4B61-AB66-3FA48A4F7006}" srcOrd="0" destOrd="0" presId="urn:microsoft.com/office/officeart/2005/8/layout/hChevron3"/>
    <dgm:cxn modelId="{6D4E2722-953E-4BCE-A72B-E37037A83908}" type="presOf" srcId="{548E9FD9-7371-42E5-8C31-C03B33C90BF7}" destId="{6CE68A43-9C69-4212-AF24-9AFEE7CA1715}" srcOrd="0" destOrd="0" presId="urn:microsoft.com/office/officeart/2005/8/layout/hChevron3"/>
    <dgm:cxn modelId="{485BDE5C-C31B-42CC-8706-1B401AAF1758}" type="presOf" srcId="{D813EA76-4FD3-4C15-BFBC-B1DF43B29666}" destId="{4784DBD1-3CBE-41A8-A2C7-CF088F838C79}" srcOrd="0" destOrd="0" presId="urn:microsoft.com/office/officeart/2005/8/layout/hChevron3"/>
    <dgm:cxn modelId="{238CCA4E-62C5-41DD-9243-06F1E35336BB}" type="presOf" srcId="{B73EA016-5B5E-4372-8AFF-E16F061CFA05}" destId="{1F6A0B97-83F0-4189-B0CB-00156B0AC153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AF0C35F4-34E3-42DB-90CF-8D1451F11009}" type="presOf" srcId="{72C3C3E7-AFE7-48AF-A84A-F5F4B462ABCE}" destId="{AD4E5296-B06F-4F82-9CB5-F741BF6BFCC1}" srcOrd="0" destOrd="0" presId="urn:microsoft.com/office/officeart/2005/8/layout/hChevron3"/>
    <dgm:cxn modelId="{8FFB876C-8ED2-40C7-83BE-3E417B22B227}" type="presParOf" srcId="{1F6A0B97-83F0-4189-B0CB-00156B0AC153}" destId="{4784DBD1-3CBE-41A8-A2C7-CF088F838C79}" srcOrd="0" destOrd="0" presId="urn:microsoft.com/office/officeart/2005/8/layout/hChevron3"/>
    <dgm:cxn modelId="{B4658B03-CCC6-4288-9E2D-280D0E06E9FF}" type="presParOf" srcId="{1F6A0B97-83F0-4189-B0CB-00156B0AC153}" destId="{37D14BC8-3203-463C-9804-9B3B86B621FF}" srcOrd="1" destOrd="0" presId="urn:microsoft.com/office/officeart/2005/8/layout/hChevron3"/>
    <dgm:cxn modelId="{E297963C-6F8D-4407-AE6B-72EF2817D463}" type="presParOf" srcId="{1F6A0B97-83F0-4189-B0CB-00156B0AC153}" destId="{E13D0391-DAD9-4B61-AB66-3FA48A4F7006}" srcOrd="2" destOrd="0" presId="urn:microsoft.com/office/officeart/2005/8/layout/hChevron3"/>
    <dgm:cxn modelId="{2A186237-3494-4235-ADF4-5D9373309778}" type="presParOf" srcId="{1F6A0B97-83F0-4189-B0CB-00156B0AC153}" destId="{F9271109-4339-4036-9126-150629D10456}" srcOrd="3" destOrd="0" presId="urn:microsoft.com/office/officeart/2005/8/layout/hChevron3"/>
    <dgm:cxn modelId="{B1F37D6F-DDD1-4EA1-8127-F218ECDDF6E9}" type="presParOf" srcId="{1F6A0B97-83F0-4189-B0CB-00156B0AC153}" destId="{AD4E5296-B06F-4F82-9CB5-F741BF6BFCC1}" srcOrd="4" destOrd="0" presId="urn:microsoft.com/office/officeart/2005/8/layout/hChevron3"/>
    <dgm:cxn modelId="{5D4407F6-31E9-4381-89CA-14AD93104470}" type="presParOf" srcId="{1F6A0B97-83F0-4189-B0CB-00156B0AC153}" destId="{99F7A086-6C98-4385-8FFE-3337C1F24694}" srcOrd="5" destOrd="0" presId="urn:microsoft.com/office/officeart/2005/8/layout/hChevron3"/>
    <dgm:cxn modelId="{55341E72-390F-4C7E-94C8-BD3070DC79ED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53990"/>
          <a:ext cx="961241" cy="43201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Armar ner</a:t>
          </a:r>
        </a:p>
      </dsp:txBody>
      <dsp:txXfrm>
        <a:off x="549" y="53990"/>
        <a:ext cx="853237" cy="432018"/>
      </dsp:txXfrm>
    </dsp:sp>
    <dsp:sp modelId="{E13D0391-DAD9-4B61-AB66-3FA48A4F7006}">
      <dsp:nvSpPr>
        <dsp:cNvPr id="0" name=""/>
        <dsp:cNvSpPr/>
      </dsp:nvSpPr>
      <dsp:spPr>
        <a:xfrm>
          <a:off x="769301" y="53990"/>
          <a:ext cx="961241" cy="43201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985310" y="53990"/>
        <a:ext cx="529223" cy="432018"/>
      </dsp:txXfrm>
    </dsp:sp>
    <dsp:sp modelId="{AD4E5296-B06F-4F82-9CB5-F741BF6BFCC1}">
      <dsp:nvSpPr>
        <dsp:cNvPr id="0" name=""/>
        <dsp:cNvSpPr/>
      </dsp:nvSpPr>
      <dsp:spPr>
        <a:xfrm>
          <a:off x="1538054" y="53990"/>
          <a:ext cx="961241" cy="43201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1754063" y="53990"/>
        <a:ext cx="529223" cy="432018"/>
      </dsp:txXfrm>
    </dsp:sp>
    <dsp:sp modelId="{6CE68A43-9C69-4212-AF24-9AFEE7CA1715}">
      <dsp:nvSpPr>
        <dsp:cNvPr id="0" name=""/>
        <dsp:cNvSpPr/>
      </dsp:nvSpPr>
      <dsp:spPr>
        <a:xfrm>
          <a:off x="2306807" y="53946"/>
          <a:ext cx="961443" cy="432106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</dsp:txBody>
      <dsp:txXfrm>
        <a:off x="2522860" y="53946"/>
        <a:ext cx="529337" cy="43210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53990"/>
          <a:ext cx="961241" cy="43201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Armar upp</a:t>
          </a:r>
        </a:p>
      </dsp:txBody>
      <dsp:txXfrm>
        <a:off x="549" y="53990"/>
        <a:ext cx="853237" cy="432018"/>
      </dsp:txXfrm>
    </dsp:sp>
    <dsp:sp modelId="{E13D0391-DAD9-4B61-AB66-3FA48A4F7006}">
      <dsp:nvSpPr>
        <dsp:cNvPr id="0" name=""/>
        <dsp:cNvSpPr/>
      </dsp:nvSpPr>
      <dsp:spPr>
        <a:xfrm>
          <a:off x="769301" y="53990"/>
          <a:ext cx="961241" cy="43201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 bolus 1</a:t>
          </a:r>
        </a:p>
      </dsp:txBody>
      <dsp:txXfrm>
        <a:off x="985310" y="53990"/>
        <a:ext cx="529223" cy="432018"/>
      </dsp:txXfrm>
    </dsp:sp>
    <dsp:sp modelId="{AD4E5296-B06F-4F82-9CB5-F741BF6BFCC1}">
      <dsp:nvSpPr>
        <dsp:cNvPr id="0" name=""/>
        <dsp:cNvSpPr/>
      </dsp:nvSpPr>
      <dsp:spPr>
        <a:xfrm>
          <a:off x="1538054" y="53990"/>
          <a:ext cx="961241" cy="43201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15 s efter bolus 1</a:t>
          </a:r>
        </a:p>
      </dsp:txBody>
      <dsp:txXfrm>
        <a:off x="1754063" y="53990"/>
        <a:ext cx="529223" cy="432018"/>
      </dsp:txXfrm>
    </dsp:sp>
    <dsp:sp modelId="{6CE68A43-9C69-4212-AF24-9AFEE7CA1715}">
      <dsp:nvSpPr>
        <dsp:cNvPr id="0" name=""/>
        <dsp:cNvSpPr/>
      </dsp:nvSpPr>
      <dsp:spPr>
        <a:xfrm>
          <a:off x="2306807" y="53946"/>
          <a:ext cx="961443" cy="432106"/>
        </a:xfrm>
        <a:prstGeom prst="chevron">
          <a:avLst/>
        </a:prstGeom>
        <a:solidFill>
          <a:srgbClr val="FFC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3 70 s från start</a:t>
          </a:r>
        </a:p>
      </dsp:txBody>
      <dsp:txXfrm>
        <a:off x="2522860" y="53946"/>
        <a:ext cx="529337" cy="43210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</TotalTime>
  <Pages>4</Pages>
  <Words>569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4395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Multitrauma med ansiktsskelett (899900y-z &amp; 815000)</dc:title>
  <dc:subject/>
  <dc:creator>patrik.jens.johansson@vgregion.se</dc:creator>
  <keywords/>
  <lastModifiedBy>Ulrica Sehlberg</lastModifiedBy>
  <revision>7</revision>
  <lastPrinted>2016-03-31T10:56:00.0000000Z</lastPrinted>
  <dcterms:created xsi:type="dcterms:W3CDTF">2022-05-18T04:21:00.0000000Z</dcterms:created>
  <dcterms:modified xsi:type="dcterms:W3CDTF">2025-04-28T09:50:00.0000000Z</dcterms:modified>
</coreProperties>
</file>