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EC6C9" w14:textId="77777777" w:rsidR="00083C28" w:rsidRDefault="00083C28" w:rsidP="00F35B05">
      <w:pPr>
        <w:pStyle w:val="Rubrik2"/>
        <w:sectPr w:rsidR="00083C28" w:rsidSect="00083C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60BF35" w14:textId="77777777" w:rsidR="00083C28" w:rsidRPr="00083C28" w:rsidRDefault="00083C28" w:rsidP="00083C28">
      <w:pPr>
        <w:spacing w:after="0" w:line="240" w:lineRule="auto"/>
        <w:ind w:left="0" w:right="0"/>
        <w:rPr>
          <w:szCs w:val="20"/>
        </w:rPr>
      </w:pPr>
    </w:p>
    <w:p w14:paraId="109440D4" w14:textId="77777777" w:rsidR="00083C28" w:rsidRPr="00083C28" w:rsidRDefault="00083C28" w:rsidP="00083C28">
      <w:pPr>
        <w:spacing w:after="0" w:line="240" w:lineRule="auto"/>
        <w:ind w:left="0" w:right="0"/>
        <w:rPr>
          <w:szCs w:val="20"/>
        </w:rPr>
      </w:pPr>
    </w:p>
    <w:p w14:paraId="2287C023" w14:textId="77777777" w:rsidR="00083C28" w:rsidRPr="00083C28" w:rsidRDefault="00083C28" w:rsidP="00083C2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83C28">
        <w:rPr>
          <w:szCs w:val="20"/>
        </w:rPr>
        <w:tab/>
      </w:r>
    </w:p>
    <w:p w14:paraId="4CE2BE41" w14:textId="624FAD04" w:rsidR="00083C28" w:rsidRPr="00083C28" w:rsidRDefault="00083C28" w:rsidP="00083C28">
      <w:pPr>
        <w:spacing w:after="0" w:line="240" w:lineRule="auto"/>
        <w:ind w:left="0" w:right="-568"/>
        <w:rPr>
          <w:szCs w:val="20"/>
        </w:rPr>
      </w:pPr>
      <w:r w:rsidRPr="00083C2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CA527A" wp14:editId="4756A6F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CAF23B" w14:textId="77777777" w:rsidR="00083C28" w:rsidRPr="003D37FD" w:rsidRDefault="00083C28" w:rsidP="00083C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36413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CA527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CAF23B" w14:textId="77777777" w:rsidR="00083C28" w:rsidRPr="003D37FD" w:rsidRDefault="00083C28" w:rsidP="00083C2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36413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F326F34" w14:textId="17F245EA" w:rsidR="00083C28" w:rsidRPr="00083C28" w:rsidRDefault="003F7BB1" w:rsidP="003F7BB1">
      <w:pPr>
        <w:pStyle w:val="Rubrik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083C28">
        <w:t>Lungor – PICC-</w:t>
      </w:r>
      <w:proofErr w:type="spellStart"/>
      <w:r w:rsidRPr="00083C28">
        <w:t>lineläge</w:t>
      </w:r>
      <w:proofErr w:type="spellEnd"/>
    </w:p>
    <w:p w14:paraId="43E1AB0C" w14:textId="77777777" w:rsidR="00083C28" w:rsidRPr="00083C28" w:rsidRDefault="00083C28" w:rsidP="003F7BB1">
      <w:pPr>
        <w:pStyle w:val="Rubrik2"/>
        <w:ind w:left="0"/>
      </w:pPr>
      <w:r w:rsidRPr="00083C28">
        <w:t>Metodbok Konventionell röntgen</w:t>
      </w:r>
    </w:p>
    <w:p w14:paraId="436BB2B1" w14:textId="77777777" w:rsidR="00083C28" w:rsidRDefault="00083C28" w:rsidP="00083C2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83C2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225D84C" w14:textId="021344CF" w:rsidR="003F7BB1" w:rsidRDefault="003F7BB1" w:rsidP="00083C2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B6E1464" w14:textId="138A18DB" w:rsidR="003F7BB1" w:rsidRDefault="003F7BB1" w:rsidP="003F7BB1">
      <w:pPr>
        <w:pStyle w:val="Rubrik2"/>
        <w:ind w:left="0"/>
      </w:pPr>
      <w:r>
        <w:t>Förändringar i denna version</w:t>
      </w:r>
    </w:p>
    <w:p w14:paraId="2A4C8C43" w14:textId="63424DBB" w:rsidR="003F7BB1" w:rsidRPr="003F7BB1" w:rsidRDefault="005839FE" w:rsidP="003F7BB1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 under stycke bildtagning</w:t>
      </w:r>
      <w:r w:rsidR="002E0073">
        <w:rPr>
          <w:rFonts w:ascii="Arial" w:hAnsi="Arial" w:cs="Arial"/>
          <w:sz w:val="20"/>
          <w:szCs w:val="20"/>
        </w:rPr>
        <w:t>.</w:t>
      </w:r>
    </w:p>
    <w:p w14:paraId="15B30725" w14:textId="77777777" w:rsidR="00083C28" w:rsidRPr="00083C28" w:rsidRDefault="00083C28" w:rsidP="00083C2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11754" w:type="dxa"/>
        <w:tblLayout w:type="fixed"/>
        <w:tblLook w:val="0000" w:firstRow="0" w:lastRow="0" w:firstColumn="0" w:lastColumn="0" w:noHBand="0" w:noVBand="0"/>
      </w:tblPr>
      <w:tblGrid>
        <w:gridCol w:w="2259"/>
        <w:gridCol w:w="5963"/>
        <w:gridCol w:w="3519"/>
        <w:gridCol w:w="13"/>
      </w:tblGrid>
      <w:tr w:rsidR="00083C28" w:rsidRPr="00083C28" w14:paraId="17BF8B84" w14:textId="77777777" w:rsidTr="0030406E">
        <w:trPr>
          <w:gridAfter w:val="1"/>
          <w:wAfter w:w="13" w:type="dxa"/>
          <w:trHeight w:val="263"/>
        </w:trPr>
        <w:tc>
          <w:tcPr>
            <w:tcW w:w="11741" w:type="dxa"/>
            <w:gridSpan w:val="3"/>
            <w:shd w:val="clear" w:color="auto" w:fill="auto"/>
          </w:tcPr>
          <w:p w14:paraId="1025DDED" w14:textId="77777777" w:rsidR="00083C28" w:rsidRPr="00083C28" w:rsidRDefault="00083C28" w:rsidP="003F7BB1">
            <w:pPr>
              <w:pStyle w:val="Rubrik3"/>
              <w:ind w:left="0"/>
              <w:rPr>
                <w:rFonts w:ascii="Arial Fet" w:hAnsi="Arial Fet"/>
                <w:sz w:val="28"/>
              </w:rPr>
            </w:pPr>
            <w:r w:rsidRPr="00083C28">
              <w:t>Inför undersökningen</w:t>
            </w:r>
          </w:p>
        </w:tc>
      </w:tr>
      <w:tr w:rsidR="00083C28" w:rsidRPr="00083C28" w14:paraId="280C5414" w14:textId="77777777" w:rsidTr="0030406E">
        <w:trPr>
          <w:gridAfter w:val="1"/>
          <w:wAfter w:w="13" w:type="dxa"/>
          <w:trHeight w:val="263"/>
        </w:trPr>
        <w:tc>
          <w:tcPr>
            <w:tcW w:w="2259" w:type="dxa"/>
            <w:shd w:val="clear" w:color="auto" w:fill="auto"/>
          </w:tcPr>
          <w:p w14:paraId="2A58063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9482" w:type="dxa"/>
            <w:gridSpan w:val="2"/>
            <w:shd w:val="clear" w:color="auto" w:fill="auto"/>
          </w:tcPr>
          <w:p w14:paraId="0DF26B55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PICC-</w:t>
            </w:r>
            <w:proofErr w:type="spellStart"/>
            <w:r w:rsidRPr="00083C28">
              <w:rPr>
                <w:rFonts w:ascii="Arial" w:hAnsi="Arial" w:cs="Arial"/>
                <w:sz w:val="20"/>
                <w:szCs w:val="20"/>
              </w:rPr>
              <w:t>lineläge</w:t>
            </w:r>
            <w:proofErr w:type="spellEnd"/>
          </w:p>
        </w:tc>
      </w:tr>
      <w:tr w:rsidR="00083C28" w:rsidRPr="00083C28" w14:paraId="08C3B551" w14:textId="77777777" w:rsidTr="0030406E">
        <w:trPr>
          <w:trHeight w:val="263"/>
        </w:trPr>
        <w:tc>
          <w:tcPr>
            <w:tcW w:w="2259" w:type="dxa"/>
            <w:shd w:val="clear" w:color="auto" w:fill="auto"/>
          </w:tcPr>
          <w:p w14:paraId="7C023F94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963" w:type="dxa"/>
            <w:shd w:val="clear" w:color="auto" w:fill="auto"/>
          </w:tcPr>
          <w:p w14:paraId="7D4E196E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38329D27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21DDD94A" w14:textId="77777777" w:rsidTr="0030406E">
        <w:trPr>
          <w:gridAfter w:val="1"/>
          <w:wAfter w:w="13" w:type="dxa"/>
          <w:trHeight w:val="263"/>
        </w:trPr>
        <w:tc>
          <w:tcPr>
            <w:tcW w:w="2259" w:type="dxa"/>
            <w:shd w:val="clear" w:color="auto" w:fill="auto"/>
          </w:tcPr>
          <w:p w14:paraId="570F973A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9482" w:type="dxa"/>
            <w:gridSpan w:val="2"/>
            <w:shd w:val="clear" w:color="auto" w:fill="auto"/>
          </w:tcPr>
          <w:p w14:paraId="0C296BC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83C2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C17A33B" w14:textId="6A8BF471" w:rsidR="00083C28" w:rsidRPr="00083C28" w:rsidRDefault="00000000" w:rsidP="00083C2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083C28" w:rsidRPr="00083C2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83C28" w:rsidRPr="00083C28" w14:paraId="1D0AD80D" w14:textId="77777777" w:rsidTr="0030406E">
        <w:trPr>
          <w:trHeight w:val="263"/>
        </w:trPr>
        <w:tc>
          <w:tcPr>
            <w:tcW w:w="2259" w:type="dxa"/>
            <w:shd w:val="clear" w:color="auto" w:fill="auto"/>
          </w:tcPr>
          <w:p w14:paraId="56E5B0F7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963" w:type="dxa"/>
            <w:shd w:val="clear" w:color="auto" w:fill="auto"/>
          </w:tcPr>
          <w:p w14:paraId="44C2DFB4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030CCC6B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66C85D50" w14:textId="77777777" w:rsidTr="0030406E">
        <w:trPr>
          <w:gridAfter w:val="1"/>
          <w:wAfter w:w="13" w:type="dxa"/>
          <w:trHeight w:val="263"/>
        </w:trPr>
        <w:tc>
          <w:tcPr>
            <w:tcW w:w="2259" w:type="dxa"/>
            <w:shd w:val="clear" w:color="auto" w:fill="auto"/>
          </w:tcPr>
          <w:p w14:paraId="440F2086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9482" w:type="dxa"/>
            <w:gridSpan w:val="2"/>
            <w:shd w:val="clear" w:color="auto" w:fill="auto"/>
          </w:tcPr>
          <w:p w14:paraId="135F8F3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83C2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40534D3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83C28" w:rsidRPr="00083C28" w14:paraId="287AEC4B" w14:textId="77777777" w:rsidTr="0030406E">
        <w:trPr>
          <w:gridAfter w:val="1"/>
          <w:wAfter w:w="13" w:type="dxa"/>
          <w:trHeight w:val="263"/>
        </w:trPr>
        <w:tc>
          <w:tcPr>
            <w:tcW w:w="2259" w:type="dxa"/>
            <w:shd w:val="clear" w:color="auto" w:fill="auto"/>
          </w:tcPr>
          <w:p w14:paraId="2FB0BE06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82" w:type="dxa"/>
            <w:gridSpan w:val="2"/>
            <w:shd w:val="clear" w:color="auto" w:fill="auto"/>
          </w:tcPr>
          <w:p w14:paraId="2A76BE9A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3FE4B240" w14:textId="77777777" w:rsidTr="0030406E">
        <w:trPr>
          <w:gridAfter w:val="1"/>
          <w:wAfter w:w="13" w:type="dxa"/>
          <w:trHeight w:val="389"/>
        </w:trPr>
        <w:tc>
          <w:tcPr>
            <w:tcW w:w="2259" w:type="dxa"/>
            <w:shd w:val="clear" w:color="auto" w:fill="auto"/>
          </w:tcPr>
          <w:p w14:paraId="0EC7C4A1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9482" w:type="dxa"/>
            <w:gridSpan w:val="2"/>
            <w:shd w:val="clear" w:color="auto" w:fill="auto"/>
          </w:tcPr>
          <w:p w14:paraId="20CEFDA0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Stor i potter/lungstativ</w:t>
            </w:r>
          </w:p>
        </w:tc>
      </w:tr>
      <w:tr w:rsidR="00083C28" w:rsidRPr="00083C28" w14:paraId="453A176E" w14:textId="77777777" w:rsidTr="0030406E">
        <w:trPr>
          <w:gridAfter w:val="1"/>
          <w:wAfter w:w="13" w:type="dxa"/>
          <w:trHeight w:val="251"/>
        </w:trPr>
        <w:tc>
          <w:tcPr>
            <w:tcW w:w="2259" w:type="dxa"/>
            <w:shd w:val="clear" w:color="auto" w:fill="auto"/>
          </w:tcPr>
          <w:p w14:paraId="439713E5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82" w:type="dxa"/>
            <w:gridSpan w:val="2"/>
            <w:shd w:val="clear" w:color="auto" w:fill="auto"/>
          </w:tcPr>
          <w:p w14:paraId="15E31F7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1B50A6AE" w14:textId="77777777" w:rsidTr="0030406E">
        <w:trPr>
          <w:trHeight w:val="263"/>
        </w:trPr>
        <w:tc>
          <w:tcPr>
            <w:tcW w:w="2259" w:type="dxa"/>
            <w:shd w:val="clear" w:color="auto" w:fill="auto"/>
          </w:tcPr>
          <w:p w14:paraId="60A1A795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5963" w:type="dxa"/>
            <w:shd w:val="clear" w:color="auto" w:fill="auto"/>
          </w:tcPr>
          <w:p w14:paraId="34A6EA0D" w14:textId="77777777" w:rsidR="00083C28" w:rsidRPr="00083C28" w:rsidRDefault="00083C28" w:rsidP="00083C2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49FEAFEE" w14:textId="77777777" w:rsidR="00083C28" w:rsidRDefault="00083C28" w:rsidP="0030406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-823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5F4A045A" w14:textId="77777777" w:rsidR="003E5268" w:rsidRDefault="003E5268" w:rsidP="003E5268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  <w:p w14:paraId="026DD649" w14:textId="080D94C2" w:rsidR="003E5268" w:rsidRPr="00083C28" w:rsidRDefault="003E5268" w:rsidP="0030406E">
            <w:pPr>
              <w:snapToGrid w:val="0"/>
              <w:spacing w:after="0" w:line="240" w:lineRule="auto"/>
              <w:ind w:left="75" w:right="-13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OBS! Välj CVK</w:t>
            </w:r>
            <w:r w:rsidR="0030406E">
              <w:rPr>
                <w:rFonts w:ascii="Arial" w:hAnsi="Arial" w:cs="Arial"/>
                <w:sz w:val="20"/>
                <w:szCs w:val="20"/>
              </w:rPr>
              <w:t xml:space="preserve"> lunga på modalitet för extra kantförstärkning.</w:t>
            </w:r>
          </w:p>
        </w:tc>
        <w:tc>
          <w:tcPr>
            <w:tcW w:w="3532" w:type="dxa"/>
            <w:gridSpan w:val="2"/>
            <w:shd w:val="clear" w:color="auto" w:fill="auto"/>
          </w:tcPr>
          <w:p w14:paraId="4AC24EAA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17204E" w14:textId="48F5C11F" w:rsidR="00083C28" w:rsidRPr="00083C28" w:rsidRDefault="0030406E" w:rsidP="00083C2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.</w:t>
      </w:r>
    </w:p>
    <w:p w14:paraId="123F0191" w14:textId="77777777" w:rsidR="00083C28" w:rsidRPr="00083C28" w:rsidRDefault="00083C28" w:rsidP="00083C28">
      <w:pPr>
        <w:spacing w:after="0" w:line="240" w:lineRule="auto"/>
        <w:ind w:left="0" w:right="0"/>
        <w:rPr>
          <w:szCs w:val="20"/>
        </w:rPr>
      </w:pPr>
      <w:r w:rsidRPr="00083C2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83C28" w:rsidRPr="00083C28" w14:paraId="7D16C0FE" w14:textId="77777777" w:rsidTr="00C7734C">
        <w:trPr>
          <w:trHeight w:val="263"/>
        </w:trPr>
        <w:tc>
          <w:tcPr>
            <w:tcW w:w="1951" w:type="dxa"/>
            <w:shd w:val="clear" w:color="auto" w:fill="auto"/>
          </w:tcPr>
          <w:p w14:paraId="162BD81E" w14:textId="77777777" w:rsidR="00083C28" w:rsidRPr="00083C28" w:rsidRDefault="00083C28" w:rsidP="00083C2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083C28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2B0EC020" w14:textId="77777777" w:rsidR="00083C28" w:rsidRPr="00083C28" w:rsidRDefault="00083C28" w:rsidP="00083C2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</w:p>
        </w:tc>
        <w:tc>
          <w:tcPr>
            <w:tcW w:w="4253" w:type="dxa"/>
            <w:shd w:val="clear" w:color="auto" w:fill="auto"/>
          </w:tcPr>
          <w:p w14:paraId="6FED4902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0B8AB67B" w14:textId="77777777" w:rsidTr="00C7734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83E5F1A" w14:textId="77777777" w:rsid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6CF6C66F" w14:textId="32EF4865" w:rsidR="00323887" w:rsidRPr="00083C28" w:rsidRDefault="00323887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2277B65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Patienten har armarna hängande längs sidorna.</w:t>
            </w:r>
          </w:p>
          <w:p w14:paraId="4FB5C14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C3EC94" w14:textId="681BF1AD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Centrera gärna lite högre än vid vanlig lungundersökning, lung</w:t>
            </w:r>
            <w:r w:rsidR="002E0073">
              <w:rPr>
                <w:rFonts w:ascii="Arial" w:hAnsi="Arial" w:cs="Arial"/>
                <w:sz w:val="20"/>
                <w:szCs w:val="20"/>
              </w:rPr>
              <w:t>baserna</w:t>
            </w:r>
            <w:r w:rsidRPr="00083C28">
              <w:rPr>
                <w:rFonts w:ascii="Arial" w:hAnsi="Arial" w:cs="Arial"/>
                <w:sz w:val="20"/>
                <w:szCs w:val="20"/>
              </w:rPr>
              <w:t xml:space="preserve"> behöver inte vara med.</w:t>
            </w:r>
          </w:p>
          <w:p w14:paraId="195796F3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46B00F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Frontalen ska vara helt rak.</w:t>
            </w:r>
          </w:p>
          <w:p w14:paraId="42DD09BD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DC3FCC" w14:textId="77777777" w:rsid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Ordentligt inandad bild.</w:t>
            </w:r>
          </w:p>
          <w:p w14:paraId="79C0800F" w14:textId="77777777" w:rsidR="0030406E" w:rsidRDefault="0030406E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A51F37" w14:textId="46874312" w:rsidR="00DF233C" w:rsidRPr="0030406E" w:rsidRDefault="0030406E" w:rsidP="00083C2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406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4CB6CC8" w14:textId="7AA80E52" w:rsidR="00DF233C" w:rsidRPr="00083C28" w:rsidRDefault="00DF233C" w:rsidP="00083C2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</w:t>
            </w:r>
            <w:r w:rsidR="00370F9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4253" w:type="dxa"/>
            <w:shd w:val="clear" w:color="auto" w:fill="auto"/>
          </w:tcPr>
          <w:p w14:paraId="7B18F551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83C2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Frontal </w:t>
            </w:r>
          </w:p>
          <w:p w14:paraId="07881B44" w14:textId="31A12C71" w:rsidR="00083C28" w:rsidRPr="00083C28" w:rsidRDefault="00083C28" w:rsidP="00083C28">
            <w:pPr>
              <w:spacing w:after="0" w:line="240" w:lineRule="auto"/>
              <w:ind w:left="0" w:right="0"/>
              <w:rPr>
                <w:szCs w:val="20"/>
              </w:rPr>
            </w:pPr>
            <w:r w:rsidRPr="00083C28">
              <w:rPr>
                <w:noProof/>
                <w:szCs w:val="20"/>
              </w:rPr>
              <w:drawing>
                <wp:inline distT="0" distB="0" distL="0" distR="0" wp14:anchorId="3C8733FB" wp14:editId="4DCC4C8A">
                  <wp:extent cx="2562225" cy="2667000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2225" cy="2667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3C28" w:rsidRPr="00083C28" w14:paraId="4B0D1D7D" w14:textId="77777777" w:rsidTr="00C7734C">
        <w:trPr>
          <w:trHeight w:val="263"/>
        </w:trPr>
        <w:tc>
          <w:tcPr>
            <w:tcW w:w="1951" w:type="dxa"/>
            <w:shd w:val="clear" w:color="auto" w:fill="auto"/>
          </w:tcPr>
          <w:p w14:paraId="638737B1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570652E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3E6746B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523C4F96" w14:textId="77777777" w:rsidTr="00C7734C">
        <w:trPr>
          <w:trHeight w:val="263"/>
        </w:trPr>
        <w:tc>
          <w:tcPr>
            <w:tcW w:w="1951" w:type="dxa"/>
            <w:shd w:val="clear" w:color="auto" w:fill="auto"/>
          </w:tcPr>
          <w:p w14:paraId="7C3F01AC" w14:textId="77777777" w:rsid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83C2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51311E79" w14:textId="76E12D11" w:rsidR="00323887" w:rsidRPr="00083C28" w:rsidRDefault="00323887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46AEE88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Patienten har armarna lyfta men inte över axelhöjd.</w:t>
            </w:r>
          </w:p>
          <w:p w14:paraId="754DCACB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69C375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 xml:space="preserve">Rak </w:t>
            </w:r>
            <w:proofErr w:type="spellStart"/>
            <w:r w:rsidRPr="00083C28">
              <w:rPr>
                <w:rFonts w:ascii="Arial" w:hAnsi="Arial" w:cs="Arial"/>
                <w:sz w:val="20"/>
                <w:szCs w:val="20"/>
              </w:rPr>
              <w:t>sternum</w:t>
            </w:r>
            <w:proofErr w:type="spellEnd"/>
            <w:r w:rsidRPr="00083C2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87C4722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C19ED8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Hela sinus med på bilden.</w:t>
            </w:r>
          </w:p>
          <w:p w14:paraId="18F7A6DA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C8BFA0" w14:textId="77777777" w:rsidR="00083C28" w:rsidRDefault="00083C28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83C28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5717AC88" w14:textId="77777777" w:rsidR="0030406E" w:rsidRDefault="0030406E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D95595" w14:textId="2D85ECD6" w:rsidR="00370F90" w:rsidRPr="0030406E" w:rsidRDefault="0030406E" w:rsidP="00083C2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406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B720953" w14:textId="606E0F68" w:rsidR="00370F90" w:rsidRPr="00083C28" w:rsidRDefault="00370F90" w:rsidP="00083C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</w:t>
            </w:r>
            <w:r w:rsidR="00302226">
              <w:rPr>
                <w:rFonts w:ascii="Arial" w:hAnsi="Arial" w:cs="Arial"/>
                <w:sz w:val="20"/>
                <w:szCs w:val="20"/>
              </w:rPr>
              <w:t>. Hela lungan ska avbildas</w:t>
            </w:r>
            <w:r w:rsidR="003238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36C5371" w14:textId="77777777" w:rsidR="00083C28" w:rsidRPr="00083C28" w:rsidRDefault="00083C28" w:rsidP="00083C2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DC9C255" w14:textId="77777777" w:rsidR="00083C28" w:rsidRPr="00083C28" w:rsidRDefault="00083C28" w:rsidP="00083C2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83C2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Sida</w:t>
            </w:r>
          </w:p>
          <w:p w14:paraId="70311E21" w14:textId="49648B68" w:rsidR="00083C28" w:rsidRPr="00083C28" w:rsidRDefault="00083C28" w:rsidP="00083C2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83C28">
              <w:rPr>
                <w:noProof/>
                <w:szCs w:val="20"/>
              </w:rPr>
              <w:drawing>
                <wp:inline distT="0" distB="0" distL="0" distR="0" wp14:anchorId="29E1FFBF" wp14:editId="2B3C7516">
                  <wp:extent cx="2562225" cy="322897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2225" cy="3228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75DBD85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3C28" w:rsidRPr="00083C28" w14:paraId="082E569F" w14:textId="77777777" w:rsidTr="00C7734C">
        <w:trPr>
          <w:trHeight w:val="291"/>
        </w:trPr>
        <w:tc>
          <w:tcPr>
            <w:tcW w:w="1951" w:type="dxa"/>
            <w:shd w:val="clear" w:color="auto" w:fill="auto"/>
          </w:tcPr>
          <w:p w14:paraId="6EC61723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40729E43" w14:textId="77777777" w:rsidR="00083C28" w:rsidRPr="00083C28" w:rsidRDefault="00083C28" w:rsidP="00083C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74BDC2E9" w14:textId="77777777" w:rsidR="00083C28" w:rsidRPr="00083C28" w:rsidRDefault="00083C28" w:rsidP="00083C2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3C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4A0FE8" w14:textId="77777777" w:rsidR="004D2CE8" w:rsidRDefault="004D2CE8">
      <w:r>
        <w:separator/>
      </w:r>
    </w:p>
  </w:endnote>
  <w:endnote w:type="continuationSeparator" w:id="0">
    <w:p w14:paraId="51392465" w14:textId="77777777" w:rsidR="004D2CE8" w:rsidRDefault="004D2CE8">
      <w:r>
        <w:continuationSeparator/>
      </w:r>
    </w:p>
  </w:endnote>
  <w:endnote w:type="continuationNotice" w:id="1">
    <w:p w14:paraId="6CDD264F" w14:textId="77777777" w:rsidR="004D2CE8" w:rsidRDefault="004D2C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B4CCB" w14:textId="77777777" w:rsidR="004D2CE8" w:rsidRDefault="004D2CE8"/>
  </w:footnote>
  <w:footnote w:type="continuationSeparator" w:id="0">
    <w:p w14:paraId="26A952AE" w14:textId="77777777" w:rsidR="004D2CE8" w:rsidRDefault="004D2CE8">
      <w:r>
        <w:continuationSeparator/>
      </w:r>
    </w:p>
  </w:footnote>
  <w:footnote w:type="continuationNotice" w:id="1">
    <w:p w14:paraId="46D14271" w14:textId="77777777" w:rsidR="004D2CE8" w:rsidRDefault="004D2C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857A239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2578304">
    <w:abstractNumId w:val="18"/>
  </w:num>
  <w:num w:numId="2" w16cid:durableId="757991471">
    <w:abstractNumId w:val="15"/>
  </w:num>
  <w:num w:numId="3" w16cid:durableId="1524905400">
    <w:abstractNumId w:val="0"/>
  </w:num>
  <w:num w:numId="4" w16cid:durableId="755786336">
    <w:abstractNumId w:val="6"/>
  </w:num>
  <w:num w:numId="5" w16cid:durableId="593050548">
    <w:abstractNumId w:val="16"/>
  </w:num>
  <w:num w:numId="6" w16cid:durableId="1365785416">
    <w:abstractNumId w:val="2"/>
  </w:num>
  <w:num w:numId="7" w16cid:durableId="1609040532">
    <w:abstractNumId w:val="12"/>
  </w:num>
  <w:num w:numId="8" w16cid:durableId="1627159776">
    <w:abstractNumId w:val="9"/>
  </w:num>
  <w:num w:numId="9" w16cid:durableId="583608286">
    <w:abstractNumId w:val="1"/>
  </w:num>
  <w:num w:numId="10" w16cid:durableId="1816413129">
    <w:abstractNumId w:val="1"/>
  </w:num>
  <w:num w:numId="11" w16cid:durableId="1031489580">
    <w:abstractNumId w:val="3"/>
  </w:num>
  <w:num w:numId="12" w16cid:durableId="2079135793">
    <w:abstractNumId w:val="4"/>
  </w:num>
  <w:num w:numId="13" w16cid:durableId="1332567015">
    <w:abstractNumId w:val="14"/>
  </w:num>
  <w:num w:numId="14" w16cid:durableId="213584525">
    <w:abstractNumId w:val="10"/>
  </w:num>
  <w:num w:numId="15" w16cid:durableId="1401557707">
    <w:abstractNumId w:val="7"/>
  </w:num>
  <w:num w:numId="16" w16cid:durableId="123744060">
    <w:abstractNumId w:val="13"/>
  </w:num>
  <w:num w:numId="17" w16cid:durableId="771322763">
    <w:abstractNumId w:val="5"/>
  </w:num>
  <w:num w:numId="18" w16cid:durableId="1255355637">
    <w:abstractNumId w:val="11"/>
  </w:num>
  <w:num w:numId="19" w16cid:durableId="1184635103">
    <w:abstractNumId w:val="17"/>
  </w:num>
  <w:num w:numId="20" w16cid:durableId="213085625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C2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073"/>
    <w:rsid w:val="002E263F"/>
    <w:rsid w:val="002E6F81"/>
    <w:rsid w:val="002F08BA"/>
    <w:rsid w:val="002F2CFF"/>
    <w:rsid w:val="002F568B"/>
    <w:rsid w:val="002F7818"/>
    <w:rsid w:val="00302226"/>
    <w:rsid w:val="0030406E"/>
    <w:rsid w:val="003066D0"/>
    <w:rsid w:val="00311401"/>
    <w:rsid w:val="003203D7"/>
    <w:rsid w:val="00320F86"/>
    <w:rsid w:val="00323887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F90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268"/>
    <w:rsid w:val="003F1013"/>
    <w:rsid w:val="003F1ACF"/>
    <w:rsid w:val="003F7BB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CE8"/>
    <w:rsid w:val="004D7BA3"/>
    <w:rsid w:val="004F4518"/>
    <w:rsid w:val="004F4C62"/>
    <w:rsid w:val="00501433"/>
    <w:rsid w:val="00511CC4"/>
    <w:rsid w:val="00531E60"/>
    <w:rsid w:val="00536A5A"/>
    <w:rsid w:val="00541D07"/>
    <w:rsid w:val="0054208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9F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0C6"/>
    <w:rsid w:val="00BC322E"/>
    <w:rsid w:val="00BC44CD"/>
    <w:rsid w:val="00BC48A6"/>
    <w:rsid w:val="00BE7978"/>
    <w:rsid w:val="00C07DDB"/>
    <w:rsid w:val="00C169F4"/>
    <w:rsid w:val="00C4115D"/>
    <w:rsid w:val="00C43BDD"/>
    <w:rsid w:val="00C47778"/>
    <w:rsid w:val="00C5011E"/>
    <w:rsid w:val="00C50EE5"/>
    <w:rsid w:val="00C5240A"/>
    <w:rsid w:val="00C5398F"/>
    <w:rsid w:val="00C556F5"/>
    <w:rsid w:val="00C60F34"/>
    <w:rsid w:val="00C64581"/>
    <w:rsid w:val="00C70E19"/>
    <w:rsid w:val="00C72574"/>
    <w:rsid w:val="00C7430C"/>
    <w:rsid w:val="00C8305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33C"/>
    <w:rsid w:val="00E026BF"/>
    <w:rsid w:val="00E07B1B"/>
    <w:rsid w:val="00E11853"/>
    <w:rsid w:val="00E52A86"/>
    <w:rsid w:val="00E54B47"/>
    <w:rsid w:val="00E553BF"/>
    <w:rsid w:val="00E55D93"/>
    <w:rsid w:val="00E61294"/>
    <w:rsid w:val="00E6166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199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PICC-lineläge</dc:title>
  <dc:subject/>
  <dc:creator>patrik.jens.johansson@vgregion.se</dc:creator>
  <keywords/>
  <lastModifiedBy>Ulrica Sehlberg</lastModifiedBy>
  <revision>16</revision>
  <lastPrinted>2025-01-23T08:13:00.0000000Z</lastPrinted>
  <dcterms:created xsi:type="dcterms:W3CDTF">2022-05-18T03:56:00.0000000Z</dcterms:created>
  <dcterms:modified xsi:type="dcterms:W3CDTF">2025-01-23T08:15:00.0000000Z</dcterms:modified>
</coreProperties>
</file>