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EC6C9" w14:textId="77777777" w:rsidR="00083C28" w:rsidRDefault="00083C28" w:rsidP="00F35B05">
      <w:pPr>
        <w:pStyle w:val="Rubrik2"/>
        <w:sectPr w:rsidR="00083C28" w:rsidSect="00083C2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E60BF35" w14:textId="77777777" w:rsidR="00083C28" w:rsidRPr="00083C28" w:rsidRDefault="00083C28" w:rsidP="00083C28">
      <w:pPr>
        <w:spacing w:after="0" w:line="240" w:lineRule="auto"/>
        <w:ind w:left="0" w:right="0"/>
        <w:rPr>
          <w:szCs w:val="20"/>
        </w:rPr>
      </w:pPr>
    </w:p>
    <w:p w14:paraId="109440D4" w14:textId="77777777" w:rsidR="00083C28" w:rsidRPr="00083C28" w:rsidRDefault="00083C28" w:rsidP="00083C28">
      <w:pPr>
        <w:spacing w:after="0" w:line="240" w:lineRule="auto"/>
        <w:ind w:left="0" w:right="0"/>
        <w:rPr>
          <w:szCs w:val="20"/>
        </w:rPr>
      </w:pPr>
    </w:p>
    <w:p w14:paraId="2287C023" w14:textId="77777777" w:rsidR="00083C28" w:rsidRPr="00083C28" w:rsidRDefault="00083C28" w:rsidP="00083C28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083C28">
        <w:rPr>
          <w:szCs w:val="20"/>
        </w:rPr>
        <w:tab/>
      </w:r>
    </w:p>
    <w:p w14:paraId="4CE2BE41" w14:textId="624FAD04" w:rsidR="00083C28" w:rsidRPr="00083C28" w:rsidRDefault="00083C28" w:rsidP="00083C28">
      <w:pPr>
        <w:spacing w:after="0" w:line="240" w:lineRule="auto"/>
        <w:ind w:left="0" w:right="-568"/>
        <w:rPr>
          <w:szCs w:val="20"/>
        </w:rPr>
      </w:pPr>
      <w:r w:rsidRPr="00083C28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CA527A" wp14:editId="4756A6F4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1270" r="0" b="444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CAF23B" w14:textId="77777777" w:rsidR="00083C28" w:rsidRPr="003D37FD" w:rsidRDefault="00083C28" w:rsidP="00083C28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36413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5CA527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1DCAF23B" w14:textId="77777777" w:rsidR="00083C28" w:rsidRPr="003D37FD" w:rsidRDefault="00083C28" w:rsidP="00083C28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36413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2F326F34" w14:textId="17F245EA" w:rsidR="00083C28" w:rsidRPr="00083C28" w:rsidRDefault="003F7BB1" w:rsidP="003F7BB1">
      <w:pPr>
        <w:pStyle w:val="Rubrik1"/>
        <w:ind w:left="0"/>
        <w:rPr>
          <w:szCs w:val="20"/>
        </w:rPr>
      </w:pPr>
      <w:bookmarkStart w:id="1" w:name="_1314629194"/>
      <w:bookmarkStart w:id="2" w:name="Rubrik"/>
      <w:bookmarkEnd w:id="1"/>
      <w:bookmarkEnd w:id="2"/>
      <w:r w:rsidRPr="00083C28">
        <w:t>Lungor – PICC-</w:t>
      </w:r>
      <w:proofErr w:type="spellStart"/>
      <w:r w:rsidRPr="00083C28">
        <w:t>lineläge</w:t>
      </w:r>
      <w:proofErr w:type="spellEnd"/>
    </w:p>
    <w:p w14:paraId="43E1AB0C" w14:textId="77777777" w:rsidR="00083C28" w:rsidRPr="00083C28" w:rsidRDefault="00083C28" w:rsidP="003F7BB1">
      <w:pPr>
        <w:pStyle w:val="Rubrik2"/>
        <w:ind w:left="0"/>
      </w:pPr>
      <w:r w:rsidRPr="00083C28">
        <w:t>Metodbok Konventionell röntgen</w:t>
      </w:r>
    </w:p>
    <w:p w14:paraId="436BB2B1" w14:textId="77777777" w:rsidR="00083C28" w:rsidRDefault="00083C28" w:rsidP="00083C28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083C28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0225D84C" w14:textId="021344CF" w:rsidR="003F7BB1" w:rsidRDefault="003F7BB1" w:rsidP="00083C28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p w14:paraId="0B6E1464" w14:textId="138A18DB" w:rsidR="003F7BB1" w:rsidRDefault="003F7BB1" w:rsidP="003F7BB1">
      <w:pPr>
        <w:pStyle w:val="Rubrik2"/>
        <w:ind w:left="0"/>
      </w:pPr>
      <w:r>
        <w:t>Förändringar i denna version</w:t>
      </w:r>
    </w:p>
    <w:p w14:paraId="2A4C8C43" w14:textId="63424DBB" w:rsidR="003F7BB1" w:rsidRPr="003F7BB1" w:rsidRDefault="005839FE" w:rsidP="003F7BB1">
      <w:p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Reviderad under stycke bildtagning</w:t>
      </w:r>
      <w:r w:rsidR="002E0073">
        <w:rPr>
          <w:rFonts w:ascii="Arial" w:hAnsi="Arial" w:cs="Arial"/>
          <w:sz w:val="20"/>
          <w:szCs w:val="20"/>
        </w:rPr>
        <w:t>.</w:t>
      </w:r>
    </w:p>
    <w:p w14:paraId="15B30725" w14:textId="77777777" w:rsidR="00083C28" w:rsidRPr="00083C28" w:rsidRDefault="00083C28" w:rsidP="00083C28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tbl>
      <w:tblPr>
        <w:tblW w:w="11754" w:type="dxa"/>
        <w:tblLayout w:type="fixed"/>
        <w:tblLook w:val="0000" w:firstRow="0" w:lastRow="0" w:firstColumn="0" w:lastColumn="0" w:noHBand="0" w:noVBand="0"/>
      </w:tblPr>
      <w:tblGrid>
        <w:gridCol w:w="2259"/>
        <w:gridCol w:w="5963"/>
        <w:gridCol w:w="3519"/>
        <w:gridCol w:w="13"/>
      </w:tblGrid>
      <w:tr w:rsidR="00083C28" w:rsidRPr="00083C28" w14:paraId="17BF8B84" w14:textId="77777777" w:rsidTr="0030406E">
        <w:trPr>
          <w:gridAfter w:val="1"/>
          <w:wAfter w:w="13" w:type="dxa"/>
          <w:trHeight w:val="263"/>
        </w:trPr>
        <w:tc>
          <w:tcPr>
            <w:tcW w:w="11741" w:type="dxa"/>
            <w:gridSpan w:val="3"/>
            <w:shd w:val="clear" w:color="auto" w:fill="auto"/>
          </w:tcPr>
          <w:p w14:paraId="1025DDED" w14:textId="77777777" w:rsidR="00083C28" w:rsidRPr="00083C28" w:rsidRDefault="00083C28" w:rsidP="003F7BB1">
            <w:pPr>
              <w:pStyle w:val="Rubrik3"/>
              <w:ind w:left="0"/>
              <w:rPr>
                <w:rFonts w:ascii="Arial Fet" w:hAnsi="Arial Fet"/>
                <w:sz w:val="28"/>
              </w:rPr>
            </w:pPr>
            <w:r w:rsidRPr="00083C28">
              <w:t>Inför undersökningen</w:t>
            </w:r>
          </w:p>
        </w:tc>
      </w:tr>
      <w:tr w:rsidR="00083C28" w:rsidRPr="00083C28" w14:paraId="280C5414" w14:textId="77777777" w:rsidTr="0030406E">
        <w:trPr>
          <w:gridAfter w:val="1"/>
          <w:wAfter w:w="13" w:type="dxa"/>
          <w:trHeight w:val="263"/>
        </w:trPr>
        <w:tc>
          <w:tcPr>
            <w:tcW w:w="2259" w:type="dxa"/>
            <w:shd w:val="clear" w:color="auto" w:fill="auto"/>
          </w:tcPr>
          <w:p w14:paraId="2A580632" w14:textId="77777777" w:rsidR="00083C28" w:rsidRPr="00083C28" w:rsidRDefault="00083C28" w:rsidP="00083C2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83C28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9482" w:type="dxa"/>
            <w:gridSpan w:val="2"/>
            <w:shd w:val="clear" w:color="auto" w:fill="auto"/>
          </w:tcPr>
          <w:p w14:paraId="0DF26B55" w14:textId="77777777" w:rsidR="00083C28" w:rsidRPr="00083C28" w:rsidRDefault="00083C28" w:rsidP="00083C2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83C28">
              <w:rPr>
                <w:rFonts w:ascii="Arial" w:hAnsi="Arial" w:cs="Arial"/>
                <w:sz w:val="20"/>
                <w:szCs w:val="20"/>
              </w:rPr>
              <w:t>PICC-</w:t>
            </w:r>
            <w:proofErr w:type="spellStart"/>
            <w:r w:rsidRPr="00083C28">
              <w:rPr>
                <w:rFonts w:ascii="Arial" w:hAnsi="Arial" w:cs="Arial"/>
                <w:sz w:val="20"/>
                <w:szCs w:val="20"/>
              </w:rPr>
              <w:t>lineläge</w:t>
            </w:r>
            <w:proofErr w:type="spellEnd"/>
          </w:p>
        </w:tc>
      </w:tr>
      <w:tr w:rsidR="00083C28" w:rsidRPr="00083C28" w14:paraId="08C3B551" w14:textId="77777777" w:rsidTr="0030406E">
        <w:trPr>
          <w:trHeight w:val="263"/>
        </w:trPr>
        <w:tc>
          <w:tcPr>
            <w:tcW w:w="2259" w:type="dxa"/>
            <w:shd w:val="clear" w:color="auto" w:fill="auto"/>
          </w:tcPr>
          <w:p w14:paraId="7C023F94" w14:textId="77777777" w:rsidR="00083C28" w:rsidRPr="00083C28" w:rsidRDefault="00083C28" w:rsidP="00083C2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63" w:type="dxa"/>
            <w:shd w:val="clear" w:color="auto" w:fill="auto"/>
          </w:tcPr>
          <w:p w14:paraId="7D4E196E" w14:textId="77777777" w:rsidR="00083C28" w:rsidRPr="00083C28" w:rsidRDefault="00083C28" w:rsidP="00083C2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gridSpan w:val="2"/>
            <w:shd w:val="clear" w:color="auto" w:fill="auto"/>
          </w:tcPr>
          <w:p w14:paraId="38329D27" w14:textId="77777777" w:rsidR="00083C28" w:rsidRPr="00083C28" w:rsidRDefault="00083C28" w:rsidP="00083C2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3C28" w:rsidRPr="00083C28" w14:paraId="21DDD94A" w14:textId="77777777" w:rsidTr="0030406E">
        <w:trPr>
          <w:gridAfter w:val="1"/>
          <w:wAfter w:w="13" w:type="dxa"/>
          <w:trHeight w:val="263"/>
        </w:trPr>
        <w:tc>
          <w:tcPr>
            <w:tcW w:w="2259" w:type="dxa"/>
            <w:shd w:val="clear" w:color="auto" w:fill="auto"/>
          </w:tcPr>
          <w:p w14:paraId="570F973A" w14:textId="77777777" w:rsidR="00083C28" w:rsidRPr="00083C28" w:rsidRDefault="00083C28" w:rsidP="00083C2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83C28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9482" w:type="dxa"/>
            <w:gridSpan w:val="2"/>
            <w:shd w:val="clear" w:color="auto" w:fill="auto"/>
          </w:tcPr>
          <w:p w14:paraId="0C296BC2" w14:textId="77777777" w:rsidR="00083C28" w:rsidRPr="00083C28" w:rsidRDefault="00083C28" w:rsidP="00083C28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83C28">
              <w:rPr>
                <w:rFonts w:ascii="Arial" w:hAnsi="Arial" w:cs="Arial"/>
                <w:color w:val="000000"/>
                <w:sz w:val="20"/>
                <w:szCs w:val="20"/>
              </w:rPr>
              <w:t xml:space="preserve">Se kapitel 4.2 och 5.1 i </w:t>
            </w:r>
          </w:p>
          <w:p w14:paraId="2C17A33B" w14:textId="6A8BF471" w:rsidR="00083C28" w:rsidRPr="00083C28" w:rsidRDefault="00000000" w:rsidP="00083C28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7" w:history="1">
              <w:r w:rsidR="00083C28" w:rsidRPr="00083C28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083C28" w:rsidRPr="00083C28" w14:paraId="1D0AD80D" w14:textId="77777777" w:rsidTr="0030406E">
        <w:trPr>
          <w:trHeight w:val="263"/>
        </w:trPr>
        <w:tc>
          <w:tcPr>
            <w:tcW w:w="2259" w:type="dxa"/>
            <w:shd w:val="clear" w:color="auto" w:fill="auto"/>
          </w:tcPr>
          <w:p w14:paraId="56E5B0F7" w14:textId="77777777" w:rsidR="00083C28" w:rsidRPr="00083C28" w:rsidRDefault="00083C28" w:rsidP="00083C2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63" w:type="dxa"/>
            <w:shd w:val="clear" w:color="auto" w:fill="auto"/>
          </w:tcPr>
          <w:p w14:paraId="44C2DFB4" w14:textId="77777777" w:rsidR="00083C28" w:rsidRPr="00083C28" w:rsidRDefault="00083C28" w:rsidP="00083C2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gridSpan w:val="2"/>
            <w:shd w:val="clear" w:color="auto" w:fill="auto"/>
          </w:tcPr>
          <w:p w14:paraId="030CCC6B" w14:textId="77777777" w:rsidR="00083C28" w:rsidRPr="00083C28" w:rsidRDefault="00083C28" w:rsidP="00083C2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3C28" w:rsidRPr="00083C28" w14:paraId="66C85D50" w14:textId="77777777" w:rsidTr="0030406E">
        <w:trPr>
          <w:gridAfter w:val="1"/>
          <w:wAfter w:w="13" w:type="dxa"/>
          <w:trHeight w:val="263"/>
        </w:trPr>
        <w:tc>
          <w:tcPr>
            <w:tcW w:w="2259" w:type="dxa"/>
            <w:shd w:val="clear" w:color="auto" w:fill="auto"/>
          </w:tcPr>
          <w:p w14:paraId="440F2086" w14:textId="77777777" w:rsidR="00083C28" w:rsidRPr="00083C28" w:rsidRDefault="00083C28" w:rsidP="00083C2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83C28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9482" w:type="dxa"/>
            <w:gridSpan w:val="2"/>
            <w:shd w:val="clear" w:color="auto" w:fill="auto"/>
          </w:tcPr>
          <w:p w14:paraId="135F8F32" w14:textId="77777777" w:rsidR="00083C28" w:rsidRPr="00083C28" w:rsidRDefault="00083C28" w:rsidP="00083C2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83C28">
              <w:rPr>
                <w:rFonts w:ascii="Arial" w:hAnsi="Arial" w:cs="Arial"/>
                <w:sz w:val="20"/>
                <w:szCs w:val="20"/>
              </w:rPr>
              <w:t>Adora</w:t>
            </w:r>
            <w:proofErr w:type="spellEnd"/>
          </w:p>
          <w:p w14:paraId="540534D3" w14:textId="77777777" w:rsidR="00083C28" w:rsidRPr="00083C28" w:rsidRDefault="00083C28" w:rsidP="00083C2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83C28">
              <w:rPr>
                <w:rFonts w:ascii="Arial" w:hAnsi="Arial" w:cs="Arial"/>
                <w:sz w:val="20"/>
                <w:szCs w:val="20"/>
              </w:rPr>
              <w:t>T3</w:t>
            </w:r>
          </w:p>
        </w:tc>
      </w:tr>
      <w:tr w:rsidR="00083C28" w:rsidRPr="00083C28" w14:paraId="287AEC4B" w14:textId="77777777" w:rsidTr="0030406E">
        <w:trPr>
          <w:gridAfter w:val="1"/>
          <w:wAfter w:w="13" w:type="dxa"/>
          <w:trHeight w:val="263"/>
        </w:trPr>
        <w:tc>
          <w:tcPr>
            <w:tcW w:w="2259" w:type="dxa"/>
            <w:shd w:val="clear" w:color="auto" w:fill="auto"/>
          </w:tcPr>
          <w:p w14:paraId="2FB0BE06" w14:textId="77777777" w:rsidR="00083C28" w:rsidRPr="00083C28" w:rsidRDefault="00083C28" w:rsidP="00083C2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482" w:type="dxa"/>
            <w:gridSpan w:val="2"/>
            <w:shd w:val="clear" w:color="auto" w:fill="auto"/>
          </w:tcPr>
          <w:p w14:paraId="2A76BE9A" w14:textId="77777777" w:rsidR="00083C28" w:rsidRPr="00083C28" w:rsidRDefault="00083C28" w:rsidP="00083C2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3C28" w:rsidRPr="00083C28" w14:paraId="3FE4B240" w14:textId="77777777" w:rsidTr="0030406E">
        <w:trPr>
          <w:gridAfter w:val="1"/>
          <w:wAfter w:w="13" w:type="dxa"/>
          <w:trHeight w:val="389"/>
        </w:trPr>
        <w:tc>
          <w:tcPr>
            <w:tcW w:w="2259" w:type="dxa"/>
            <w:shd w:val="clear" w:color="auto" w:fill="auto"/>
          </w:tcPr>
          <w:p w14:paraId="0EC7C4A1" w14:textId="77777777" w:rsidR="00083C28" w:rsidRPr="00083C28" w:rsidRDefault="00083C28" w:rsidP="00083C2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83C28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</w:tc>
        <w:tc>
          <w:tcPr>
            <w:tcW w:w="9482" w:type="dxa"/>
            <w:gridSpan w:val="2"/>
            <w:shd w:val="clear" w:color="auto" w:fill="auto"/>
          </w:tcPr>
          <w:p w14:paraId="20CEFDA0" w14:textId="77777777" w:rsidR="00083C28" w:rsidRPr="00083C28" w:rsidRDefault="00083C28" w:rsidP="00083C2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83C28">
              <w:rPr>
                <w:rFonts w:ascii="Arial" w:hAnsi="Arial" w:cs="Arial"/>
                <w:sz w:val="20"/>
                <w:szCs w:val="20"/>
              </w:rPr>
              <w:t>Stor i potter/lungstativ</w:t>
            </w:r>
          </w:p>
        </w:tc>
      </w:tr>
      <w:tr w:rsidR="00083C28" w:rsidRPr="00083C28" w14:paraId="453A176E" w14:textId="77777777" w:rsidTr="0030406E">
        <w:trPr>
          <w:gridAfter w:val="1"/>
          <w:wAfter w:w="13" w:type="dxa"/>
          <w:trHeight w:val="251"/>
        </w:trPr>
        <w:tc>
          <w:tcPr>
            <w:tcW w:w="2259" w:type="dxa"/>
            <w:shd w:val="clear" w:color="auto" w:fill="auto"/>
          </w:tcPr>
          <w:p w14:paraId="439713E5" w14:textId="77777777" w:rsidR="00083C28" w:rsidRPr="00083C28" w:rsidRDefault="00083C28" w:rsidP="00083C2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482" w:type="dxa"/>
            <w:gridSpan w:val="2"/>
            <w:shd w:val="clear" w:color="auto" w:fill="auto"/>
          </w:tcPr>
          <w:p w14:paraId="15E31F72" w14:textId="77777777" w:rsidR="00083C28" w:rsidRPr="00083C28" w:rsidRDefault="00083C28" w:rsidP="00083C2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3C28" w:rsidRPr="00083C28" w14:paraId="1B50A6AE" w14:textId="77777777" w:rsidTr="0030406E">
        <w:trPr>
          <w:trHeight w:val="263"/>
        </w:trPr>
        <w:tc>
          <w:tcPr>
            <w:tcW w:w="2259" w:type="dxa"/>
            <w:shd w:val="clear" w:color="auto" w:fill="auto"/>
          </w:tcPr>
          <w:p w14:paraId="60A1A795" w14:textId="77777777" w:rsidR="00083C28" w:rsidRPr="00083C28" w:rsidRDefault="00083C28" w:rsidP="00083C2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83C28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5963" w:type="dxa"/>
            <w:shd w:val="clear" w:color="auto" w:fill="auto"/>
          </w:tcPr>
          <w:p w14:paraId="34A6EA0D" w14:textId="77777777" w:rsidR="00083C28" w:rsidRPr="00083C28" w:rsidRDefault="00083C28" w:rsidP="00083C28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083C28">
              <w:rPr>
                <w:rFonts w:ascii="Arial" w:hAnsi="Arial" w:cs="Arial"/>
                <w:sz w:val="20"/>
                <w:szCs w:val="20"/>
              </w:rPr>
              <w:t>Frontal</w:t>
            </w:r>
          </w:p>
          <w:p w14:paraId="49FEAFEE" w14:textId="77777777" w:rsidR="00083C28" w:rsidRDefault="00083C28" w:rsidP="0030406E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-823"/>
              <w:rPr>
                <w:rFonts w:ascii="Arial" w:hAnsi="Arial" w:cs="Arial"/>
                <w:sz w:val="20"/>
                <w:szCs w:val="20"/>
              </w:rPr>
            </w:pPr>
            <w:r w:rsidRPr="00083C28">
              <w:rPr>
                <w:rFonts w:ascii="Arial" w:hAnsi="Arial" w:cs="Arial"/>
                <w:sz w:val="20"/>
                <w:szCs w:val="20"/>
              </w:rPr>
              <w:t>Sida</w:t>
            </w:r>
          </w:p>
          <w:p w14:paraId="5F4A045A" w14:textId="77777777" w:rsidR="003E5268" w:rsidRDefault="003E5268" w:rsidP="003E5268">
            <w:pPr>
              <w:snapToGrid w:val="0"/>
              <w:spacing w:after="0" w:line="240" w:lineRule="auto"/>
              <w:ind w:left="75" w:right="0"/>
              <w:rPr>
                <w:rFonts w:ascii="Arial" w:hAnsi="Arial" w:cs="Arial"/>
                <w:sz w:val="20"/>
                <w:szCs w:val="20"/>
              </w:rPr>
            </w:pPr>
          </w:p>
          <w:p w14:paraId="026DD649" w14:textId="080D94C2" w:rsidR="003E5268" w:rsidRPr="00083C28" w:rsidRDefault="003E5268" w:rsidP="0030406E">
            <w:pPr>
              <w:snapToGrid w:val="0"/>
              <w:spacing w:after="0" w:line="240" w:lineRule="auto"/>
              <w:ind w:left="75" w:right="-13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OBS! Välj CVK</w:t>
            </w:r>
            <w:r w:rsidR="0030406E">
              <w:rPr>
                <w:rFonts w:ascii="Arial" w:hAnsi="Arial" w:cs="Arial"/>
                <w:sz w:val="20"/>
                <w:szCs w:val="20"/>
              </w:rPr>
              <w:t xml:space="preserve"> lunga på modalitet för extra kantförstärkning.</w:t>
            </w:r>
          </w:p>
        </w:tc>
        <w:tc>
          <w:tcPr>
            <w:tcW w:w="3532" w:type="dxa"/>
            <w:gridSpan w:val="2"/>
            <w:shd w:val="clear" w:color="auto" w:fill="auto"/>
          </w:tcPr>
          <w:p w14:paraId="4AC24EAA" w14:textId="77777777" w:rsidR="00083C28" w:rsidRPr="00083C28" w:rsidRDefault="00083C28" w:rsidP="00083C2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017204E" w14:textId="48F5C11F" w:rsidR="00083C28" w:rsidRPr="00083C28" w:rsidRDefault="0030406E" w:rsidP="00083C28">
      <w:pPr>
        <w:spacing w:after="0" w:line="240" w:lineRule="auto"/>
        <w:ind w:left="0" w:right="0"/>
        <w:rPr>
          <w:szCs w:val="20"/>
        </w:rPr>
      </w:pPr>
      <w:r>
        <w:rPr>
          <w:szCs w:val="20"/>
        </w:rPr>
        <w:t>.</w:t>
      </w:r>
    </w:p>
    <w:p w14:paraId="123F0191" w14:textId="77777777" w:rsidR="00083C28" w:rsidRPr="00083C28" w:rsidRDefault="00083C28" w:rsidP="00083C28">
      <w:pPr>
        <w:spacing w:after="0" w:line="240" w:lineRule="auto"/>
        <w:ind w:left="0" w:right="0"/>
        <w:rPr>
          <w:szCs w:val="20"/>
        </w:rPr>
      </w:pPr>
      <w:r w:rsidRPr="00083C28">
        <w:rPr>
          <w:szCs w:val="20"/>
        </w:rPr>
        <w:br w:type="page"/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253"/>
      </w:tblGrid>
      <w:tr w:rsidR="00083C28" w:rsidRPr="00083C28" w14:paraId="7D16C0FE" w14:textId="77777777" w:rsidTr="00C7734C">
        <w:trPr>
          <w:trHeight w:val="263"/>
        </w:trPr>
        <w:tc>
          <w:tcPr>
            <w:tcW w:w="1951" w:type="dxa"/>
            <w:shd w:val="clear" w:color="auto" w:fill="auto"/>
          </w:tcPr>
          <w:p w14:paraId="162BD81E" w14:textId="77777777" w:rsidR="00083C28" w:rsidRPr="00083C28" w:rsidRDefault="00083C28" w:rsidP="00083C28">
            <w:pPr>
              <w:keepNext/>
              <w:spacing w:before="240" w:after="60" w:line="240" w:lineRule="auto"/>
              <w:ind w:left="0" w:right="0"/>
              <w:outlineLvl w:val="1"/>
              <w:rPr>
                <w:rFonts w:ascii="Calibri" w:hAnsi="Calibri" w:cs="Arial"/>
                <w:b/>
                <w:bCs/>
                <w:iCs/>
                <w:sz w:val="32"/>
                <w:szCs w:val="28"/>
              </w:rPr>
            </w:pPr>
            <w:r w:rsidRPr="00083C28">
              <w:rPr>
                <w:rFonts w:ascii="Calibri" w:hAnsi="Calibri" w:cs="Arial"/>
                <w:b/>
                <w:bCs/>
                <w:iCs/>
                <w:sz w:val="32"/>
                <w:szCs w:val="28"/>
              </w:rPr>
              <w:lastRenderedPageBreak/>
              <w:t>Bildtagning</w:t>
            </w:r>
          </w:p>
        </w:tc>
        <w:tc>
          <w:tcPr>
            <w:tcW w:w="3402" w:type="dxa"/>
            <w:shd w:val="clear" w:color="auto" w:fill="auto"/>
          </w:tcPr>
          <w:p w14:paraId="2B0EC020" w14:textId="77777777" w:rsidR="00083C28" w:rsidRPr="00083C28" w:rsidRDefault="00083C28" w:rsidP="00083C28">
            <w:pPr>
              <w:keepNext/>
              <w:spacing w:before="240" w:after="60" w:line="240" w:lineRule="auto"/>
              <w:ind w:left="0" w:right="0"/>
              <w:outlineLvl w:val="1"/>
              <w:rPr>
                <w:rFonts w:ascii="Calibri" w:hAnsi="Calibri" w:cs="Arial"/>
                <w:b/>
                <w:bCs/>
                <w:iCs/>
                <w:sz w:val="32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14:paraId="6FED4902" w14:textId="77777777" w:rsidR="00083C28" w:rsidRPr="00083C28" w:rsidRDefault="00083C28" w:rsidP="00083C2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3C28" w:rsidRPr="00083C28" w14:paraId="0B8AB67B" w14:textId="77777777" w:rsidTr="00C7734C">
        <w:trPr>
          <w:cantSplit/>
          <w:trHeight w:val="3106"/>
        </w:trPr>
        <w:tc>
          <w:tcPr>
            <w:tcW w:w="1951" w:type="dxa"/>
            <w:shd w:val="clear" w:color="auto" w:fill="auto"/>
          </w:tcPr>
          <w:p w14:paraId="583E5F1A" w14:textId="77777777" w:rsidR="00083C28" w:rsidRDefault="00083C28" w:rsidP="00083C2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83C28">
              <w:rPr>
                <w:rFonts w:ascii="Arial" w:hAnsi="Arial" w:cs="Arial"/>
                <w:b/>
                <w:sz w:val="20"/>
                <w:szCs w:val="20"/>
              </w:rPr>
              <w:t xml:space="preserve">Frontal </w:t>
            </w:r>
          </w:p>
          <w:p w14:paraId="6CF6C66F" w14:textId="32EF4865" w:rsidR="00323887" w:rsidRPr="00083C28" w:rsidRDefault="00323887" w:rsidP="00083C2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52277B65" w14:textId="77777777" w:rsidR="00083C28" w:rsidRPr="00083C28" w:rsidRDefault="00083C28" w:rsidP="00083C2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83C28">
              <w:rPr>
                <w:rFonts w:ascii="Arial" w:hAnsi="Arial" w:cs="Arial"/>
                <w:sz w:val="20"/>
                <w:szCs w:val="20"/>
              </w:rPr>
              <w:t>Patienten har armarna hängande längs sidorna.</w:t>
            </w:r>
          </w:p>
          <w:p w14:paraId="4FB5C142" w14:textId="77777777" w:rsidR="00083C28" w:rsidRPr="00083C28" w:rsidRDefault="00083C28" w:rsidP="00083C2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AC3EC94" w14:textId="681BF1AD" w:rsidR="00083C28" w:rsidRPr="00083C28" w:rsidRDefault="00083C28" w:rsidP="00083C2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83C28">
              <w:rPr>
                <w:rFonts w:ascii="Arial" w:hAnsi="Arial" w:cs="Arial"/>
                <w:sz w:val="20"/>
                <w:szCs w:val="20"/>
              </w:rPr>
              <w:t>Centrera gärna lite högre än vid vanlig lungundersökning, lung</w:t>
            </w:r>
            <w:r w:rsidR="002E0073">
              <w:rPr>
                <w:rFonts w:ascii="Arial" w:hAnsi="Arial" w:cs="Arial"/>
                <w:sz w:val="20"/>
                <w:szCs w:val="20"/>
              </w:rPr>
              <w:t>baserna</w:t>
            </w:r>
            <w:r w:rsidRPr="00083C28">
              <w:rPr>
                <w:rFonts w:ascii="Arial" w:hAnsi="Arial" w:cs="Arial"/>
                <w:sz w:val="20"/>
                <w:szCs w:val="20"/>
              </w:rPr>
              <w:t xml:space="preserve"> behöver inte vara med.</w:t>
            </w:r>
          </w:p>
          <w:p w14:paraId="195796F3" w14:textId="77777777" w:rsidR="00083C28" w:rsidRPr="00083C28" w:rsidRDefault="00083C28" w:rsidP="00083C2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046B00F" w14:textId="77777777" w:rsidR="00083C28" w:rsidRPr="00083C28" w:rsidRDefault="00083C28" w:rsidP="00083C2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83C28">
              <w:rPr>
                <w:rFonts w:ascii="Arial" w:hAnsi="Arial" w:cs="Arial"/>
                <w:sz w:val="20"/>
                <w:szCs w:val="20"/>
              </w:rPr>
              <w:t>Frontalen ska vara helt rak.</w:t>
            </w:r>
          </w:p>
          <w:p w14:paraId="42DD09BD" w14:textId="77777777" w:rsidR="00083C28" w:rsidRPr="00083C28" w:rsidRDefault="00083C28" w:rsidP="00083C2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9DC3FCC" w14:textId="77777777" w:rsidR="00083C28" w:rsidRDefault="00083C28" w:rsidP="00083C2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83C28">
              <w:rPr>
                <w:rFonts w:ascii="Arial" w:hAnsi="Arial" w:cs="Arial"/>
                <w:sz w:val="20"/>
                <w:szCs w:val="20"/>
              </w:rPr>
              <w:t>Ordentligt inandad bild.</w:t>
            </w:r>
          </w:p>
          <w:p w14:paraId="79C0800F" w14:textId="77777777" w:rsidR="0030406E" w:rsidRDefault="0030406E" w:rsidP="00083C2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CA51F37" w14:textId="46874312" w:rsidR="00DF233C" w:rsidRPr="0030406E" w:rsidRDefault="0030406E" w:rsidP="00083C28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406E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  <w:p w14:paraId="34CB6CC8" w14:textId="7AA80E52" w:rsidR="00DF233C" w:rsidRPr="00083C28" w:rsidRDefault="00DF233C" w:rsidP="00083C28">
            <w:pPr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Väl inandad bild. Hela lungan ska avbildas</w:t>
            </w:r>
            <w:r w:rsidR="00370F90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4253" w:type="dxa"/>
            <w:shd w:val="clear" w:color="auto" w:fill="auto"/>
          </w:tcPr>
          <w:p w14:paraId="7B18F551" w14:textId="77777777" w:rsidR="00083C28" w:rsidRPr="00083C28" w:rsidRDefault="00083C28" w:rsidP="00083C28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  <w:r w:rsidRPr="00083C28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t xml:space="preserve">Frontal </w:t>
            </w:r>
          </w:p>
          <w:p w14:paraId="07881B44" w14:textId="31A12C71" w:rsidR="00083C28" w:rsidRPr="00083C28" w:rsidRDefault="00083C28" w:rsidP="00083C28">
            <w:pPr>
              <w:spacing w:after="0" w:line="240" w:lineRule="auto"/>
              <w:ind w:left="0" w:right="0"/>
              <w:rPr>
                <w:szCs w:val="20"/>
              </w:rPr>
            </w:pPr>
            <w:r w:rsidRPr="00083C28">
              <w:rPr>
                <w:noProof/>
                <w:szCs w:val="20"/>
              </w:rPr>
              <w:drawing>
                <wp:inline distT="0" distB="0" distL="0" distR="0" wp14:anchorId="3C8733FB" wp14:editId="4DCC4C8A">
                  <wp:extent cx="2562225" cy="2667000"/>
                  <wp:effectExtent l="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266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3C28" w:rsidRPr="00083C28" w14:paraId="4B0D1D7D" w14:textId="77777777" w:rsidTr="00C7734C">
        <w:trPr>
          <w:trHeight w:val="263"/>
        </w:trPr>
        <w:tc>
          <w:tcPr>
            <w:tcW w:w="1951" w:type="dxa"/>
            <w:shd w:val="clear" w:color="auto" w:fill="auto"/>
          </w:tcPr>
          <w:p w14:paraId="638737B1" w14:textId="77777777" w:rsidR="00083C28" w:rsidRPr="00083C28" w:rsidRDefault="00083C28" w:rsidP="00083C2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5570652E" w14:textId="77777777" w:rsidR="00083C28" w:rsidRPr="00083C28" w:rsidRDefault="00083C28" w:rsidP="00083C2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53E6746B" w14:textId="77777777" w:rsidR="00083C28" w:rsidRPr="00083C28" w:rsidRDefault="00083C28" w:rsidP="00083C2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3C28" w:rsidRPr="00083C28" w14:paraId="523C4F96" w14:textId="77777777" w:rsidTr="00C7734C">
        <w:trPr>
          <w:trHeight w:val="263"/>
        </w:trPr>
        <w:tc>
          <w:tcPr>
            <w:tcW w:w="1951" w:type="dxa"/>
            <w:shd w:val="clear" w:color="auto" w:fill="auto"/>
          </w:tcPr>
          <w:p w14:paraId="7C3F01AC" w14:textId="77777777" w:rsidR="00083C28" w:rsidRDefault="00083C28" w:rsidP="00083C2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83C28">
              <w:rPr>
                <w:rFonts w:ascii="Arial" w:hAnsi="Arial" w:cs="Arial"/>
                <w:b/>
                <w:sz w:val="20"/>
                <w:szCs w:val="20"/>
              </w:rPr>
              <w:t>Sida</w:t>
            </w:r>
          </w:p>
          <w:p w14:paraId="51311E79" w14:textId="76E12D11" w:rsidR="00323887" w:rsidRPr="00083C28" w:rsidRDefault="00323887" w:rsidP="00083C2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646AEE88" w14:textId="77777777" w:rsidR="00083C28" w:rsidRPr="00083C28" w:rsidRDefault="00083C28" w:rsidP="00083C2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83C28">
              <w:rPr>
                <w:rFonts w:ascii="Arial" w:hAnsi="Arial" w:cs="Arial"/>
                <w:sz w:val="20"/>
                <w:szCs w:val="20"/>
              </w:rPr>
              <w:t>Patienten har armarna lyfta men inte över axelhöjd.</w:t>
            </w:r>
          </w:p>
          <w:p w14:paraId="754DCACB" w14:textId="77777777" w:rsidR="00083C28" w:rsidRPr="00083C28" w:rsidRDefault="00083C28" w:rsidP="00083C2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469C375" w14:textId="77777777" w:rsidR="00083C28" w:rsidRPr="00083C28" w:rsidRDefault="00083C28" w:rsidP="00083C2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83C28">
              <w:rPr>
                <w:rFonts w:ascii="Arial" w:hAnsi="Arial" w:cs="Arial"/>
                <w:sz w:val="20"/>
                <w:szCs w:val="20"/>
              </w:rPr>
              <w:t xml:space="preserve">Rak </w:t>
            </w:r>
            <w:proofErr w:type="spellStart"/>
            <w:r w:rsidRPr="00083C28">
              <w:rPr>
                <w:rFonts w:ascii="Arial" w:hAnsi="Arial" w:cs="Arial"/>
                <w:sz w:val="20"/>
                <w:szCs w:val="20"/>
              </w:rPr>
              <w:t>sternum</w:t>
            </w:r>
            <w:proofErr w:type="spellEnd"/>
            <w:r w:rsidRPr="00083C2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87C4722" w14:textId="77777777" w:rsidR="00083C28" w:rsidRPr="00083C28" w:rsidRDefault="00083C28" w:rsidP="00083C2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2C19ED8" w14:textId="77777777" w:rsidR="00083C28" w:rsidRPr="00083C28" w:rsidRDefault="00083C28" w:rsidP="00083C2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83C28">
              <w:rPr>
                <w:rFonts w:ascii="Arial" w:hAnsi="Arial" w:cs="Arial"/>
                <w:sz w:val="20"/>
                <w:szCs w:val="20"/>
              </w:rPr>
              <w:t>Hela sinus med på bilden.</w:t>
            </w:r>
          </w:p>
          <w:p w14:paraId="18F7A6DA" w14:textId="77777777" w:rsidR="00083C28" w:rsidRPr="00083C28" w:rsidRDefault="00083C28" w:rsidP="00083C2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FC8BFA0" w14:textId="77777777" w:rsidR="00083C28" w:rsidRDefault="00083C28" w:rsidP="00083C2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83C28">
              <w:rPr>
                <w:rFonts w:ascii="Arial" w:hAnsi="Arial" w:cs="Arial"/>
                <w:sz w:val="20"/>
                <w:szCs w:val="20"/>
              </w:rPr>
              <w:t>Inandad bild.</w:t>
            </w:r>
          </w:p>
          <w:p w14:paraId="5717AC88" w14:textId="77777777" w:rsidR="0030406E" w:rsidRDefault="0030406E" w:rsidP="00083C2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AD95595" w14:textId="2D85ECD6" w:rsidR="00370F90" w:rsidRPr="0030406E" w:rsidRDefault="0030406E" w:rsidP="00083C28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406E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  <w:p w14:paraId="0B720953" w14:textId="606E0F68" w:rsidR="00370F90" w:rsidRPr="00083C28" w:rsidRDefault="00370F90" w:rsidP="00083C2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Väl inandad bild</w:t>
            </w:r>
            <w:r w:rsidR="00302226">
              <w:rPr>
                <w:rFonts w:ascii="Arial" w:hAnsi="Arial" w:cs="Arial"/>
                <w:sz w:val="20"/>
                <w:szCs w:val="20"/>
              </w:rPr>
              <w:t>. Hela lungan ska avbildas</w:t>
            </w:r>
            <w:r w:rsidR="0032388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36C5371" w14:textId="77777777" w:rsidR="00083C28" w:rsidRPr="00083C28" w:rsidRDefault="00083C28" w:rsidP="00083C28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6DC9C255" w14:textId="77777777" w:rsidR="00083C28" w:rsidRPr="00083C28" w:rsidRDefault="00083C28" w:rsidP="00083C28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  <w:r w:rsidRPr="00083C28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t>Sida</w:t>
            </w:r>
          </w:p>
          <w:p w14:paraId="70311E21" w14:textId="49648B68" w:rsidR="00083C28" w:rsidRPr="00083C28" w:rsidRDefault="00083C28" w:rsidP="00083C28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  <w:r w:rsidRPr="00083C28">
              <w:rPr>
                <w:noProof/>
                <w:szCs w:val="20"/>
              </w:rPr>
              <w:drawing>
                <wp:inline distT="0" distB="0" distL="0" distR="0" wp14:anchorId="29E1FFBF" wp14:editId="2B3C7516">
                  <wp:extent cx="2562225" cy="322897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322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5DBD85" w14:textId="77777777" w:rsidR="00083C28" w:rsidRPr="00083C28" w:rsidRDefault="00083C28" w:rsidP="00083C2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3C28" w:rsidRPr="00083C28" w14:paraId="082E569F" w14:textId="77777777" w:rsidTr="00C7734C">
        <w:trPr>
          <w:trHeight w:val="291"/>
        </w:trPr>
        <w:tc>
          <w:tcPr>
            <w:tcW w:w="1951" w:type="dxa"/>
            <w:shd w:val="clear" w:color="auto" w:fill="auto"/>
          </w:tcPr>
          <w:p w14:paraId="6EC61723" w14:textId="77777777" w:rsidR="00083C28" w:rsidRPr="00083C28" w:rsidRDefault="00083C28" w:rsidP="00083C2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55" w:type="dxa"/>
            <w:gridSpan w:val="2"/>
            <w:shd w:val="clear" w:color="auto" w:fill="auto"/>
          </w:tcPr>
          <w:p w14:paraId="40729E43" w14:textId="77777777" w:rsidR="00083C28" w:rsidRPr="00083C28" w:rsidRDefault="00083C28" w:rsidP="00083C2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</w:p>
        </w:tc>
      </w:tr>
    </w:tbl>
    <w:p w14:paraId="74BDC2E9" w14:textId="77777777" w:rsidR="00083C28" w:rsidRPr="00083C28" w:rsidRDefault="00083C28" w:rsidP="00083C28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083C28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A0FE8" w14:textId="77777777" w:rsidR="004D2CE8" w:rsidRDefault="004D2CE8">
      <w:r>
        <w:separator/>
      </w:r>
    </w:p>
  </w:endnote>
  <w:endnote w:type="continuationSeparator" w:id="0">
    <w:p w14:paraId="51392465" w14:textId="77777777" w:rsidR="004D2CE8" w:rsidRDefault="004D2CE8">
      <w:r>
        <w:continuationSeparator/>
      </w:r>
    </w:p>
  </w:endnote>
  <w:endnote w:type="continuationNotice" w:id="1">
    <w:p w14:paraId="6CDD264F" w14:textId="77777777" w:rsidR="004D2CE8" w:rsidRDefault="004D2C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B4CCB" w14:textId="77777777" w:rsidR="004D2CE8" w:rsidRDefault="004D2CE8"/>
  </w:footnote>
  <w:footnote w:type="continuationSeparator" w:id="0">
    <w:p w14:paraId="26A952AE" w14:textId="77777777" w:rsidR="004D2CE8" w:rsidRDefault="004D2CE8">
      <w:r>
        <w:continuationSeparator/>
      </w:r>
    </w:p>
  </w:footnote>
  <w:footnote w:type="continuationNotice" w:id="1">
    <w:p w14:paraId="46D14271" w14:textId="77777777" w:rsidR="004D2CE8" w:rsidRDefault="004D2CE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7772DB9"/>
    <w:multiLevelType w:val="hybridMultilevel"/>
    <w:tmpl w:val="857A23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752578304">
    <w:abstractNumId w:val="18"/>
  </w:num>
  <w:num w:numId="2" w16cid:durableId="757991471">
    <w:abstractNumId w:val="15"/>
  </w:num>
  <w:num w:numId="3" w16cid:durableId="1524905400">
    <w:abstractNumId w:val="0"/>
  </w:num>
  <w:num w:numId="4" w16cid:durableId="755786336">
    <w:abstractNumId w:val="6"/>
  </w:num>
  <w:num w:numId="5" w16cid:durableId="593050548">
    <w:abstractNumId w:val="16"/>
  </w:num>
  <w:num w:numId="6" w16cid:durableId="1365785416">
    <w:abstractNumId w:val="2"/>
  </w:num>
  <w:num w:numId="7" w16cid:durableId="1609040532">
    <w:abstractNumId w:val="12"/>
  </w:num>
  <w:num w:numId="8" w16cid:durableId="1627159776">
    <w:abstractNumId w:val="9"/>
  </w:num>
  <w:num w:numId="9" w16cid:durableId="583608286">
    <w:abstractNumId w:val="1"/>
  </w:num>
  <w:num w:numId="10" w16cid:durableId="1816413129">
    <w:abstractNumId w:val="1"/>
  </w:num>
  <w:num w:numId="11" w16cid:durableId="1031489580">
    <w:abstractNumId w:val="3"/>
  </w:num>
  <w:num w:numId="12" w16cid:durableId="2079135793">
    <w:abstractNumId w:val="4"/>
  </w:num>
  <w:num w:numId="13" w16cid:durableId="1332567015">
    <w:abstractNumId w:val="14"/>
  </w:num>
  <w:num w:numId="14" w16cid:durableId="213584525">
    <w:abstractNumId w:val="10"/>
  </w:num>
  <w:num w:numId="15" w16cid:durableId="1401557707">
    <w:abstractNumId w:val="7"/>
  </w:num>
  <w:num w:numId="16" w16cid:durableId="123744060">
    <w:abstractNumId w:val="13"/>
  </w:num>
  <w:num w:numId="17" w16cid:durableId="771322763">
    <w:abstractNumId w:val="5"/>
  </w:num>
  <w:num w:numId="18" w16cid:durableId="1255355637">
    <w:abstractNumId w:val="11"/>
  </w:num>
  <w:num w:numId="19" w16cid:durableId="1184635103">
    <w:abstractNumId w:val="17"/>
  </w:num>
  <w:num w:numId="20" w16cid:durableId="213085625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3C28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0073"/>
    <w:rsid w:val="002E263F"/>
    <w:rsid w:val="002E6F81"/>
    <w:rsid w:val="002F08BA"/>
    <w:rsid w:val="002F2CFF"/>
    <w:rsid w:val="002F568B"/>
    <w:rsid w:val="002F7818"/>
    <w:rsid w:val="00302226"/>
    <w:rsid w:val="0030406E"/>
    <w:rsid w:val="003066D0"/>
    <w:rsid w:val="00311401"/>
    <w:rsid w:val="003203D7"/>
    <w:rsid w:val="00320F86"/>
    <w:rsid w:val="00323887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0F90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E5268"/>
    <w:rsid w:val="003F1013"/>
    <w:rsid w:val="003F1ACF"/>
    <w:rsid w:val="003F7BB1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2CE8"/>
    <w:rsid w:val="004D7BA3"/>
    <w:rsid w:val="004F4518"/>
    <w:rsid w:val="004F4C62"/>
    <w:rsid w:val="00501433"/>
    <w:rsid w:val="00511CC4"/>
    <w:rsid w:val="00531E60"/>
    <w:rsid w:val="00536A5A"/>
    <w:rsid w:val="00541D07"/>
    <w:rsid w:val="0054208B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839FE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00C6"/>
    <w:rsid w:val="00BC322E"/>
    <w:rsid w:val="00BC44CD"/>
    <w:rsid w:val="00BC48A6"/>
    <w:rsid w:val="00BE7978"/>
    <w:rsid w:val="00C07DDB"/>
    <w:rsid w:val="00C169F4"/>
    <w:rsid w:val="00C4115D"/>
    <w:rsid w:val="00C43BDD"/>
    <w:rsid w:val="00C47778"/>
    <w:rsid w:val="00C5011E"/>
    <w:rsid w:val="00C50EE5"/>
    <w:rsid w:val="00C5240A"/>
    <w:rsid w:val="00C5398F"/>
    <w:rsid w:val="00C556F5"/>
    <w:rsid w:val="00C60F34"/>
    <w:rsid w:val="00C64581"/>
    <w:rsid w:val="00C70E19"/>
    <w:rsid w:val="00C72574"/>
    <w:rsid w:val="00C7430C"/>
    <w:rsid w:val="00C8305D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DF233C"/>
    <w:rsid w:val="00E026BF"/>
    <w:rsid w:val="00E07B1B"/>
    <w:rsid w:val="00E11853"/>
    <w:rsid w:val="00E52A86"/>
    <w:rsid w:val="00E54B47"/>
    <w:rsid w:val="00E553BF"/>
    <w:rsid w:val="00E55D93"/>
    <w:rsid w:val="00E61294"/>
    <w:rsid w:val="00E61666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jpeg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footer" Target="footer3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image" Target="media/image4.jpeg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13</TotalTime>
  <Pages>2</Pages>
  <Words>199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1253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Lungor – PICC-lineläge</dc:title>
  <dc:subject/>
  <dc:creator>patrik.jens.johansson@vgregion.se</dc:creator>
  <keywords/>
  <lastModifiedBy>Ulrica Sehlberg</lastModifiedBy>
  <revision>16</revision>
  <lastPrinted>2025-01-23T08:13:00.0000000Z</lastPrinted>
  <dcterms:created xsi:type="dcterms:W3CDTF">2022-05-18T03:56:00.0000000Z</dcterms:created>
  <dcterms:modified xsi:type="dcterms:W3CDTF">2025-01-23T08:15:00.0000000Z</dcterms:modified>
</coreProperties>
</file>