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219E7" w14:textId="77777777" w:rsidR="00C250B8" w:rsidRDefault="00C250B8" w:rsidP="00F35B05">
      <w:pPr>
        <w:pStyle w:val="Rubrik2"/>
        <w:sectPr w:rsidR="00C250B8" w:rsidSect="00C250B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8CF6437" w14:textId="77777777" w:rsidR="00C250B8" w:rsidRPr="00C250B8" w:rsidRDefault="00C250B8" w:rsidP="00C250B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1AF3DF5" w14:textId="22C7F4EE" w:rsidR="005D30B5" w:rsidRDefault="005D30B5" w:rsidP="005D30B5">
      <w:pPr>
        <w:pStyle w:val="Rubrik1"/>
        <w:ind w:left="0"/>
        <w:rPr>
          <w:szCs w:val="26"/>
        </w:rPr>
      </w:pPr>
      <w:r w:rsidRPr="00C250B8">
        <w:t>DT Multitrauma barn (899900yP)</w:t>
      </w:r>
    </w:p>
    <w:p w14:paraId="651B1CCB" w14:textId="70DAB719" w:rsidR="00233AA7" w:rsidRPr="00C250B8" w:rsidRDefault="00233AA7" w:rsidP="005D30B5">
      <w:pPr>
        <w:pStyle w:val="Rubrik2"/>
        <w:ind w:left="0"/>
      </w:pPr>
      <w:r w:rsidRPr="00C250B8">
        <w:t>Syfte</w:t>
      </w:r>
    </w:p>
    <w:p w14:paraId="5C2C78A1" w14:textId="77777777" w:rsidR="00233AA7" w:rsidRPr="00C250B8" w:rsidRDefault="00233AA7" w:rsidP="00233AA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C250B8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05E4303" w14:textId="77777777" w:rsidR="00C250B8" w:rsidRPr="00C250B8" w:rsidRDefault="00C250B8" w:rsidP="00C250B8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1B3DC234" w14:textId="07D3182F" w:rsidR="00C250B8" w:rsidRPr="00C250B8" w:rsidRDefault="00E53D92" w:rsidP="005D30B5">
      <w:pPr>
        <w:pStyle w:val="Rubrik2"/>
        <w:ind w:left="0"/>
      </w:pPr>
      <w:r>
        <w:t>Förändringar sedan föregående</w:t>
      </w:r>
      <w:r w:rsidR="00C250B8" w:rsidRPr="00C250B8">
        <w:t xml:space="preserve"> version</w:t>
      </w:r>
    </w:p>
    <w:p w14:paraId="2B4FFEE3" w14:textId="0F11FEC8" w:rsidR="00C250B8" w:rsidRPr="00C250B8" w:rsidRDefault="00CB66A4" w:rsidP="00C250B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36F21492" w14:textId="77777777" w:rsidR="00C250B8" w:rsidRPr="00C250B8" w:rsidRDefault="00C250B8" w:rsidP="00C250B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4F5168B" w14:textId="77777777" w:rsidR="00C250B8" w:rsidRPr="00C250B8" w:rsidRDefault="00C250B8" w:rsidP="00C250B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96EB686" w14:textId="77777777" w:rsidR="00C250B8" w:rsidRPr="00C250B8" w:rsidRDefault="00C250B8" w:rsidP="005D30B5">
      <w:pPr>
        <w:pStyle w:val="Rubrik2"/>
        <w:ind w:left="0"/>
      </w:pPr>
      <w:r w:rsidRPr="00C250B8">
        <w:t>Inför undersökningen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C250B8" w:rsidRPr="00C250B8" w14:paraId="07CABF30" w14:textId="77777777" w:rsidTr="005F0624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275D1F67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3A8A7B79" w14:textId="77777777" w:rsidR="00C250B8" w:rsidRPr="00C250B8" w:rsidRDefault="00C250B8" w:rsidP="00C250B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Barn (&lt; 16 år).</w:t>
            </w:r>
          </w:p>
          <w:p w14:paraId="6DAFAE9D" w14:textId="77777777" w:rsidR="00C250B8" w:rsidRPr="00C250B8" w:rsidRDefault="00C250B8" w:rsidP="00C250B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Multitrauma (traumalarm nivå 1).</w:t>
            </w:r>
          </w:p>
        </w:tc>
      </w:tr>
      <w:tr w:rsidR="00C250B8" w:rsidRPr="00C250B8" w14:paraId="3CBE884C" w14:textId="77777777" w:rsidTr="005F0624">
        <w:trPr>
          <w:trHeight w:val="227"/>
        </w:trPr>
        <w:tc>
          <w:tcPr>
            <w:tcW w:w="1951" w:type="dxa"/>
            <w:shd w:val="clear" w:color="auto" w:fill="auto"/>
          </w:tcPr>
          <w:p w14:paraId="08155B8C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shd w:val="clear" w:color="auto" w:fill="auto"/>
          </w:tcPr>
          <w:p w14:paraId="3665CBCC" w14:textId="77777777" w:rsidR="00C250B8" w:rsidRPr="00C250B8" w:rsidRDefault="00C250B8" w:rsidP="00C250B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 xml:space="preserve">Undersökningen utförs utan krav på kontroll av 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</w:rPr>
              <w:t>kreatinin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A4824F3" w14:textId="77777777" w:rsidR="00C250B8" w:rsidRPr="00C250B8" w:rsidRDefault="00C250B8" w:rsidP="00C250B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PVK, blå räcker.</w:t>
            </w:r>
          </w:p>
        </w:tc>
      </w:tr>
      <w:tr w:rsidR="00C250B8" w:rsidRPr="00C250B8" w14:paraId="68B0AA7E" w14:textId="77777777" w:rsidTr="005F0624">
        <w:trPr>
          <w:trHeight w:val="227"/>
        </w:trPr>
        <w:tc>
          <w:tcPr>
            <w:tcW w:w="1951" w:type="dxa"/>
            <w:shd w:val="clear" w:color="auto" w:fill="auto"/>
          </w:tcPr>
          <w:p w14:paraId="747F9590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PO kontrast</w:t>
            </w:r>
          </w:p>
        </w:tc>
        <w:tc>
          <w:tcPr>
            <w:tcW w:w="7087" w:type="dxa"/>
            <w:shd w:val="clear" w:color="auto" w:fill="auto"/>
          </w:tcPr>
          <w:p w14:paraId="5D9999DD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C250B8" w:rsidRPr="00C250B8" w14:paraId="57133A14" w14:textId="77777777" w:rsidTr="005F0624">
        <w:trPr>
          <w:trHeight w:val="227"/>
        </w:trPr>
        <w:tc>
          <w:tcPr>
            <w:tcW w:w="1951" w:type="dxa"/>
            <w:shd w:val="clear" w:color="auto" w:fill="auto"/>
          </w:tcPr>
          <w:p w14:paraId="5C89A39A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shd w:val="clear" w:color="auto" w:fill="auto"/>
          </w:tcPr>
          <w:p w14:paraId="27562024" w14:textId="77777777" w:rsidR="00C250B8" w:rsidRPr="00C250B8" w:rsidRDefault="00C250B8" w:rsidP="00C250B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 xml:space="preserve">Kontrast ges som 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</w:rPr>
              <w:t>single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</w:rPr>
              <w:t xml:space="preserve"> bolus.</w:t>
            </w:r>
          </w:p>
          <w:p w14:paraId="2E1BCCB6" w14:textId="77777777" w:rsidR="00C250B8" w:rsidRPr="00C250B8" w:rsidRDefault="00C250B8" w:rsidP="00C250B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 xml:space="preserve">Visipaque 320 mg I/ml används för alla barn, 1,7 ml/kg kroppsvikt. </w:t>
            </w:r>
          </w:p>
          <w:p w14:paraId="7B892E77" w14:textId="77777777" w:rsidR="00C250B8" w:rsidRPr="00C250B8" w:rsidRDefault="00C250B8" w:rsidP="00C250B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 xml:space="preserve">0-70 kg: 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</w:rPr>
              <w:t>maxdos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</w:rPr>
              <w:t xml:space="preserve"> 100 ml.</w:t>
            </w:r>
          </w:p>
          <w:p w14:paraId="58C88EF4" w14:textId="77777777" w:rsidR="00C250B8" w:rsidRPr="00C250B8" w:rsidRDefault="00C250B8" w:rsidP="00C250B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 xml:space="preserve">Över 70 kg: 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</w:rPr>
              <w:t>maxdos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</w:rPr>
              <w:t xml:space="preserve"> 120 ml.</w:t>
            </w:r>
          </w:p>
          <w:p w14:paraId="21210D12" w14:textId="77777777" w:rsidR="00C250B8" w:rsidRPr="00C250B8" w:rsidRDefault="00C250B8" w:rsidP="00C250B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Eftersträva en injektionstid på 20-40 s.</w:t>
            </w:r>
          </w:p>
          <w:p w14:paraId="0BFF2AA2" w14:textId="77777777" w:rsidR="00C250B8" w:rsidRPr="00C250B8" w:rsidRDefault="00C250B8" w:rsidP="00C250B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250B8">
              <w:rPr>
                <w:rFonts w:ascii="Arial" w:hAnsi="Arial" w:cs="Arial"/>
                <w:sz w:val="18"/>
                <w:szCs w:val="18"/>
              </w:rPr>
              <w:t>Delay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</w:rPr>
              <w:t xml:space="preserve"> beräknas som injektionstid (för kontrasten) + 40 s. </w:t>
            </w:r>
          </w:p>
        </w:tc>
      </w:tr>
      <w:tr w:rsidR="00C250B8" w:rsidRPr="00C250B8" w14:paraId="7394A793" w14:textId="77777777" w:rsidTr="005F0624">
        <w:trPr>
          <w:trHeight w:val="227"/>
        </w:trPr>
        <w:tc>
          <w:tcPr>
            <w:tcW w:w="1951" w:type="dxa"/>
            <w:shd w:val="clear" w:color="auto" w:fill="auto"/>
          </w:tcPr>
          <w:p w14:paraId="17A7F812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shd w:val="clear" w:color="auto" w:fill="auto"/>
          </w:tcPr>
          <w:p w14:paraId="21E4861C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000000"/>
                <w:sz w:val="18"/>
                <w:szCs w:val="18"/>
              </w:rPr>
              <w:t>Kvinnor mellan 15-50 år ska tillfrågas om eventuell graviditet. </w:t>
            </w:r>
          </w:p>
          <w:p w14:paraId="56F9A328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41F51E35" w14:textId="6A0B8609" w:rsidR="00C250B8" w:rsidRPr="00C250B8" w:rsidRDefault="005D30B5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C250B8" w:rsidRPr="00C250B8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C250B8" w:rsidRPr="00C250B8" w14:paraId="2768960C" w14:textId="77777777" w:rsidTr="005F0624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28EDA7D1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404BC8AE" w14:textId="77777777" w:rsidR="00C250B8" w:rsidRPr="00C250B8" w:rsidRDefault="00C250B8" w:rsidP="00C250B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365E8730" w14:textId="77777777" w:rsidR="00C250B8" w:rsidRPr="00C250B8" w:rsidRDefault="00C250B8" w:rsidP="00C250B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63751D51" w14:textId="77777777" w:rsidR="00C250B8" w:rsidRPr="00C250B8" w:rsidRDefault="00C250B8" w:rsidP="00C250B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Huvudstöd i lägsta läget.</w:t>
            </w:r>
          </w:p>
          <w:p w14:paraId="1EF2A74F" w14:textId="77777777" w:rsidR="00C250B8" w:rsidRPr="00C250B8" w:rsidRDefault="00C250B8" w:rsidP="00C250B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Hjärna och halsrygg: Armarna längs sidorna, axlarna neddragna så långt som möjligt.</w:t>
            </w:r>
          </w:p>
          <w:p w14:paraId="5E095757" w14:textId="77777777" w:rsidR="00C250B8" w:rsidRPr="00C250B8" w:rsidRDefault="00C250B8" w:rsidP="00C250B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Thorax/buk: Armarna ovanför huvudet.</w:t>
            </w:r>
          </w:p>
        </w:tc>
      </w:tr>
    </w:tbl>
    <w:p w14:paraId="72512458" w14:textId="77777777" w:rsidR="00C250B8" w:rsidRPr="00C250B8" w:rsidRDefault="00C250B8" w:rsidP="00C250B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DEC49F1" w14:textId="77777777" w:rsidR="00C250B8" w:rsidRPr="00C250B8" w:rsidRDefault="00C250B8" w:rsidP="00C250B8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C250B8">
        <w:rPr>
          <w:rFonts w:ascii="Arial" w:hAnsi="Arial" w:cs="Arial"/>
          <w:b/>
          <w:sz w:val="18"/>
          <w:szCs w:val="18"/>
        </w:rPr>
        <w:br w:type="page"/>
      </w:r>
    </w:p>
    <w:p w14:paraId="5CDD73B2" w14:textId="77777777" w:rsidR="00C250B8" w:rsidRPr="00C250B8" w:rsidRDefault="00C250B8" w:rsidP="005D30B5">
      <w:pPr>
        <w:pStyle w:val="Rubrik2"/>
        <w:ind w:left="0"/>
      </w:pPr>
      <w:r w:rsidRPr="00C250B8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C250B8" w:rsidRPr="00C250B8" w14:paraId="1F633C70" w14:textId="77777777" w:rsidTr="00C250B8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36AC6901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8525213" wp14:editId="592366A3">
                  <wp:extent cx="3268800" cy="540000"/>
                  <wp:effectExtent l="0" t="0" r="27305" b="0"/>
                  <wp:docPr id="24" name="Diagram 2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  <w:p w14:paraId="0F451013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E255CD9" wp14:editId="3A67BE4F">
                  <wp:extent cx="3268800" cy="540000"/>
                  <wp:effectExtent l="0" t="0" r="27305" b="0"/>
                  <wp:docPr id="31" name="Diagram 3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3" r:lo="rId24" r:qs="rId25" r:cs="rId26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867208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50B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FCAF7F" wp14:editId="50E569F6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452755</wp:posOffset>
                      </wp:positionV>
                      <wp:extent cx="592455" cy="579755"/>
                      <wp:effectExtent l="19050" t="19050" r="17145" b="10795"/>
                      <wp:wrapNone/>
                      <wp:docPr id="22" name="Rektange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2531" cy="57975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B3FC2" id="Rektangel 22" o:spid="_x0000_s1026" style="position:absolute;margin-left:53.2pt;margin-top:35.65pt;width:46.65pt;height:4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" filled="f" strokecolor="#c00000" strokeweight="3pt"/>
                  </w:pict>
                </mc:Fallback>
              </mc:AlternateContent>
            </w:r>
            <w:r w:rsidRPr="00C250B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1EDF82" wp14:editId="1771293D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50800</wp:posOffset>
                      </wp:positionV>
                      <wp:extent cx="410210" cy="632460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63246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286F65" w14:textId="77777777" w:rsidR="00C250B8" w:rsidRPr="0066567D" w:rsidRDefault="00C250B8" w:rsidP="00A64C9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1EDF82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26" o:spid="_x0000_s1026" type="#_x0000_t68" style="position:absolute;left:0;text-align:left;margin-left:38.2pt;margin-top:4pt;width:32.3pt;height:4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" adj="7005" fillcolor="red" stroked="f" strokeweight="1pt">
                      <v:textbox inset="1mm,1mm,1mm,1mm">
                        <w:txbxContent>
                          <w:p w14:paraId="3E286F65" w14:textId="77777777" w:rsidR="00C250B8" w:rsidRPr="0066567D" w:rsidRDefault="00C250B8" w:rsidP="00A64C9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50B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47C6AD" wp14:editId="3B9DB98F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37465</wp:posOffset>
                      </wp:positionV>
                      <wp:extent cx="840740" cy="641350"/>
                      <wp:effectExtent l="19050" t="19050" r="16510" b="254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1248" cy="6413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5CC8C" id="Rektangel 3" o:spid="_x0000_s1026" style="position:absolute;margin-left:30.3pt;margin-top:2.95pt;width:66.2pt;height:5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" filled="f" strokecolor="red" strokeweight="3pt"/>
                  </w:pict>
                </mc:Fallback>
              </mc:AlternateContent>
            </w:r>
            <w:r w:rsidRPr="00C250B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E46D34" wp14:editId="523E3DF4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443230</wp:posOffset>
                      </wp:positionV>
                      <wp:extent cx="410210" cy="59309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930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177A7D6" w14:textId="77777777" w:rsidR="00C250B8" w:rsidRPr="0066567D" w:rsidRDefault="00C250B8" w:rsidP="00A64C9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46D34" id="Upp 17" o:spid="_x0000_s1027" type="#_x0000_t68" style="position:absolute;left:0;text-align:left;margin-left:62.65pt;margin-top:34.9pt;width:32.3pt;height:46.7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" adj="7470" fillcolor="#c00000" stroked="f" strokeweight="1pt">
                      <v:textbox inset="1mm,1mm,1mm,1mm">
                        <w:txbxContent>
                          <w:p w14:paraId="1177A7D6" w14:textId="77777777" w:rsidR="00C250B8" w:rsidRPr="0066567D" w:rsidRDefault="00C250B8" w:rsidP="00A64C9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50B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DBA038" wp14:editId="5C9E515E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935990</wp:posOffset>
                      </wp:positionV>
                      <wp:extent cx="1073785" cy="2272030"/>
                      <wp:effectExtent l="19050" t="19050" r="12065" b="13970"/>
                      <wp:wrapNone/>
                      <wp:docPr id="25" name="Rektange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4267" cy="227203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AD8230" id="Rektangel 25" o:spid="_x0000_s1026" style="position:absolute;margin-left:34.2pt;margin-top:73.7pt;width:84.55pt;height:17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" filled="f" strokecolor="#ffc000" strokeweight="3pt"/>
                  </w:pict>
                </mc:Fallback>
              </mc:AlternateContent>
            </w:r>
            <w:r w:rsidRPr="00C250B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A478DC" wp14:editId="00BD777A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932180</wp:posOffset>
                      </wp:positionV>
                      <wp:extent cx="410210" cy="2272030"/>
                      <wp:effectExtent l="0" t="0" r="8890" b="0"/>
                      <wp:wrapNone/>
                      <wp:docPr id="27" name="Upp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27203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F94456" w14:textId="77777777" w:rsidR="00C250B8" w:rsidRPr="00C250B8" w:rsidRDefault="00C250B8" w:rsidP="00A64C9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C250B8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478DC" id="Upp 27" o:spid="_x0000_s1028" type="#_x0000_t68" style="position:absolute;left:0;text-align:left;margin-left:57pt;margin-top:73.4pt;width:32.3pt;height:178.9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" adj="1950" fillcolor="#ffc000" stroked="f" strokeweight="1pt">
                      <v:textbox inset="1mm,1mm,1mm,1mm">
                        <w:txbxContent>
                          <w:p w14:paraId="45F94456" w14:textId="77777777" w:rsidR="00C250B8" w:rsidRPr="00C250B8" w:rsidRDefault="00C250B8" w:rsidP="00A64C9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250B8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50B8">
              <w:rPr>
                <w:noProof/>
                <w:szCs w:val="20"/>
              </w:rPr>
              <w:drawing>
                <wp:inline distT="0" distB="0" distL="0" distR="0" wp14:anchorId="7F9D37D7" wp14:editId="4D743FF9">
                  <wp:extent cx="1269740" cy="3226279"/>
                  <wp:effectExtent l="0" t="0" r="6985" b="0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7804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304" cy="3334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D1818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</w:tr>
      <w:tr w:rsidR="00C250B8" w:rsidRPr="00C250B8" w14:paraId="2FD2CA5C" w14:textId="77777777" w:rsidTr="00C250B8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D125C18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463E288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F63EC5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250B8" w:rsidRPr="00C250B8" w14:paraId="4DFEBC65" w14:textId="77777777" w:rsidTr="00C250B8">
        <w:trPr>
          <w:trHeight w:val="227"/>
        </w:trPr>
        <w:tc>
          <w:tcPr>
            <w:tcW w:w="1950" w:type="dxa"/>
            <w:shd w:val="clear" w:color="auto" w:fill="FFFFFF"/>
          </w:tcPr>
          <w:p w14:paraId="44A9E724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45152100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Skalltak – fotleder.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9FDD6F" w14:textId="77777777" w:rsidR="00C250B8" w:rsidRPr="00C250B8" w:rsidRDefault="00C250B8" w:rsidP="00C250B8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C250B8" w:rsidRPr="00C250B8" w14:paraId="7164BDD0" w14:textId="77777777" w:rsidTr="00C250B8">
        <w:trPr>
          <w:trHeight w:val="227"/>
        </w:trPr>
        <w:tc>
          <w:tcPr>
            <w:tcW w:w="1950" w:type="dxa"/>
            <w:shd w:val="clear" w:color="auto" w:fill="FFFFFF"/>
          </w:tcPr>
          <w:p w14:paraId="408E5D10" w14:textId="77777777" w:rsidR="00C250B8" w:rsidRPr="00C250B8" w:rsidRDefault="00C250B8" w:rsidP="00C250B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3094F7A5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C250B8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DED3DB2" w14:textId="77777777" w:rsidR="00C250B8" w:rsidRPr="00C250B8" w:rsidRDefault="00C250B8" w:rsidP="00C250B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250B8" w:rsidRPr="00C250B8" w14:paraId="5ABB66C3" w14:textId="77777777" w:rsidTr="00C250B8">
        <w:trPr>
          <w:trHeight w:val="227"/>
        </w:trPr>
        <w:tc>
          <w:tcPr>
            <w:tcW w:w="1950" w:type="dxa"/>
            <w:shd w:val="clear" w:color="auto" w:fill="FFFFFF"/>
          </w:tcPr>
          <w:p w14:paraId="40D2C0D6" w14:textId="77777777" w:rsidR="00C250B8" w:rsidRPr="00C250B8" w:rsidRDefault="00C250B8" w:rsidP="00C250B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Halsrygg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03C9759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C250B8">
              <w:rPr>
                <w:rFonts w:ascii="Arial" w:hAnsi="Arial" w:cs="Arial"/>
                <w:sz w:val="18"/>
                <w:szCs w:val="18"/>
              </w:rPr>
              <w:t xml:space="preserve"> Hörselgången – Th1.</w:t>
            </w:r>
          </w:p>
          <w:p w14:paraId="5F8727B8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F0B9762" w14:textId="77777777" w:rsidR="00C250B8" w:rsidRPr="00C250B8" w:rsidRDefault="00C250B8" w:rsidP="00C250B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250B8" w:rsidRPr="00C250B8" w14:paraId="34CDE7AA" w14:textId="77777777" w:rsidTr="00C250B8">
        <w:trPr>
          <w:trHeight w:val="227"/>
        </w:trPr>
        <w:tc>
          <w:tcPr>
            <w:tcW w:w="1950" w:type="dxa"/>
            <w:shd w:val="clear" w:color="auto" w:fill="FFFFFF"/>
          </w:tcPr>
          <w:p w14:paraId="626230B6" w14:textId="77777777" w:rsidR="00C250B8" w:rsidRPr="00C250B8" w:rsidRDefault="00C250B8" w:rsidP="00C250B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BF3A934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C250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</w:rPr>
              <w:t xml:space="preserve"> – övre tredjedelen av 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</w:rPr>
              <w:t>femur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</w:rPr>
              <w:t xml:space="preserve"> (eller längre på begäran).</w:t>
            </w:r>
          </w:p>
          <w:p w14:paraId="7DAF3017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4D4DA77" w14:textId="77777777" w:rsidR="00C250B8" w:rsidRPr="00C250B8" w:rsidRDefault="00C250B8" w:rsidP="00C250B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250B8" w:rsidRPr="00C250B8" w14:paraId="348154DE" w14:textId="77777777" w:rsidTr="00C250B8">
        <w:trPr>
          <w:trHeight w:val="227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A3D35D4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7946F462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 xml:space="preserve">Efter scanning reformateras serie 1 och 2 som vanligt. Av serie 3 görs en mjukdelsserie för hela thorax/buk, en 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</w:rPr>
              <w:t>sagittal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</w:rPr>
              <w:t xml:space="preserve"> helryggserie och en axial lungserie, vilka reformateras som vanligt. Alla serier läggs på samma kort.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21A42CC" w14:textId="77777777" w:rsidR="00C250B8" w:rsidRPr="00C250B8" w:rsidRDefault="00C250B8" w:rsidP="00C250B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0A18A6F" w14:textId="77777777" w:rsidR="00C250B8" w:rsidRPr="00C250B8" w:rsidRDefault="00C250B8" w:rsidP="00C250B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048B099" w14:textId="77777777" w:rsidR="00C250B8" w:rsidRPr="00C250B8" w:rsidRDefault="00C250B8" w:rsidP="005D30B5">
      <w:pPr>
        <w:pStyle w:val="Rubrik2"/>
        <w:ind w:left="0"/>
      </w:pPr>
      <w:r w:rsidRPr="00C250B8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C250B8" w:rsidRPr="00C250B8" w14:paraId="13DFBE72" w14:textId="77777777" w:rsidTr="005F062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FABA31D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69D7EF5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31C346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C1229A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250B8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0FD3EEC5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07BA78C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2D7979A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C250B8" w:rsidRPr="00C250B8" w14:paraId="2FE715EA" w14:textId="77777777" w:rsidTr="005F062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99EA8B" w14:textId="77777777" w:rsidR="00C250B8" w:rsidRPr="00C250B8" w:rsidRDefault="00C250B8" w:rsidP="00C250B8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782C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0F38C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C010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021BE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F9B325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250B8" w:rsidRPr="00C250B8" w14:paraId="35421A59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F407179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E0306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6F5BE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E378A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587D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AF933B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250B8" w:rsidRPr="00C250B8" w14:paraId="3CA4B815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3F98F84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383DB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65EA6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9C3F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FEDBE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900540A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250B8" w:rsidRPr="00C250B8" w14:paraId="01C09EB5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636DD2A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1CF5E70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B66C1C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025005A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68B6FB6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1E496BFE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C250B8" w:rsidRPr="00C250B8" w14:paraId="2E8A9397" w14:textId="77777777" w:rsidTr="005F0624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53868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250B8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C250B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C250B8">
              <w:rPr>
                <w:rFonts w:ascii="Arial" w:hAnsi="Arial" w:cs="Arial"/>
                <w:b/>
                <w:sz w:val="18"/>
                <w:szCs w:val="18"/>
                <w:lang w:val="en-US"/>
              </w:rPr>
              <w:t>skelett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1BF8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D956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977D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H60/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6803D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7C292E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250B8" w:rsidRPr="00C250B8" w14:paraId="24EA7418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54CE25F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51A2C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9E4A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585E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H60/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EC156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FDBF8F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C250B8" w:rsidRPr="00C250B8" w14:paraId="18FE9045" w14:textId="77777777" w:rsidTr="005F062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74932F" w14:textId="77777777" w:rsidR="00C250B8" w:rsidRPr="00C250B8" w:rsidRDefault="00C250B8" w:rsidP="00C250B8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Halsrygg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F6372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6B913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6CB45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0F53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13C7FC5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250B8" w:rsidRPr="00C250B8" w14:paraId="18A77D53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8F16986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A3E4D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4FD4A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6009B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23CC3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F41C17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250B8" w:rsidRPr="00C250B8" w14:paraId="79E089A3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C7F8821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655EB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B02FE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EB665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81EA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E0CBDF6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250B8" w:rsidRPr="00C250B8" w14:paraId="1BCB3A23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60D3B69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CF51A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VRID DX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3A4A2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FD1EA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4C98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EE46A3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250B8" w:rsidRPr="00C250B8" w14:paraId="0A138324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E822442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5E61F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VRID SIN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A0D8C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6AF58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183A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C13AE53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250B8" w:rsidRPr="00C250B8" w14:paraId="2F9B6E03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99ABF84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1F0B6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C541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2549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2F53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8166E8A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C250B8" w:rsidRPr="00C250B8" w14:paraId="292E6062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8D846AC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C2FAB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D7E4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2246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AC57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E75D30D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C250B8" w:rsidRPr="00C250B8" w14:paraId="5F5D0345" w14:textId="77777777" w:rsidTr="005F062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344E17" w14:textId="77777777" w:rsidR="00C250B8" w:rsidRPr="00C250B8" w:rsidRDefault="00C250B8" w:rsidP="00C250B8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4B4ED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DC995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B18AC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E332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79D79F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250B8" w:rsidRPr="00C250B8" w14:paraId="009EDB2A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E5368A7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28870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90C3F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7CBBD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FFF6E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786FCD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250B8" w:rsidRPr="00C250B8" w14:paraId="1E71064C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94A94ED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02A8D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D6273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6C01B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4759F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4C115E0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250B8" w:rsidRPr="00C250B8" w14:paraId="09E678BC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10B55DE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AEA11B2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0B5B0CE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54CB23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A5CD618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368E3DD2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C250B8" w:rsidRPr="00C250B8" w14:paraId="4161D893" w14:textId="77777777" w:rsidTr="005F0624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B276CC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250B8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C250B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C250B8">
              <w:rPr>
                <w:rFonts w:ascii="Arial" w:hAnsi="Arial" w:cs="Arial"/>
                <w:b/>
                <w:sz w:val="18"/>
                <w:szCs w:val="18"/>
                <w:lang w:val="en-US"/>
              </w:rPr>
              <w:t>helrygg</w:t>
            </w:r>
            <w:proofErr w:type="spellEnd"/>
            <w:r w:rsidRPr="00C250B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250B8">
              <w:rPr>
                <w:rFonts w:ascii="Arial" w:hAnsi="Arial" w:cs="Arial"/>
                <w:b/>
                <w:sz w:val="18"/>
                <w:szCs w:val="18"/>
                <w:lang w:val="en-US"/>
              </w:rPr>
              <w:t>skelett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45A4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864C2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E2FD5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DD18C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8ECD986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250B8" w:rsidRPr="00C250B8" w14:paraId="560011B5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1BE52A5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D757C93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F38FE2C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87BD7F8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21913D8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71B1BA3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C250B8" w:rsidRPr="00C250B8" w14:paraId="32332104" w14:textId="77777777" w:rsidTr="005F0624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B43042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250B8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C250B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C250B8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</w:t>
            </w:r>
            <w:proofErr w:type="spellEnd"/>
            <w:r w:rsidRPr="00C250B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C3636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86E1D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526B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B7F65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E5306A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250B8" w:rsidRPr="00C250B8" w14:paraId="154727DC" w14:textId="77777777" w:rsidTr="005F0624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E8662F4" w14:textId="77777777" w:rsidR="00C250B8" w:rsidRPr="00C250B8" w:rsidRDefault="00C250B8" w:rsidP="00C250B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48F15F0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0497638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D4940F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E4E6966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12E38D5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250B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C250B8" w:rsidRPr="00C250B8" w14:paraId="3C90863C" w14:textId="77777777" w:rsidTr="005F062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0ECB9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Scout &amp; 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6723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7746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8780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115EF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33B8D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0B8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6AE12A53" w14:textId="77777777" w:rsidR="00C250B8" w:rsidRPr="00C250B8" w:rsidRDefault="00C250B8" w:rsidP="00C250B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B219A27" w14:textId="77777777" w:rsidR="00C250B8" w:rsidRPr="00C250B8" w:rsidRDefault="00C250B8" w:rsidP="005D30B5">
      <w:pPr>
        <w:pStyle w:val="Rubrik2"/>
        <w:ind w:left="0"/>
      </w:pPr>
      <w:r w:rsidRPr="00C250B8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520"/>
        <w:gridCol w:w="520"/>
        <w:gridCol w:w="1040"/>
        <w:gridCol w:w="566"/>
      </w:tblGrid>
      <w:tr w:rsidR="00C250B8" w:rsidRPr="00C250B8" w14:paraId="43665B22" w14:textId="77777777" w:rsidTr="00C250B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323A881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A042AA3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CE49DE3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989CBE1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65F5C57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5B833AEC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C305FC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CC97E3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58FB225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3561969C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7BDBB62F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36E92F46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AC75032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Halsrygg K-</w:t>
            </w:r>
          </w:p>
          <w:p w14:paraId="3B5C57BF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gridSpan w:val="2"/>
            <w:vMerge w:val="restart"/>
            <w:tcBorders>
              <w:top w:val="nil"/>
              <w:left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609EFC1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Halsrygg</w:t>
            </w:r>
          </w:p>
          <w:p w14:paraId="4E3A3062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295F0F9F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EE70F7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Halsrygg</w:t>
            </w:r>
          </w:p>
          <w:p w14:paraId="4148433C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0C481ED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5D3702D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732F93D5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786200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95473EA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7EFB0A6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158A593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0D4C70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6DE3399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12559F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0F8C878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4C373739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475655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2C7A968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0BAF345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F136B8B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711864A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2659BA13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B4421AC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FCCBB38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334A147C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D4E646A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36F2720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A3CD0C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A21B663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A5EBCDE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4F8086BC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0BDBE5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A3B62CC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4FA94E48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00B3DC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0200DE76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7662F8AE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4DEB24AC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0EAB5D2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574E233D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14:paraId="6BAAAEDA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E02DD48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Halsrygg K-</w:t>
            </w:r>
          </w:p>
          <w:p w14:paraId="1EEFBED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VRID DX</w:t>
            </w: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6E7913F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600177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Halsrygg</w:t>
            </w:r>
          </w:p>
          <w:p w14:paraId="3C9017C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7EEC0872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VRID SIN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00D0C9A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427DA058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D2CEDEF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FB0B222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8AE80B2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8BE4EF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6DA8E7A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59989624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DC4C948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6A9FB5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63558BAA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7D35A5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67FE771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3DE8E21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BFF44AE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AFAA5FE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2CBEF8DC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55DE5DE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E48363C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46BF26C8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DBD9F0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444BC95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5C036549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9519477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9B93EC6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2A9E57A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AD57852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A75DD7E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06C431E2" w14:textId="77777777" w:rsidTr="00C250B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vAlign w:val="center"/>
          </w:tcPr>
          <w:p w14:paraId="2E3F91BC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  <w:shd w:val="clear" w:color="auto" w:fill="F2F2F2"/>
          </w:tcPr>
          <w:p w14:paraId="57C6B349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F2F2F2"/>
          </w:tcPr>
          <w:p w14:paraId="7CD8D720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tcBorders>
              <w:top w:val="nil"/>
              <w:bottom w:val="nil"/>
            </w:tcBorders>
            <w:shd w:val="clear" w:color="auto" w:fill="F2F2F2"/>
          </w:tcPr>
          <w:p w14:paraId="25C1DE23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</w:tcPr>
          <w:p w14:paraId="1973B3C4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3895E65A" w14:textId="77777777" w:rsidTr="00C250B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2FBA701D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250B8">
              <w:rPr>
                <w:rFonts w:ascii="Arial" w:hAnsi="Arial" w:cs="Arial"/>
                <w:b/>
                <w:sz w:val="18"/>
                <w:szCs w:val="18"/>
              </w:rPr>
              <w:t>Layout 2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E6BC72D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27C4DD7E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67203F0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1F0DEDE0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746B5C20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5BA28D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61BDABA0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46E0C1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 xml:space="preserve">Thorax/buk K+ </w:t>
            </w:r>
            <w:proofErr w:type="spellStart"/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helrygg</w:t>
            </w:r>
            <w:proofErr w:type="spellEnd"/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 xml:space="preserve"> skelett</w:t>
            </w:r>
          </w:p>
          <w:p w14:paraId="4CD1B41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23F63D2E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0CE9DF49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B2DFF6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E46D555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E72E61C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8F29DE9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7EA0B00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758E328A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B35E046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615F8A10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279EC2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2022489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7406E1E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DCD5748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199A2B97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4A870FCE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A762468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74A6E608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407150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847DA50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78EF72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2AC163D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4EDE0D28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37ABA00F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E2821D6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2D115B7C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D3B233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1681A9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41D0879E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50B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7EF88F1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B658FDE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24D1D7A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2370A564" w14:textId="77777777" w:rsidR="00C250B8" w:rsidRPr="00C250B8" w:rsidRDefault="00C250B8" w:rsidP="00C250B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385BF87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7D37A440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EF7BCB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76CC2C2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278662A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FF4435B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18C8DBB1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6CA0E2C6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28BF16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016D8178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A535CB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F0D810B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41C43BD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B5F5ABE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3428DD87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1EC747DB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E1C5ECB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46DC176A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0C8566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8668BB9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nil"/>
            </w:tcBorders>
            <w:shd w:val="clear" w:color="auto" w:fill="8496B0"/>
          </w:tcPr>
          <w:p w14:paraId="510B0C33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FDFF21F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D5850D3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0218606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11F3FB7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250B8" w:rsidRPr="00C250B8" w14:paraId="1B18E445" w14:textId="77777777" w:rsidTr="00C250B8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47B0DC3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FCB938E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FE8A4C0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B051E75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6E5DFF" w14:textId="77777777" w:rsidR="00C250B8" w:rsidRPr="00C250B8" w:rsidRDefault="00C250B8" w:rsidP="00C250B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4F9DC72" w14:textId="77777777" w:rsidR="00C250B8" w:rsidRPr="00C250B8" w:rsidRDefault="00C250B8" w:rsidP="00C250B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208ACFCB" w14:textId="77777777" w:rsidR="00C250B8" w:rsidRPr="00C250B8" w:rsidRDefault="00C250B8" w:rsidP="00C250B8">
      <w:pPr>
        <w:tabs>
          <w:tab w:val="left" w:pos="4590"/>
        </w:tabs>
        <w:spacing w:after="0" w:line="36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250B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26445FC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CCA6E58" w:tentative="1">
      <w:start w:val="1"/>
      <w:numFmt w:val="lowerLetter"/>
      <w:lvlText w:val="%2."/>
      <w:lvlJc w:val="left"/>
      <w:pPr>
        <w:ind w:left="1080" w:hanging="360"/>
      </w:pPr>
    </w:lvl>
    <w:lvl w:ilvl="2" w:tplc="C96A8334" w:tentative="1">
      <w:start w:val="1"/>
      <w:numFmt w:val="lowerRoman"/>
      <w:lvlText w:val="%3."/>
      <w:lvlJc w:val="right"/>
      <w:pPr>
        <w:ind w:left="1800" w:hanging="180"/>
      </w:pPr>
    </w:lvl>
    <w:lvl w:ilvl="3" w:tplc="D520D74A" w:tentative="1">
      <w:start w:val="1"/>
      <w:numFmt w:val="decimal"/>
      <w:lvlText w:val="%4."/>
      <w:lvlJc w:val="left"/>
      <w:pPr>
        <w:ind w:left="2520" w:hanging="360"/>
      </w:pPr>
    </w:lvl>
    <w:lvl w:ilvl="4" w:tplc="CDCEF548" w:tentative="1">
      <w:start w:val="1"/>
      <w:numFmt w:val="lowerLetter"/>
      <w:lvlText w:val="%5."/>
      <w:lvlJc w:val="left"/>
      <w:pPr>
        <w:ind w:left="3240" w:hanging="360"/>
      </w:pPr>
    </w:lvl>
    <w:lvl w:ilvl="5" w:tplc="6BFE84F0" w:tentative="1">
      <w:start w:val="1"/>
      <w:numFmt w:val="lowerRoman"/>
      <w:lvlText w:val="%6."/>
      <w:lvlJc w:val="right"/>
      <w:pPr>
        <w:ind w:left="3960" w:hanging="180"/>
      </w:pPr>
    </w:lvl>
    <w:lvl w:ilvl="6" w:tplc="712030A6" w:tentative="1">
      <w:start w:val="1"/>
      <w:numFmt w:val="decimal"/>
      <w:lvlText w:val="%7."/>
      <w:lvlJc w:val="left"/>
      <w:pPr>
        <w:ind w:left="4680" w:hanging="360"/>
      </w:pPr>
    </w:lvl>
    <w:lvl w:ilvl="7" w:tplc="AEF45730" w:tentative="1">
      <w:start w:val="1"/>
      <w:numFmt w:val="lowerLetter"/>
      <w:lvlText w:val="%8."/>
      <w:lvlJc w:val="left"/>
      <w:pPr>
        <w:ind w:left="5400" w:hanging="360"/>
      </w:pPr>
    </w:lvl>
    <w:lvl w:ilvl="8" w:tplc="52223C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15AAA25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59C54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53EE6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7A4AF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C4D8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3EACC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807E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E854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34494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539E264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22EE776" w:tentative="1">
      <w:start w:val="1"/>
      <w:numFmt w:val="lowerLetter"/>
      <w:lvlText w:val="%2."/>
      <w:lvlJc w:val="left"/>
      <w:pPr>
        <w:ind w:left="1080" w:hanging="360"/>
      </w:pPr>
    </w:lvl>
    <w:lvl w:ilvl="2" w:tplc="2AE016E6" w:tentative="1">
      <w:start w:val="1"/>
      <w:numFmt w:val="lowerRoman"/>
      <w:lvlText w:val="%3."/>
      <w:lvlJc w:val="right"/>
      <w:pPr>
        <w:ind w:left="1800" w:hanging="180"/>
      </w:pPr>
    </w:lvl>
    <w:lvl w:ilvl="3" w:tplc="F8B49D62" w:tentative="1">
      <w:start w:val="1"/>
      <w:numFmt w:val="decimal"/>
      <w:lvlText w:val="%4."/>
      <w:lvlJc w:val="left"/>
      <w:pPr>
        <w:ind w:left="2520" w:hanging="360"/>
      </w:pPr>
    </w:lvl>
    <w:lvl w:ilvl="4" w:tplc="3E7A28F2" w:tentative="1">
      <w:start w:val="1"/>
      <w:numFmt w:val="lowerLetter"/>
      <w:lvlText w:val="%5."/>
      <w:lvlJc w:val="left"/>
      <w:pPr>
        <w:ind w:left="3240" w:hanging="360"/>
      </w:pPr>
    </w:lvl>
    <w:lvl w:ilvl="5" w:tplc="20F0E18C" w:tentative="1">
      <w:start w:val="1"/>
      <w:numFmt w:val="lowerRoman"/>
      <w:lvlText w:val="%6."/>
      <w:lvlJc w:val="right"/>
      <w:pPr>
        <w:ind w:left="3960" w:hanging="180"/>
      </w:pPr>
    </w:lvl>
    <w:lvl w:ilvl="6" w:tplc="4788BFDE" w:tentative="1">
      <w:start w:val="1"/>
      <w:numFmt w:val="decimal"/>
      <w:lvlText w:val="%7."/>
      <w:lvlJc w:val="left"/>
      <w:pPr>
        <w:ind w:left="4680" w:hanging="360"/>
      </w:pPr>
    </w:lvl>
    <w:lvl w:ilvl="7" w:tplc="3BDA7E78" w:tentative="1">
      <w:start w:val="1"/>
      <w:numFmt w:val="lowerLetter"/>
      <w:lvlText w:val="%8."/>
      <w:lvlJc w:val="left"/>
      <w:pPr>
        <w:ind w:left="5400" w:hanging="360"/>
      </w:pPr>
    </w:lvl>
    <w:lvl w:ilvl="8" w:tplc="5E2668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6500402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5D2FB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EA45B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70A0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72E2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43AF7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8CF6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5498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E0CC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96017837">
    <w:abstractNumId w:val="21"/>
  </w:num>
  <w:num w:numId="2" w16cid:durableId="1060832747">
    <w:abstractNumId w:val="16"/>
  </w:num>
  <w:num w:numId="3" w16cid:durableId="2128157098">
    <w:abstractNumId w:val="0"/>
  </w:num>
  <w:num w:numId="4" w16cid:durableId="2018456087">
    <w:abstractNumId w:val="6"/>
  </w:num>
  <w:num w:numId="5" w16cid:durableId="279841283">
    <w:abstractNumId w:val="19"/>
  </w:num>
  <w:num w:numId="6" w16cid:durableId="424497934">
    <w:abstractNumId w:val="2"/>
  </w:num>
  <w:num w:numId="7" w16cid:durableId="1557156304">
    <w:abstractNumId w:val="13"/>
  </w:num>
  <w:num w:numId="8" w16cid:durableId="1644039147">
    <w:abstractNumId w:val="9"/>
  </w:num>
  <w:num w:numId="9" w16cid:durableId="1514494067">
    <w:abstractNumId w:val="1"/>
  </w:num>
  <w:num w:numId="10" w16cid:durableId="721248604">
    <w:abstractNumId w:val="1"/>
  </w:num>
  <w:num w:numId="11" w16cid:durableId="133332207">
    <w:abstractNumId w:val="3"/>
  </w:num>
  <w:num w:numId="12" w16cid:durableId="1574702631">
    <w:abstractNumId w:val="4"/>
  </w:num>
  <w:num w:numId="13" w16cid:durableId="1201893530">
    <w:abstractNumId w:val="15"/>
  </w:num>
  <w:num w:numId="14" w16cid:durableId="1494565214">
    <w:abstractNumId w:val="10"/>
  </w:num>
  <w:num w:numId="15" w16cid:durableId="806897935">
    <w:abstractNumId w:val="7"/>
  </w:num>
  <w:num w:numId="16" w16cid:durableId="2132550956">
    <w:abstractNumId w:val="14"/>
  </w:num>
  <w:num w:numId="17" w16cid:durableId="2031836573">
    <w:abstractNumId w:val="5"/>
  </w:num>
  <w:num w:numId="18" w16cid:durableId="1751075249">
    <w:abstractNumId w:val="12"/>
  </w:num>
  <w:num w:numId="19" w16cid:durableId="1253513347">
    <w:abstractNumId w:val="20"/>
  </w:num>
  <w:num w:numId="20" w16cid:durableId="1917978275">
    <w:abstractNumId w:val="17"/>
  </w:num>
  <w:num w:numId="21" w16cid:durableId="2086219138">
    <w:abstractNumId w:val="8"/>
  </w:num>
  <w:num w:numId="22" w16cid:durableId="399644513">
    <w:abstractNumId w:val="18"/>
  </w:num>
  <w:num w:numId="23" w16cid:durableId="5067961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3AA7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30B5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4C92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50B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6A4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3D92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diagramColors" Target="diagrams/colors2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diagramQuickStyle" Target="diagrams/quickStyle2.xml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diagramLayout" Target="diagrams/layout2.xml" Id="rId24" /><Relationship Type="http://schemas.openxmlformats.org/officeDocument/2006/relationships/header" Target="header2.xml" Id="rId15" /><Relationship Type="http://schemas.openxmlformats.org/officeDocument/2006/relationships/diagramData" Target="diagrams/data2.xml" Id="rId23" /><Relationship Type="http://schemas.openxmlformats.org/officeDocument/2006/relationships/image" Target="media/image3.png" Id="rId28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microsoft.com/office/2007/relationships/diagramDrawing" Target="diagrams/drawing2.xml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054" y="53990"/>
          <a:ext cx="961241" cy="43201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07" y="53946"/>
          <a:ext cx="961443" cy="43210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4DFFE901-5386-4113-9CE9-BB0D38B63069}" type="presOf" srcId="{B73EA016-5B5E-4372-8AFF-E16F061CFA05}" destId="{1F6A0B97-83F0-4189-B0CB-00156B0AC153}" srcOrd="0" destOrd="0" presId="urn:microsoft.com/office/officeart/2005/8/layout/hChevron3"/>
    <dgm:cxn modelId="{182ABF11-61D4-48E2-A38F-16D2B421463F}" type="presOf" srcId="{D813EA76-4FD3-4C15-BFBC-B1DF43B29666}" destId="{4784DBD1-3CBE-41A8-A2C7-CF088F838C79}" srcOrd="0" destOrd="0" presId="urn:microsoft.com/office/officeart/2005/8/layout/hChevron3"/>
    <dgm:cxn modelId="{D8FBDC2D-A738-45E2-A6BF-8B956754C9BB}" type="presOf" srcId="{7D55B2F1-F7F7-4A6B-AFB0-F846FDB634B5}" destId="{E13D0391-DAD9-4B61-AB66-3FA48A4F7006}" srcOrd="0" destOrd="0" presId="urn:microsoft.com/office/officeart/2005/8/layout/hChevron3"/>
    <dgm:cxn modelId="{D9A4DD6A-7DD2-4E77-89D4-8817652BA706}" type="presOf" srcId="{72C3C3E7-AFE7-48AF-A84A-F5F4B462ABCE}" destId="{AD4E5296-B06F-4F82-9CB5-F741BF6BFCC1}" srcOrd="0" destOrd="0" presId="urn:microsoft.com/office/officeart/2005/8/layout/hChevron3"/>
    <dgm:cxn modelId="{102333A6-EFA0-4891-B170-1E2D25C4BD7C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8C1494F-01D3-4DD1-A43F-C667B64F17AE}" type="presParOf" srcId="{1F6A0B97-83F0-4189-B0CB-00156B0AC153}" destId="{4784DBD1-3CBE-41A8-A2C7-CF088F838C79}" srcOrd="0" destOrd="0" presId="urn:microsoft.com/office/officeart/2005/8/layout/hChevron3"/>
    <dgm:cxn modelId="{44B33497-992A-4A67-A6B5-2DECEAB350F2}" type="presParOf" srcId="{1F6A0B97-83F0-4189-B0CB-00156B0AC153}" destId="{37D14BC8-3203-463C-9804-9B3B86B621FF}" srcOrd="1" destOrd="0" presId="urn:microsoft.com/office/officeart/2005/8/layout/hChevron3"/>
    <dgm:cxn modelId="{2B0C810A-E858-403E-8718-9EB69E877F44}" type="presParOf" srcId="{1F6A0B97-83F0-4189-B0CB-00156B0AC153}" destId="{E13D0391-DAD9-4B61-AB66-3FA48A4F7006}" srcOrd="2" destOrd="0" presId="urn:microsoft.com/office/officeart/2005/8/layout/hChevron3"/>
    <dgm:cxn modelId="{4AC62916-DB8A-4663-B4D1-F6737AC25693}" type="presParOf" srcId="{1F6A0B97-83F0-4189-B0CB-00156B0AC153}" destId="{F9271109-4339-4036-9126-150629D10456}" srcOrd="3" destOrd="0" presId="urn:microsoft.com/office/officeart/2005/8/layout/hChevron3"/>
    <dgm:cxn modelId="{9D9B17C2-F9B5-45F6-8ED4-0CAD2A5515B8}" type="presParOf" srcId="{1F6A0B97-83F0-4189-B0CB-00156B0AC153}" destId="{AD4E5296-B06F-4F82-9CB5-F741BF6BFCC1}" srcOrd="4" destOrd="0" presId="urn:microsoft.com/office/officeart/2005/8/layout/hChevron3"/>
    <dgm:cxn modelId="{55A73258-5558-43CA-8ACB-DE12084671F5}" type="presParOf" srcId="{1F6A0B97-83F0-4189-B0CB-00156B0AC153}" destId="{99F7A086-6C98-4385-8FFE-3337C1F24694}" srcOrd="5" destOrd="0" presId="urn:microsoft.com/office/officeart/2005/8/layout/hChevron3"/>
    <dgm:cxn modelId="{F2C137D4-12B1-44A7-9ED2-50178E36D3C2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054" y="53990"/>
          <a:ext cx="961241" cy="432018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 inj.tid + 40 s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07" y="53946"/>
          <a:ext cx="961443" cy="432106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6A524B2A-0FFC-4F93-916A-7A0C7088CE07}" type="presOf" srcId="{D813EA76-4FD3-4C15-BFBC-B1DF43B29666}" destId="{4784DBD1-3CBE-41A8-A2C7-CF088F838C79}" srcOrd="0" destOrd="0" presId="urn:microsoft.com/office/officeart/2005/8/layout/hChevron3"/>
    <dgm:cxn modelId="{A0E71C79-0BE2-4EB7-96CC-84F906565F08}" type="presOf" srcId="{548E9FD9-7371-42E5-8C31-C03B33C90BF7}" destId="{6CE68A43-9C69-4212-AF24-9AFEE7CA1715}" srcOrd="0" destOrd="0" presId="urn:microsoft.com/office/officeart/2005/8/layout/hChevron3"/>
    <dgm:cxn modelId="{7DB40B96-FDBA-4D5D-B06D-72C692128CF6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5C38BC3-A4BC-4D73-8051-AFE61CDAB617}" type="presOf" srcId="{72C3C3E7-AFE7-48AF-A84A-F5F4B462ABCE}" destId="{AD4E5296-B06F-4F82-9CB5-F741BF6BFCC1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A66837D5-A4B9-4707-9145-911EC713ACBD}" type="presOf" srcId="{7D55B2F1-F7F7-4A6B-AFB0-F846FDB634B5}" destId="{E13D0391-DAD9-4B61-AB66-3FA48A4F7006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E925BDD-3E53-45FD-BA27-51D003C084ED}" type="presParOf" srcId="{1F6A0B97-83F0-4189-B0CB-00156B0AC153}" destId="{4784DBD1-3CBE-41A8-A2C7-CF088F838C79}" srcOrd="0" destOrd="0" presId="urn:microsoft.com/office/officeart/2005/8/layout/hChevron3"/>
    <dgm:cxn modelId="{6D164BD0-37D4-4DAA-9448-0EF80977FEE4}" type="presParOf" srcId="{1F6A0B97-83F0-4189-B0CB-00156B0AC153}" destId="{37D14BC8-3203-463C-9804-9B3B86B621FF}" srcOrd="1" destOrd="0" presId="urn:microsoft.com/office/officeart/2005/8/layout/hChevron3"/>
    <dgm:cxn modelId="{C94E9F07-3E74-49F1-A1E4-014FE077840E}" type="presParOf" srcId="{1F6A0B97-83F0-4189-B0CB-00156B0AC153}" destId="{E13D0391-DAD9-4B61-AB66-3FA48A4F7006}" srcOrd="2" destOrd="0" presId="urn:microsoft.com/office/officeart/2005/8/layout/hChevron3"/>
    <dgm:cxn modelId="{E5218256-A69B-42A3-AA4A-CBDEB4E573EA}" type="presParOf" srcId="{1F6A0B97-83F0-4189-B0CB-00156B0AC153}" destId="{F9271109-4339-4036-9126-150629D10456}" srcOrd="3" destOrd="0" presId="urn:microsoft.com/office/officeart/2005/8/layout/hChevron3"/>
    <dgm:cxn modelId="{BD084D78-7E7B-4CBD-87EF-119196839829}" type="presParOf" srcId="{1F6A0B97-83F0-4189-B0CB-00156B0AC153}" destId="{AD4E5296-B06F-4F82-9CB5-F741BF6BFCC1}" srcOrd="4" destOrd="0" presId="urn:microsoft.com/office/officeart/2005/8/layout/hChevron3"/>
    <dgm:cxn modelId="{6E6F5693-7DEF-4267-ABD3-932EC2655BF2}" type="presParOf" srcId="{1F6A0B97-83F0-4189-B0CB-00156B0AC153}" destId="{99F7A086-6C98-4385-8FFE-3337C1F24694}" srcOrd="5" destOrd="0" presId="urn:microsoft.com/office/officeart/2005/8/layout/hChevron3"/>
    <dgm:cxn modelId="{63280D0E-03B5-4F57-A333-6369C3164808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</a:p>
      </dsp:txBody>
      <dsp:txXfrm>
        <a:off x="549" y="53990"/>
        <a:ext cx="853237" cy="432018"/>
      </dsp:txXfrm>
    </dsp:sp>
    <dsp:sp modelId="{E13D0391-DAD9-4B61-AB66-3FA48A4F7006}">
      <dsp:nvSpPr>
        <dsp:cNvPr id="0" name=""/>
        <dsp:cNvSpPr/>
      </dsp:nvSpPr>
      <dsp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85310" y="53990"/>
        <a:ext cx="529223" cy="432018"/>
      </dsp:txXfrm>
    </dsp:sp>
    <dsp:sp modelId="{AD4E5296-B06F-4F82-9CB5-F741BF6BFCC1}">
      <dsp:nvSpPr>
        <dsp:cNvPr id="0" name=""/>
        <dsp:cNvSpPr/>
      </dsp:nvSpPr>
      <dsp:spPr>
        <a:xfrm>
          <a:off x="1538054" y="53990"/>
          <a:ext cx="961241" cy="43201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1754063" y="53990"/>
        <a:ext cx="529223" cy="432018"/>
      </dsp:txXfrm>
    </dsp:sp>
    <dsp:sp modelId="{6CE68A43-9C69-4212-AF24-9AFEE7CA1715}">
      <dsp:nvSpPr>
        <dsp:cNvPr id="0" name=""/>
        <dsp:cNvSpPr/>
      </dsp:nvSpPr>
      <dsp:spPr>
        <a:xfrm>
          <a:off x="2306807" y="53946"/>
          <a:ext cx="961443" cy="43210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</dsp:txBody>
      <dsp:txXfrm>
        <a:off x="2522860" y="53946"/>
        <a:ext cx="529337" cy="43210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sp:txBody>
      <dsp:txXfrm>
        <a:off x="549" y="53990"/>
        <a:ext cx="853237" cy="432018"/>
      </dsp:txXfrm>
    </dsp:sp>
    <dsp:sp modelId="{E13D0391-DAD9-4B61-AB66-3FA48A4F7006}">
      <dsp:nvSpPr>
        <dsp:cNvPr id="0" name=""/>
        <dsp:cNvSpPr/>
      </dsp:nvSpPr>
      <dsp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985310" y="53990"/>
        <a:ext cx="529223" cy="432018"/>
      </dsp:txXfrm>
    </dsp:sp>
    <dsp:sp modelId="{AD4E5296-B06F-4F82-9CB5-F741BF6BFCC1}">
      <dsp:nvSpPr>
        <dsp:cNvPr id="0" name=""/>
        <dsp:cNvSpPr/>
      </dsp:nvSpPr>
      <dsp:spPr>
        <a:xfrm>
          <a:off x="1538054" y="53990"/>
          <a:ext cx="961241" cy="432018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 inj.tid + 40 s</a:t>
          </a:r>
        </a:p>
      </dsp:txBody>
      <dsp:txXfrm>
        <a:off x="1754063" y="53990"/>
        <a:ext cx="529223" cy="432018"/>
      </dsp:txXfrm>
    </dsp:sp>
    <dsp:sp modelId="{6CE68A43-9C69-4212-AF24-9AFEE7CA1715}">
      <dsp:nvSpPr>
        <dsp:cNvPr id="0" name=""/>
        <dsp:cNvSpPr/>
      </dsp:nvSpPr>
      <dsp:spPr>
        <a:xfrm>
          <a:off x="2306807" y="53946"/>
          <a:ext cx="961443" cy="432106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2522860" y="53946"/>
        <a:ext cx="529337" cy="4321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32</TotalTime>
  <Pages>3</Pages>
  <Words>432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Multitrauma barn (899900yP)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2022-05-18T04:21:00.0000000Z</dcterms:created>
  <dcterms:modified xsi:type="dcterms:W3CDTF">2024-11-06T13:58:00.0000000Z</dcterms:modified>
</coreProperties>
</file>