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C219E7" w14:textId="77777777" w:rsidR="00C250B8" w:rsidRDefault="00C250B8" w:rsidP="00F35B05">
      <w:pPr>
        <w:pStyle w:val="Rubrik2"/>
        <w:sectPr w:rsidR="00C250B8" w:rsidSect="00C250B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8CF6437" w14:textId="77777777" w:rsidR="00C250B8" w:rsidRPr="00C250B8" w:rsidRDefault="00C250B8" w:rsidP="00C250B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1AF3DF5" w14:textId="22C7F4EE" w:rsidR="005D30B5" w:rsidRDefault="005D30B5" w:rsidP="005D30B5">
      <w:pPr>
        <w:pStyle w:val="Rubrik1"/>
        <w:ind w:left="0"/>
        <w:rPr>
          <w:szCs w:val="26"/>
        </w:rPr>
      </w:pPr>
      <w:r w:rsidRPr="00C250B8">
        <w:t>DT Multitrauma barn (899900yP)</w:t>
      </w:r>
    </w:p>
    <w:p w14:paraId="651B1CCB" w14:textId="70DAB719" w:rsidR="00233AA7" w:rsidRPr="00C250B8" w:rsidRDefault="00233AA7" w:rsidP="005D30B5">
      <w:pPr>
        <w:pStyle w:val="Rubrik2"/>
        <w:ind w:left="0"/>
      </w:pPr>
      <w:r w:rsidRPr="00C250B8">
        <w:t>Syfte</w:t>
      </w:r>
    </w:p>
    <w:p w14:paraId="5C2C78A1" w14:textId="77777777" w:rsidR="00233AA7" w:rsidRPr="00C250B8" w:rsidRDefault="00233AA7" w:rsidP="00233AA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C250B8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05E4303" w14:textId="77777777" w:rsidR="00C250B8" w:rsidRPr="00C250B8" w:rsidRDefault="00C250B8" w:rsidP="00C250B8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1B3DC234" w14:textId="07D3182F" w:rsidR="00C250B8" w:rsidRPr="00C250B8" w:rsidRDefault="00E53D92" w:rsidP="005D30B5">
      <w:pPr>
        <w:pStyle w:val="Rubrik2"/>
        <w:ind w:left="0"/>
      </w:pPr>
      <w:r>
        <w:t>Förändringar sedan föregående</w:t>
      </w:r>
      <w:r w:rsidR="00C250B8" w:rsidRPr="00C250B8">
        <w:t xml:space="preserve"> version</w:t>
      </w:r>
    </w:p>
    <w:p w14:paraId="2B4FFEE3" w14:textId="0F11FEC8" w:rsidR="00C250B8" w:rsidRPr="00C250B8" w:rsidRDefault="00CB66A4" w:rsidP="00C250B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36F21492" w14:textId="77777777" w:rsidR="00C250B8" w:rsidRPr="00C250B8" w:rsidRDefault="00C250B8" w:rsidP="00C250B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4F5168B" w14:textId="77777777" w:rsidR="00C250B8" w:rsidRPr="00C250B8" w:rsidRDefault="00C250B8" w:rsidP="00C250B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96EB686" w14:textId="77777777" w:rsidR="00C250B8" w:rsidRPr="00C250B8" w:rsidRDefault="00C250B8" w:rsidP="005D30B5">
      <w:pPr>
        <w:pStyle w:val="Rubrik2"/>
        <w:ind w:left="0"/>
      </w:pPr>
      <w:r w:rsidRPr="00C250B8"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C250B8" w:rsidRPr="00C250B8" w14:paraId="07CABF30" w14:textId="77777777" w:rsidTr="005F0624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275D1F67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3A8A7B79" w14:textId="77777777" w:rsidR="00C250B8" w:rsidRPr="00C250B8" w:rsidRDefault="00C250B8" w:rsidP="00C250B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Barn (&lt; 16 år).</w:t>
            </w:r>
          </w:p>
          <w:p w14:paraId="6DAFAE9D" w14:textId="77777777" w:rsidR="00C250B8" w:rsidRPr="00C250B8" w:rsidRDefault="00C250B8" w:rsidP="00C250B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Multitrauma (traumalarm nivå 1).</w:t>
            </w:r>
          </w:p>
        </w:tc>
      </w:tr>
      <w:tr w:rsidR="00C250B8" w:rsidRPr="00C250B8" w14:paraId="3CBE884C" w14:textId="77777777" w:rsidTr="005F0624">
        <w:trPr>
          <w:trHeight w:val="227"/>
        </w:trPr>
        <w:tc>
          <w:tcPr>
            <w:tcW w:w="1951" w:type="dxa"/>
            <w:shd w:val="clear" w:color="auto" w:fill="auto"/>
          </w:tcPr>
          <w:p w14:paraId="08155B8C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3665CBCC" w14:textId="77777777" w:rsidR="00C250B8" w:rsidRPr="00C250B8" w:rsidRDefault="00C250B8" w:rsidP="00C250B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 xml:space="preserve">Undersökningen utförs utan krav på kontroll av </w:t>
            </w:r>
            <w:proofErr w:type="spellStart"/>
            <w:r w:rsidRPr="00C250B8">
              <w:rPr>
                <w:rFonts w:ascii="Arial" w:hAnsi="Arial" w:cs="Arial"/>
                <w:sz w:val="18"/>
                <w:szCs w:val="18"/>
              </w:rPr>
              <w:t>kreatinin</w:t>
            </w:r>
            <w:proofErr w:type="spellEnd"/>
            <w:r w:rsidRPr="00C250B8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7A4824F3" w14:textId="77777777" w:rsidR="00C250B8" w:rsidRPr="00C250B8" w:rsidRDefault="00C250B8" w:rsidP="00C250B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="00C250B8" w:rsidRPr="00C250B8" w14:paraId="68B0AA7E" w14:textId="77777777" w:rsidTr="005F0624">
        <w:trPr>
          <w:trHeight w:val="227"/>
        </w:trPr>
        <w:tc>
          <w:tcPr>
            <w:tcW w:w="1951" w:type="dxa"/>
            <w:shd w:val="clear" w:color="auto" w:fill="auto"/>
          </w:tcPr>
          <w:p w14:paraId="747F9590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5D9999DD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C250B8" w:rsidRPr="00C250B8" w14:paraId="57133A14" w14:textId="77777777" w:rsidTr="005F0624">
        <w:trPr>
          <w:trHeight w:val="227"/>
        </w:trPr>
        <w:tc>
          <w:tcPr>
            <w:tcW w:w="1951" w:type="dxa"/>
            <w:shd w:val="clear" w:color="auto" w:fill="auto"/>
          </w:tcPr>
          <w:p w14:paraId="5C89A39A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27562024" w14:textId="77777777" w:rsidR="00C250B8" w:rsidRPr="00C250B8" w:rsidRDefault="00C250B8" w:rsidP="00C250B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 xml:space="preserve">Kontrast ges som </w:t>
            </w:r>
            <w:proofErr w:type="spellStart"/>
            <w:r w:rsidRPr="00C250B8">
              <w:rPr>
                <w:rFonts w:ascii="Arial" w:hAnsi="Arial" w:cs="Arial"/>
                <w:sz w:val="18"/>
                <w:szCs w:val="18"/>
              </w:rPr>
              <w:t>single</w:t>
            </w:r>
            <w:proofErr w:type="spellEnd"/>
            <w:r w:rsidRPr="00C250B8">
              <w:rPr>
                <w:rFonts w:ascii="Arial" w:hAnsi="Arial" w:cs="Arial"/>
                <w:sz w:val="18"/>
                <w:szCs w:val="18"/>
              </w:rPr>
              <w:t xml:space="preserve"> bolus.</w:t>
            </w:r>
          </w:p>
          <w:p w14:paraId="2E1BCCB6" w14:textId="77777777" w:rsidR="00C250B8" w:rsidRPr="00C250B8" w:rsidRDefault="00C250B8" w:rsidP="00C250B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 xml:space="preserve">Visipaque 320 mg I/ml används för alla barn, 1,7 ml/kg kroppsvikt. </w:t>
            </w:r>
          </w:p>
          <w:p w14:paraId="7B892E77" w14:textId="77777777" w:rsidR="00C250B8" w:rsidRPr="00C250B8" w:rsidRDefault="00C250B8" w:rsidP="00C250B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 xml:space="preserve">0-70 kg: </w:t>
            </w:r>
            <w:proofErr w:type="spellStart"/>
            <w:r w:rsidRPr="00C250B8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Pr="00C250B8">
              <w:rPr>
                <w:rFonts w:ascii="Arial" w:hAnsi="Arial" w:cs="Arial"/>
                <w:sz w:val="18"/>
                <w:szCs w:val="18"/>
              </w:rPr>
              <w:t xml:space="preserve"> 100 ml.</w:t>
            </w:r>
          </w:p>
          <w:p w14:paraId="58C88EF4" w14:textId="77777777" w:rsidR="00C250B8" w:rsidRPr="00C250B8" w:rsidRDefault="00C250B8" w:rsidP="00C250B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 xml:space="preserve">Över 70 kg: </w:t>
            </w:r>
            <w:proofErr w:type="spellStart"/>
            <w:r w:rsidRPr="00C250B8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Pr="00C250B8">
              <w:rPr>
                <w:rFonts w:ascii="Arial" w:hAnsi="Arial" w:cs="Arial"/>
                <w:sz w:val="18"/>
                <w:szCs w:val="18"/>
              </w:rPr>
              <w:t xml:space="preserve"> 120 ml.</w:t>
            </w:r>
          </w:p>
          <w:p w14:paraId="21210D12" w14:textId="77777777" w:rsidR="00C250B8" w:rsidRPr="00C250B8" w:rsidRDefault="00C250B8" w:rsidP="00C250B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Eftersträva en injektionstid på 20-40 s.</w:t>
            </w:r>
          </w:p>
          <w:p w14:paraId="0BFF2AA2" w14:textId="77777777" w:rsidR="00C250B8" w:rsidRPr="00C250B8" w:rsidRDefault="00C250B8" w:rsidP="00C250B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250B8">
              <w:rPr>
                <w:rFonts w:ascii="Arial" w:hAnsi="Arial" w:cs="Arial"/>
                <w:sz w:val="18"/>
                <w:szCs w:val="18"/>
              </w:rPr>
              <w:t>Delay</w:t>
            </w:r>
            <w:proofErr w:type="spellEnd"/>
            <w:r w:rsidRPr="00C250B8">
              <w:rPr>
                <w:rFonts w:ascii="Arial" w:hAnsi="Arial" w:cs="Arial"/>
                <w:sz w:val="18"/>
                <w:szCs w:val="18"/>
              </w:rPr>
              <w:t xml:space="preserve"> beräknas som injektionstid (för kontrasten) + 40 s. </w:t>
            </w:r>
          </w:p>
        </w:tc>
      </w:tr>
      <w:tr w:rsidR="00C250B8" w:rsidRPr="00C250B8" w14:paraId="7394A793" w14:textId="77777777" w:rsidTr="005F0624">
        <w:trPr>
          <w:trHeight w:val="227"/>
        </w:trPr>
        <w:tc>
          <w:tcPr>
            <w:tcW w:w="1951" w:type="dxa"/>
            <w:shd w:val="clear" w:color="auto" w:fill="auto"/>
          </w:tcPr>
          <w:p w14:paraId="17A7F812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21E4861C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000000"/>
                <w:sz w:val="18"/>
                <w:szCs w:val="18"/>
              </w:rPr>
              <w:t>Kvinnor mellan 15-50 år ska tillfrågas om eventuell graviditet. </w:t>
            </w:r>
          </w:p>
          <w:p w14:paraId="56F9A328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1F51E35" w14:textId="6A0B8609" w:rsidR="00C250B8" w:rsidRPr="00C250B8" w:rsidRDefault="005D30B5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C250B8" w:rsidRPr="00C250B8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C250B8" w:rsidRPr="00C250B8" w14:paraId="2768960C" w14:textId="77777777" w:rsidTr="005F0624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28EDA7D1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404BC8AE" w14:textId="77777777" w:rsidR="00C250B8" w:rsidRPr="00C250B8" w:rsidRDefault="00C250B8" w:rsidP="00C250B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365E8730" w14:textId="77777777" w:rsidR="00C250B8" w:rsidRPr="00C250B8" w:rsidRDefault="00C250B8" w:rsidP="00C250B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63751D51" w14:textId="77777777" w:rsidR="00C250B8" w:rsidRPr="00C250B8" w:rsidRDefault="00C250B8" w:rsidP="00C250B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Huvudstöd i lägsta läget.</w:t>
            </w:r>
          </w:p>
          <w:p w14:paraId="1EF2A74F" w14:textId="77777777" w:rsidR="00C250B8" w:rsidRPr="00C250B8" w:rsidRDefault="00C250B8" w:rsidP="00C250B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Hjärna och halsrygg: Armarna längs sidorna, axlarna neddragna så långt som möjligt.</w:t>
            </w:r>
          </w:p>
          <w:p w14:paraId="5E095757" w14:textId="77777777" w:rsidR="00C250B8" w:rsidRPr="00C250B8" w:rsidRDefault="00C250B8" w:rsidP="00C250B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Thorax/buk: Armarna ovanför huvudet.</w:t>
            </w:r>
          </w:p>
        </w:tc>
      </w:tr>
    </w:tbl>
    <w:p w14:paraId="72512458" w14:textId="77777777" w:rsidR="00C250B8" w:rsidRPr="00C250B8" w:rsidRDefault="00C250B8" w:rsidP="00C250B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DEC49F1" w14:textId="77777777" w:rsidR="00C250B8" w:rsidRPr="00C250B8" w:rsidRDefault="00C250B8" w:rsidP="00C250B8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C250B8">
        <w:rPr>
          <w:rFonts w:ascii="Arial" w:hAnsi="Arial" w:cs="Arial"/>
          <w:b/>
          <w:sz w:val="18"/>
          <w:szCs w:val="18"/>
        </w:rPr>
        <w:br w:type="page"/>
      </w:r>
    </w:p>
    <w:p w14:paraId="5CDD73B2" w14:textId="77777777" w:rsidR="00C250B8" w:rsidRPr="00C250B8" w:rsidRDefault="00C250B8" w:rsidP="005D30B5">
      <w:pPr>
        <w:pStyle w:val="Rubrik2"/>
        <w:ind w:left="0"/>
      </w:pPr>
      <w:r w:rsidRPr="00C250B8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C250B8" w:rsidRPr="00C250B8" w14:paraId="1F633C70" w14:textId="77777777" w:rsidTr="00C250B8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36AC6901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8525213" wp14:editId="592366A3">
                  <wp:extent cx="3268800" cy="540000"/>
                  <wp:effectExtent l="0" t="0" r="27305" b="0"/>
                  <wp:docPr id="24" name="Diagram 24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  <w:p w14:paraId="0F451013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E255CD9" wp14:editId="3A67BE4F">
                  <wp:extent cx="3268800" cy="540000"/>
                  <wp:effectExtent l="0" t="0" r="27305" b="0"/>
                  <wp:docPr id="31" name="Diagram 3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3" r:lo="rId24" r:qs="rId25" r:cs="rId26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7867208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250B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8FCAF7F" wp14:editId="50E569F6">
                      <wp:simplePos x="0" y="0"/>
                      <wp:positionH relativeFrom="column">
                        <wp:posOffset>675640</wp:posOffset>
                      </wp:positionH>
                      <wp:positionV relativeFrom="paragraph">
                        <wp:posOffset>452755</wp:posOffset>
                      </wp:positionV>
                      <wp:extent cx="592455" cy="579755"/>
                      <wp:effectExtent l="19050" t="19050" r="17145" b="10795"/>
                      <wp:wrapNone/>
                      <wp:docPr id="22" name="Rektangel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92531" cy="57975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46B3FC2" id="Rektangel 22" o:spid="_x0000_s1026" style="position:absolute;margin-left:53.2pt;margin-top:35.65pt;width:46.65pt;height:45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" filled="f" strokecolor="#c00000" strokeweight="3pt"/>
                  </w:pict>
                </mc:Fallback>
              </mc:AlternateContent>
            </w:r>
            <w:r w:rsidRPr="00C250B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C1EDF82" wp14:editId="1771293D">
                      <wp:simplePos x="0" y="0"/>
                      <wp:positionH relativeFrom="column">
                        <wp:posOffset>485140</wp:posOffset>
                      </wp:positionH>
                      <wp:positionV relativeFrom="paragraph">
                        <wp:posOffset>50800</wp:posOffset>
                      </wp:positionV>
                      <wp:extent cx="410210" cy="63246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63246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E286F65" w14:textId="77777777" w:rsidR="00C250B8" w:rsidRPr="0066567D" w:rsidRDefault="00C250B8" w:rsidP="00A64C9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1EDF82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26" o:spid="_x0000_s1026" type="#_x0000_t68" style="position:absolute;left:0;text-align:left;margin-left:38.2pt;margin-top:4pt;width:32.3pt;height:49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" adj="7005" fillcolor="red" stroked="f" strokeweight="1pt">
                      <v:textbox inset="1mm,1mm,1mm,1mm">
                        <w:txbxContent>
                          <w:p w14:paraId="3E286F65" w14:textId="77777777" w:rsidR="00C250B8" w:rsidRPr="0066567D" w:rsidRDefault="00C250B8" w:rsidP="00A64C9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50B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B47C6AD" wp14:editId="3B9DB98F">
                      <wp:simplePos x="0" y="0"/>
                      <wp:positionH relativeFrom="column">
                        <wp:posOffset>384810</wp:posOffset>
                      </wp:positionH>
                      <wp:positionV relativeFrom="paragraph">
                        <wp:posOffset>37465</wp:posOffset>
                      </wp:positionV>
                      <wp:extent cx="840740" cy="641350"/>
                      <wp:effectExtent l="19050" t="19050" r="16510" b="254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41248" cy="6413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985CC8C" id="Rektangel 3" o:spid="_x0000_s1026" style="position:absolute;margin-left:30.3pt;margin-top:2.95pt;width:66.2pt;height:50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" filled="f" strokecolor="red" strokeweight="3pt"/>
                  </w:pict>
                </mc:Fallback>
              </mc:AlternateContent>
            </w:r>
            <w:r w:rsidRPr="00C250B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CE46D34" wp14:editId="523E3DF4">
                      <wp:simplePos x="0" y="0"/>
                      <wp:positionH relativeFrom="column">
                        <wp:posOffset>795655</wp:posOffset>
                      </wp:positionH>
                      <wp:positionV relativeFrom="paragraph">
                        <wp:posOffset>443230</wp:posOffset>
                      </wp:positionV>
                      <wp:extent cx="410210" cy="59309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9309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177A7D6" w14:textId="77777777" w:rsidR="00C250B8" w:rsidRPr="0066567D" w:rsidRDefault="00C250B8" w:rsidP="00A64C9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E46D34" id="Upp 17" o:spid="_x0000_s1027" type="#_x0000_t68" style="position:absolute;left:0;text-align:left;margin-left:62.65pt;margin-top:34.9pt;width:32.3pt;height:46.7pt;rotation:18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" adj="7470" fillcolor="#c00000" stroked="f" strokeweight="1pt">
                      <v:textbox inset="1mm,1mm,1mm,1mm">
                        <w:txbxContent>
                          <w:p w14:paraId="1177A7D6" w14:textId="77777777" w:rsidR="00C250B8" w:rsidRPr="0066567D" w:rsidRDefault="00C250B8" w:rsidP="00A64C9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50B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8DBA038" wp14:editId="5C9E515E">
                      <wp:simplePos x="0" y="0"/>
                      <wp:positionH relativeFrom="column">
                        <wp:posOffset>434340</wp:posOffset>
                      </wp:positionH>
                      <wp:positionV relativeFrom="paragraph">
                        <wp:posOffset>935990</wp:posOffset>
                      </wp:positionV>
                      <wp:extent cx="1073785" cy="2272030"/>
                      <wp:effectExtent l="19050" t="19050" r="12065" b="13970"/>
                      <wp:wrapNone/>
                      <wp:docPr id="25" name="Rektangel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74267" cy="227203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AD8230" id="Rektangel 25" o:spid="_x0000_s1026" style="position:absolute;margin-left:34.2pt;margin-top:73.7pt;width:84.55pt;height:178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" filled="f" strokecolor="#ffc000" strokeweight="3pt"/>
                  </w:pict>
                </mc:Fallback>
              </mc:AlternateContent>
            </w:r>
            <w:r w:rsidRPr="00C250B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0A478DC" wp14:editId="00BD777A">
                      <wp:simplePos x="0" y="0"/>
                      <wp:positionH relativeFrom="column">
                        <wp:posOffset>723900</wp:posOffset>
                      </wp:positionH>
                      <wp:positionV relativeFrom="paragraph">
                        <wp:posOffset>932180</wp:posOffset>
                      </wp:positionV>
                      <wp:extent cx="410210" cy="2272030"/>
                      <wp:effectExtent l="0" t="0" r="8890" b="0"/>
                      <wp:wrapNone/>
                      <wp:docPr id="27" name="Upp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27203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5F94456" w14:textId="77777777" w:rsidR="00C250B8" w:rsidRPr="00C250B8" w:rsidRDefault="00C250B8" w:rsidP="00A64C9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C250B8"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A478DC" id="Upp 27" o:spid="_x0000_s1028" type="#_x0000_t68" style="position:absolute;left:0;text-align:left;margin-left:57pt;margin-top:73.4pt;width:32.3pt;height:178.9pt;rotation:18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" adj="1950" fillcolor="#ffc000" stroked="f" strokeweight="1pt">
                      <v:textbox inset="1mm,1mm,1mm,1mm">
                        <w:txbxContent>
                          <w:p w14:paraId="45F94456" w14:textId="77777777" w:rsidR="00C250B8" w:rsidRPr="00C250B8" w:rsidRDefault="00C250B8" w:rsidP="00A64C9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C250B8"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50B8">
              <w:rPr>
                <w:noProof/>
                <w:szCs w:val="20"/>
              </w:rPr>
              <w:drawing>
                <wp:inline distT="0" distB="0" distL="0" distR="0" wp14:anchorId="7F9D37D7" wp14:editId="4D743FF9">
                  <wp:extent cx="1269740" cy="3226279"/>
                  <wp:effectExtent l="0" t="0" r="6985" b="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778041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2304" cy="3334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BD1818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</w:p>
        </w:tc>
      </w:tr>
      <w:tr w:rsidR="00C250B8" w:rsidRPr="00C250B8" w14:paraId="2FD2CA5C" w14:textId="77777777" w:rsidTr="00C250B8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D125C18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0463E288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F63EC5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250B8" w:rsidRPr="00C250B8" w14:paraId="4DFEBC65" w14:textId="77777777" w:rsidTr="00C250B8">
        <w:trPr>
          <w:trHeight w:val="227"/>
        </w:trPr>
        <w:tc>
          <w:tcPr>
            <w:tcW w:w="1950" w:type="dxa"/>
            <w:shd w:val="clear" w:color="auto" w:fill="FFFFFF"/>
          </w:tcPr>
          <w:p w14:paraId="44A9E724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5152100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Skalltak – fotleder.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9FDD6F" w14:textId="77777777" w:rsidR="00C250B8" w:rsidRPr="00C250B8" w:rsidRDefault="00C250B8" w:rsidP="00C250B8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C250B8" w:rsidRPr="00C250B8" w14:paraId="7164BDD0" w14:textId="77777777" w:rsidTr="00C250B8">
        <w:trPr>
          <w:trHeight w:val="227"/>
        </w:trPr>
        <w:tc>
          <w:tcPr>
            <w:tcW w:w="1950" w:type="dxa"/>
            <w:shd w:val="clear" w:color="auto" w:fill="FFFFFF"/>
          </w:tcPr>
          <w:p w14:paraId="408E5D10" w14:textId="77777777" w:rsidR="00C250B8" w:rsidRPr="00C250B8" w:rsidRDefault="00C250B8" w:rsidP="00C250B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3094F7A5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C250B8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DED3DB2" w14:textId="77777777" w:rsidR="00C250B8" w:rsidRPr="00C250B8" w:rsidRDefault="00C250B8" w:rsidP="00C250B8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250B8" w:rsidRPr="00C250B8" w14:paraId="5ABB66C3" w14:textId="77777777" w:rsidTr="00C250B8">
        <w:trPr>
          <w:trHeight w:val="227"/>
        </w:trPr>
        <w:tc>
          <w:tcPr>
            <w:tcW w:w="1950" w:type="dxa"/>
            <w:shd w:val="clear" w:color="auto" w:fill="FFFFFF"/>
          </w:tcPr>
          <w:p w14:paraId="40D2C0D6" w14:textId="77777777" w:rsidR="00C250B8" w:rsidRPr="00C250B8" w:rsidRDefault="00C250B8" w:rsidP="00C250B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Halsrygg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03C9759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C250B8">
              <w:rPr>
                <w:rFonts w:ascii="Arial" w:hAnsi="Arial" w:cs="Arial"/>
                <w:sz w:val="18"/>
                <w:szCs w:val="18"/>
              </w:rPr>
              <w:t xml:space="preserve"> Hörselgången – Th1.</w:t>
            </w:r>
          </w:p>
          <w:p w14:paraId="5F8727B8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F0B9762" w14:textId="77777777" w:rsidR="00C250B8" w:rsidRPr="00C250B8" w:rsidRDefault="00C250B8" w:rsidP="00C250B8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250B8" w:rsidRPr="00C250B8" w14:paraId="34CDE7AA" w14:textId="77777777" w:rsidTr="00C250B8">
        <w:trPr>
          <w:trHeight w:val="227"/>
        </w:trPr>
        <w:tc>
          <w:tcPr>
            <w:tcW w:w="1950" w:type="dxa"/>
            <w:shd w:val="clear" w:color="auto" w:fill="FFFFFF"/>
          </w:tcPr>
          <w:p w14:paraId="626230B6" w14:textId="77777777" w:rsidR="00C250B8" w:rsidRPr="00C250B8" w:rsidRDefault="00C250B8" w:rsidP="00C250B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BF3A934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C250B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C250B8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C250B8">
              <w:rPr>
                <w:rFonts w:ascii="Arial" w:hAnsi="Arial" w:cs="Arial"/>
                <w:sz w:val="18"/>
                <w:szCs w:val="18"/>
              </w:rPr>
              <w:t xml:space="preserve"> – övre tredjedelen av </w:t>
            </w:r>
            <w:proofErr w:type="spellStart"/>
            <w:r w:rsidRPr="00C250B8">
              <w:rPr>
                <w:rFonts w:ascii="Arial" w:hAnsi="Arial" w:cs="Arial"/>
                <w:sz w:val="18"/>
                <w:szCs w:val="18"/>
              </w:rPr>
              <w:t>femur</w:t>
            </w:r>
            <w:proofErr w:type="spellEnd"/>
            <w:r w:rsidRPr="00C250B8">
              <w:rPr>
                <w:rFonts w:ascii="Arial" w:hAnsi="Arial" w:cs="Arial"/>
                <w:sz w:val="18"/>
                <w:szCs w:val="18"/>
              </w:rPr>
              <w:t xml:space="preserve"> (eller längre på begäran).</w:t>
            </w:r>
          </w:p>
          <w:p w14:paraId="7DAF3017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4D4DA77" w14:textId="77777777" w:rsidR="00C250B8" w:rsidRPr="00C250B8" w:rsidRDefault="00C250B8" w:rsidP="00C250B8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250B8" w:rsidRPr="00C250B8" w14:paraId="348154DE" w14:textId="77777777" w:rsidTr="00C250B8">
        <w:trPr>
          <w:trHeight w:val="227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5A3D35D4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7946F462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 xml:space="preserve">Efter scanning reformateras serie 1 och 2 som vanligt. Av serie 3 görs en mjukdelsserie för hela thorax/buk, en </w:t>
            </w:r>
            <w:proofErr w:type="spellStart"/>
            <w:r w:rsidRPr="00C250B8">
              <w:rPr>
                <w:rFonts w:ascii="Arial" w:hAnsi="Arial" w:cs="Arial"/>
                <w:sz w:val="18"/>
                <w:szCs w:val="18"/>
              </w:rPr>
              <w:t>sagittal</w:t>
            </w:r>
            <w:proofErr w:type="spellEnd"/>
            <w:r w:rsidRPr="00C250B8">
              <w:rPr>
                <w:rFonts w:ascii="Arial" w:hAnsi="Arial" w:cs="Arial"/>
                <w:sz w:val="18"/>
                <w:szCs w:val="18"/>
              </w:rPr>
              <w:t xml:space="preserve"> helryggserie och en axial lungserie, vilka reformateras som vanligt. Alla serier läggs på samma kort.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21A42CC" w14:textId="77777777" w:rsidR="00C250B8" w:rsidRPr="00C250B8" w:rsidRDefault="00C250B8" w:rsidP="00C250B8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0A18A6F" w14:textId="77777777" w:rsidR="00C250B8" w:rsidRPr="00C250B8" w:rsidRDefault="00C250B8" w:rsidP="00C250B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048B099" w14:textId="77777777" w:rsidR="00C250B8" w:rsidRPr="00C250B8" w:rsidRDefault="00C250B8" w:rsidP="005D30B5">
      <w:pPr>
        <w:pStyle w:val="Rubrik2"/>
        <w:ind w:left="0"/>
      </w:pPr>
      <w:r w:rsidRPr="00C250B8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C250B8" w:rsidRPr="00C250B8" w14:paraId="13DFBE72" w14:textId="77777777" w:rsidTr="005F062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FABA31D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69D7EF5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31C3461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C1229A1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C250B8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0FD3EEC5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07BA78C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2D7979A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C250B8" w:rsidRPr="00C250B8" w14:paraId="2FE715EA" w14:textId="77777777" w:rsidTr="005F062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999EA8B" w14:textId="77777777" w:rsidR="00C250B8" w:rsidRPr="00C250B8" w:rsidRDefault="00C250B8" w:rsidP="00C250B8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C782C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F0F38C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BC010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8021BE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F9B325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250B8" w:rsidRPr="00C250B8" w14:paraId="35421A59" w14:textId="77777777" w:rsidTr="005F062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F407179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4E0306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D6F5BE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9E378A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C587D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AF933B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250B8" w:rsidRPr="00C250B8" w14:paraId="3CA4B815" w14:textId="77777777" w:rsidTr="005F062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3F98F84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0383DB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E65EA6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C9C3F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6FEDBE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900540A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250B8" w:rsidRPr="00C250B8" w14:paraId="01C09EB5" w14:textId="77777777" w:rsidTr="005F0624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636DD2A" w14:textId="77777777" w:rsidR="00C250B8" w:rsidRPr="00C250B8" w:rsidRDefault="00C250B8" w:rsidP="00C250B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1CF5E70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B66C1C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025005A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68B6FB6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1E496BFE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C250B8" w:rsidRPr="00C250B8" w14:paraId="2E8A9397" w14:textId="77777777" w:rsidTr="005F0624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5953868" w14:textId="77777777" w:rsidR="00C250B8" w:rsidRPr="00C250B8" w:rsidRDefault="00C250B8" w:rsidP="00C250B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C250B8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C250B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C250B8">
              <w:rPr>
                <w:rFonts w:ascii="Arial" w:hAnsi="Arial" w:cs="Arial"/>
                <w:b/>
                <w:sz w:val="18"/>
                <w:szCs w:val="18"/>
                <w:lang w:val="en-US"/>
              </w:rPr>
              <w:t>skelett</w:t>
            </w:r>
            <w:proofErr w:type="spellEnd"/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A1BF8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3D956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1/1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9977D1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H60/</w:t>
            </w:r>
            <w:proofErr w:type="spellStart"/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96803D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7C292E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250B8" w:rsidRPr="00C250B8" w14:paraId="24EA7418" w14:textId="77777777" w:rsidTr="005F062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54CE25F" w14:textId="77777777" w:rsidR="00C250B8" w:rsidRPr="00C250B8" w:rsidRDefault="00C250B8" w:rsidP="00C250B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951A2C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19E4A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6585E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H60/</w:t>
            </w:r>
            <w:proofErr w:type="spellStart"/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CEC156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FDBF8F4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C250B8" w:rsidRPr="00C250B8" w14:paraId="18FE9045" w14:textId="77777777" w:rsidTr="005F062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174932F" w14:textId="77777777" w:rsidR="00C250B8" w:rsidRPr="00C250B8" w:rsidRDefault="00C250B8" w:rsidP="00C250B8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Halsrygg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3F6372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D6B913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86CB45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30F53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13C7FC5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250B8" w:rsidRPr="00C250B8" w14:paraId="18A77D53" w14:textId="77777777" w:rsidTr="005F062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8F16986" w14:textId="77777777" w:rsidR="00C250B8" w:rsidRPr="00C250B8" w:rsidRDefault="00C250B8" w:rsidP="00C250B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6A3E4D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E4FD4A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1/1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D6009B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E23CC3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F41C174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250B8" w:rsidRPr="00C250B8" w14:paraId="79E089A3" w14:textId="77777777" w:rsidTr="005F062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C7F8821" w14:textId="77777777" w:rsidR="00C250B8" w:rsidRPr="00C250B8" w:rsidRDefault="00C250B8" w:rsidP="00C250B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9655EB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6B02FE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1/1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5EB665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881EA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E0CBDF6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250B8" w:rsidRPr="00C250B8" w14:paraId="1BCB3A23" w14:textId="77777777" w:rsidTr="005F062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60D3B69" w14:textId="77777777" w:rsidR="00C250B8" w:rsidRPr="00C250B8" w:rsidRDefault="00C250B8" w:rsidP="00C250B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ACF51A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VRID DX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43A4A2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1/1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0FD1EA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F4C98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EE46A34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250B8" w:rsidRPr="00C250B8" w14:paraId="0A138324" w14:textId="77777777" w:rsidTr="005F062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E822442" w14:textId="77777777" w:rsidR="00C250B8" w:rsidRPr="00C250B8" w:rsidRDefault="00C250B8" w:rsidP="00C250B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B5E61F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VRID SIN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4A0D8C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1/1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F6AF58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B183A1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C13AE53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250B8" w:rsidRPr="00C250B8" w14:paraId="2F9B6E03" w14:textId="77777777" w:rsidTr="005F062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99ABF84" w14:textId="77777777" w:rsidR="00C250B8" w:rsidRPr="00C250B8" w:rsidRDefault="00C250B8" w:rsidP="00C250B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B1F0B6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6C5414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E25491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D2F53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8166E8A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C250B8" w:rsidRPr="00C250B8" w14:paraId="292E6062" w14:textId="77777777" w:rsidTr="005F062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8D846AC" w14:textId="77777777" w:rsidR="00C250B8" w:rsidRPr="00C250B8" w:rsidRDefault="00C250B8" w:rsidP="00C250B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1C2FAB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5D7E4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C22464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FAC574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E75D30D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C250B8" w:rsidRPr="00C250B8" w14:paraId="5F5D0345" w14:textId="77777777" w:rsidTr="005F062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3344E17" w14:textId="77777777" w:rsidR="00C250B8" w:rsidRPr="00C250B8" w:rsidRDefault="00C250B8" w:rsidP="00C250B8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A4B4ED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BDC995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EB18AC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1E332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79D79F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250B8" w:rsidRPr="00C250B8" w14:paraId="009EDB2A" w14:textId="77777777" w:rsidTr="005F062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E5368A7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E28870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990C3F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77CBBD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CFFF6E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786FCD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250B8" w:rsidRPr="00C250B8" w14:paraId="1E71064C" w14:textId="77777777" w:rsidTr="005F062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94A94ED" w14:textId="77777777" w:rsidR="00C250B8" w:rsidRPr="00C250B8" w:rsidRDefault="00C250B8" w:rsidP="00C250B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402A8D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AD6273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A6C01B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24759F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4C115E0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250B8" w:rsidRPr="00C250B8" w14:paraId="09E678BC" w14:textId="77777777" w:rsidTr="005F0624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10B55DE" w14:textId="77777777" w:rsidR="00C250B8" w:rsidRPr="00C250B8" w:rsidRDefault="00C250B8" w:rsidP="00C250B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AEA11B2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0B5B0CE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54CB231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A5CD618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368E3DD2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C250B8" w:rsidRPr="00C250B8" w14:paraId="4161D893" w14:textId="77777777" w:rsidTr="005F0624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9B276CC" w14:textId="77777777" w:rsidR="00C250B8" w:rsidRPr="00C250B8" w:rsidRDefault="00C250B8" w:rsidP="00C250B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C250B8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C250B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C250B8">
              <w:rPr>
                <w:rFonts w:ascii="Arial" w:hAnsi="Arial" w:cs="Arial"/>
                <w:b/>
                <w:sz w:val="18"/>
                <w:szCs w:val="18"/>
                <w:lang w:val="en-US"/>
              </w:rPr>
              <w:t>helrygg</w:t>
            </w:r>
            <w:proofErr w:type="spellEnd"/>
            <w:r w:rsidRPr="00C250B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250B8">
              <w:rPr>
                <w:rFonts w:ascii="Arial" w:hAnsi="Arial" w:cs="Arial"/>
                <w:b/>
                <w:sz w:val="18"/>
                <w:szCs w:val="18"/>
                <w:lang w:val="en-US"/>
              </w:rPr>
              <w:t>skelett</w:t>
            </w:r>
            <w:proofErr w:type="spellEnd"/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845A4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8864C2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8E2FD5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CDD18C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8ECD986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250B8" w:rsidRPr="00C250B8" w14:paraId="560011B5" w14:textId="77777777" w:rsidTr="005F0624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1BE52A5" w14:textId="77777777" w:rsidR="00C250B8" w:rsidRPr="00C250B8" w:rsidRDefault="00C250B8" w:rsidP="00C250B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D757C93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F38FE2C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87BD7F8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21913D8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71B1BA3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C250B8" w:rsidRPr="00C250B8" w14:paraId="32332104" w14:textId="77777777" w:rsidTr="005F0624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BB43042" w14:textId="77777777" w:rsidR="00C250B8" w:rsidRPr="00C250B8" w:rsidRDefault="00C250B8" w:rsidP="00C250B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C250B8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C250B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C250B8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proofErr w:type="spellEnd"/>
            <w:r w:rsidRPr="00C250B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AC3636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A86E1D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9526B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FB7F65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E5306A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250B8" w:rsidRPr="00C250B8" w14:paraId="154727DC" w14:textId="77777777" w:rsidTr="005F0624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E8662F4" w14:textId="77777777" w:rsidR="00C250B8" w:rsidRPr="00C250B8" w:rsidRDefault="00C250B8" w:rsidP="00C250B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48F15F0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0497638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D4940F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E4E6966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12E38D5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250B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C250B8" w:rsidRPr="00C250B8" w14:paraId="3C90863C" w14:textId="77777777" w:rsidTr="005F062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D0ECB9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Scout &amp; 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167231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277461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A87804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1115EF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833B8D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250B8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AE12A53" w14:textId="77777777" w:rsidR="00C250B8" w:rsidRPr="00C250B8" w:rsidRDefault="00C250B8" w:rsidP="00C250B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B219A27" w14:textId="77777777" w:rsidR="00C250B8" w:rsidRPr="00C250B8" w:rsidRDefault="00C250B8" w:rsidP="005D30B5">
      <w:pPr>
        <w:pStyle w:val="Rubrik2"/>
        <w:ind w:left="0"/>
      </w:pPr>
      <w:r w:rsidRPr="00C250B8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520"/>
        <w:gridCol w:w="520"/>
        <w:gridCol w:w="1040"/>
        <w:gridCol w:w="566"/>
      </w:tblGrid>
      <w:tr w:rsidR="00C250B8" w:rsidRPr="00C250B8" w14:paraId="43665B22" w14:textId="77777777" w:rsidTr="00C250B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323A881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A042AA3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CE49DE3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4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989CBE1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65F5C57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5B833AEC" w14:textId="77777777" w:rsidTr="00C250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8C305FC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CC97E31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58FB225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3561969C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7BDBB62F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shd w:val="clear" w:color="auto" w:fill="F2F2F2"/>
          </w:tcPr>
          <w:p w14:paraId="36E92F46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AC75032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Halsrygg K-</w:t>
            </w:r>
          </w:p>
          <w:p w14:paraId="3B5C57BF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gridSpan w:val="2"/>
            <w:vMerge w:val="restart"/>
            <w:tcBorders>
              <w:top w:val="nil"/>
              <w:left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09EFC1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Halsrygg</w:t>
            </w:r>
          </w:p>
          <w:p w14:paraId="4E3A3062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295F0F9F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EE70F71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Halsrygg</w:t>
            </w:r>
          </w:p>
          <w:p w14:paraId="4148433C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0C481ED4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5D3702D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732F93D5" w14:textId="77777777" w:rsidTr="00C250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786200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95473EA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7EFB0A6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158A593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0D4C701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gridSpan w:val="2"/>
            <w:vMerge/>
            <w:tcBorders>
              <w:left w:val="single" w:sz="24" w:space="0" w:color="F2F2F2"/>
              <w:right w:val="single" w:sz="24" w:space="0" w:color="F2F2F2"/>
            </w:tcBorders>
            <w:shd w:val="clear" w:color="auto" w:fill="8496B0"/>
          </w:tcPr>
          <w:p w14:paraId="6DE3399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12559F4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F8C878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4C373739" w14:textId="77777777" w:rsidTr="00C250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475655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2C7A968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0BAF345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F136B8B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711864A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gridSpan w:val="2"/>
            <w:vMerge/>
            <w:tcBorders>
              <w:left w:val="single" w:sz="24" w:space="0" w:color="F2F2F2"/>
              <w:right w:val="single" w:sz="24" w:space="0" w:color="F2F2F2"/>
            </w:tcBorders>
            <w:shd w:val="clear" w:color="auto" w:fill="8496B0"/>
          </w:tcPr>
          <w:p w14:paraId="2659BA13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B4421AC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FCCBB38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334A147C" w14:textId="77777777" w:rsidTr="00C250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D4E646A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36F2720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A3CD0C4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A21B663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A5EBCDE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gridSpan w:val="2"/>
            <w:vMerge/>
            <w:tcBorders>
              <w:left w:val="single" w:sz="24" w:space="0" w:color="F2F2F2"/>
              <w:right w:val="single" w:sz="24" w:space="0" w:color="F2F2F2"/>
            </w:tcBorders>
            <w:shd w:val="clear" w:color="auto" w:fill="8496B0"/>
          </w:tcPr>
          <w:p w14:paraId="4F8086BC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0BDBE54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A3B62CC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4FA94E48" w14:textId="77777777" w:rsidTr="00C250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C00B3DC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200DE76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7662F8AE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4DEB24AC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0EAB5D2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574E233D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/>
          </w:tcPr>
          <w:p w14:paraId="6BAAAEDA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E02DD48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Halsrygg K-</w:t>
            </w:r>
          </w:p>
          <w:p w14:paraId="1EEFBED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VRID DX</w:t>
            </w:r>
          </w:p>
        </w:tc>
        <w:tc>
          <w:tcPr>
            <w:tcW w:w="1040" w:type="dxa"/>
            <w:gridSpan w:val="2"/>
            <w:vMerge/>
            <w:tcBorders>
              <w:left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E7913F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6001771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Halsrygg</w:t>
            </w:r>
          </w:p>
          <w:p w14:paraId="3C9017C1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7EEC0872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VRID SIN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00D0C9A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427DA058" w14:textId="77777777" w:rsidTr="00C250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2CEDEF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FB0B222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8AE80B2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8BE4EF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6DA8E7A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gridSpan w:val="2"/>
            <w:vMerge/>
            <w:tcBorders>
              <w:left w:val="single" w:sz="24" w:space="0" w:color="F2F2F2"/>
              <w:right w:val="single" w:sz="24" w:space="0" w:color="F2F2F2"/>
            </w:tcBorders>
            <w:shd w:val="clear" w:color="auto" w:fill="8496B0"/>
          </w:tcPr>
          <w:p w14:paraId="59989624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DC4C948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6A9FB5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63558BAA" w14:textId="77777777" w:rsidTr="00C250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87D35A5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67FE771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3DE8E21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BFF44AE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AFAA5FE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gridSpan w:val="2"/>
            <w:vMerge/>
            <w:tcBorders>
              <w:left w:val="single" w:sz="24" w:space="0" w:color="F2F2F2"/>
              <w:right w:val="single" w:sz="24" w:space="0" w:color="F2F2F2"/>
            </w:tcBorders>
            <w:shd w:val="clear" w:color="auto" w:fill="8496B0"/>
          </w:tcPr>
          <w:p w14:paraId="2CBEF8DC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55DE5DE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E48363C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46BF26C8" w14:textId="77777777" w:rsidTr="00C250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DBD9F0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444BC95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5C036549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9519477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9B93EC6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gridSpan w:val="2"/>
            <w:vMerge/>
            <w:tcBorders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2A9E57A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AD57852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A75DD7E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06C431E2" w14:textId="77777777" w:rsidTr="00C250B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</w:tcBorders>
            <w:shd w:val="clear" w:color="auto" w:fill="F2F2F2"/>
            <w:vAlign w:val="center"/>
          </w:tcPr>
          <w:p w14:paraId="2E3F91BC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nil"/>
            </w:tcBorders>
            <w:shd w:val="clear" w:color="auto" w:fill="F2F2F2"/>
          </w:tcPr>
          <w:p w14:paraId="57C6B349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  <w:shd w:val="clear" w:color="auto" w:fill="F2F2F2"/>
          </w:tcPr>
          <w:p w14:paraId="7CD8D720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4"/>
            <w:tcBorders>
              <w:top w:val="nil"/>
              <w:bottom w:val="nil"/>
            </w:tcBorders>
            <w:shd w:val="clear" w:color="auto" w:fill="F2F2F2"/>
          </w:tcPr>
          <w:p w14:paraId="25C1DE23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bottom w:val="nil"/>
              <w:right w:val="single" w:sz="4" w:space="0" w:color="auto"/>
            </w:tcBorders>
            <w:shd w:val="clear" w:color="auto" w:fill="F2F2F2"/>
          </w:tcPr>
          <w:p w14:paraId="1973B3C4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3895E65A" w14:textId="77777777" w:rsidTr="00C250B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2FBA701D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250B8">
              <w:rPr>
                <w:rFonts w:ascii="Arial" w:hAnsi="Arial" w:cs="Arial"/>
                <w:b/>
                <w:sz w:val="18"/>
                <w:szCs w:val="18"/>
              </w:rPr>
              <w:t>Layout 2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E6BC72D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27C4DD7E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67203F0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1F0DEDE0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746B5C20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5BA28D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61BDABA0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gridSpan w:val="2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46E0C11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 xml:space="preserve">Thorax/buk K+ </w:t>
            </w:r>
            <w:proofErr w:type="spellStart"/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helrygg</w:t>
            </w:r>
            <w:proofErr w:type="spellEnd"/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 xml:space="preserve"> skelett</w:t>
            </w:r>
          </w:p>
          <w:p w14:paraId="4CD1B414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23F63D2E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0CE9DF49" w14:textId="77777777" w:rsidTr="00C250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9B2DFF6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E46D555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E72E61C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8F29DE9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/>
            </w:tcBorders>
            <w:shd w:val="clear" w:color="auto" w:fill="8496B0"/>
          </w:tcPr>
          <w:p w14:paraId="7EA0B00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24" w:space="0" w:color="F2F2F2"/>
            </w:tcBorders>
            <w:shd w:val="clear" w:color="auto" w:fill="8496B0"/>
          </w:tcPr>
          <w:p w14:paraId="758E328A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B35E046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615F8A10" w14:textId="77777777" w:rsidTr="00C250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279EC2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2022489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7406E1E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DCD5748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/>
            </w:tcBorders>
            <w:shd w:val="clear" w:color="auto" w:fill="8496B0"/>
          </w:tcPr>
          <w:p w14:paraId="199A2B97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24" w:space="0" w:color="F2F2F2"/>
            </w:tcBorders>
            <w:shd w:val="clear" w:color="auto" w:fill="8496B0"/>
          </w:tcPr>
          <w:p w14:paraId="4A870FCE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A762468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74A6E608" w14:textId="77777777" w:rsidTr="00C250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9407150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847DA50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78EF724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2AC163D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/>
            </w:tcBorders>
            <w:shd w:val="clear" w:color="auto" w:fill="8496B0"/>
          </w:tcPr>
          <w:p w14:paraId="4EDE0D28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24" w:space="0" w:color="F2F2F2"/>
            </w:tcBorders>
            <w:shd w:val="clear" w:color="auto" w:fill="8496B0"/>
          </w:tcPr>
          <w:p w14:paraId="37ABA00F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E2821D6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2D115B7C" w14:textId="77777777" w:rsidTr="00C250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1D3B233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1681A94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41D0879E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250B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7EF88F1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658FDE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24D1D7A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370A564" w14:textId="77777777" w:rsidR="00C250B8" w:rsidRPr="00C250B8" w:rsidRDefault="00C250B8" w:rsidP="00C250B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385BF87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7D37A440" w14:textId="77777777" w:rsidTr="00C250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EF7BCB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76CC2C2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278662A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FF4435B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/>
            </w:tcBorders>
            <w:shd w:val="clear" w:color="auto" w:fill="8496B0"/>
          </w:tcPr>
          <w:p w14:paraId="18C8DBB1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24" w:space="0" w:color="F2F2F2"/>
            </w:tcBorders>
            <w:shd w:val="clear" w:color="auto" w:fill="8496B0"/>
          </w:tcPr>
          <w:p w14:paraId="6CA0E2C6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28BF16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016D8178" w14:textId="77777777" w:rsidTr="00C250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A535CB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F0D810B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41C43BD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B5F5ABE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/>
            </w:tcBorders>
            <w:shd w:val="clear" w:color="auto" w:fill="8496B0"/>
          </w:tcPr>
          <w:p w14:paraId="3428DD87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24" w:space="0" w:color="F2F2F2"/>
            </w:tcBorders>
            <w:shd w:val="clear" w:color="auto" w:fill="8496B0"/>
          </w:tcPr>
          <w:p w14:paraId="1EC747DB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E1C5ECB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46DC176A" w14:textId="77777777" w:rsidTr="00C250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10C8566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8668BB9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nil"/>
            </w:tcBorders>
            <w:shd w:val="clear" w:color="auto" w:fill="8496B0"/>
          </w:tcPr>
          <w:p w14:paraId="510B0C33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DFF21F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D5850D3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0218606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11F3FB7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250B8" w:rsidRPr="00C250B8" w14:paraId="1B18E445" w14:textId="77777777" w:rsidTr="00C250B8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47B0DC3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FCB938E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FE8A4C0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4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B051E75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E6E5DFF" w14:textId="77777777" w:rsidR="00C250B8" w:rsidRPr="00C250B8" w:rsidRDefault="00C250B8" w:rsidP="00C250B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4F9DC72" w14:textId="77777777" w:rsidR="00C250B8" w:rsidRPr="00C250B8" w:rsidRDefault="00C250B8" w:rsidP="00C250B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208ACFCB" w14:textId="77777777" w:rsidR="00C250B8" w:rsidRPr="00C250B8" w:rsidRDefault="00C250B8" w:rsidP="00C250B8">
      <w:pPr>
        <w:tabs>
          <w:tab w:val="left" w:pos="4590"/>
        </w:tabs>
        <w:spacing w:after="0" w:line="36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250B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26445FC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CCA6E58" w:tentative="1">
      <w:start w:val="1"/>
      <w:numFmt w:val="lowerLetter"/>
      <w:lvlText w:val="%2."/>
      <w:lvlJc w:val="left"/>
      <w:pPr>
        <w:ind w:left="1080" w:hanging="360"/>
      </w:pPr>
    </w:lvl>
    <w:lvl w:ilvl="2" w:tplc="C96A8334" w:tentative="1">
      <w:start w:val="1"/>
      <w:numFmt w:val="lowerRoman"/>
      <w:lvlText w:val="%3."/>
      <w:lvlJc w:val="right"/>
      <w:pPr>
        <w:ind w:left="1800" w:hanging="180"/>
      </w:pPr>
    </w:lvl>
    <w:lvl w:ilvl="3" w:tplc="D520D74A" w:tentative="1">
      <w:start w:val="1"/>
      <w:numFmt w:val="decimal"/>
      <w:lvlText w:val="%4."/>
      <w:lvlJc w:val="left"/>
      <w:pPr>
        <w:ind w:left="2520" w:hanging="360"/>
      </w:pPr>
    </w:lvl>
    <w:lvl w:ilvl="4" w:tplc="CDCEF548" w:tentative="1">
      <w:start w:val="1"/>
      <w:numFmt w:val="lowerLetter"/>
      <w:lvlText w:val="%5."/>
      <w:lvlJc w:val="left"/>
      <w:pPr>
        <w:ind w:left="3240" w:hanging="360"/>
      </w:pPr>
    </w:lvl>
    <w:lvl w:ilvl="5" w:tplc="6BFE84F0" w:tentative="1">
      <w:start w:val="1"/>
      <w:numFmt w:val="lowerRoman"/>
      <w:lvlText w:val="%6."/>
      <w:lvlJc w:val="right"/>
      <w:pPr>
        <w:ind w:left="3960" w:hanging="180"/>
      </w:pPr>
    </w:lvl>
    <w:lvl w:ilvl="6" w:tplc="712030A6" w:tentative="1">
      <w:start w:val="1"/>
      <w:numFmt w:val="decimal"/>
      <w:lvlText w:val="%7."/>
      <w:lvlJc w:val="left"/>
      <w:pPr>
        <w:ind w:left="4680" w:hanging="360"/>
      </w:pPr>
    </w:lvl>
    <w:lvl w:ilvl="7" w:tplc="AEF45730" w:tentative="1">
      <w:start w:val="1"/>
      <w:numFmt w:val="lowerLetter"/>
      <w:lvlText w:val="%8."/>
      <w:lvlJc w:val="left"/>
      <w:pPr>
        <w:ind w:left="5400" w:hanging="360"/>
      </w:pPr>
    </w:lvl>
    <w:lvl w:ilvl="8" w:tplc="52223CD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15AAA25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59C548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53EE62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7A4AFA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7C4D8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3EACC3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4807E3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DE8542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344941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539E264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22EE776" w:tentative="1">
      <w:start w:val="1"/>
      <w:numFmt w:val="lowerLetter"/>
      <w:lvlText w:val="%2."/>
      <w:lvlJc w:val="left"/>
      <w:pPr>
        <w:ind w:left="1080" w:hanging="360"/>
      </w:pPr>
    </w:lvl>
    <w:lvl w:ilvl="2" w:tplc="2AE016E6" w:tentative="1">
      <w:start w:val="1"/>
      <w:numFmt w:val="lowerRoman"/>
      <w:lvlText w:val="%3."/>
      <w:lvlJc w:val="right"/>
      <w:pPr>
        <w:ind w:left="1800" w:hanging="180"/>
      </w:pPr>
    </w:lvl>
    <w:lvl w:ilvl="3" w:tplc="F8B49D62" w:tentative="1">
      <w:start w:val="1"/>
      <w:numFmt w:val="decimal"/>
      <w:lvlText w:val="%4."/>
      <w:lvlJc w:val="left"/>
      <w:pPr>
        <w:ind w:left="2520" w:hanging="360"/>
      </w:pPr>
    </w:lvl>
    <w:lvl w:ilvl="4" w:tplc="3E7A28F2" w:tentative="1">
      <w:start w:val="1"/>
      <w:numFmt w:val="lowerLetter"/>
      <w:lvlText w:val="%5."/>
      <w:lvlJc w:val="left"/>
      <w:pPr>
        <w:ind w:left="3240" w:hanging="360"/>
      </w:pPr>
    </w:lvl>
    <w:lvl w:ilvl="5" w:tplc="20F0E18C" w:tentative="1">
      <w:start w:val="1"/>
      <w:numFmt w:val="lowerRoman"/>
      <w:lvlText w:val="%6."/>
      <w:lvlJc w:val="right"/>
      <w:pPr>
        <w:ind w:left="3960" w:hanging="180"/>
      </w:pPr>
    </w:lvl>
    <w:lvl w:ilvl="6" w:tplc="4788BFDE" w:tentative="1">
      <w:start w:val="1"/>
      <w:numFmt w:val="decimal"/>
      <w:lvlText w:val="%7."/>
      <w:lvlJc w:val="left"/>
      <w:pPr>
        <w:ind w:left="4680" w:hanging="360"/>
      </w:pPr>
    </w:lvl>
    <w:lvl w:ilvl="7" w:tplc="3BDA7E78" w:tentative="1">
      <w:start w:val="1"/>
      <w:numFmt w:val="lowerLetter"/>
      <w:lvlText w:val="%8."/>
      <w:lvlJc w:val="left"/>
      <w:pPr>
        <w:ind w:left="5400" w:hanging="360"/>
      </w:pPr>
    </w:lvl>
    <w:lvl w:ilvl="8" w:tplc="5E26681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6500402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5D2FBB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EA45B4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170A09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72E24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43AF7A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38CF6C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F5498F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1E0CC0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96017837">
    <w:abstractNumId w:val="21"/>
  </w:num>
  <w:num w:numId="2" w16cid:durableId="1060832747">
    <w:abstractNumId w:val="16"/>
  </w:num>
  <w:num w:numId="3" w16cid:durableId="2128157098">
    <w:abstractNumId w:val="0"/>
  </w:num>
  <w:num w:numId="4" w16cid:durableId="2018456087">
    <w:abstractNumId w:val="6"/>
  </w:num>
  <w:num w:numId="5" w16cid:durableId="279841283">
    <w:abstractNumId w:val="19"/>
  </w:num>
  <w:num w:numId="6" w16cid:durableId="424497934">
    <w:abstractNumId w:val="2"/>
  </w:num>
  <w:num w:numId="7" w16cid:durableId="1557156304">
    <w:abstractNumId w:val="13"/>
  </w:num>
  <w:num w:numId="8" w16cid:durableId="1644039147">
    <w:abstractNumId w:val="9"/>
  </w:num>
  <w:num w:numId="9" w16cid:durableId="1514494067">
    <w:abstractNumId w:val="1"/>
  </w:num>
  <w:num w:numId="10" w16cid:durableId="721248604">
    <w:abstractNumId w:val="1"/>
  </w:num>
  <w:num w:numId="11" w16cid:durableId="133332207">
    <w:abstractNumId w:val="3"/>
  </w:num>
  <w:num w:numId="12" w16cid:durableId="1574702631">
    <w:abstractNumId w:val="4"/>
  </w:num>
  <w:num w:numId="13" w16cid:durableId="1201893530">
    <w:abstractNumId w:val="15"/>
  </w:num>
  <w:num w:numId="14" w16cid:durableId="1494565214">
    <w:abstractNumId w:val="10"/>
  </w:num>
  <w:num w:numId="15" w16cid:durableId="806897935">
    <w:abstractNumId w:val="7"/>
  </w:num>
  <w:num w:numId="16" w16cid:durableId="2132550956">
    <w:abstractNumId w:val="14"/>
  </w:num>
  <w:num w:numId="17" w16cid:durableId="2031836573">
    <w:abstractNumId w:val="5"/>
  </w:num>
  <w:num w:numId="18" w16cid:durableId="1751075249">
    <w:abstractNumId w:val="12"/>
  </w:num>
  <w:num w:numId="19" w16cid:durableId="1253513347">
    <w:abstractNumId w:val="20"/>
  </w:num>
  <w:num w:numId="20" w16cid:durableId="1917978275">
    <w:abstractNumId w:val="17"/>
  </w:num>
  <w:num w:numId="21" w16cid:durableId="2086219138">
    <w:abstractNumId w:val="8"/>
  </w:num>
  <w:num w:numId="22" w16cid:durableId="399644513">
    <w:abstractNumId w:val="18"/>
  </w:num>
  <w:num w:numId="23" w16cid:durableId="50679616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3AA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0B5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C92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50B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6A4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3D92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diagramColors" Target="diagrams/colors2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diagramQuickStyle" Target="diagrams/quickStyle2.xml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Layout" Target="diagrams/layout2.xml" Id="rId24" /><Relationship Type="http://schemas.openxmlformats.org/officeDocument/2006/relationships/header" Target="header2.xml" Id="rId15" /><Relationship Type="http://schemas.openxmlformats.org/officeDocument/2006/relationships/diagramData" Target="diagrams/data2.xml" Id="rId23" /><Relationship Type="http://schemas.openxmlformats.org/officeDocument/2006/relationships/image" Target="media/image3.png" Id="rId28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microsoft.com/office/2007/relationships/diagramDrawing" Target="diagrams/drawing2.xm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53990"/>
          <a:ext cx="961241" cy="43201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ner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301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054" y="53990"/>
          <a:ext cx="961241" cy="43201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07" y="53946"/>
          <a:ext cx="961443" cy="43210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4DFFE901-5386-4113-9CE9-BB0D38B63069}" type="presOf" srcId="{B73EA016-5B5E-4372-8AFF-E16F061CFA05}" destId="{1F6A0B97-83F0-4189-B0CB-00156B0AC153}" srcOrd="0" destOrd="0" presId="urn:microsoft.com/office/officeart/2005/8/layout/hChevron3"/>
    <dgm:cxn modelId="{182ABF11-61D4-48E2-A38F-16D2B421463F}" type="presOf" srcId="{D813EA76-4FD3-4C15-BFBC-B1DF43B29666}" destId="{4784DBD1-3CBE-41A8-A2C7-CF088F838C79}" srcOrd="0" destOrd="0" presId="urn:microsoft.com/office/officeart/2005/8/layout/hChevron3"/>
    <dgm:cxn modelId="{D8FBDC2D-A738-45E2-A6BF-8B956754C9BB}" type="presOf" srcId="{7D55B2F1-F7F7-4A6B-AFB0-F846FDB634B5}" destId="{E13D0391-DAD9-4B61-AB66-3FA48A4F7006}" srcOrd="0" destOrd="0" presId="urn:microsoft.com/office/officeart/2005/8/layout/hChevron3"/>
    <dgm:cxn modelId="{D9A4DD6A-7DD2-4E77-89D4-8817652BA706}" type="presOf" srcId="{72C3C3E7-AFE7-48AF-A84A-F5F4B462ABCE}" destId="{AD4E5296-B06F-4F82-9CB5-F741BF6BFCC1}" srcOrd="0" destOrd="0" presId="urn:microsoft.com/office/officeart/2005/8/layout/hChevron3"/>
    <dgm:cxn modelId="{102333A6-EFA0-4891-B170-1E2D25C4BD7C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8C1494F-01D3-4DD1-A43F-C667B64F17AE}" type="presParOf" srcId="{1F6A0B97-83F0-4189-B0CB-00156B0AC153}" destId="{4784DBD1-3CBE-41A8-A2C7-CF088F838C79}" srcOrd="0" destOrd="0" presId="urn:microsoft.com/office/officeart/2005/8/layout/hChevron3"/>
    <dgm:cxn modelId="{44B33497-992A-4A67-A6B5-2DECEAB350F2}" type="presParOf" srcId="{1F6A0B97-83F0-4189-B0CB-00156B0AC153}" destId="{37D14BC8-3203-463C-9804-9B3B86B621FF}" srcOrd="1" destOrd="0" presId="urn:microsoft.com/office/officeart/2005/8/layout/hChevron3"/>
    <dgm:cxn modelId="{2B0C810A-E858-403E-8718-9EB69E877F44}" type="presParOf" srcId="{1F6A0B97-83F0-4189-B0CB-00156B0AC153}" destId="{E13D0391-DAD9-4B61-AB66-3FA48A4F7006}" srcOrd="2" destOrd="0" presId="urn:microsoft.com/office/officeart/2005/8/layout/hChevron3"/>
    <dgm:cxn modelId="{4AC62916-DB8A-4663-B4D1-F6737AC25693}" type="presParOf" srcId="{1F6A0B97-83F0-4189-B0CB-00156B0AC153}" destId="{F9271109-4339-4036-9126-150629D10456}" srcOrd="3" destOrd="0" presId="urn:microsoft.com/office/officeart/2005/8/layout/hChevron3"/>
    <dgm:cxn modelId="{9D9B17C2-F9B5-45F6-8ED4-0CAD2A5515B8}" type="presParOf" srcId="{1F6A0B97-83F0-4189-B0CB-00156B0AC153}" destId="{AD4E5296-B06F-4F82-9CB5-F741BF6BFCC1}" srcOrd="4" destOrd="0" presId="urn:microsoft.com/office/officeart/2005/8/layout/hChevron3"/>
    <dgm:cxn modelId="{55A73258-5558-43CA-8ACB-DE12084671F5}" type="presParOf" srcId="{1F6A0B97-83F0-4189-B0CB-00156B0AC153}" destId="{99F7A086-6C98-4385-8FFE-3337C1F24694}" srcOrd="5" destOrd="0" presId="urn:microsoft.com/office/officeart/2005/8/layout/hChevron3"/>
    <dgm:cxn modelId="{F2C137D4-12B1-44A7-9ED2-50178E36D3C2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53990"/>
          <a:ext cx="961241" cy="43201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301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054" y="53990"/>
          <a:ext cx="961241" cy="432018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 inj.tid + 40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07" y="53946"/>
          <a:ext cx="961443" cy="432106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endParaRPr lang="sv-SE" sz="9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6A524B2A-0FFC-4F93-916A-7A0C7088CE07}" type="presOf" srcId="{D813EA76-4FD3-4C15-BFBC-B1DF43B29666}" destId="{4784DBD1-3CBE-41A8-A2C7-CF088F838C79}" srcOrd="0" destOrd="0" presId="urn:microsoft.com/office/officeart/2005/8/layout/hChevron3"/>
    <dgm:cxn modelId="{A0E71C79-0BE2-4EB7-96CC-84F906565F08}" type="presOf" srcId="{548E9FD9-7371-42E5-8C31-C03B33C90BF7}" destId="{6CE68A43-9C69-4212-AF24-9AFEE7CA1715}" srcOrd="0" destOrd="0" presId="urn:microsoft.com/office/officeart/2005/8/layout/hChevron3"/>
    <dgm:cxn modelId="{7DB40B96-FDBA-4D5D-B06D-72C692128CF6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5C38BC3-A4BC-4D73-8051-AFE61CDAB617}" type="presOf" srcId="{72C3C3E7-AFE7-48AF-A84A-F5F4B462ABCE}" destId="{AD4E5296-B06F-4F82-9CB5-F741BF6BFCC1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A66837D5-A4B9-4707-9145-911EC713ACBD}" type="presOf" srcId="{7D55B2F1-F7F7-4A6B-AFB0-F846FDB634B5}" destId="{E13D0391-DAD9-4B61-AB66-3FA48A4F7006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E925BDD-3E53-45FD-BA27-51D003C084ED}" type="presParOf" srcId="{1F6A0B97-83F0-4189-B0CB-00156B0AC153}" destId="{4784DBD1-3CBE-41A8-A2C7-CF088F838C79}" srcOrd="0" destOrd="0" presId="urn:microsoft.com/office/officeart/2005/8/layout/hChevron3"/>
    <dgm:cxn modelId="{6D164BD0-37D4-4DAA-9448-0EF80977FEE4}" type="presParOf" srcId="{1F6A0B97-83F0-4189-B0CB-00156B0AC153}" destId="{37D14BC8-3203-463C-9804-9B3B86B621FF}" srcOrd="1" destOrd="0" presId="urn:microsoft.com/office/officeart/2005/8/layout/hChevron3"/>
    <dgm:cxn modelId="{C94E9F07-3E74-49F1-A1E4-014FE077840E}" type="presParOf" srcId="{1F6A0B97-83F0-4189-B0CB-00156B0AC153}" destId="{E13D0391-DAD9-4B61-AB66-3FA48A4F7006}" srcOrd="2" destOrd="0" presId="urn:microsoft.com/office/officeart/2005/8/layout/hChevron3"/>
    <dgm:cxn modelId="{E5218256-A69B-42A3-AA4A-CBDEB4E573EA}" type="presParOf" srcId="{1F6A0B97-83F0-4189-B0CB-00156B0AC153}" destId="{F9271109-4339-4036-9126-150629D10456}" srcOrd="3" destOrd="0" presId="urn:microsoft.com/office/officeart/2005/8/layout/hChevron3"/>
    <dgm:cxn modelId="{BD084D78-7E7B-4CBD-87EF-119196839829}" type="presParOf" srcId="{1F6A0B97-83F0-4189-B0CB-00156B0AC153}" destId="{AD4E5296-B06F-4F82-9CB5-F741BF6BFCC1}" srcOrd="4" destOrd="0" presId="urn:microsoft.com/office/officeart/2005/8/layout/hChevron3"/>
    <dgm:cxn modelId="{6E6F5693-7DEF-4267-ABD3-932EC2655BF2}" type="presParOf" srcId="{1F6A0B97-83F0-4189-B0CB-00156B0AC153}" destId="{99F7A086-6C98-4385-8FFE-3337C1F24694}" srcOrd="5" destOrd="0" presId="urn:microsoft.com/office/officeart/2005/8/layout/hChevron3"/>
    <dgm:cxn modelId="{63280D0E-03B5-4F57-A333-6369C3164808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53990"/>
          <a:ext cx="961241" cy="43201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ner</a:t>
          </a:r>
        </a:p>
      </dsp:txBody>
      <dsp:txXfrm>
        <a:off x="549" y="53990"/>
        <a:ext cx="853237" cy="432018"/>
      </dsp:txXfrm>
    </dsp:sp>
    <dsp:sp modelId="{E13D0391-DAD9-4B61-AB66-3FA48A4F7006}">
      <dsp:nvSpPr>
        <dsp:cNvPr id="0" name=""/>
        <dsp:cNvSpPr/>
      </dsp:nvSpPr>
      <dsp:spPr>
        <a:xfrm>
          <a:off x="769301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5310" y="53990"/>
        <a:ext cx="529223" cy="432018"/>
      </dsp:txXfrm>
    </dsp:sp>
    <dsp:sp modelId="{AD4E5296-B06F-4F82-9CB5-F741BF6BFCC1}">
      <dsp:nvSpPr>
        <dsp:cNvPr id="0" name=""/>
        <dsp:cNvSpPr/>
      </dsp:nvSpPr>
      <dsp:spPr>
        <a:xfrm>
          <a:off x="1538054" y="53990"/>
          <a:ext cx="961241" cy="43201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1754063" y="53990"/>
        <a:ext cx="529223" cy="432018"/>
      </dsp:txXfrm>
    </dsp:sp>
    <dsp:sp modelId="{6CE68A43-9C69-4212-AF24-9AFEE7CA1715}">
      <dsp:nvSpPr>
        <dsp:cNvPr id="0" name=""/>
        <dsp:cNvSpPr/>
      </dsp:nvSpPr>
      <dsp:spPr>
        <a:xfrm>
          <a:off x="2306807" y="53946"/>
          <a:ext cx="961443" cy="43210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</dsp:txBody>
      <dsp:txXfrm>
        <a:off x="2522860" y="53946"/>
        <a:ext cx="529337" cy="432106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53990"/>
          <a:ext cx="961241" cy="43201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sp:txBody>
      <dsp:txXfrm>
        <a:off x="549" y="53990"/>
        <a:ext cx="853237" cy="432018"/>
      </dsp:txXfrm>
    </dsp:sp>
    <dsp:sp modelId="{E13D0391-DAD9-4B61-AB66-3FA48A4F7006}">
      <dsp:nvSpPr>
        <dsp:cNvPr id="0" name=""/>
        <dsp:cNvSpPr/>
      </dsp:nvSpPr>
      <dsp:spPr>
        <a:xfrm>
          <a:off x="769301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5310" y="53990"/>
        <a:ext cx="529223" cy="432018"/>
      </dsp:txXfrm>
    </dsp:sp>
    <dsp:sp modelId="{AD4E5296-B06F-4F82-9CB5-F741BF6BFCC1}">
      <dsp:nvSpPr>
        <dsp:cNvPr id="0" name=""/>
        <dsp:cNvSpPr/>
      </dsp:nvSpPr>
      <dsp:spPr>
        <a:xfrm>
          <a:off x="1538054" y="53990"/>
          <a:ext cx="961241" cy="432018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 inj.tid + 40 s</a:t>
          </a:r>
        </a:p>
      </dsp:txBody>
      <dsp:txXfrm>
        <a:off x="1754063" y="53990"/>
        <a:ext cx="529223" cy="432018"/>
      </dsp:txXfrm>
    </dsp:sp>
    <dsp:sp modelId="{6CE68A43-9C69-4212-AF24-9AFEE7CA1715}">
      <dsp:nvSpPr>
        <dsp:cNvPr id="0" name=""/>
        <dsp:cNvSpPr/>
      </dsp:nvSpPr>
      <dsp:spPr>
        <a:xfrm>
          <a:off x="2306807" y="53946"/>
          <a:ext cx="961443" cy="432106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v-SE" sz="900" kern="12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2522860" y="53946"/>
        <a:ext cx="529337" cy="43210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32</TotalTime>
  <Pages>3</Pages>
  <Words>432</Words>
  <Characters>2924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Multitrauma barn (899900yP)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2022-05-18T04:21:00.0000000Z</dcterms:created>
  <dcterms:modified xsi:type="dcterms:W3CDTF">2024-11-06T13:58:00.0000000Z</dcterms:modified>
</coreProperties>
</file>