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2E72A1" w14:textId="77777777" w:rsidR="0064371C" w:rsidRPr="0081410E" w:rsidRDefault="0064371C" w:rsidP="0081410E">
      <w:pPr>
        <w:pStyle w:val="Rubrik1"/>
        <w:sectPr w:rsidR="0064371C" w:rsidRPr="0081410E" w:rsidSect="0064371C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4C6132EB" w14:textId="4D394A0B" w:rsidR="0064371C" w:rsidRPr="0081410E" w:rsidRDefault="0000482F" w:rsidP="0081410E">
      <w:pPr>
        <w:pStyle w:val="Rubrik1"/>
        <w:ind w:left="0"/>
      </w:pPr>
      <w:r w:rsidRPr="0081410E">
        <w:t>DT Multitrauma (899900y/z)</w:t>
      </w:r>
    </w:p>
    <w:p w14:paraId="47EB3D75" w14:textId="77777777" w:rsidR="0064371C" w:rsidRPr="0064371C" w:rsidRDefault="0064371C" w:rsidP="0064371C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0CD34F8C" w14:textId="77777777" w:rsidR="0000482F" w:rsidRPr="0064371C" w:rsidRDefault="0000482F" w:rsidP="0081410E">
      <w:pPr>
        <w:pStyle w:val="Rubrik2"/>
        <w:ind w:left="0"/>
      </w:pPr>
      <w:r w:rsidRPr="0064371C">
        <w:t>Syfte</w:t>
      </w:r>
    </w:p>
    <w:p w14:paraId="219F5E31" w14:textId="77777777" w:rsidR="0000482F" w:rsidRPr="0064371C" w:rsidRDefault="0000482F" w:rsidP="0000482F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  <w:r w:rsidRPr="0064371C">
        <w:rPr>
          <w:rFonts w:ascii="Arial" w:hAnsi="Arial" w:cs="Arial"/>
          <w:sz w:val="18"/>
          <w:szCs w:val="18"/>
        </w:rPr>
        <w:t>Metodbeskrivning för DT-undersökning i NU-sjukvården.</w:t>
      </w:r>
    </w:p>
    <w:p w14:paraId="3C7AF9BD" w14:textId="77777777" w:rsidR="0064371C" w:rsidRPr="0064371C" w:rsidRDefault="0064371C" w:rsidP="0064371C">
      <w:pPr>
        <w:spacing w:after="0" w:line="240" w:lineRule="auto"/>
        <w:ind w:left="0" w:right="0"/>
        <w:rPr>
          <w:rFonts w:ascii="Arial" w:hAnsi="Arial" w:cs="Arial"/>
          <w:b/>
          <w:bCs/>
          <w:kern w:val="32"/>
          <w:sz w:val="18"/>
          <w:szCs w:val="18"/>
        </w:rPr>
      </w:pPr>
    </w:p>
    <w:p w14:paraId="224D4531" w14:textId="36ECB4A8" w:rsidR="0064371C" w:rsidRPr="0064371C" w:rsidRDefault="0000482F" w:rsidP="0081410E">
      <w:pPr>
        <w:pStyle w:val="Rubrik2"/>
        <w:ind w:left="0"/>
      </w:pPr>
      <w:r>
        <w:t>Förändringar sedan föregående</w:t>
      </w:r>
      <w:r w:rsidR="0064371C" w:rsidRPr="0064371C">
        <w:t xml:space="preserve"> version</w:t>
      </w:r>
    </w:p>
    <w:p w14:paraId="0FE0996C" w14:textId="77777777" w:rsidR="00482ECF" w:rsidRPr="008A1164" w:rsidRDefault="00482ECF" w:rsidP="00482ECF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Justering till 15 sekunder delay för att få mera kontrastfyllnad arteriellt.</w:t>
      </w:r>
    </w:p>
    <w:p w14:paraId="6457F687" w14:textId="77777777" w:rsidR="0064371C" w:rsidRPr="0064371C" w:rsidRDefault="0064371C" w:rsidP="0064371C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7F67442A" w14:textId="77777777" w:rsidR="0064371C" w:rsidRPr="0064371C" w:rsidRDefault="0064371C" w:rsidP="0064371C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37AF0BAD" w14:textId="77777777" w:rsidR="0064371C" w:rsidRPr="0064371C" w:rsidRDefault="0064371C" w:rsidP="0081410E">
      <w:pPr>
        <w:pStyle w:val="Rubrik2"/>
        <w:ind w:left="0"/>
      </w:pPr>
      <w:r w:rsidRPr="0064371C">
        <w:t>Inför undersökningen</w:t>
      </w:r>
    </w:p>
    <w:tbl>
      <w:tblPr>
        <w:tblW w:w="9038" w:type="dxa"/>
        <w:tblBorders>
          <w:top w:val="dotted" w:sz="2" w:space="0" w:color="808080"/>
          <w:left w:val="dotted" w:sz="2" w:space="0" w:color="808080"/>
          <w:bottom w:val="dotted" w:sz="2" w:space="0" w:color="808080"/>
          <w:right w:val="dotted" w:sz="2" w:space="0" w:color="808080"/>
          <w:insideV w:val="dotted" w:sz="2" w:space="0" w:color="80808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1"/>
        <w:gridCol w:w="7087"/>
      </w:tblGrid>
      <w:tr w:rsidR="0064371C" w:rsidRPr="0064371C" w14:paraId="2C8B65BC" w14:textId="77777777" w:rsidTr="00B742A8">
        <w:trPr>
          <w:trHeight w:val="22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57" w:type="dxa"/>
            </w:tcMar>
          </w:tcPr>
          <w:p w14:paraId="515FAE9C" w14:textId="77777777" w:rsidR="0064371C" w:rsidRPr="0064371C" w:rsidRDefault="0064371C" w:rsidP="0064371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64371C">
              <w:rPr>
                <w:rFonts w:ascii="Arial" w:hAnsi="Arial" w:cs="Arial"/>
                <w:b/>
                <w:sz w:val="18"/>
                <w:szCs w:val="18"/>
              </w:rPr>
              <w:t>Indikation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57" w:type="dxa"/>
            </w:tcMar>
          </w:tcPr>
          <w:p w14:paraId="5EBA6A71" w14:textId="77777777" w:rsidR="0064371C" w:rsidRPr="0064371C" w:rsidRDefault="0064371C" w:rsidP="0064371C">
            <w:pPr>
              <w:numPr>
                <w:ilvl w:val="0"/>
                <w:numId w:val="23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64371C">
              <w:rPr>
                <w:rFonts w:ascii="Arial" w:hAnsi="Arial" w:cs="Arial"/>
                <w:sz w:val="18"/>
                <w:szCs w:val="18"/>
              </w:rPr>
              <w:t>Multitrauma.</w:t>
            </w:r>
          </w:p>
          <w:p w14:paraId="30924DBD" w14:textId="77777777" w:rsidR="0064371C" w:rsidRPr="0064371C" w:rsidRDefault="0064371C" w:rsidP="0064371C">
            <w:pPr>
              <w:numPr>
                <w:ilvl w:val="0"/>
                <w:numId w:val="23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64371C">
              <w:rPr>
                <w:rFonts w:ascii="Arial" w:hAnsi="Arial" w:cs="Arial"/>
                <w:sz w:val="18"/>
                <w:szCs w:val="18"/>
              </w:rPr>
              <w:t>Vid traumalarm nivå 1 (rött trauma) väljer sköterskan koden 899900y.</w:t>
            </w:r>
          </w:p>
          <w:p w14:paraId="77BD1995" w14:textId="77777777" w:rsidR="0064371C" w:rsidRPr="0064371C" w:rsidRDefault="0064371C" w:rsidP="0064371C">
            <w:pPr>
              <w:numPr>
                <w:ilvl w:val="0"/>
                <w:numId w:val="23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64371C">
              <w:rPr>
                <w:rFonts w:ascii="Arial" w:hAnsi="Arial" w:cs="Arial"/>
                <w:sz w:val="18"/>
                <w:szCs w:val="18"/>
              </w:rPr>
              <w:t>Vid traumalarm nivå 2 (orange trauma) väljer sköterskan koden 899900z.</w:t>
            </w:r>
          </w:p>
        </w:tc>
      </w:tr>
      <w:tr w:rsidR="0064371C" w:rsidRPr="0064371C" w14:paraId="788E0456" w14:textId="77777777" w:rsidTr="00B742A8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7ACAB9D4" w14:textId="77777777" w:rsidR="0064371C" w:rsidRPr="0064371C" w:rsidRDefault="0064371C" w:rsidP="0064371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64371C">
              <w:rPr>
                <w:rFonts w:ascii="Arial" w:hAnsi="Arial" w:cs="Arial"/>
                <w:b/>
                <w:sz w:val="18"/>
                <w:szCs w:val="18"/>
              </w:rPr>
              <w:t>Förberedelser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E4806BB" w14:textId="77777777" w:rsidR="0064371C" w:rsidRPr="0064371C" w:rsidRDefault="0064371C" w:rsidP="0064371C">
            <w:pPr>
              <w:numPr>
                <w:ilvl w:val="0"/>
                <w:numId w:val="23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64371C">
              <w:rPr>
                <w:rFonts w:ascii="Arial" w:hAnsi="Arial" w:cs="Arial"/>
                <w:sz w:val="18"/>
                <w:szCs w:val="18"/>
              </w:rPr>
              <w:t>Traumalarm nivå 1 (rött trauma) genomförs utan krav på kontroll av kreatinin.</w:t>
            </w:r>
          </w:p>
          <w:p w14:paraId="3C371292" w14:textId="77777777" w:rsidR="0064371C" w:rsidRPr="0064371C" w:rsidRDefault="0064371C" w:rsidP="0064371C">
            <w:pPr>
              <w:spacing w:after="0" w:line="240" w:lineRule="auto"/>
              <w:ind w:left="170"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64371C">
              <w:rPr>
                <w:rFonts w:ascii="Arial" w:hAnsi="Arial" w:cs="Arial"/>
                <w:sz w:val="18"/>
                <w:szCs w:val="18"/>
              </w:rPr>
              <w:t>Traumalarm nivå 2 (Orange trauma) kräver aktuellt kreatinin.</w:t>
            </w:r>
          </w:p>
          <w:p w14:paraId="27D02E54" w14:textId="77777777" w:rsidR="0064371C" w:rsidRPr="0064371C" w:rsidRDefault="0064371C" w:rsidP="0064371C">
            <w:pPr>
              <w:numPr>
                <w:ilvl w:val="0"/>
                <w:numId w:val="23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64371C">
              <w:rPr>
                <w:rFonts w:ascii="Arial" w:hAnsi="Arial" w:cs="Arial"/>
                <w:sz w:val="18"/>
                <w:szCs w:val="18"/>
              </w:rPr>
              <w:t>PVK, helst rosa.</w:t>
            </w:r>
          </w:p>
        </w:tc>
      </w:tr>
      <w:tr w:rsidR="0064371C" w:rsidRPr="0064371C" w14:paraId="4695D765" w14:textId="77777777" w:rsidTr="00B742A8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7B493D71" w14:textId="77777777" w:rsidR="0064371C" w:rsidRPr="0064371C" w:rsidRDefault="0064371C" w:rsidP="0064371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64371C">
              <w:rPr>
                <w:rFonts w:ascii="Arial" w:hAnsi="Arial" w:cs="Arial"/>
                <w:b/>
                <w:sz w:val="18"/>
                <w:szCs w:val="18"/>
              </w:rPr>
              <w:t>PO kontrast/dryck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3C70EF6" w14:textId="77777777" w:rsidR="0064371C" w:rsidRPr="0064371C" w:rsidRDefault="0064371C" w:rsidP="0064371C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64371C">
              <w:rPr>
                <w:rFonts w:ascii="Arial" w:hAnsi="Arial" w:cs="Arial"/>
                <w:sz w:val="18"/>
                <w:szCs w:val="18"/>
              </w:rPr>
              <w:t>Ingen.</w:t>
            </w:r>
          </w:p>
        </w:tc>
      </w:tr>
      <w:tr w:rsidR="0064371C" w:rsidRPr="0064371C" w14:paraId="44C67405" w14:textId="77777777" w:rsidTr="00B742A8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7D752A56" w14:textId="77777777" w:rsidR="0064371C" w:rsidRPr="0064371C" w:rsidRDefault="0064371C" w:rsidP="0064371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64371C">
              <w:rPr>
                <w:rFonts w:ascii="Arial" w:hAnsi="Arial" w:cs="Arial"/>
                <w:b/>
                <w:sz w:val="18"/>
                <w:szCs w:val="18"/>
              </w:rPr>
              <w:t>IV kontrast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2E60D9F" w14:textId="77777777" w:rsidR="0064371C" w:rsidRPr="0064371C" w:rsidRDefault="0064371C" w:rsidP="0064371C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64371C">
              <w:rPr>
                <w:rFonts w:ascii="Arial" w:hAnsi="Arial" w:cs="Arial"/>
                <w:sz w:val="18"/>
                <w:szCs w:val="18"/>
              </w:rPr>
              <w:t>Bolus 1: 80 ml Omnipaque 350 mg I/ml, följt av 40 ml NaCl, båda 2,7 ml/s.</w:t>
            </w:r>
          </w:p>
          <w:p w14:paraId="1EA5414A" w14:textId="77777777" w:rsidR="0064371C" w:rsidRPr="0064371C" w:rsidRDefault="0064371C" w:rsidP="0064371C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64371C">
              <w:rPr>
                <w:rFonts w:ascii="Arial" w:hAnsi="Arial" w:cs="Arial"/>
                <w:sz w:val="18"/>
                <w:szCs w:val="18"/>
              </w:rPr>
              <w:t>Bolus 2: 35 ml Omnipaque 350 mg I/ml, följt av 40 ml NaCl, båda 3,5 ml/s.</w:t>
            </w:r>
          </w:p>
        </w:tc>
      </w:tr>
      <w:tr w:rsidR="0064371C" w:rsidRPr="0064371C" w14:paraId="24FB605E" w14:textId="77777777" w:rsidTr="00B742A8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0C5DD03E" w14:textId="77777777" w:rsidR="0064371C" w:rsidRPr="0064371C" w:rsidRDefault="0064371C" w:rsidP="0064371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64371C">
              <w:rPr>
                <w:rFonts w:ascii="Arial" w:hAnsi="Arial" w:cs="Arial"/>
                <w:b/>
                <w:sz w:val="18"/>
                <w:szCs w:val="18"/>
              </w:rPr>
              <w:t>Strålskydd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60A87A2" w14:textId="6D88FB03" w:rsidR="0064371C" w:rsidRPr="0064371C" w:rsidRDefault="0064371C" w:rsidP="0064371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371C">
              <w:rPr>
                <w:rFonts w:ascii="Arial" w:hAnsi="Arial" w:cs="Arial"/>
                <w:color w:val="000000"/>
                <w:sz w:val="18"/>
                <w:szCs w:val="18"/>
              </w:rPr>
              <w:t xml:space="preserve">Kvinnor mellan </w:t>
            </w:r>
            <w:r w:rsidR="0081410E" w:rsidRPr="0064371C">
              <w:rPr>
                <w:rFonts w:ascii="Arial" w:hAnsi="Arial" w:cs="Arial"/>
                <w:color w:val="000000"/>
                <w:sz w:val="18"/>
                <w:szCs w:val="18"/>
              </w:rPr>
              <w:t>15–50</w:t>
            </w:r>
            <w:r w:rsidRPr="0064371C">
              <w:rPr>
                <w:rFonts w:ascii="Arial" w:hAnsi="Arial" w:cs="Arial"/>
                <w:color w:val="000000"/>
                <w:sz w:val="18"/>
                <w:szCs w:val="18"/>
              </w:rPr>
              <w:t xml:space="preserve"> år ska tillfrågas om eventuell graviditet. </w:t>
            </w:r>
          </w:p>
          <w:p w14:paraId="5D0212AA" w14:textId="77777777" w:rsidR="0064371C" w:rsidRPr="0064371C" w:rsidRDefault="0064371C" w:rsidP="0064371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371C">
              <w:rPr>
                <w:rFonts w:ascii="Arial" w:hAnsi="Arial" w:cs="Arial"/>
                <w:color w:val="000000"/>
                <w:sz w:val="18"/>
                <w:szCs w:val="18"/>
              </w:rPr>
              <w:t>För övriga strålskyddsregler se kapitel 4.2 och 5.2 i</w:t>
            </w:r>
          </w:p>
          <w:p w14:paraId="3392E22B" w14:textId="4E6F6D3F" w:rsidR="0064371C" w:rsidRPr="0064371C" w:rsidRDefault="00CE2DD5" w:rsidP="0064371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17" w:history="1">
              <w:r w:rsidR="0064371C" w:rsidRPr="0064371C">
                <w:rPr>
                  <w:rFonts w:ascii="Arial" w:hAnsi="Arial" w:cs="Arial"/>
                  <w:color w:val="0000FF"/>
                  <w:sz w:val="18"/>
                  <w:szCs w:val="18"/>
                  <w:u w:val="single"/>
                </w:rPr>
                <w:t>Strålskydd vid undersökningar och behandlingar med röntgenstrålning</w:t>
              </w:r>
            </w:hyperlink>
          </w:p>
        </w:tc>
      </w:tr>
      <w:tr w:rsidR="0064371C" w:rsidRPr="0064371C" w14:paraId="179AC645" w14:textId="77777777" w:rsidTr="00B742A8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bottom w:w="57" w:type="dxa"/>
            </w:tcMar>
          </w:tcPr>
          <w:p w14:paraId="5AACBA55" w14:textId="77777777" w:rsidR="0064371C" w:rsidRPr="0064371C" w:rsidRDefault="0064371C" w:rsidP="0064371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64371C">
              <w:rPr>
                <w:rFonts w:ascii="Arial" w:hAnsi="Arial" w:cs="Arial"/>
                <w:b/>
                <w:sz w:val="18"/>
                <w:szCs w:val="18"/>
              </w:rPr>
              <w:t>Patientposition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57" w:type="dxa"/>
            </w:tcMar>
          </w:tcPr>
          <w:p w14:paraId="2F7533F5" w14:textId="77777777" w:rsidR="0064371C" w:rsidRPr="0064371C" w:rsidRDefault="0064371C" w:rsidP="0064371C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64371C">
              <w:rPr>
                <w:rFonts w:ascii="Arial" w:hAnsi="Arial" w:cs="Arial"/>
                <w:sz w:val="18"/>
                <w:szCs w:val="18"/>
              </w:rPr>
              <w:t>Ryggläge.</w:t>
            </w:r>
          </w:p>
          <w:p w14:paraId="3E57191E" w14:textId="77777777" w:rsidR="0064371C" w:rsidRPr="0064371C" w:rsidRDefault="0064371C" w:rsidP="0064371C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64371C">
              <w:rPr>
                <w:rFonts w:ascii="Arial" w:hAnsi="Arial" w:cs="Arial"/>
                <w:sz w:val="18"/>
                <w:szCs w:val="18"/>
              </w:rPr>
              <w:t>Fötterna mot gantryt.</w:t>
            </w:r>
          </w:p>
          <w:p w14:paraId="2E6B68F2" w14:textId="77777777" w:rsidR="0064371C" w:rsidRPr="0064371C" w:rsidRDefault="0064371C" w:rsidP="0064371C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64371C">
              <w:rPr>
                <w:rFonts w:ascii="Arial" w:hAnsi="Arial" w:cs="Arial"/>
                <w:sz w:val="18"/>
                <w:szCs w:val="18"/>
              </w:rPr>
              <w:t>Hjärna och halsrygg: Armarna längs sidorna, axlarna neddragna så långt som möjligt.</w:t>
            </w:r>
          </w:p>
          <w:p w14:paraId="69A5C59B" w14:textId="77777777" w:rsidR="0064371C" w:rsidRPr="0064371C" w:rsidRDefault="0064371C" w:rsidP="0064371C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64371C">
              <w:rPr>
                <w:rFonts w:ascii="Arial" w:hAnsi="Arial" w:cs="Arial"/>
                <w:sz w:val="18"/>
                <w:szCs w:val="18"/>
              </w:rPr>
              <w:t>Thorax/buk: Armarna ovanför huvudet.</w:t>
            </w:r>
          </w:p>
        </w:tc>
      </w:tr>
    </w:tbl>
    <w:p w14:paraId="27B4FB51" w14:textId="77777777" w:rsidR="0064371C" w:rsidRPr="0064371C" w:rsidRDefault="0064371C" w:rsidP="0064371C">
      <w:pPr>
        <w:spacing w:after="0" w:line="240" w:lineRule="auto"/>
        <w:ind w:left="0" w:right="0"/>
        <w:rPr>
          <w:rFonts w:ascii="Arial" w:hAnsi="Arial" w:cs="Arial"/>
          <w:b/>
        </w:rPr>
      </w:pPr>
      <w:r w:rsidRPr="0064371C">
        <w:rPr>
          <w:rFonts w:ascii="Arial" w:hAnsi="Arial" w:cs="Arial"/>
          <w:b/>
        </w:rPr>
        <w:br w:type="page"/>
      </w:r>
    </w:p>
    <w:p w14:paraId="651A1962" w14:textId="77777777" w:rsidR="0064371C" w:rsidRPr="0064371C" w:rsidRDefault="0064371C" w:rsidP="0064371C">
      <w:pPr>
        <w:keepNext/>
        <w:spacing w:before="240" w:after="60" w:line="240" w:lineRule="auto"/>
        <w:ind w:left="0" w:right="0"/>
        <w:outlineLvl w:val="2"/>
        <w:rPr>
          <w:rFonts w:ascii="Arial" w:hAnsi="Arial" w:cs="Arial"/>
          <w:b/>
          <w:bCs/>
          <w:sz w:val="18"/>
          <w:szCs w:val="18"/>
        </w:rPr>
      </w:pPr>
    </w:p>
    <w:p w14:paraId="354C9EF7" w14:textId="77777777" w:rsidR="0064371C" w:rsidRPr="0064371C" w:rsidRDefault="0064371C" w:rsidP="0081410E">
      <w:pPr>
        <w:pStyle w:val="Rubrik2"/>
        <w:ind w:left="0"/>
      </w:pPr>
      <w:r w:rsidRPr="0064371C">
        <w:t>Bildtagning</w:t>
      </w:r>
    </w:p>
    <w:tbl>
      <w:tblPr>
        <w:tblW w:w="9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0"/>
        <w:gridCol w:w="3999"/>
        <w:gridCol w:w="3089"/>
      </w:tblGrid>
      <w:tr w:rsidR="0064371C" w:rsidRPr="0064371C" w14:paraId="44A70389" w14:textId="77777777" w:rsidTr="0064371C">
        <w:trPr>
          <w:trHeight w:val="520"/>
        </w:trPr>
        <w:tc>
          <w:tcPr>
            <w:tcW w:w="5949" w:type="dxa"/>
            <w:gridSpan w:val="2"/>
            <w:tcBorders>
              <w:right w:val="single" w:sz="4" w:space="0" w:color="auto"/>
            </w:tcBorders>
            <w:shd w:val="clear" w:color="auto" w:fill="auto"/>
            <w:tcMar>
              <w:top w:w="170" w:type="dxa"/>
              <w:bottom w:w="170" w:type="dxa"/>
            </w:tcMar>
            <w:vAlign w:val="center"/>
          </w:tcPr>
          <w:p w14:paraId="577B45D1" w14:textId="77777777" w:rsidR="0064371C" w:rsidRPr="0064371C" w:rsidRDefault="0064371C" w:rsidP="0064371C">
            <w:pPr>
              <w:spacing w:after="0" w:line="240" w:lineRule="auto"/>
              <w:ind w:left="0" w:right="0"/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 w:rsidRPr="0064371C">
              <w:rPr>
                <w:rFonts w:ascii="Arial" w:hAnsi="Arial" w:cs="Arial"/>
                <w:b/>
                <w:noProof/>
                <w:color w:val="FFFFFF"/>
                <w:sz w:val="18"/>
                <w:szCs w:val="18"/>
              </w:rPr>
              <w:drawing>
                <wp:inline distT="0" distB="0" distL="0" distR="0" wp14:anchorId="44625E6A" wp14:editId="0CCCD0AB">
                  <wp:extent cx="3268800" cy="540000"/>
                  <wp:effectExtent l="0" t="0" r="27305" b="0"/>
                  <wp:docPr id="24" name="Diagram 24"/>
                  <wp:cNvGraphicFramePr/>
                  <a:graphic xmlns:a="http://schemas.openxmlformats.org/drawingml/2006/main">
                    <a:graphicData uri="http://schemas.openxmlformats.org/drawingml/2006/diagram">
                      <dgm:relIds xmlns:dgm="http://schemas.openxmlformats.org/drawingml/2006/diagram" xmlns:r="http://schemas.openxmlformats.org/officeDocument/2006/relationships" r:dm="rId18" r:lo="rId19" r:qs="rId20" r:cs="rId21"/>
                    </a:graphicData>
                  </a:graphic>
                </wp:inline>
              </w:drawing>
            </w:r>
          </w:p>
          <w:p w14:paraId="2F3245D5" w14:textId="77777777" w:rsidR="0064371C" w:rsidRPr="0064371C" w:rsidRDefault="0064371C" w:rsidP="0064371C">
            <w:pPr>
              <w:spacing w:after="0" w:line="240" w:lineRule="auto"/>
              <w:ind w:left="0" w:right="0"/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 w:rsidRPr="0064371C">
              <w:rPr>
                <w:rFonts w:ascii="Arial" w:hAnsi="Arial" w:cs="Arial"/>
                <w:b/>
                <w:noProof/>
                <w:color w:val="FFFFFF"/>
                <w:sz w:val="18"/>
                <w:szCs w:val="18"/>
              </w:rPr>
              <w:drawing>
                <wp:inline distT="0" distB="0" distL="0" distR="0" wp14:anchorId="286DE087" wp14:editId="5E253DE2">
                  <wp:extent cx="3268800" cy="540000"/>
                  <wp:effectExtent l="0" t="0" r="27305" b="0"/>
                  <wp:docPr id="31" name="Diagram 31"/>
                  <wp:cNvGraphicFramePr/>
                  <a:graphic xmlns:a="http://schemas.openxmlformats.org/drawingml/2006/main">
                    <a:graphicData uri="http://schemas.openxmlformats.org/drawingml/2006/diagram">
                      <dgm:relIds xmlns:dgm="http://schemas.openxmlformats.org/drawingml/2006/diagram" xmlns:r="http://schemas.openxmlformats.org/officeDocument/2006/relationships" r:dm="rId23" r:lo="rId24" r:qs="rId25" r:cs="rId26"/>
                    </a:graphicData>
                  </a:graphic>
                </wp:inline>
              </w:drawing>
            </w:r>
          </w:p>
        </w:tc>
        <w:tc>
          <w:tcPr>
            <w:tcW w:w="3089" w:type="dxa"/>
            <w:vMerge w:val="restart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36ADCD3A" w14:textId="77777777" w:rsidR="0064371C" w:rsidRPr="0064371C" w:rsidRDefault="0064371C" w:rsidP="0064371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 w:rsidRPr="0064371C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4" behindDoc="0" locked="0" layoutInCell="1" allowOverlap="1" wp14:anchorId="58043F7C" wp14:editId="15AAB7CE">
                      <wp:simplePos x="0" y="0"/>
                      <wp:positionH relativeFrom="column">
                        <wp:posOffset>1057275</wp:posOffset>
                      </wp:positionH>
                      <wp:positionV relativeFrom="paragraph">
                        <wp:posOffset>359410</wp:posOffset>
                      </wp:positionV>
                      <wp:extent cx="410210" cy="421005"/>
                      <wp:effectExtent l="0" t="0" r="8890" b="0"/>
                      <wp:wrapNone/>
                      <wp:docPr id="17" name="Upp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410210" cy="421005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C0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7931C899" w14:textId="77777777" w:rsidR="0064371C" w:rsidRPr="0066567D" w:rsidRDefault="0064371C" w:rsidP="006E5CE6">
                                  <w:pPr>
                                    <w:spacing w:after="0"/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36000" rIns="36000" bIns="36000" numCol="1" spcCol="0" rtlCol="0" fromWordArt="0" anchor="ctr" anchorCtr="0" forceAA="0" upright="1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8043F7C" id="_x0000_t68" coordsize="21600,21600" o:spt="68" adj="5400,5400" path="m0@0l@1@0@1,21600@2,21600@2@0,21600@0,10800,xe">
                      <v:stroke joinstyle="miter"/>
                      <v:formulas>
                        <v:f eqn="val #0"/>
                        <v:f eqn="val #1"/>
                        <v:f eqn="sum 21600 0 #1"/>
                        <v:f eqn="prod #0 #1 10800"/>
                        <v:f eqn="sum #0 0 @3"/>
                      </v:formulas>
                      <v:path o:connecttype="custom" o:connectlocs="10800,0;0,@0;10800,21600;21600,@0" o:connectangles="270,180,90,0" textboxrect="@1,@4,@2,21600"/>
                      <v:handles>
                        <v:h position="#1,#0" xrange="0,10800" yrange="0,21600"/>
                      </v:handles>
                    </v:shapetype>
                    <v:shape id="Upp 17" o:spid="_x0000_s1026" type="#_x0000_t68" style="position:absolute;left:0;text-align:left;margin-left:83.25pt;margin-top:28.3pt;width:32.3pt;height:33.15pt;rotation:180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" adj="10523" fillcolor="#c00000" stroked="f" strokeweight="1pt">
                      <v:textbox inset="1mm,1mm,1mm,1mm">
                        <w:txbxContent>
                          <w:p w14:paraId="7931C899" w14:textId="77777777" w:rsidR="0064371C" w:rsidRPr="0066567D" w:rsidRDefault="0064371C" w:rsidP="006E5CE6">
                            <w:pPr>
                              <w:spacing w:after="0"/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64371C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2" behindDoc="0" locked="0" layoutInCell="1" allowOverlap="1" wp14:anchorId="607B2F7A" wp14:editId="70D94E7C">
                      <wp:simplePos x="0" y="0"/>
                      <wp:positionH relativeFrom="column">
                        <wp:posOffset>332740</wp:posOffset>
                      </wp:positionH>
                      <wp:positionV relativeFrom="paragraph">
                        <wp:posOffset>359410</wp:posOffset>
                      </wp:positionV>
                      <wp:extent cx="1171575" cy="426085"/>
                      <wp:effectExtent l="19050" t="19050" r="28575" b="12065"/>
                      <wp:wrapNone/>
                      <wp:docPr id="22" name="Rektangel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71575" cy="426432"/>
                              </a:xfrm>
                              <a:prstGeom prst="rect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C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E133A3F" id="Rektangel 22" o:spid="_x0000_s1026" style="position:absolute;margin-left:26.2pt;margin-top:28.3pt;width:92.25pt;height:33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" filled="f" strokecolor="#c00000" strokeweight="3pt"/>
                  </w:pict>
                </mc:Fallback>
              </mc:AlternateContent>
            </w:r>
            <w:r w:rsidRPr="0064371C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5BA4CBDA" wp14:editId="5C2D5E1C">
                      <wp:simplePos x="0" y="0"/>
                      <wp:positionH relativeFrom="column">
                        <wp:posOffset>713105</wp:posOffset>
                      </wp:positionH>
                      <wp:positionV relativeFrom="paragraph">
                        <wp:posOffset>703580</wp:posOffset>
                      </wp:positionV>
                      <wp:extent cx="410210" cy="2044065"/>
                      <wp:effectExtent l="0" t="0" r="8890" b="0"/>
                      <wp:wrapNone/>
                      <wp:docPr id="27" name="Upp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410210" cy="2044065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C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6EDEBDD9" w14:textId="77777777" w:rsidR="0064371C" w:rsidRPr="0064371C" w:rsidRDefault="0064371C" w:rsidP="00257877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64371C">
                                    <w:rPr>
                                      <w:rFonts w:ascii="Arial" w:hAnsi="Arial" w:cs="Arial"/>
                                      <w:b/>
                                      <w:color w:val="000000"/>
                                      <w:sz w:val="18"/>
                                      <w:szCs w:val="18"/>
                                    </w:rPr>
                                    <w:t>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36000" rIns="36000" bIns="36000" numCol="1" spcCol="0" rtlCol="0" fromWordArt="0" anchor="ctr" anchorCtr="0" forceAA="0" upright="1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BA4CBDA" id="Upp 27" o:spid="_x0000_s1027" type="#_x0000_t68" style="position:absolute;left:0;text-align:left;margin-left:56.15pt;margin-top:55.4pt;width:32.3pt;height:160.95pt;rotation:18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" adj="2167" fillcolor="#ffc000" stroked="f" strokeweight="1pt">
                      <v:textbox inset="1mm,1mm,1mm,1mm">
                        <w:txbxContent>
                          <w:p w14:paraId="6EDEBDD9" w14:textId="77777777" w:rsidR="0064371C" w:rsidRPr="0064371C" w:rsidRDefault="0064371C" w:rsidP="00257877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64371C">
                              <w:rPr>
                                <w:rFonts w:ascii="Arial" w:hAnsi="Arial" w:cs="Arial"/>
                                <w:b/>
                                <w:color w:val="000000"/>
                                <w:sz w:val="18"/>
                                <w:szCs w:val="18"/>
                              </w:rPr>
                              <w:t>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64371C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1" behindDoc="0" locked="0" layoutInCell="1" allowOverlap="1" wp14:anchorId="538031EF" wp14:editId="78088EE3">
                      <wp:simplePos x="0" y="0"/>
                      <wp:positionH relativeFrom="column">
                        <wp:posOffset>332740</wp:posOffset>
                      </wp:positionH>
                      <wp:positionV relativeFrom="paragraph">
                        <wp:posOffset>703580</wp:posOffset>
                      </wp:positionV>
                      <wp:extent cx="1162050" cy="2044065"/>
                      <wp:effectExtent l="19050" t="19050" r="19050" b="13335"/>
                      <wp:wrapNone/>
                      <wp:docPr id="25" name="Rektangel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62050" cy="2044188"/>
                              </a:xfrm>
                              <a:prstGeom prst="rect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C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B1D9A94" id="Rektangel 25" o:spid="_x0000_s1026" style="position:absolute;margin-left:26.2pt;margin-top:55.4pt;width:91.5pt;height:160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" filled="f" strokecolor="#ffc000" strokeweight="3pt"/>
                  </w:pict>
                </mc:Fallback>
              </mc:AlternateContent>
            </w:r>
            <w:r w:rsidRPr="0064371C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3" behindDoc="0" locked="0" layoutInCell="1" allowOverlap="1" wp14:anchorId="7B5E9E56" wp14:editId="77ED3D74">
                      <wp:simplePos x="0" y="0"/>
                      <wp:positionH relativeFrom="column">
                        <wp:posOffset>375920</wp:posOffset>
                      </wp:positionH>
                      <wp:positionV relativeFrom="paragraph">
                        <wp:posOffset>49530</wp:posOffset>
                      </wp:positionV>
                      <wp:extent cx="410210" cy="482600"/>
                      <wp:effectExtent l="0" t="0" r="8890" b="0"/>
                      <wp:wrapNone/>
                      <wp:docPr id="26" name="Upp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0210" cy="482600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3B9BD9A5" w14:textId="77777777" w:rsidR="0064371C" w:rsidRPr="00257877" w:rsidRDefault="0064371C" w:rsidP="00257877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</w:pPr>
                                  <w:r w:rsidRPr="00257877">
                                    <w:rPr>
                                      <w:rFonts w:ascii="Arial" w:hAnsi="Arial" w:cs="Arial"/>
                                      <w:b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36000" rIns="36000" bIns="36000" numCol="1" spcCol="0" rtlCol="0" fromWordArt="0" anchor="ctr" anchorCtr="0" forceAA="0" upright="1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B5E9E56" id="Upp 26" o:spid="_x0000_s1028" type="#_x0000_t68" style="position:absolute;left:0;text-align:left;margin-left:29.6pt;margin-top:3.9pt;width:32.3pt;height:38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" adj="9180" fillcolor="red" stroked="f" strokeweight="1pt">
                      <v:textbox inset="1mm,1mm,1mm,1mm">
                        <w:txbxContent>
                          <w:p w14:paraId="3B9BD9A5" w14:textId="77777777" w:rsidR="0064371C" w:rsidRPr="00257877" w:rsidRDefault="0064371C" w:rsidP="00257877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257877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64371C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5" behindDoc="0" locked="0" layoutInCell="1" allowOverlap="1" wp14:anchorId="635B80DA" wp14:editId="486B12D2">
                      <wp:simplePos x="0" y="0"/>
                      <wp:positionH relativeFrom="column">
                        <wp:posOffset>339090</wp:posOffset>
                      </wp:positionH>
                      <wp:positionV relativeFrom="paragraph">
                        <wp:posOffset>49530</wp:posOffset>
                      </wp:positionV>
                      <wp:extent cx="1156970" cy="482600"/>
                      <wp:effectExtent l="19050" t="19050" r="24130" b="12700"/>
                      <wp:wrapNone/>
                      <wp:docPr id="3" name="Rektangel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56970" cy="482804"/>
                              </a:xfrm>
                              <a:prstGeom prst="rect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EDC1190" id="Rektangel 3" o:spid="_x0000_s1026" style="position:absolute;margin-left:26.7pt;margin-top:3.9pt;width:91.1pt;height:3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" filled="f" strokecolor="red" strokeweight="3pt"/>
                  </w:pict>
                </mc:Fallback>
              </mc:AlternateContent>
            </w:r>
            <w:r w:rsidRPr="0064371C">
              <w:rPr>
                <w:noProof/>
                <w:szCs w:val="20"/>
              </w:rPr>
              <w:drawing>
                <wp:inline distT="0" distB="0" distL="0" distR="0" wp14:anchorId="4EBDE425" wp14:editId="65E641D2">
                  <wp:extent cx="1354734" cy="3955341"/>
                  <wp:effectExtent l="0" t="0" r="0" b="7620"/>
                  <wp:docPr id="21" name="Bildobjekt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4927179" name="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0709" cy="40895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4371C" w:rsidRPr="0064371C" w14:paraId="07BD0A14" w14:textId="77777777" w:rsidTr="0064371C">
        <w:trPr>
          <w:trHeight w:val="227"/>
        </w:trPr>
        <w:tc>
          <w:tcPr>
            <w:tcW w:w="1950" w:type="dxa"/>
            <w:shd w:val="clear" w:color="auto" w:fill="F2F2F2"/>
            <w:vAlign w:val="center"/>
          </w:tcPr>
          <w:p w14:paraId="563F73F6" w14:textId="77777777" w:rsidR="0064371C" w:rsidRPr="0064371C" w:rsidRDefault="0064371C" w:rsidP="0064371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64371C">
              <w:rPr>
                <w:rFonts w:ascii="Arial" w:hAnsi="Arial" w:cs="Arial"/>
                <w:b/>
                <w:sz w:val="18"/>
                <w:szCs w:val="18"/>
              </w:rPr>
              <w:t>Bild/serie</w:t>
            </w:r>
          </w:p>
        </w:tc>
        <w:tc>
          <w:tcPr>
            <w:tcW w:w="3999" w:type="dxa"/>
            <w:tcBorders>
              <w:right w:val="single" w:sz="4" w:space="0" w:color="auto"/>
            </w:tcBorders>
            <w:shd w:val="clear" w:color="auto" w:fill="F2F2F2"/>
            <w:vAlign w:val="center"/>
          </w:tcPr>
          <w:p w14:paraId="5B50925C" w14:textId="77777777" w:rsidR="0064371C" w:rsidRPr="0064371C" w:rsidRDefault="0064371C" w:rsidP="0064371C">
            <w:pPr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64371C">
              <w:rPr>
                <w:rFonts w:ascii="Arial" w:hAnsi="Arial" w:cs="Arial"/>
                <w:b/>
                <w:noProof/>
                <w:sz w:val="18"/>
                <w:szCs w:val="18"/>
              </w:rPr>
              <w:t>Inställning</w:t>
            </w:r>
          </w:p>
        </w:tc>
        <w:tc>
          <w:tcPr>
            <w:tcW w:w="3089" w:type="dxa"/>
            <w:vMerge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3D0BC623" w14:textId="77777777" w:rsidR="0064371C" w:rsidRPr="0064371C" w:rsidRDefault="0064371C" w:rsidP="0064371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64371C" w:rsidRPr="0064371C" w14:paraId="1F9154F9" w14:textId="77777777" w:rsidTr="0064371C">
        <w:trPr>
          <w:trHeight w:val="227"/>
        </w:trPr>
        <w:tc>
          <w:tcPr>
            <w:tcW w:w="1950" w:type="dxa"/>
            <w:shd w:val="clear" w:color="auto" w:fill="FFFFFF"/>
          </w:tcPr>
          <w:p w14:paraId="7A38612D" w14:textId="77777777" w:rsidR="0064371C" w:rsidRPr="0064371C" w:rsidRDefault="0064371C" w:rsidP="0064371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64371C">
              <w:rPr>
                <w:rFonts w:ascii="Arial" w:hAnsi="Arial" w:cs="Arial"/>
                <w:b/>
                <w:sz w:val="18"/>
                <w:szCs w:val="18"/>
              </w:rPr>
              <w:t>Scout</w:t>
            </w:r>
          </w:p>
        </w:tc>
        <w:tc>
          <w:tcPr>
            <w:tcW w:w="3999" w:type="dxa"/>
            <w:tcBorders>
              <w:right w:val="single" w:sz="4" w:space="0" w:color="auto"/>
            </w:tcBorders>
            <w:shd w:val="clear" w:color="auto" w:fill="FFFFFF"/>
          </w:tcPr>
          <w:p w14:paraId="5FF4F93A" w14:textId="77777777" w:rsidR="0064371C" w:rsidRPr="0064371C" w:rsidRDefault="0064371C" w:rsidP="0064371C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64371C">
              <w:rPr>
                <w:rFonts w:ascii="Arial" w:hAnsi="Arial" w:cs="Arial"/>
                <w:sz w:val="18"/>
                <w:szCs w:val="18"/>
              </w:rPr>
              <w:t>Skalltak – fotleder.</w:t>
            </w:r>
          </w:p>
        </w:tc>
        <w:tc>
          <w:tcPr>
            <w:tcW w:w="3089" w:type="dxa"/>
            <w:vMerge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540A05E7" w14:textId="77777777" w:rsidR="0064371C" w:rsidRPr="0064371C" w:rsidRDefault="0064371C" w:rsidP="0064371C">
            <w:pPr>
              <w:spacing w:after="0" w:line="240" w:lineRule="auto"/>
              <w:ind w:left="0" w:right="0"/>
              <w:jc w:val="both"/>
              <w:rPr>
                <w:noProof/>
                <w:szCs w:val="20"/>
              </w:rPr>
            </w:pPr>
          </w:p>
        </w:tc>
      </w:tr>
      <w:tr w:rsidR="0064371C" w:rsidRPr="0064371C" w14:paraId="3BDFE43A" w14:textId="77777777" w:rsidTr="0064371C">
        <w:trPr>
          <w:trHeight w:val="227"/>
        </w:trPr>
        <w:tc>
          <w:tcPr>
            <w:tcW w:w="1950" w:type="dxa"/>
            <w:shd w:val="clear" w:color="auto" w:fill="FFFFFF"/>
          </w:tcPr>
          <w:p w14:paraId="25759712" w14:textId="77777777" w:rsidR="0064371C" w:rsidRPr="0064371C" w:rsidRDefault="0064371C" w:rsidP="0064371C">
            <w:pPr>
              <w:numPr>
                <w:ilvl w:val="0"/>
                <w:numId w:val="21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64371C">
              <w:rPr>
                <w:rFonts w:ascii="Arial" w:hAnsi="Arial" w:cs="Arial"/>
                <w:b/>
                <w:sz w:val="18"/>
                <w:szCs w:val="18"/>
              </w:rPr>
              <w:t>Hjärna K-</w:t>
            </w:r>
          </w:p>
        </w:tc>
        <w:tc>
          <w:tcPr>
            <w:tcW w:w="3999" w:type="dxa"/>
            <w:tcBorders>
              <w:right w:val="single" w:sz="4" w:space="0" w:color="auto"/>
            </w:tcBorders>
            <w:shd w:val="clear" w:color="auto" w:fill="FFFFFF"/>
          </w:tcPr>
          <w:p w14:paraId="2B315360" w14:textId="77777777" w:rsidR="0064371C" w:rsidRPr="0064371C" w:rsidRDefault="0064371C" w:rsidP="0064371C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64371C">
              <w:rPr>
                <w:rFonts w:ascii="Wingdings" w:hAnsi="Wingdings" w:cs="Arial"/>
                <w:sz w:val="18"/>
                <w:szCs w:val="18"/>
              </w:rPr>
              <w:sym w:font="Wingdings" w:char="F0E1"/>
            </w:r>
            <w:r w:rsidRPr="0064371C">
              <w:rPr>
                <w:rFonts w:ascii="Arial" w:hAnsi="Arial" w:cs="Arial"/>
                <w:sz w:val="18"/>
                <w:szCs w:val="18"/>
              </w:rPr>
              <w:t xml:space="preserve"> Bakre skallgrop – skalltak.</w:t>
            </w:r>
          </w:p>
        </w:tc>
        <w:tc>
          <w:tcPr>
            <w:tcW w:w="3089" w:type="dxa"/>
            <w:vMerge/>
            <w:tcBorders>
              <w:left w:val="single" w:sz="4" w:space="0" w:color="auto"/>
            </w:tcBorders>
            <w:shd w:val="clear" w:color="auto" w:fill="F2F2F2"/>
          </w:tcPr>
          <w:p w14:paraId="1E584871" w14:textId="77777777" w:rsidR="0064371C" w:rsidRPr="0064371C" w:rsidRDefault="0064371C" w:rsidP="0064371C">
            <w:pPr>
              <w:spacing w:after="0" w:line="240" w:lineRule="auto"/>
              <w:ind w:left="0" w:right="0"/>
              <w:jc w:val="both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64371C" w:rsidRPr="0064371C" w14:paraId="140B3CE6" w14:textId="77777777" w:rsidTr="0064371C">
        <w:trPr>
          <w:trHeight w:val="227"/>
        </w:trPr>
        <w:tc>
          <w:tcPr>
            <w:tcW w:w="1950" w:type="dxa"/>
            <w:shd w:val="clear" w:color="auto" w:fill="FFFFFF"/>
          </w:tcPr>
          <w:p w14:paraId="1743625C" w14:textId="77777777" w:rsidR="0064371C" w:rsidRPr="0064371C" w:rsidRDefault="0064371C" w:rsidP="0064371C">
            <w:pPr>
              <w:numPr>
                <w:ilvl w:val="0"/>
                <w:numId w:val="21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64371C">
              <w:rPr>
                <w:rFonts w:ascii="Arial" w:hAnsi="Arial" w:cs="Arial"/>
                <w:b/>
                <w:sz w:val="18"/>
                <w:szCs w:val="18"/>
              </w:rPr>
              <w:t>Halsrygg K-</w:t>
            </w:r>
          </w:p>
        </w:tc>
        <w:tc>
          <w:tcPr>
            <w:tcW w:w="3999" w:type="dxa"/>
            <w:tcBorders>
              <w:right w:val="single" w:sz="4" w:space="0" w:color="auto"/>
            </w:tcBorders>
            <w:shd w:val="clear" w:color="auto" w:fill="FFFFFF"/>
          </w:tcPr>
          <w:p w14:paraId="0F211C5F" w14:textId="77777777" w:rsidR="0064371C" w:rsidRPr="0064371C" w:rsidRDefault="0064371C" w:rsidP="0064371C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64371C">
              <w:rPr>
                <w:rFonts w:ascii="Wingdings" w:hAnsi="Wingdings" w:cs="Arial"/>
                <w:sz w:val="18"/>
                <w:szCs w:val="18"/>
              </w:rPr>
              <w:sym w:font="Wingdings" w:char="F0E2"/>
            </w:r>
            <w:r w:rsidRPr="0064371C">
              <w:rPr>
                <w:rFonts w:ascii="Arial" w:hAnsi="Arial" w:cs="Arial"/>
                <w:sz w:val="18"/>
                <w:szCs w:val="18"/>
              </w:rPr>
              <w:t xml:space="preserve"> Hörselgången – Th1.</w:t>
            </w:r>
          </w:p>
          <w:p w14:paraId="044A1DCA" w14:textId="77777777" w:rsidR="0064371C" w:rsidRPr="0064371C" w:rsidRDefault="0064371C" w:rsidP="0064371C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64371C">
              <w:rPr>
                <w:rFonts w:ascii="Arial" w:hAnsi="Arial" w:cs="Arial"/>
                <w:i/>
                <w:sz w:val="18"/>
                <w:szCs w:val="18"/>
              </w:rPr>
              <w:t>Patienten ska andas lugnt och inte svälja.</w:t>
            </w:r>
          </w:p>
        </w:tc>
        <w:tc>
          <w:tcPr>
            <w:tcW w:w="3089" w:type="dxa"/>
            <w:vMerge/>
            <w:tcBorders>
              <w:left w:val="single" w:sz="4" w:space="0" w:color="auto"/>
            </w:tcBorders>
            <w:shd w:val="clear" w:color="auto" w:fill="F2F2F2"/>
          </w:tcPr>
          <w:p w14:paraId="2A65877B" w14:textId="77777777" w:rsidR="0064371C" w:rsidRPr="0064371C" w:rsidRDefault="0064371C" w:rsidP="0064371C">
            <w:pPr>
              <w:spacing w:after="0" w:line="240" w:lineRule="auto"/>
              <w:ind w:left="0" w:right="0"/>
              <w:jc w:val="both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64371C" w:rsidRPr="0064371C" w14:paraId="1F9FC251" w14:textId="77777777" w:rsidTr="0064371C">
        <w:trPr>
          <w:trHeight w:val="227"/>
        </w:trPr>
        <w:tc>
          <w:tcPr>
            <w:tcW w:w="1950" w:type="dxa"/>
            <w:shd w:val="clear" w:color="auto" w:fill="FFFFFF"/>
          </w:tcPr>
          <w:p w14:paraId="0E2BF469" w14:textId="77777777" w:rsidR="0064371C" w:rsidRPr="0064371C" w:rsidRDefault="0064371C" w:rsidP="0064371C">
            <w:pPr>
              <w:numPr>
                <w:ilvl w:val="0"/>
                <w:numId w:val="21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64371C">
              <w:rPr>
                <w:rFonts w:ascii="Arial" w:hAnsi="Arial" w:cs="Arial"/>
                <w:b/>
                <w:sz w:val="18"/>
                <w:szCs w:val="18"/>
              </w:rPr>
              <w:t>Thorax/buk K+</w:t>
            </w:r>
          </w:p>
        </w:tc>
        <w:tc>
          <w:tcPr>
            <w:tcW w:w="3999" w:type="dxa"/>
            <w:tcBorders>
              <w:right w:val="single" w:sz="4" w:space="0" w:color="auto"/>
            </w:tcBorders>
            <w:shd w:val="clear" w:color="auto" w:fill="FFFFFF"/>
          </w:tcPr>
          <w:p w14:paraId="474C241B" w14:textId="77777777" w:rsidR="0064371C" w:rsidRPr="0064371C" w:rsidRDefault="0064371C" w:rsidP="0064371C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64371C">
              <w:rPr>
                <w:rFonts w:ascii="Wingdings" w:hAnsi="Wingdings" w:cs="Arial"/>
                <w:sz w:val="18"/>
                <w:szCs w:val="18"/>
              </w:rPr>
              <w:sym w:font="Wingdings" w:char="F0E2"/>
            </w:r>
            <w:r w:rsidRPr="0064371C">
              <w:rPr>
                <w:rFonts w:ascii="Arial" w:hAnsi="Arial" w:cs="Arial"/>
                <w:sz w:val="18"/>
                <w:szCs w:val="18"/>
              </w:rPr>
              <w:t xml:space="preserve"> Jugulum – övre tredjedelen av femur (eller längre på begäran).</w:t>
            </w:r>
          </w:p>
          <w:p w14:paraId="4F11EFFB" w14:textId="77777777" w:rsidR="0064371C" w:rsidRPr="0064371C" w:rsidRDefault="0064371C" w:rsidP="0064371C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64371C">
              <w:rPr>
                <w:rFonts w:ascii="Arial" w:hAnsi="Arial" w:cs="Arial"/>
                <w:i/>
                <w:sz w:val="18"/>
                <w:szCs w:val="18"/>
              </w:rPr>
              <w:t>Patienten ska andas in och hålla andan.</w:t>
            </w:r>
          </w:p>
        </w:tc>
        <w:tc>
          <w:tcPr>
            <w:tcW w:w="3089" w:type="dxa"/>
            <w:vMerge/>
            <w:tcBorders>
              <w:left w:val="single" w:sz="4" w:space="0" w:color="auto"/>
            </w:tcBorders>
            <w:shd w:val="clear" w:color="auto" w:fill="F2F2F2"/>
          </w:tcPr>
          <w:p w14:paraId="7E3057A8" w14:textId="77777777" w:rsidR="0064371C" w:rsidRPr="0064371C" w:rsidRDefault="0064371C" w:rsidP="0064371C">
            <w:pPr>
              <w:spacing w:after="0" w:line="240" w:lineRule="auto"/>
              <w:ind w:left="0" w:right="0"/>
              <w:jc w:val="both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64371C" w:rsidRPr="0064371C" w14:paraId="5102A159" w14:textId="77777777" w:rsidTr="0064371C">
        <w:trPr>
          <w:trHeight w:val="227"/>
        </w:trPr>
        <w:tc>
          <w:tcPr>
            <w:tcW w:w="5949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14:paraId="4EEE61AF" w14:textId="77777777" w:rsidR="0064371C" w:rsidRPr="0064371C" w:rsidRDefault="0064371C" w:rsidP="0064371C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</w:p>
          <w:p w14:paraId="2A26629F" w14:textId="77777777" w:rsidR="0064371C" w:rsidRPr="0064371C" w:rsidRDefault="0064371C" w:rsidP="0064371C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64371C">
              <w:rPr>
                <w:rFonts w:ascii="Arial" w:hAnsi="Arial" w:cs="Arial"/>
                <w:sz w:val="18"/>
                <w:szCs w:val="18"/>
              </w:rPr>
              <w:t>Efter scanning reformateras serie 1 och 2 som vanligt. Av serie 3 görs en mjukdelsserie för hela thorax/buk, en sagittal helryggserie och en axial lungserie, vilka reformateras som vanligt. Alla serier läggs på samma kort.</w:t>
            </w:r>
          </w:p>
          <w:p w14:paraId="1DA244C2" w14:textId="77777777" w:rsidR="0064371C" w:rsidRPr="0064371C" w:rsidRDefault="0064371C" w:rsidP="0064371C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</w:p>
          <w:p w14:paraId="75347587" w14:textId="77777777" w:rsidR="0064371C" w:rsidRPr="0064371C" w:rsidRDefault="0064371C" w:rsidP="0064371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64371C">
              <w:rPr>
                <w:rFonts w:ascii="Arial" w:hAnsi="Arial" w:cs="Arial"/>
                <w:b/>
                <w:sz w:val="18"/>
                <w:szCs w:val="18"/>
              </w:rPr>
              <w:t xml:space="preserve">Vid misstanke om njurskada görs, på begäran av radiolog, även en serie i utsöndringsfas efter minst 5 minuter. Denna serie läggs på ett separat kort: </w:t>
            </w:r>
          </w:p>
          <w:p w14:paraId="788DBEF1" w14:textId="77777777" w:rsidR="0064371C" w:rsidRPr="0064371C" w:rsidRDefault="0064371C" w:rsidP="0064371C">
            <w:pPr>
              <w:spacing w:after="0" w:line="240" w:lineRule="auto"/>
              <w:ind w:left="0" w:right="0"/>
              <w:rPr>
                <w:rFonts w:ascii="Wingdings" w:hAnsi="Wingdings" w:cs="Arial"/>
                <w:sz w:val="18"/>
                <w:szCs w:val="18"/>
              </w:rPr>
            </w:pPr>
          </w:p>
        </w:tc>
        <w:tc>
          <w:tcPr>
            <w:tcW w:w="3089" w:type="dxa"/>
            <w:vMerge/>
            <w:tcBorders>
              <w:left w:val="single" w:sz="4" w:space="0" w:color="auto"/>
            </w:tcBorders>
            <w:shd w:val="clear" w:color="auto" w:fill="F2F2F2"/>
          </w:tcPr>
          <w:p w14:paraId="70E309FA" w14:textId="77777777" w:rsidR="0064371C" w:rsidRPr="0064371C" w:rsidRDefault="0064371C" w:rsidP="0064371C">
            <w:pPr>
              <w:spacing w:after="0" w:line="240" w:lineRule="auto"/>
              <w:ind w:left="0" w:right="0"/>
              <w:jc w:val="both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64371C" w:rsidRPr="0064371C" w14:paraId="66052605" w14:textId="77777777" w:rsidTr="0064371C">
        <w:trPr>
          <w:trHeight w:val="227"/>
        </w:trPr>
        <w:tc>
          <w:tcPr>
            <w:tcW w:w="1950" w:type="dxa"/>
            <w:shd w:val="clear" w:color="auto" w:fill="FFFFFF"/>
          </w:tcPr>
          <w:p w14:paraId="6CF4B1F7" w14:textId="77777777" w:rsidR="0064371C" w:rsidRPr="0064371C" w:rsidRDefault="0064371C" w:rsidP="0064371C">
            <w:pPr>
              <w:numPr>
                <w:ilvl w:val="0"/>
                <w:numId w:val="21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64371C">
              <w:rPr>
                <w:rFonts w:ascii="Arial" w:hAnsi="Arial" w:cs="Arial"/>
                <w:b/>
                <w:sz w:val="18"/>
                <w:szCs w:val="18"/>
              </w:rPr>
              <w:t>Urinvägar K+ senfas (lågdos)</w:t>
            </w:r>
          </w:p>
        </w:tc>
        <w:tc>
          <w:tcPr>
            <w:tcW w:w="3999" w:type="dxa"/>
            <w:tcBorders>
              <w:right w:val="single" w:sz="4" w:space="0" w:color="auto"/>
            </w:tcBorders>
            <w:shd w:val="clear" w:color="auto" w:fill="FFFFFF"/>
          </w:tcPr>
          <w:p w14:paraId="025C3A62" w14:textId="77777777" w:rsidR="0064371C" w:rsidRPr="0064371C" w:rsidRDefault="0064371C" w:rsidP="0064371C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64371C">
              <w:rPr>
                <w:rFonts w:ascii="Wingdings" w:hAnsi="Wingdings" w:cs="Arial"/>
                <w:sz w:val="18"/>
                <w:szCs w:val="18"/>
              </w:rPr>
              <w:sym w:font="Wingdings" w:char="F0E2"/>
            </w:r>
            <w:r w:rsidRPr="0064371C">
              <w:rPr>
                <w:rFonts w:ascii="Arial" w:hAnsi="Arial" w:cs="Arial"/>
                <w:sz w:val="18"/>
                <w:szCs w:val="18"/>
              </w:rPr>
              <w:t xml:space="preserve"> Nedanför diafragma – trochanter minor.</w:t>
            </w:r>
          </w:p>
          <w:p w14:paraId="27387993" w14:textId="77777777" w:rsidR="0064371C" w:rsidRPr="0064371C" w:rsidRDefault="0064371C" w:rsidP="0064371C">
            <w:pPr>
              <w:spacing w:after="0" w:line="240" w:lineRule="auto"/>
              <w:ind w:left="0" w:right="0"/>
              <w:rPr>
                <w:rFonts w:ascii="Wingdings" w:hAnsi="Wingdings" w:cs="Arial"/>
                <w:i/>
                <w:sz w:val="18"/>
                <w:szCs w:val="18"/>
              </w:rPr>
            </w:pPr>
            <w:r w:rsidRPr="0064371C">
              <w:rPr>
                <w:rFonts w:ascii="Arial" w:hAnsi="Arial" w:cs="Arial"/>
                <w:i/>
                <w:sz w:val="18"/>
                <w:szCs w:val="18"/>
              </w:rPr>
              <w:t>Patienten ska andas in och hålla andan.</w:t>
            </w:r>
          </w:p>
        </w:tc>
        <w:tc>
          <w:tcPr>
            <w:tcW w:w="3089" w:type="dxa"/>
            <w:vMerge/>
            <w:tcBorders>
              <w:left w:val="single" w:sz="4" w:space="0" w:color="auto"/>
            </w:tcBorders>
            <w:shd w:val="clear" w:color="auto" w:fill="F2F2F2"/>
          </w:tcPr>
          <w:p w14:paraId="3C9CCA2E" w14:textId="77777777" w:rsidR="0064371C" w:rsidRPr="0064371C" w:rsidRDefault="0064371C" w:rsidP="0064371C">
            <w:pPr>
              <w:spacing w:after="0" w:line="240" w:lineRule="auto"/>
              <w:ind w:left="0" w:right="0"/>
              <w:jc w:val="both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</w:tbl>
    <w:p w14:paraId="6E906974" w14:textId="77777777" w:rsidR="0064371C" w:rsidRPr="0064371C" w:rsidRDefault="0064371C" w:rsidP="0064371C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b/>
          <w:sz w:val="18"/>
          <w:szCs w:val="18"/>
        </w:rPr>
      </w:pPr>
    </w:p>
    <w:p w14:paraId="352A669A" w14:textId="77777777" w:rsidR="0064371C" w:rsidRPr="0064371C" w:rsidRDefault="0064371C" w:rsidP="0064371C">
      <w:pPr>
        <w:spacing w:after="0" w:line="240" w:lineRule="auto"/>
        <w:ind w:left="0" w:right="0"/>
        <w:rPr>
          <w:rFonts w:ascii="Arial" w:hAnsi="Arial" w:cs="Arial"/>
          <w:b/>
          <w:bCs/>
          <w:szCs w:val="26"/>
        </w:rPr>
      </w:pPr>
      <w:r w:rsidRPr="0064371C">
        <w:rPr>
          <w:szCs w:val="20"/>
        </w:rPr>
        <w:br w:type="page"/>
      </w:r>
    </w:p>
    <w:p w14:paraId="36AEE54F" w14:textId="77777777" w:rsidR="0064371C" w:rsidRPr="0064371C" w:rsidRDefault="0064371C" w:rsidP="0064371C">
      <w:pPr>
        <w:keepNext/>
        <w:spacing w:before="240" w:after="60" w:line="240" w:lineRule="auto"/>
        <w:ind w:left="0" w:right="0"/>
        <w:outlineLvl w:val="2"/>
        <w:rPr>
          <w:rFonts w:ascii="Arial" w:hAnsi="Arial" w:cs="Arial"/>
          <w:b/>
          <w:bCs/>
          <w:sz w:val="18"/>
          <w:szCs w:val="18"/>
        </w:rPr>
      </w:pPr>
    </w:p>
    <w:p w14:paraId="6E9FC67D" w14:textId="77777777" w:rsidR="0064371C" w:rsidRPr="0064371C" w:rsidRDefault="0064371C" w:rsidP="0081410E">
      <w:pPr>
        <w:pStyle w:val="Rubrik2"/>
        <w:ind w:left="0"/>
      </w:pPr>
      <w:r w:rsidRPr="0064371C">
        <w:t>Arkivering</w:t>
      </w:r>
    </w:p>
    <w:tbl>
      <w:tblPr>
        <w:tblW w:w="9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80"/>
        <w:gridCol w:w="1134"/>
        <w:gridCol w:w="992"/>
        <w:gridCol w:w="2410"/>
        <w:gridCol w:w="1417"/>
        <w:gridCol w:w="1105"/>
      </w:tblGrid>
      <w:tr w:rsidR="0064371C" w:rsidRPr="0064371C" w14:paraId="18D505A3" w14:textId="77777777" w:rsidTr="00B742A8">
        <w:trPr>
          <w:trHeight w:val="227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028E8B7F" w14:textId="77777777" w:rsidR="0064371C" w:rsidRPr="0064371C" w:rsidRDefault="0064371C" w:rsidP="0064371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64371C">
              <w:rPr>
                <w:rFonts w:ascii="Arial" w:hAnsi="Arial" w:cs="Arial"/>
                <w:b/>
                <w:sz w:val="18"/>
                <w:szCs w:val="18"/>
              </w:rPr>
              <w:t>Bild/serie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318A31C6" w14:textId="77777777" w:rsidR="0064371C" w:rsidRPr="0064371C" w:rsidRDefault="0064371C" w:rsidP="0064371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4371C">
              <w:rPr>
                <w:rFonts w:ascii="Arial" w:hAnsi="Arial" w:cs="Arial"/>
                <w:b/>
                <w:sz w:val="18"/>
                <w:szCs w:val="18"/>
              </w:rPr>
              <w:t>Projektion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1DA439F9" w14:textId="77777777" w:rsidR="0064371C" w:rsidRPr="0064371C" w:rsidRDefault="0064371C" w:rsidP="0064371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4371C">
              <w:rPr>
                <w:rFonts w:ascii="Arial" w:hAnsi="Arial" w:cs="Arial"/>
                <w:b/>
                <w:sz w:val="18"/>
                <w:szCs w:val="18"/>
              </w:rPr>
              <w:t>Snitt/ink.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4050C30C" w14:textId="77777777" w:rsidR="0064371C" w:rsidRPr="0064371C" w:rsidRDefault="0064371C" w:rsidP="0064371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4371C">
              <w:rPr>
                <w:rFonts w:ascii="Arial" w:hAnsi="Arial" w:cs="Arial"/>
                <w:b/>
                <w:sz w:val="18"/>
                <w:szCs w:val="18"/>
              </w:rPr>
              <w:t>Kernel</w:t>
            </w:r>
          </w:p>
          <w:p w14:paraId="75578909" w14:textId="77777777" w:rsidR="0064371C" w:rsidRPr="0064371C" w:rsidRDefault="0064371C" w:rsidP="0064371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4371C">
              <w:rPr>
                <w:rFonts w:ascii="Arial" w:hAnsi="Arial" w:cs="Arial"/>
                <w:b/>
                <w:sz w:val="18"/>
                <w:szCs w:val="18"/>
              </w:rPr>
              <w:t>(Siemens/GE/Toshiba)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3A310AC4" w14:textId="77777777" w:rsidR="0064371C" w:rsidRPr="0064371C" w:rsidRDefault="0064371C" w:rsidP="0064371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64371C">
              <w:rPr>
                <w:rFonts w:ascii="Arial" w:hAnsi="Arial" w:cs="Arial"/>
                <w:b/>
                <w:noProof/>
                <w:sz w:val="18"/>
                <w:szCs w:val="18"/>
              </w:rPr>
              <w:t>Fönster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0676DBA5" w14:textId="77777777" w:rsidR="0064371C" w:rsidRPr="0064371C" w:rsidRDefault="0064371C" w:rsidP="0064371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64371C">
              <w:rPr>
                <w:rFonts w:ascii="Arial" w:hAnsi="Arial" w:cs="Arial"/>
                <w:b/>
                <w:noProof/>
                <w:sz w:val="18"/>
                <w:szCs w:val="18"/>
              </w:rPr>
              <w:t>Arkiv</w:t>
            </w:r>
          </w:p>
        </w:tc>
      </w:tr>
      <w:tr w:rsidR="0064371C" w:rsidRPr="0064371C" w14:paraId="09A24CEE" w14:textId="77777777" w:rsidTr="00B742A8">
        <w:trPr>
          <w:trHeight w:val="227"/>
        </w:trPr>
        <w:tc>
          <w:tcPr>
            <w:tcW w:w="1980" w:type="dxa"/>
            <w:tcBorders>
              <w:top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F45F6A3" w14:textId="77777777" w:rsidR="0064371C" w:rsidRPr="0064371C" w:rsidRDefault="0064371C" w:rsidP="0064371C">
            <w:pPr>
              <w:numPr>
                <w:ilvl w:val="0"/>
                <w:numId w:val="20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64371C">
              <w:rPr>
                <w:rFonts w:ascii="Arial" w:hAnsi="Arial" w:cs="Arial"/>
                <w:b/>
                <w:sz w:val="18"/>
                <w:szCs w:val="18"/>
              </w:rPr>
              <w:t>Hjärna K-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A139C6F" w14:textId="77777777" w:rsidR="0064371C" w:rsidRPr="0064371C" w:rsidRDefault="0064371C" w:rsidP="0064371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4371C">
              <w:rPr>
                <w:rFonts w:ascii="Arial" w:hAnsi="Arial" w:cs="Arial"/>
                <w:sz w:val="18"/>
                <w:szCs w:val="18"/>
              </w:rPr>
              <w:t>AX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D654AA1" w14:textId="77777777" w:rsidR="0064371C" w:rsidRPr="0064371C" w:rsidRDefault="0064371C" w:rsidP="0064371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4371C">
              <w:rPr>
                <w:rFonts w:ascii="Arial" w:hAnsi="Arial" w:cs="Arial"/>
                <w:sz w:val="18"/>
                <w:szCs w:val="18"/>
              </w:rPr>
              <w:t>4/4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1ECE985" w14:textId="77777777" w:rsidR="0064371C" w:rsidRPr="0064371C" w:rsidRDefault="0064371C" w:rsidP="0064371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64371C">
              <w:rPr>
                <w:rFonts w:ascii="Arial" w:hAnsi="Arial" w:cs="Arial"/>
                <w:sz w:val="18"/>
                <w:szCs w:val="18"/>
                <w:lang w:val="en-US"/>
              </w:rPr>
              <w:t>H32/Soft/FC26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8C73D6D" w14:textId="77777777" w:rsidR="0064371C" w:rsidRPr="0064371C" w:rsidRDefault="0064371C" w:rsidP="0064371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64371C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C35 W80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</w:tcBorders>
            <w:shd w:val="clear" w:color="auto" w:fill="FFFFFF"/>
            <w:vAlign w:val="center"/>
          </w:tcPr>
          <w:p w14:paraId="1E8C5B96" w14:textId="77777777" w:rsidR="0064371C" w:rsidRPr="0064371C" w:rsidRDefault="0064371C" w:rsidP="0064371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64371C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64371C" w:rsidRPr="0064371C" w14:paraId="5D1A965F" w14:textId="77777777" w:rsidTr="00B742A8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326E0C38" w14:textId="77777777" w:rsidR="0064371C" w:rsidRPr="0064371C" w:rsidRDefault="0064371C" w:rsidP="0064371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2D79E4E" w14:textId="77777777" w:rsidR="0064371C" w:rsidRPr="0064371C" w:rsidRDefault="0064371C" w:rsidP="0064371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4371C">
              <w:rPr>
                <w:rFonts w:ascii="Arial" w:hAnsi="Arial" w:cs="Arial"/>
                <w:sz w:val="18"/>
                <w:szCs w:val="18"/>
              </w:rPr>
              <w:t>COR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4E0E7A2" w14:textId="77777777" w:rsidR="0064371C" w:rsidRPr="0064371C" w:rsidRDefault="0064371C" w:rsidP="0064371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4371C">
              <w:rPr>
                <w:rFonts w:ascii="Arial" w:hAnsi="Arial" w:cs="Arial"/>
                <w:sz w:val="18"/>
                <w:szCs w:val="18"/>
              </w:rPr>
              <w:t>4/4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3230EC4" w14:textId="77777777" w:rsidR="0064371C" w:rsidRPr="0064371C" w:rsidRDefault="0064371C" w:rsidP="0064371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64371C">
              <w:rPr>
                <w:rFonts w:ascii="Arial" w:hAnsi="Arial" w:cs="Arial"/>
                <w:sz w:val="18"/>
                <w:szCs w:val="18"/>
                <w:lang w:val="en-US"/>
              </w:rPr>
              <w:t>H32/Soft/FC26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2FA31AC" w14:textId="77777777" w:rsidR="0064371C" w:rsidRPr="0064371C" w:rsidRDefault="0064371C" w:rsidP="0064371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64371C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C35 W80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23505D5E" w14:textId="77777777" w:rsidR="0064371C" w:rsidRPr="0064371C" w:rsidRDefault="0064371C" w:rsidP="0064371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64371C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64371C" w:rsidRPr="0064371C" w14:paraId="496D5AC3" w14:textId="77777777" w:rsidTr="00B742A8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60078F54" w14:textId="77777777" w:rsidR="0064371C" w:rsidRPr="0064371C" w:rsidRDefault="0064371C" w:rsidP="0064371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D127B09" w14:textId="77777777" w:rsidR="0064371C" w:rsidRPr="0064371C" w:rsidRDefault="0064371C" w:rsidP="0064371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4371C">
              <w:rPr>
                <w:rFonts w:ascii="Arial" w:hAnsi="Arial" w:cs="Arial"/>
                <w:sz w:val="18"/>
                <w:szCs w:val="18"/>
              </w:rPr>
              <w:t>SAG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906C2DC" w14:textId="77777777" w:rsidR="0064371C" w:rsidRPr="0064371C" w:rsidRDefault="0064371C" w:rsidP="0064371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4371C">
              <w:rPr>
                <w:rFonts w:ascii="Arial" w:hAnsi="Arial" w:cs="Arial"/>
                <w:sz w:val="18"/>
                <w:szCs w:val="18"/>
              </w:rPr>
              <w:t>4/4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36E73C6" w14:textId="77777777" w:rsidR="0064371C" w:rsidRPr="0064371C" w:rsidRDefault="0064371C" w:rsidP="0064371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64371C">
              <w:rPr>
                <w:rFonts w:ascii="Arial" w:hAnsi="Arial" w:cs="Arial"/>
                <w:sz w:val="18"/>
                <w:szCs w:val="18"/>
                <w:lang w:val="en-US"/>
              </w:rPr>
              <w:t>H32/Soft/FC26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F5C4473" w14:textId="77777777" w:rsidR="0064371C" w:rsidRPr="0064371C" w:rsidRDefault="0064371C" w:rsidP="0064371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64371C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C35 W80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11BAE199" w14:textId="77777777" w:rsidR="0064371C" w:rsidRPr="0064371C" w:rsidRDefault="0064371C" w:rsidP="0064371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64371C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64371C" w:rsidRPr="0064371C" w14:paraId="1C41FB46" w14:textId="77777777" w:rsidTr="00B742A8">
        <w:trPr>
          <w:trHeight w:val="227"/>
        </w:trPr>
        <w:tc>
          <w:tcPr>
            <w:tcW w:w="1980" w:type="dxa"/>
            <w:tcBorders>
              <w:top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033FBCD1" w14:textId="77777777" w:rsidR="0064371C" w:rsidRPr="0064371C" w:rsidRDefault="0064371C" w:rsidP="0064371C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3F3B4676" w14:textId="77777777" w:rsidR="0064371C" w:rsidRPr="0064371C" w:rsidRDefault="0064371C" w:rsidP="0064371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64371C">
              <w:rPr>
                <w:rFonts w:ascii="Arial" w:hAnsi="Arial" w:cs="Arial"/>
                <w:sz w:val="18"/>
                <w:szCs w:val="18"/>
                <w:lang w:val="en-US"/>
              </w:rPr>
              <w:t>AX</w:t>
            </w:r>
          </w:p>
        </w:tc>
        <w:tc>
          <w:tcPr>
            <w:tcW w:w="992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600B00F9" w14:textId="77777777" w:rsidR="0064371C" w:rsidRPr="0064371C" w:rsidRDefault="0064371C" w:rsidP="0064371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64371C">
              <w:rPr>
                <w:rFonts w:ascii="Arial" w:hAnsi="Arial" w:cs="Arial"/>
                <w:sz w:val="18"/>
                <w:szCs w:val="18"/>
                <w:lang w:val="en-US"/>
              </w:rPr>
              <w:t>0,6/0,6</w:t>
            </w:r>
          </w:p>
        </w:tc>
        <w:tc>
          <w:tcPr>
            <w:tcW w:w="2410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213134B7" w14:textId="77777777" w:rsidR="0064371C" w:rsidRPr="0064371C" w:rsidRDefault="0064371C" w:rsidP="0064371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64371C">
              <w:rPr>
                <w:rFonts w:ascii="Arial" w:hAnsi="Arial" w:cs="Arial"/>
                <w:sz w:val="18"/>
                <w:szCs w:val="18"/>
                <w:lang w:val="en-US"/>
              </w:rPr>
              <w:t>H32/Soft/FC26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77C0054D" w14:textId="77777777" w:rsidR="0064371C" w:rsidRPr="0064371C" w:rsidRDefault="0064371C" w:rsidP="0064371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64371C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C35 W80</w:t>
            </w:r>
          </w:p>
        </w:tc>
        <w:tc>
          <w:tcPr>
            <w:tcW w:w="1105" w:type="dxa"/>
            <w:tcBorders>
              <w:top w:val="nil"/>
              <w:left w:val="nil"/>
              <w:bottom w:val="dashed" w:sz="4" w:space="0" w:color="auto"/>
            </w:tcBorders>
            <w:shd w:val="clear" w:color="auto" w:fill="FFFFFF"/>
            <w:vAlign w:val="center"/>
          </w:tcPr>
          <w:p w14:paraId="1C985D5A" w14:textId="77777777" w:rsidR="0064371C" w:rsidRPr="0064371C" w:rsidRDefault="0064371C" w:rsidP="0064371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64371C">
              <w:rPr>
                <w:rFonts w:ascii="Arial" w:hAnsi="Arial" w:cs="Arial"/>
                <w:noProof/>
                <w:sz w:val="18"/>
                <w:szCs w:val="18"/>
              </w:rPr>
              <w:t>Syngo.via</w:t>
            </w:r>
          </w:p>
        </w:tc>
      </w:tr>
      <w:tr w:rsidR="0064371C" w:rsidRPr="0064371C" w14:paraId="5EF51BEF" w14:textId="77777777" w:rsidTr="00B742A8">
        <w:trPr>
          <w:trHeight w:val="227"/>
        </w:trPr>
        <w:tc>
          <w:tcPr>
            <w:tcW w:w="1980" w:type="dxa"/>
            <w:tcBorders>
              <w:top w:val="dashed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A515B09" w14:textId="77777777" w:rsidR="0064371C" w:rsidRPr="0064371C" w:rsidRDefault="0064371C" w:rsidP="0064371C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64371C">
              <w:rPr>
                <w:rFonts w:ascii="Wingdings 3" w:hAnsi="Wingdings 3" w:cs="Arial"/>
                <w:sz w:val="18"/>
                <w:szCs w:val="18"/>
              </w:rPr>
              <w:sym w:font="Wingdings 3" w:char="F039"/>
            </w:r>
            <w:r w:rsidRPr="0064371C"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  skelett</w:t>
            </w:r>
          </w:p>
        </w:tc>
        <w:tc>
          <w:tcPr>
            <w:tcW w:w="1134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E1E415D" w14:textId="77777777" w:rsidR="0064371C" w:rsidRPr="0064371C" w:rsidRDefault="0064371C" w:rsidP="0064371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64371C">
              <w:rPr>
                <w:rFonts w:ascii="Arial" w:hAnsi="Arial" w:cs="Arial"/>
                <w:sz w:val="18"/>
                <w:szCs w:val="18"/>
                <w:lang w:val="en-US"/>
              </w:rPr>
              <w:t>AX</w:t>
            </w:r>
          </w:p>
        </w:tc>
        <w:tc>
          <w:tcPr>
            <w:tcW w:w="992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9BE3F23" w14:textId="77777777" w:rsidR="0064371C" w:rsidRPr="0064371C" w:rsidRDefault="0064371C" w:rsidP="0064371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64371C">
              <w:rPr>
                <w:rFonts w:ascii="Arial" w:hAnsi="Arial" w:cs="Arial"/>
                <w:sz w:val="18"/>
                <w:szCs w:val="18"/>
                <w:lang w:val="en-US"/>
              </w:rPr>
              <w:t>1/1</w:t>
            </w:r>
          </w:p>
        </w:tc>
        <w:tc>
          <w:tcPr>
            <w:tcW w:w="2410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288FDF3" w14:textId="77777777" w:rsidR="0064371C" w:rsidRPr="0064371C" w:rsidRDefault="0064371C" w:rsidP="0064371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64371C">
              <w:rPr>
                <w:rFonts w:ascii="Arial" w:hAnsi="Arial" w:cs="Arial"/>
                <w:sz w:val="18"/>
                <w:szCs w:val="18"/>
                <w:lang w:val="en-US"/>
              </w:rPr>
              <w:t>H60/Boneplus/FC30</w:t>
            </w:r>
          </w:p>
        </w:tc>
        <w:tc>
          <w:tcPr>
            <w:tcW w:w="1417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C83441E" w14:textId="77777777" w:rsidR="0064371C" w:rsidRPr="0064371C" w:rsidRDefault="0064371C" w:rsidP="0064371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64371C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C500 W3000</w:t>
            </w:r>
          </w:p>
        </w:tc>
        <w:tc>
          <w:tcPr>
            <w:tcW w:w="1105" w:type="dxa"/>
            <w:tcBorders>
              <w:top w:val="dashed" w:sz="4" w:space="0" w:color="auto"/>
              <w:left w:val="nil"/>
              <w:bottom w:val="nil"/>
            </w:tcBorders>
            <w:shd w:val="clear" w:color="auto" w:fill="FFFFFF"/>
            <w:vAlign w:val="center"/>
          </w:tcPr>
          <w:p w14:paraId="02D921DF" w14:textId="77777777" w:rsidR="0064371C" w:rsidRPr="0064371C" w:rsidRDefault="0064371C" w:rsidP="0064371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64371C">
              <w:rPr>
                <w:rFonts w:ascii="Arial" w:hAnsi="Arial" w:cs="Arial"/>
                <w:noProof/>
                <w:sz w:val="18"/>
                <w:szCs w:val="18"/>
              </w:rPr>
              <w:t>PACS</w:t>
            </w:r>
          </w:p>
        </w:tc>
      </w:tr>
      <w:tr w:rsidR="0064371C" w:rsidRPr="0064371C" w14:paraId="2D48FA37" w14:textId="77777777" w:rsidTr="00B742A8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7C3D9B4E" w14:textId="77777777" w:rsidR="0064371C" w:rsidRPr="0064371C" w:rsidRDefault="0064371C" w:rsidP="0064371C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27BFD5D" w14:textId="77777777" w:rsidR="0064371C" w:rsidRPr="0064371C" w:rsidRDefault="0064371C" w:rsidP="0064371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64371C">
              <w:rPr>
                <w:rFonts w:ascii="Arial" w:hAnsi="Arial" w:cs="Arial"/>
                <w:sz w:val="18"/>
                <w:szCs w:val="18"/>
                <w:lang w:val="en-US"/>
              </w:rPr>
              <w:t>AX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9B3C6B4" w14:textId="77777777" w:rsidR="0064371C" w:rsidRPr="0064371C" w:rsidRDefault="0064371C" w:rsidP="0064371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64371C">
              <w:rPr>
                <w:rFonts w:ascii="Arial" w:hAnsi="Arial" w:cs="Arial"/>
                <w:sz w:val="18"/>
                <w:szCs w:val="18"/>
                <w:lang w:val="en-US"/>
              </w:rPr>
              <w:t>0,6/0,6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0DAD324" w14:textId="77777777" w:rsidR="0064371C" w:rsidRPr="0064371C" w:rsidRDefault="0064371C" w:rsidP="0064371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64371C">
              <w:rPr>
                <w:rFonts w:ascii="Arial" w:hAnsi="Arial" w:cs="Arial"/>
                <w:sz w:val="18"/>
                <w:szCs w:val="18"/>
                <w:lang w:val="en-US"/>
              </w:rPr>
              <w:t>H60/Boneplus/FC30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5E2C733" w14:textId="77777777" w:rsidR="0064371C" w:rsidRPr="0064371C" w:rsidRDefault="0064371C" w:rsidP="0064371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64371C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C500 W3000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5800AF11" w14:textId="77777777" w:rsidR="0064371C" w:rsidRPr="0064371C" w:rsidRDefault="0064371C" w:rsidP="0064371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64371C">
              <w:rPr>
                <w:rFonts w:ascii="Arial" w:hAnsi="Arial" w:cs="Arial"/>
                <w:noProof/>
                <w:sz w:val="18"/>
                <w:szCs w:val="18"/>
              </w:rPr>
              <w:t>Syngo.via</w:t>
            </w:r>
          </w:p>
        </w:tc>
      </w:tr>
      <w:tr w:rsidR="0064371C" w:rsidRPr="0064371C" w14:paraId="6CBFA580" w14:textId="77777777" w:rsidTr="00B742A8">
        <w:trPr>
          <w:trHeight w:val="227"/>
        </w:trPr>
        <w:tc>
          <w:tcPr>
            <w:tcW w:w="1980" w:type="dxa"/>
            <w:tcBorders>
              <w:top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3B3DE0E" w14:textId="77777777" w:rsidR="0064371C" w:rsidRPr="0064371C" w:rsidRDefault="0064371C" w:rsidP="0064371C">
            <w:pPr>
              <w:numPr>
                <w:ilvl w:val="0"/>
                <w:numId w:val="20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64371C">
              <w:rPr>
                <w:rFonts w:ascii="Arial" w:hAnsi="Arial" w:cs="Arial"/>
                <w:b/>
                <w:sz w:val="18"/>
                <w:szCs w:val="18"/>
              </w:rPr>
              <w:t>Halsrygg K-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65AA345" w14:textId="77777777" w:rsidR="0064371C" w:rsidRPr="0064371C" w:rsidRDefault="0064371C" w:rsidP="0064371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4371C">
              <w:rPr>
                <w:rFonts w:ascii="Arial" w:hAnsi="Arial" w:cs="Arial"/>
                <w:sz w:val="18"/>
                <w:szCs w:val="18"/>
              </w:rPr>
              <w:t>AX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E363BEC" w14:textId="77777777" w:rsidR="0064371C" w:rsidRPr="0064371C" w:rsidRDefault="0064371C" w:rsidP="0064371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4371C">
              <w:rPr>
                <w:rFonts w:ascii="Arial" w:hAnsi="Arial" w:cs="Arial"/>
                <w:sz w:val="18"/>
                <w:szCs w:val="18"/>
              </w:rPr>
              <w:t>1/1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1A5ACDE" w14:textId="77777777" w:rsidR="0064371C" w:rsidRPr="0064371C" w:rsidRDefault="0064371C" w:rsidP="0064371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64371C">
              <w:rPr>
                <w:rFonts w:ascii="Arial" w:hAnsi="Arial" w:cs="Arial"/>
                <w:sz w:val="18"/>
                <w:szCs w:val="18"/>
                <w:lang w:val="en-US"/>
              </w:rPr>
              <w:t>B60/Boneplus/FC30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BE59C36" w14:textId="77777777" w:rsidR="0064371C" w:rsidRPr="0064371C" w:rsidRDefault="0064371C" w:rsidP="0064371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64371C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C500 W3000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</w:tcBorders>
            <w:shd w:val="clear" w:color="auto" w:fill="FFFFFF"/>
            <w:vAlign w:val="center"/>
          </w:tcPr>
          <w:p w14:paraId="22A69C1C" w14:textId="77777777" w:rsidR="0064371C" w:rsidRPr="0064371C" w:rsidRDefault="0064371C" w:rsidP="0064371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64371C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64371C" w:rsidRPr="0064371C" w14:paraId="48399D8D" w14:textId="77777777" w:rsidTr="00B742A8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0F3D1CB5" w14:textId="77777777" w:rsidR="0064371C" w:rsidRPr="0064371C" w:rsidRDefault="0064371C" w:rsidP="0064371C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6831350" w14:textId="77777777" w:rsidR="0064371C" w:rsidRPr="0064371C" w:rsidRDefault="0064371C" w:rsidP="0064371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64371C">
              <w:rPr>
                <w:rFonts w:ascii="Arial" w:hAnsi="Arial" w:cs="Arial"/>
                <w:sz w:val="18"/>
                <w:szCs w:val="18"/>
                <w:lang w:val="en-US"/>
              </w:rPr>
              <w:t>COR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D88A972" w14:textId="77777777" w:rsidR="0064371C" w:rsidRPr="0064371C" w:rsidRDefault="0064371C" w:rsidP="0064371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64371C">
              <w:rPr>
                <w:rFonts w:ascii="Arial" w:hAnsi="Arial" w:cs="Arial"/>
                <w:sz w:val="18"/>
                <w:szCs w:val="18"/>
              </w:rPr>
              <w:t>1/1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ED95BE5" w14:textId="77777777" w:rsidR="0064371C" w:rsidRPr="0064371C" w:rsidRDefault="0064371C" w:rsidP="0064371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64371C">
              <w:rPr>
                <w:rFonts w:ascii="Arial" w:hAnsi="Arial" w:cs="Arial"/>
                <w:sz w:val="18"/>
                <w:szCs w:val="18"/>
                <w:lang w:val="en-US"/>
              </w:rPr>
              <w:t>B60/Boneplus/FC30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3A74618" w14:textId="77777777" w:rsidR="0064371C" w:rsidRPr="0064371C" w:rsidRDefault="0064371C" w:rsidP="0064371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64371C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C500 W3000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5338E1C1" w14:textId="77777777" w:rsidR="0064371C" w:rsidRPr="0064371C" w:rsidRDefault="0064371C" w:rsidP="0064371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64371C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64371C" w:rsidRPr="0064371C" w14:paraId="2ACE0320" w14:textId="77777777" w:rsidTr="00B742A8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655E0E66" w14:textId="77777777" w:rsidR="0064371C" w:rsidRPr="0064371C" w:rsidRDefault="0064371C" w:rsidP="0064371C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45B59A3" w14:textId="77777777" w:rsidR="0064371C" w:rsidRPr="0064371C" w:rsidRDefault="0064371C" w:rsidP="0064371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64371C">
              <w:rPr>
                <w:rFonts w:ascii="Arial" w:hAnsi="Arial" w:cs="Arial"/>
                <w:sz w:val="18"/>
                <w:szCs w:val="18"/>
                <w:lang w:val="en-US"/>
              </w:rPr>
              <w:t>SAG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F8AA25A" w14:textId="77777777" w:rsidR="0064371C" w:rsidRPr="0064371C" w:rsidRDefault="0064371C" w:rsidP="0064371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64371C">
              <w:rPr>
                <w:rFonts w:ascii="Arial" w:hAnsi="Arial" w:cs="Arial"/>
                <w:sz w:val="18"/>
                <w:szCs w:val="18"/>
              </w:rPr>
              <w:t>1/1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4830BE5" w14:textId="77777777" w:rsidR="0064371C" w:rsidRPr="0064371C" w:rsidRDefault="0064371C" w:rsidP="0064371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64371C">
              <w:rPr>
                <w:rFonts w:ascii="Arial" w:hAnsi="Arial" w:cs="Arial"/>
                <w:sz w:val="18"/>
                <w:szCs w:val="18"/>
                <w:lang w:val="en-US"/>
              </w:rPr>
              <w:t>B60/Boneplus/FC30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26C28AE" w14:textId="77777777" w:rsidR="0064371C" w:rsidRPr="0064371C" w:rsidRDefault="0064371C" w:rsidP="0064371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64371C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C500 W3000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1A6188E9" w14:textId="77777777" w:rsidR="0064371C" w:rsidRPr="0064371C" w:rsidRDefault="0064371C" w:rsidP="0064371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64371C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64371C" w:rsidRPr="0064371C" w14:paraId="3CC73A07" w14:textId="77777777" w:rsidTr="00B742A8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3C5AAA1B" w14:textId="77777777" w:rsidR="0064371C" w:rsidRPr="0064371C" w:rsidRDefault="0064371C" w:rsidP="0064371C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D3CB295" w14:textId="77777777" w:rsidR="0064371C" w:rsidRPr="0064371C" w:rsidRDefault="0064371C" w:rsidP="0064371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64371C">
              <w:rPr>
                <w:rFonts w:ascii="Arial" w:hAnsi="Arial" w:cs="Arial"/>
                <w:sz w:val="18"/>
                <w:szCs w:val="18"/>
                <w:lang w:val="en-US"/>
              </w:rPr>
              <w:t>VRID DX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C9C0A19" w14:textId="77777777" w:rsidR="0064371C" w:rsidRPr="0064371C" w:rsidRDefault="0064371C" w:rsidP="0064371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64371C">
              <w:rPr>
                <w:rFonts w:ascii="Arial" w:hAnsi="Arial" w:cs="Arial"/>
                <w:sz w:val="18"/>
                <w:szCs w:val="18"/>
              </w:rPr>
              <w:t>1/1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93C2040" w14:textId="77777777" w:rsidR="0064371C" w:rsidRPr="0064371C" w:rsidRDefault="0064371C" w:rsidP="0064371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64371C">
              <w:rPr>
                <w:rFonts w:ascii="Arial" w:hAnsi="Arial" w:cs="Arial"/>
                <w:sz w:val="18"/>
                <w:szCs w:val="18"/>
                <w:lang w:val="en-US"/>
              </w:rPr>
              <w:t>B60/Boneplus/FC30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2ADEF73" w14:textId="77777777" w:rsidR="0064371C" w:rsidRPr="0064371C" w:rsidRDefault="0064371C" w:rsidP="0064371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64371C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C500 W3000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65C7CB18" w14:textId="77777777" w:rsidR="0064371C" w:rsidRPr="0064371C" w:rsidRDefault="0064371C" w:rsidP="0064371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64371C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64371C" w:rsidRPr="0064371C" w14:paraId="38E022DE" w14:textId="77777777" w:rsidTr="00B742A8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4209F503" w14:textId="77777777" w:rsidR="0064371C" w:rsidRPr="0064371C" w:rsidRDefault="0064371C" w:rsidP="0064371C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3093F19" w14:textId="77777777" w:rsidR="0064371C" w:rsidRPr="0064371C" w:rsidRDefault="0064371C" w:rsidP="0064371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64371C">
              <w:rPr>
                <w:rFonts w:ascii="Arial" w:hAnsi="Arial" w:cs="Arial"/>
                <w:sz w:val="18"/>
                <w:szCs w:val="18"/>
                <w:lang w:val="en-US"/>
              </w:rPr>
              <w:t>VRID SIN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4C64EBD" w14:textId="77777777" w:rsidR="0064371C" w:rsidRPr="0064371C" w:rsidRDefault="0064371C" w:rsidP="0064371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64371C">
              <w:rPr>
                <w:rFonts w:ascii="Arial" w:hAnsi="Arial" w:cs="Arial"/>
                <w:sz w:val="18"/>
                <w:szCs w:val="18"/>
              </w:rPr>
              <w:t>1/1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6C78C64" w14:textId="77777777" w:rsidR="0064371C" w:rsidRPr="0064371C" w:rsidRDefault="0064371C" w:rsidP="0064371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64371C">
              <w:rPr>
                <w:rFonts w:ascii="Arial" w:hAnsi="Arial" w:cs="Arial"/>
                <w:sz w:val="18"/>
                <w:szCs w:val="18"/>
                <w:lang w:val="en-US"/>
              </w:rPr>
              <w:t>B60/Boneplus/FC30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061A91A" w14:textId="77777777" w:rsidR="0064371C" w:rsidRPr="0064371C" w:rsidRDefault="0064371C" w:rsidP="0064371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64371C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C500 W3000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4DA11CF1" w14:textId="77777777" w:rsidR="0064371C" w:rsidRPr="0064371C" w:rsidRDefault="0064371C" w:rsidP="0064371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64371C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64371C" w:rsidRPr="0064371C" w14:paraId="57D13625" w14:textId="77777777" w:rsidTr="00B742A8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09A665E9" w14:textId="77777777" w:rsidR="0064371C" w:rsidRPr="0064371C" w:rsidRDefault="0064371C" w:rsidP="0064371C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FA04527" w14:textId="77777777" w:rsidR="0064371C" w:rsidRPr="0064371C" w:rsidRDefault="0064371C" w:rsidP="0064371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64371C">
              <w:rPr>
                <w:rFonts w:ascii="Arial" w:hAnsi="Arial" w:cs="Arial"/>
                <w:sz w:val="18"/>
                <w:szCs w:val="18"/>
                <w:lang w:val="en-US"/>
              </w:rPr>
              <w:t>AX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289DB22" w14:textId="77777777" w:rsidR="0064371C" w:rsidRPr="0064371C" w:rsidRDefault="0064371C" w:rsidP="0064371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64371C">
              <w:rPr>
                <w:rFonts w:ascii="Arial" w:hAnsi="Arial" w:cs="Arial"/>
                <w:sz w:val="18"/>
                <w:szCs w:val="18"/>
                <w:lang w:val="en-US"/>
              </w:rPr>
              <w:t>0,6/0,6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DA88BC2" w14:textId="77777777" w:rsidR="0064371C" w:rsidRPr="0064371C" w:rsidRDefault="0064371C" w:rsidP="0064371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64371C">
              <w:rPr>
                <w:rFonts w:ascii="Arial" w:hAnsi="Arial" w:cs="Arial"/>
                <w:sz w:val="18"/>
                <w:szCs w:val="18"/>
                <w:lang w:val="en-US"/>
              </w:rPr>
              <w:t>B60/Boneplus/FC30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606543E" w14:textId="77777777" w:rsidR="0064371C" w:rsidRPr="0064371C" w:rsidRDefault="0064371C" w:rsidP="0064371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64371C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C500 W3000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0BDA7BEF" w14:textId="77777777" w:rsidR="0064371C" w:rsidRPr="0064371C" w:rsidRDefault="0064371C" w:rsidP="0064371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64371C">
              <w:rPr>
                <w:rFonts w:ascii="Arial" w:hAnsi="Arial" w:cs="Arial"/>
                <w:noProof/>
                <w:sz w:val="18"/>
                <w:szCs w:val="18"/>
              </w:rPr>
              <w:t>Syngo.via</w:t>
            </w:r>
          </w:p>
        </w:tc>
      </w:tr>
      <w:tr w:rsidR="0064371C" w:rsidRPr="0064371C" w14:paraId="3CC1D0E0" w14:textId="77777777" w:rsidTr="00B742A8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10171DBC" w14:textId="77777777" w:rsidR="0064371C" w:rsidRPr="0064371C" w:rsidRDefault="0064371C" w:rsidP="0064371C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1DC652D" w14:textId="77777777" w:rsidR="0064371C" w:rsidRPr="0064371C" w:rsidRDefault="0064371C" w:rsidP="0064371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64371C">
              <w:rPr>
                <w:rFonts w:ascii="Arial" w:hAnsi="Arial" w:cs="Arial"/>
                <w:sz w:val="18"/>
                <w:szCs w:val="18"/>
                <w:lang w:val="en-US"/>
              </w:rPr>
              <w:t>AX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F224BCF" w14:textId="77777777" w:rsidR="0064371C" w:rsidRPr="0064371C" w:rsidRDefault="0064371C" w:rsidP="0064371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64371C">
              <w:rPr>
                <w:rFonts w:ascii="Arial" w:hAnsi="Arial" w:cs="Arial"/>
                <w:sz w:val="18"/>
                <w:szCs w:val="18"/>
                <w:lang w:val="en-US"/>
              </w:rPr>
              <w:t>0,6/0,6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1C32395" w14:textId="77777777" w:rsidR="0064371C" w:rsidRPr="0064371C" w:rsidRDefault="0064371C" w:rsidP="0064371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64371C">
              <w:rPr>
                <w:rFonts w:ascii="Arial" w:hAnsi="Arial" w:cs="Arial"/>
                <w:sz w:val="18"/>
                <w:szCs w:val="18"/>
              </w:rPr>
              <w:t>B31/Standard/FC08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638EDBB" w14:textId="77777777" w:rsidR="0064371C" w:rsidRPr="0064371C" w:rsidRDefault="0064371C" w:rsidP="0064371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64371C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C500 W3000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010520A3" w14:textId="77777777" w:rsidR="0064371C" w:rsidRPr="0064371C" w:rsidRDefault="0064371C" w:rsidP="0064371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64371C">
              <w:rPr>
                <w:rFonts w:ascii="Arial" w:hAnsi="Arial" w:cs="Arial"/>
                <w:noProof/>
                <w:sz w:val="18"/>
                <w:szCs w:val="18"/>
              </w:rPr>
              <w:t>Syngo.via</w:t>
            </w:r>
          </w:p>
        </w:tc>
      </w:tr>
      <w:tr w:rsidR="0064371C" w:rsidRPr="0064371C" w14:paraId="79652DBC" w14:textId="77777777" w:rsidTr="00B742A8">
        <w:trPr>
          <w:trHeight w:val="227"/>
        </w:trPr>
        <w:tc>
          <w:tcPr>
            <w:tcW w:w="1980" w:type="dxa"/>
            <w:tcBorders>
              <w:top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276FC09" w14:textId="77777777" w:rsidR="0064371C" w:rsidRPr="0064371C" w:rsidRDefault="0064371C" w:rsidP="0064371C">
            <w:pPr>
              <w:numPr>
                <w:ilvl w:val="0"/>
                <w:numId w:val="20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64371C">
              <w:rPr>
                <w:rFonts w:ascii="Arial" w:hAnsi="Arial" w:cs="Arial"/>
                <w:b/>
                <w:sz w:val="18"/>
                <w:szCs w:val="18"/>
              </w:rPr>
              <w:t>Thorax/buk K+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9AFE8B1" w14:textId="77777777" w:rsidR="0064371C" w:rsidRPr="0064371C" w:rsidRDefault="0064371C" w:rsidP="0064371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4371C">
              <w:rPr>
                <w:rFonts w:ascii="Arial" w:hAnsi="Arial" w:cs="Arial"/>
                <w:sz w:val="18"/>
                <w:szCs w:val="18"/>
              </w:rPr>
              <w:t>AX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C7EBF38" w14:textId="77777777" w:rsidR="0064371C" w:rsidRPr="0064371C" w:rsidRDefault="0064371C" w:rsidP="0064371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4371C">
              <w:rPr>
                <w:rFonts w:ascii="Arial" w:hAnsi="Arial" w:cs="Arial"/>
                <w:sz w:val="18"/>
                <w:szCs w:val="18"/>
              </w:rPr>
              <w:t>5/3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57A96EB" w14:textId="77777777" w:rsidR="0064371C" w:rsidRPr="0064371C" w:rsidRDefault="0064371C" w:rsidP="0064371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64371C">
              <w:rPr>
                <w:rFonts w:ascii="Arial" w:hAnsi="Arial" w:cs="Arial"/>
                <w:sz w:val="18"/>
                <w:szCs w:val="18"/>
              </w:rPr>
              <w:t>B31/Standard/FC08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AFC8B77" w14:textId="77777777" w:rsidR="0064371C" w:rsidRPr="0064371C" w:rsidRDefault="0064371C" w:rsidP="0064371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64371C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 W450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</w:tcBorders>
            <w:shd w:val="clear" w:color="auto" w:fill="FFFFFF"/>
            <w:vAlign w:val="center"/>
          </w:tcPr>
          <w:p w14:paraId="057F22C2" w14:textId="77777777" w:rsidR="0064371C" w:rsidRPr="0064371C" w:rsidRDefault="0064371C" w:rsidP="0064371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64371C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64371C" w:rsidRPr="0064371C" w14:paraId="1628E817" w14:textId="77777777" w:rsidTr="00B742A8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39988D84" w14:textId="77777777" w:rsidR="0064371C" w:rsidRPr="0064371C" w:rsidRDefault="0064371C" w:rsidP="0064371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C79E37C" w14:textId="77777777" w:rsidR="0064371C" w:rsidRPr="0064371C" w:rsidRDefault="0064371C" w:rsidP="0064371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64371C">
              <w:rPr>
                <w:rFonts w:ascii="Arial" w:hAnsi="Arial" w:cs="Arial"/>
                <w:sz w:val="18"/>
                <w:szCs w:val="18"/>
                <w:lang w:val="en-US"/>
              </w:rPr>
              <w:t>COR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B18E06A" w14:textId="77777777" w:rsidR="0064371C" w:rsidRPr="0064371C" w:rsidRDefault="0064371C" w:rsidP="0064371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64371C">
              <w:rPr>
                <w:rFonts w:ascii="Arial" w:hAnsi="Arial" w:cs="Arial"/>
                <w:sz w:val="18"/>
                <w:szCs w:val="18"/>
                <w:lang w:val="en-US"/>
              </w:rPr>
              <w:t>5/3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4663093" w14:textId="77777777" w:rsidR="0064371C" w:rsidRPr="0064371C" w:rsidRDefault="0064371C" w:rsidP="0064371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64371C">
              <w:rPr>
                <w:rFonts w:ascii="Arial" w:hAnsi="Arial" w:cs="Arial"/>
                <w:sz w:val="18"/>
                <w:szCs w:val="18"/>
              </w:rPr>
              <w:t>B31/Standard/FC08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F627116" w14:textId="77777777" w:rsidR="0064371C" w:rsidRPr="0064371C" w:rsidRDefault="0064371C" w:rsidP="0064371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64371C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 W450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3E99323B" w14:textId="77777777" w:rsidR="0064371C" w:rsidRPr="0064371C" w:rsidRDefault="0064371C" w:rsidP="0064371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64371C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64371C" w:rsidRPr="0064371C" w14:paraId="436D4600" w14:textId="77777777" w:rsidTr="00B742A8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3A5C67FD" w14:textId="77777777" w:rsidR="0064371C" w:rsidRPr="0064371C" w:rsidRDefault="0064371C" w:rsidP="0064371C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60E2024" w14:textId="77777777" w:rsidR="0064371C" w:rsidRPr="0064371C" w:rsidRDefault="0064371C" w:rsidP="0064371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64371C">
              <w:rPr>
                <w:rFonts w:ascii="Arial" w:hAnsi="Arial" w:cs="Arial"/>
                <w:sz w:val="18"/>
                <w:szCs w:val="18"/>
                <w:lang w:val="en-US"/>
              </w:rPr>
              <w:t>SAG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6F3C6A3" w14:textId="77777777" w:rsidR="0064371C" w:rsidRPr="0064371C" w:rsidRDefault="0064371C" w:rsidP="0064371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64371C">
              <w:rPr>
                <w:rFonts w:ascii="Arial" w:hAnsi="Arial" w:cs="Arial"/>
                <w:sz w:val="18"/>
                <w:szCs w:val="18"/>
                <w:lang w:val="en-US"/>
              </w:rPr>
              <w:t>5/3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1858F2" w14:textId="77777777" w:rsidR="0064371C" w:rsidRPr="0064371C" w:rsidRDefault="0064371C" w:rsidP="0064371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64371C">
              <w:rPr>
                <w:rFonts w:ascii="Arial" w:hAnsi="Arial" w:cs="Arial"/>
                <w:sz w:val="18"/>
                <w:szCs w:val="18"/>
              </w:rPr>
              <w:t>B31/Standard/FC08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E190DD0" w14:textId="77777777" w:rsidR="0064371C" w:rsidRPr="0064371C" w:rsidRDefault="0064371C" w:rsidP="0064371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64371C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 W450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7233AC7E" w14:textId="77777777" w:rsidR="0064371C" w:rsidRPr="0064371C" w:rsidRDefault="0064371C" w:rsidP="0064371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64371C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64371C" w:rsidRPr="0064371C" w14:paraId="5065A1D3" w14:textId="77777777" w:rsidTr="00B742A8">
        <w:trPr>
          <w:trHeight w:val="227"/>
        </w:trPr>
        <w:tc>
          <w:tcPr>
            <w:tcW w:w="1980" w:type="dxa"/>
            <w:tcBorders>
              <w:top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52233AF3" w14:textId="77777777" w:rsidR="0064371C" w:rsidRPr="0064371C" w:rsidRDefault="0064371C" w:rsidP="0064371C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2C996B06" w14:textId="77777777" w:rsidR="0064371C" w:rsidRPr="0064371C" w:rsidRDefault="0064371C" w:rsidP="0064371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64371C">
              <w:rPr>
                <w:rFonts w:ascii="Arial" w:hAnsi="Arial" w:cs="Arial"/>
                <w:sz w:val="18"/>
                <w:szCs w:val="18"/>
                <w:lang w:val="en-US"/>
              </w:rPr>
              <w:t>AX</w:t>
            </w:r>
          </w:p>
        </w:tc>
        <w:tc>
          <w:tcPr>
            <w:tcW w:w="992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14AB8A7E" w14:textId="77777777" w:rsidR="0064371C" w:rsidRPr="0064371C" w:rsidRDefault="0064371C" w:rsidP="0064371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64371C">
              <w:rPr>
                <w:rFonts w:ascii="Arial" w:hAnsi="Arial" w:cs="Arial"/>
                <w:sz w:val="18"/>
                <w:szCs w:val="18"/>
                <w:lang w:val="en-US"/>
              </w:rPr>
              <w:t>0,6/0,6</w:t>
            </w:r>
          </w:p>
        </w:tc>
        <w:tc>
          <w:tcPr>
            <w:tcW w:w="2410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13ECB7ED" w14:textId="77777777" w:rsidR="0064371C" w:rsidRPr="0064371C" w:rsidRDefault="0064371C" w:rsidP="0064371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64371C">
              <w:rPr>
                <w:rFonts w:ascii="Arial" w:hAnsi="Arial" w:cs="Arial"/>
                <w:sz w:val="18"/>
                <w:szCs w:val="18"/>
              </w:rPr>
              <w:t>B31/Standard/FC08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7B58C2C1" w14:textId="77777777" w:rsidR="0064371C" w:rsidRPr="0064371C" w:rsidRDefault="0064371C" w:rsidP="0064371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64371C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 W450</w:t>
            </w:r>
          </w:p>
        </w:tc>
        <w:tc>
          <w:tcPr>
            <w:tcW w:w="1105" w:type="dxa"/>
            <w:tcBorders>
              <w:top w:val="nil"/>
              <w:left w:val="nil"/>
              <w:bottom w:val="dashed" w:sz="4" w:space="0" w:color="auto"/>
            </w:tcBorders>
            <w:shd w:val="clear" w:color="auto" w:fill="FFFFFF"/>
            <w:vAlign w:val="center"/>
          </w:tcPr>
          <w:p w14:paraId="17346725" w14:textId="77777777" w:rsidR="0064371C" w:rsidRPr="0064371C" w:rsidRDefault="0064371C" w:rsidP="0064371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64371C">
              <w:rPr>
                <w:rFonts w:ascii="Arial" w:hAnsi="Arial" w:cs="Arial"/>
                <w:noProof/>
                <w:sz w:val="18"/>
                <w:szCs w:val="18"/>
              </w:rPr>
              <w:t>Syngo.via</w:t>
            </w:r>
          </w:p>
        </w:tc>
      </w:tr>
      <w:tr w:rsidR="0064371C" w:rsidRPr="0064371C" w14:paraId="4152EB23" w14:textId="77777777" w:rsidTr="00B742A8">
        <w:trPr>
          <w:trHeight w:val="227"/>
        </w:trPr>
        <w:tc>
          <w:tcPr>
            <w:tcW w:w="1980" w:type="dxa"/>
            <w:tcBorders>
              <w:top w:val="dashed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5FDFC02" w14:textId="77777777" w:rsidR="0064371C" w:rsidRPr="0064371C" w:rsidRDefault="0064371C" w:rsidP="0064371C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64371C">
              <w:rPr>
                <w:rFonts w:ascii="Wingdings 3" w:hAnsi="Wingdings 3" w:cs="Arial"/>
                <w:sz w:val="18"/>
                <w:szCs w:val="18"/>
                <w:lang w:val="en-US"/>
              </w:rPr>
              <w:sym w:font="Wingdings 3" w:char="F039"/>
            </w:r>
            <w:r w:rsidRPr="0064371C"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  helrygg skelett</w:t>
            </w:r>
          </w:p>
        </w:tc>
        <w:tc>
          <w:tcPr>
            <w:tcW w:w="1134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BB9C931" w14:textId="77777777" w:rsidR="0064371C" w:rsidRPr="0064371C" w:rsidRDefault="0064371C" w:rsidP="0064371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64371C">
              <w:rPr>
                <w:rFonts w:ascii="Arial" w:hAnsi="Arial" w:cs="Arial"/>
                <w:sz w:val="18"/>
                <w:szCs w:val="18"/>
                <w:lang w:val="en-US"/>
              </w:rPr>
              <w:t>SAG</w:t>
            </w:r>
          </w:p>
        </w:tc>
        <w:tc>
          <w:tcPr>
            <w:tcW w:w="992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1684F4C" w14:textId="77777777" w:rsidR="0064371C" w:rsidRPr="0064371C" w:rsidRDefault="0064371C" w:rsidP="0064371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64371C">
              <w:rPr>
                <w:rFonts w:ascii="Arial" w:hAnsi="Arial" w:cs="Arial"/>
                <w:sz w:val="18"/>
                <w:szCs w:val="18"/>
                <w:lang w:val="en-US"/>
              </w:rPr>
              <w:t>3/3</w:t>
            </w:r>
          </w:p>
        </w:tc>
        <w:tc>
          <w:tcPr>
            <w:tcW w:w="2410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9B6B8B4" w14:textId="77777777" w:rsidR="0064371C" w:rsidRPr="0064371C" w:rsidRDefault="0064371C" w:rsidP="0064371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64371C">
              <w:rPr>
                <w:rFonts w:ascii="Arial" w:hAnsi="Arial" w:cs="Arial"/>
                <w:sz w:val="18"/>
                <w:szCs w:val="18"/>
                <w:lang w:val="en-US"/>
              </w:rPr>
              <w:t>B60/Bone/FC30</w:t>
            </w:r>
          </w:p>
        </w:tc>
        <w:tc>
          <w:tcPr>
            <w:tcW w:w="1417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1D89DAC" w14:textId="77777777" w:rsidR="0064371C" w:rsidRPr="0064371C" w:rsidRDefault="0064371C" w:rsidP="0064371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64371C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C500 W3000</w:t>
            </w:r>
          </w:p>
        </w:tc>
        <w:tc>
          <w:tcPr>
            <w:tcW w:w="1105" w:type="dxa"/>
            <w:tcBorders>
              <w:top w:val="dashed" w:sz="4" w:space="0" w:color="auto"/>
              <w:left w:val="nil"/>
              <w:bottom w:val="nil"/>
            </w:tcBorders>
            <w:shd w:val="clear" w:color="auto" w:fill="FFFFFF"/>
            <w:vAlign w:val="center"/>
          </w:tcPr>
          <w:p w14:paraId="3E258B04" w14:textId="77777777" w:rsidR="0064371C" w:rsidRPr="0064371C" w:rsidRDefault="0064371C" w:rsidP="0064371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64371C">
              <w:rPr>
                <w:rFonts w:ascii="Arial" w:hAnsi="Arial" w:cs="Arial"/>
                <w:noProof/>
                <w:sz w:val="18"/>
                <w:szCs w:val="18"/>
              </w:rPr>
              <w:t>PACS</w:t>
            </w:r>
          </w:p>
        </w:tc>
      </w:tr>
      <w:tr w:rsidR="0064371C" w:rsidRPr="0064371C" w14:paraId="6DFEDAC5" w14:textId="77777777" w:rsidTr="00B742A8">
        <w:trPr>
          <w:trHeight w:val="227"/>
        </w:trPr>
        <w:tc>
          <w:tcPr>
            <w:tcW w:w="1980" w:type="dxa"/>
            <w:tcBorders>
              <w:top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2513753C" w14:textId="77777777" w:rsidR="0064371C" w:rsidRPr="0064371C" w:rsidRDefault="0064371C" w:rsidP="0064371C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76853844" w14:textId="77777777" w:rsidR="0064371C" w:rsidRPr="0064371C" w:rsidRDefault="0064371C" w:rsidP="0064371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64371C">
              <w:rPr>
                <w:rFonts w:ascii="Arial" w:hAnsi="Arial" w:cs="Arial"/>
                <w:sz w:val="18"/>
                <w:szCs w:val="18"/>
                <w:lang w:val="en-US"/>
              </w:rPr>
              <w:t>AX</w:t>
            </w:r>
          </w:p>
        </w:tc>
        <w:tc>
          <w:tcPr>
            <w:tcW w:w="992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6FCC6EC1" w14:textId="77777777" w:rsidR="0064371C" w:rsidRPr="0064371C" w:rsidRDefault="0064371C" w:rsidP="0064371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64371C">
              <w:rPr>
                <w:rFonts w:ascii="Arial" w:hAnsi="Arial" w:cs="Arial"/>
                <w:sz w:val="18"/>
                <w:szCs w:val="18"/>
                <w:lang w:val="en-US"/>
              </w:rPr>
              <w:t>0,6/0,6</w:t>
            </w:r>
          </w:p>
        </w:tc>
        <w:tc>
          <w:tcPr>
            <w:tcW w:w="2410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10C1CB3E" w14:textId="77777777" w:rsidR="0064371C" w:rsidRPr="0064371C" w:rsidRDefault="0064371C" w:rsidP="0064371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64371C">
              <w:rPr>
                <w:rFonts w:ascii="Arial" w:hAnsi="Arial" w:cs="Arial"/>
                <w:sz w:val="18"/>
                <w:szCs w:val="18"/>
                <w:lang w:val="en-US"/>
              </w:rPr>
              <w:t>B60/Bone/FC30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759EB701" w14:textId="77777777" w:rsidR="0064371C" w:rsidRPr="0064371C" w:rsidRDefault="0064371C" w:rsidP="0064371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64371C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C500 W3000</w:t>
            </w:r>
          </w:p>
        </w:tc>
        <w:tc>
          <w:tcPr>
            <w:tcW w:w="1105" w:type="dxa"/>
            <w:tcBorders>
              <w:top w:val="nil"/>
              <w:left w:val="nil"/>
              <w:bottom w:val="dashed" w:sz="4" w:space="0" w:color="auto"/>
            </w:tcBorders>
            <w:shd w:val="clear" w:color="auto" w:fill="FFFFFF"/>
            <w:vAlign w:val="center"/>
          </w:tcPr>
          <w:p w14:paraId="64DF8504" w14:textId="77777777" w:rsidR="0064371C" w:rsidRPr="0064371C" w:rsidRDefault="0064371C" w:rsidP="0064371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64371C">
              <w:rPr>
                <w:rFonts w:ascii="Arial" w:hAnsi="Arial" w:cs="Arial"/>
                <w:noProof/>
                <w:sz w:val="18"/>
                <w:szCs w:val="18"/>
              </w:rPr>
              <w:t>Syngo.via</w:t>
            </w:r>
          </w:p>
        </w:tc>
      </w:tr>
      <w:tr w:rsidR="0064371C" w:rsidRPr="0064371C" w14:paraId="34AD37B5" w14:textId="77777777" w:rsidTr="00B742A8">
        <w:trPr>
          <w:trHeight w:val="227"/>
        </w:trPr>
        <w:tc>
          <w:tcPr>
            <w:tcW w:w="1980" w:type="dxa"/>
            <w:tcBorders>
              <w:top w:val="dashed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51B9C1E" w14:textId="77777777" w:rsidR="0064371C" w:rsidRPr="0064371C" w:rsidRDefault="0064371C" w:rsidP="0064371C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64371C">
              <w:rPr>
                <w:rFonts w:ascii="Wingdings 3" w:hAnsi="Wingdings 3" w:cs="Arial"/>
                <w:sz w:val="18"/>
                <w:szCs w:val="18"/>
              </w:rPr>
              <w:sym w:font="Wingdings 3" w:char="F039"/>
            </w:r>
            <w:r w:rsidRPr="0064371C"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  Lungor K+</w:t>
            </w:r>
          </w:p>
        </w:tc>
        <w:tc>
          <w:tcPr>
            <w:tcW w:w="1134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F41221B" w14:textId="77777777" w:rsidR="0064371C" w:rsidRPr="0064371C" w:rsidRDefault="0064371C" w:rsidP="0064371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64371C">
              <w:rPr>
                <w:rFonts w:ascii="Arial" w:hAnsi="Arial" w:cs="Arial"/>
                <w:sz w:val="18"/>
                <w:szCs w:val="18"/>
                <w:lang w:val="en-US"/>
              </w:rPr>
              <w:t>AX</w:t>
            </w:r>
          </w:p>
        </w:tc>
        <w:tc>
          <w:tcPr>
            <w:tcW w:w="992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0C665A3" w14:textId="77777777" w:rsidR="0064371C" w:rsidRPr="0064371C" w:rsidRDefault="0064371C" w:rsidP="0064371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64371C">
              <w:rPr>
                <w:rFonts w:ascii="Arial" w:hAnsi="Arial" w:cs="Arial"/>
                <w:sz w:val="18"/>
                <w:szCs w:val="18"/>
                <w:lang w:val="en-US"/>
              </w:rPr>
              <w:t>3/3</w:t>
            </w:r>
          </w:p>
        </w:tc>
        <w:tc>
          <w:tcPr>
            <w:tcW w:w="2410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635F38F" w14:textId="77777777" w:rsidR="0064371C" w:rsidRPr="0064371C" w:rsidRDefault="0064371C" w:rsidP="0064371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64371C">
              <w:rPr>
                <w:rFonts w:ascii="Arial" w:hAnsi="Arial" w:cs="Arial"/>
                <w:sz w:val="18"/>
                <w:szCs w:val="18"/>
                <w:lang w:val="en-US"/>
              </w:rPr>
              <w:t>B75/Lung/FC52</w:t>
            </w:r>
          </w:p>
        </w:tc>
        <w:tc>
          <w:tcPr>
            <w:tcW w:w="1417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ECD8A85" w14:textId="77777777" w:rsidR="0064371C" w:rsidRPr="0064371C" w:rsidRDefault="0064371C" w:rsidP="0064371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64371C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C-400 W1600</w:t>
            </w:r>
          </w:p>
        </w:tc>
        <w:tc>
          <w:tcPr>
            <w:tcW w:w="1105" w:type="dxa"/>
            <w:tcBorders>
              <w:top w:val="dashed" w:sz="4" w:space="0" w:color="auto"/>
              <w:left w:val="nil"/>
              <w:bottom w:val="nil"/>
            </w:tcBorders>
            <w:shd w:val="clear" w:color="auto" w:fill="FFFFFF"/>
            <w:vAlign w:val="center"/>
          </w:tcPr>
          <w:p w14:paraId="4E47D46D" w14:textId="77777777" w:rsidR="0064371C" w:rsidRPr="0064371C" w:rsidRDefault="0064371C" w:rsidP="0064371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64371C">
              <w:rPr>
                <w:rFonts w:ascii="Arial" w:hAnsi="Arial" w:cs="Arial"/>
                <w:noProof/>
                <w:sz w:val="18"/>
                <w:szCs w:val="18"/>
              </w:rPr>
              <w:t>PACS</w:t>
            </w:r>
          </w:p>
        </w:tc>
      </w:tr>
      <w:tr w:rsidR="0064371C" w:rsidRPr="0064371C" w14:paraId="0AC704D3" w14:textId="77777777" w:rsidTr="00B742A8">
        <w:trPr>
          <w:trHeight w:val="227"/>
        </w:trPr>
        <w:tc>
          <w:tcPr>
            <w:tcW w:w="1980" w:type="dxa"/>
            <w:tcBorders>
              <w:top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743EF9FC" w14:textId="77777777" w:rsidR="0064371C" w:rsidRPr="0064371C" w:rsidRDefault="0064371C" w:rsidP="0064371C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2F093395" w14:textId="77777777" w:rsidR="0064371C" w:rsidRPr="0064371C" w:rsidRDefault="0064371C" w:rsidP="0064371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64371C">
              <w:rPr>
                <w:rFonts w:ascii="Arial" w:hAnsi="Arial" w:cs="Arial"/>
                <w:sz w:val="18"/>
                <w:szCs w:val="18"/>
                <w:lang w:val="en-US"/>
              </w:rPr>
              <w:t>AX</w:t>
            </w:r>
          </w:p>
        </w:tc>
        <w:tc>
          <w:tcPr>
            <w:tcW w:w="992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0F0C9880" w14:textId="77777777" w:rsidR="0064371C" w:rsidRPr="0064371C" w:rsidRDefault="0064371C" w:rsidP="0064371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64371C">
              <w:rPr>
                <w:rFonts w:ascii="Arial" w:hAnsi="Arial" w:cs="Arial"/>
                <w:sz w:val="18"/>
                <w:szCs w:val="18"/>
                <w:lang w:val="en-US"/>
              </w:rPr>
              <w:t>0,6/0,6</w:t>
            </w:r>
          </w:p>
        </w:tc>
        <w:tc>
          <w:tcPr>
            <w:tcW w:w="2410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714310E8" w14:textId="77777777" w:rsidR="0064371C" w:rsidRPr="0064371C" w:rsidRDefault="0064371C" w:rsidP="0064371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64371C">
              <w:rPr>
                <w:rFonts w:ascii="Arial" w:hAnsi="Arial" w:cs="Arial"/>
                <w:sz w:val="18"/>
                <w:szCs w:val="18"/>
                <w:lang w:val="en-US"/>
              </w:rPr>
              <w:t>B75/Lung/FC52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34EC8D24" w14:textId="77777777" w:rsidR="0064371C" w:rsidRPr="0064371C" w:rsidRDefault="0064371C" w:rsidP="0064371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64371C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C-400 W1600</w:t>
            </w:r>
          </w:p>
        </w:tc>
        <w:tc>
          <w:tcPr>
            <w:tcW w:w="1105" w:type="dxa"/>
            <w:tcBorders>
              <w:top w:val="nil"/>
              <w:left w:val="nil"/>
              <w:bottom w:val="dashed" w:sz="4" w:space="0" w:color="auto"/>
            </w:tcBorders>
            <w:shd w:val="clear" w:color="auto" w:fill="FFFFFF"/>
            <w:vAlign w:val="center"/>
          </w:tcPr>
          <w:p w14:paraId="71EF7777" w14:textId="77777777" w:rsidR="0064371C" w:rsidRPr="0064371C" w:rsidRDefault="0064371C" w:rsidP="0064371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64371C">
              <w:rPr>
                <w:rFonts w:ascii="Arial" w:hAnsi="Arial" w:cs="Arial"/>
                <w:noProof/>
                <w:sz w:val="18"/>
                <w:szCs w:val="18"/>
              </w:rPr>
              <w:t>Syngo.via</w:t>
            </w:r>
          </w:p>
        </w:tc>
      </w:tr>
      <w:tr w:rsidR="0064371C" w:rsidRPr="0064371C" w14:paraId="39A564A2" w14:textId="77777777" w:rsidTr="00B742A8">
        <w:trPr>
          <w:trHeight w:val="227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010B80B" w14:textId="77777777" w:rsidR="0064371C" w:rsidRPr="0064371C" w:rsidRDefault="0064371C" w:rsidP="0064371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64371C">
              <w:rPr>
                <w:rFonts w:ascii="Arial" w:hAnsi="Arial" w:cs="Arial"/>
                <w:b/>
                <w:sz w:val="18"/>
                <w:szCs w:val="18"/>
              </w:rPr>
              <w:t>Scout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C7149F9" w14:textId="77777777" w:rsidR="0064371C" w:rsidRPr="0064371C" w:rsidRDefault="0064371C" w:rsidP="0064371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4371C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12FB657" w14:textId="77777777" w:rsidR="0064371C" w:rsidRPr="0064371C" w:rsidRDefault="0064371C" w:rsidP="0064371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4371C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E72FC33" w14:textId="77777777" w:rsidR="0064371C" w:rsidRPr="0064371C" w:rsidRDefault="0064371C" w:rsidP="0064371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4371C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C420D24" w14:textId="77777777" w:rsidR="0064371C" w:rsidRPr="0064371C" w:rsidRDefault="0064371C" w:rsidP="0064371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4371C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CFEE509" w14:textId="77777777" w:rsidR="0064371C" w:rsidRPr="0064371C" w:rsidRDefault="0064371C" w:rsidP="0064371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4371C">
              <w:rPr>
                <w:rFonts w:ascii="Arial" w:hAnsi="Arial" w:cs="Arial"/>
                <w:sz w:val="18"/>
                <w:szCs w:val="18"/>
              </w:rPr>
              <w:t>PACS</w:t>
            </w:r>
          </w:p>
        </w:tc>
      </w:tr>
      <w:tr w:rsidR="0064371C" w:rsidRPr="0064371C" w14:paraId="3920125E" w14:textId="77777777" w:rsidTr="00B742A8">
        <w:trPr>
          <w:trHeight w:val="227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91276F1" w14:textId="77777777" w:rsidR="0064371C" w:rsidRPr="0064371C" w:rsidRDefault="0064371C" w:rsidP="0064371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64371C">
              <w:rPr>
                <w:rFonts w:ascii="Arial" w:hAnsi="Arial" w:cs="Arial"/>
                <w:b/>
                <w:sz w:val="18"/>
                <w:szCs w:val="18"/>
              </w:rPr>
              <w:t>Dosrapport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469B817" w14:textId="77777777" w:rsidR="0064371C" w:rsidRPr="0064371C" w:rsidRDefault="0064371C" w:rsidP="0064371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4371C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6C84192" w14:textId="77777777" w:rsidR="0064371C" w:rsidRPr="0064371C" w:rsidRDefault="0064371C" w:rsidP="0064371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4371C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B883138" w14:textId="77777777" w:rsidR="0064371C" w:rsidRPr="0064371C" w:rsidRDefault="0064371C" w:rsidP="0064371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4371C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2D4E724" w14:textId="77777777" w:rsidR="0064371C" w:rsidRPr="0064371C" w:rsidRDefault="0064371C" w:rsidP="0064371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4371C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CB439F4" w14:textId="77777777" w:rsidR="0064371C" w:rsidRPr="0064371C" w:rsidRDefault="0064371C" w:rsidP="0064371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4371C">
              <w:rPr>
                <w:rFonts w:ascii="Arial" w:hAnsi="Arial" w:cs="Arial"/>
                <w:sz w:val="18"/>
                <w:szCs w:val="18"/>
              </w:rPr>
              <w:t>PACS</w:t>
            </w:r>
          </w:p>
        </w:tc>
      </w:tr>
    </w:tbl>
    <w:p w14:paraId="1E6D79FD" w14:textId="77777777" w:rsidR="0064371C" w:rsidRPr="0064371C" w:rsidRDefault="0064371C" w:rsidP="0064371C">
      <w:pPr>
        <w:spacing w:after="0" w:line="240" w:lineRule="auto"/>
        <w:ind w:left="0" w:right="0"/>
        <w:rPr>
          <w:rFonts w:ascii="Arial" w:hAnsi="Arial" w:cs="Arial"/>
          <w:b/>
          <w:sz w:val="18"/>
          <w:szCs w:val="18"/>
        </w:rPr>
      </w:pPr>
    </w:p>
    <w:p w14:paraId="68EDB094" w14:textId="77777777" w:rsidR="0064371C" w:rsidRPr="0064371C" w:rsidRDefault="0064371C" w:rsidP="0064371C">
      <w:pPr>
        <w:spacing w:after="0" w:line="240" w:lineRule="auto"/>
        <w:ind w:left="0" w:right="0"/>
        <w:rPr>
          <w:rFonts w:ascii="Arial" w:hAnsi="Arial" w:cs="Arial"/>
          <w:b/>
          <w:sz w:val="18"/>
          <w:szCs w:val="18"/>
        </w:rPr>
      </w:pPr>
      <w:r w:rsidRPr="0064371C">
        <w:rPr>
          <w:rFonts w:ascii="Arial" w:hAnsi="Arial" w:cs="Arial"/>
          <w:b/>
          <w:sz w:val="18"/>
          <w:szCs w:val="18"/>
        </w:rPr>
        <w:br w:type="page"/>
      </w:r>
    </w:p>
    <w:p w14:paraId="019C1D86" w14:textId="77777777" w:rsidR="0064371C" w:rsidRPr="0064371C" w:rsidRDefault="0064371C" w:rsidP="0064371C">
      <w:pPr>
        <w:spacing w:after="0" w:line="240" w:lineRule="auto"/>
        <w:ind w:left="0" w:right="0"/>
        <w:rPr>
          <w:rFonts w:ascii="Arial" w:hAnsi="Arial" w:cs="Arial"/>
          <w:b/>
          <w:sz w:val="18"/>
          <w:szCs w:val="18"/>
        </w:rPr>
      </w:pPr>
    </w:p>
    <w:p w14:paraId="5D25458A" w14:textId="77777777" w:rsidR="0064371C" w:rsidRPr="0064371C" w:rsidRDefault="0064371C" w:rsidP="0081410E">
      <w:pPr>
        <w:pStyle w:val="Rubrik2"/>
        <w:ind w:left="0"/>
      </w:pPr>
      <w:r w:rsidRPr="0064371C">
        <w:t>Hängning PACS</w:t>
      </w:r>
    </w:p>
    <w:tbl>
      <w:tblPr>
        <w:tblW w:w="9038" w:type="dxa"/>
        <w:tblBorders>
          <w:top w:val="dotted" w:sz="2" w:space="0" w:color="808080"/>
          <w:left w:val="dotted" w:sz="2" w:space="0" w:color="808080"/>
          <w:bottom w:val="dotted" w:sz="2" w:space="0" w:color="808080"/>
          <w:right w:val="dotted" w:sz="2" w:space="0" w:color="80808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1"/>
        <w:gridCol w:w="1559"/>
        <w:gridCol w:w="1560"/>
        <w:gridCol w:w="283"/>
        <w:gridCol w:w="1039"/>
        <w:gridCol w:w="520"/>
        <w:gridCol w:w="520"/>
        <w:gridCol w:w="1040"/>
        <w:gridCol w:w="566"/>
      </w:tblGrid>
      <w:tr w:rsidR="0064371C" w:rsidRPr="0064371C" w14:paraId="140D24E0" w14:textId="77777777" w:rsidTr="0064371C">
        <w:trPr>
          <w:trHeight w:val="22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/>
            <w:vAlign w:val="center"/>
          </w:tcPr>
          <w:p w14:paraId="79E9B13F" w14:textId="77777777" w:rsidR="0064371C" w:rsidRPr="0064371C" w:rsidRDefault="0064371C" w:rsidP="0064371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bottom w:val="nil"/>
            </w:tcBorders>
            <w:shd w:val="clear" w:color="auto" w:fill="F2F2F2"/>
          </w:tcPr>
          <w:p w14:paraId="1541BBB2" w14:textId="77777777" w:rsidR="0064371C" w:rsidRPr="0064371C" w:rsidRDefault="0064371C" w:rsidP="0064371C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F2F2F2"/>
          </w:tcPr>
          <w:p w14:paraId="15CA4E3E" w14:textId="77777777" w:rsidR="0064371C" w:rsidRPr="0064371C" w:rsidRDefault="0064371C" w:rsidP="0064371C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3119" w:type="dxa"/>
            <w:gridSpan w:val="4"/>
            <w:tcBorders>
              <w:top w:val="single" w:sz="4" w:space="0" w:color="auto"/>
              <w:bottom w:val="nil"/>
            </w:tcBorders>
            <w:shd w:val="clear" w:color="auto" w:fill="F2F2F2"/>
          </w:tcPr>
          <w:p w14:paraId="0D286B4E" w14:textId="77777777" w:rsidR="0064371C" w:rsidRPr="0064371C" w:rsidRDefault="0064371C" w:rsidP="0064371C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/>
          </w:tcPr>
          <w:p w14:paraId="62A94D73" w14:textId="77777777" w:rsidR="0064371C" w:rsidRPr="0064371C" w:rsidRDefault="0064371C" w:rsidP="0064371C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64371C" w:rsidRPr="0064371C" w14:paraId="16E98AB6" w14:textId="77777777" w:rsidTr="0064371C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574C4EA9" w14:textId="77777777" w:rsidR="0064371C" w:rsidRPr="0064371C" w:rsidRDefault="0064371C" w:rsidP="0064371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64371C">
              <w:rPr>
                <w:rFonts w:ascii="Arial" w:hAnsi="Arial" w:cs="Arial"/>
                <w:b/>
                <w:sz w:val="18"/>
                <w:szCs w:val="18"/>
              </w:rPr>
              <w:t>Layout 1</w:t>
            </w:r>
          </w:p>
        </w:tc>
        <w:tc>
          <w:tcPr>
            <w:tcW w:w="1559" w:type="dxa"/>
            <w:vMerge w:val="restart"/>
            <w:tcBorders>
              <w:top w:val="nil"/>
              <w:bottom w:val="single" w:sz="24" w:space="0" w:color="F2F2F2"/>
              <w:right w:val="single" w:sz="24" w:space="0" w:color="F2F2F2"/>
            </w:tcBorders>
            <w:shd w:val="clear" w:color="auto" w:fill="8496B0"/>
            <w:vAlign w:val="center"/>
          </w:tcPr>
          <w:p w14:paraId="25728675" w14:textId="77777777" w:rsidR="0064371C" w:rsidRPr="0064371C" w:rsidRDefault="0064371C" w:rsidP="0064371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64371C">
              <w:rPr>
                <w:rFonts w:ascii="Arial" w:hAnsi="Arial" w:cs="Arial"/>
                <w:color w:val="FFFFFF"/>
                <w:sz w:val="18"/>
                <w:szCs w:val="18"/>
              </w:rPr>
              <w:t>Hjärna K-</w:t>
            </w:r>
          </w:p>
          <w:p w14:paraId="359D00E9" w14:textId="77777777" w:rsidR="0064371C" w:rsidRPr="0064371C" w:rsidRDefault="0064371C" w:rsidP="0064371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64371C">
              <w:rPr>
                <w:rFonts w:ascii="Arial" w:hAnsi="Arial" w:cs="Arial"/>
                <w:color w:val="FFFFFF"/>
                <w:sz w:val="18"/>
                <w:szCs w:val="18"/>
              </w:rPr>
              <w:t>AX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24" w:space="0" w:color="F2F2F2"/>
              <w:bottom w:val="single" w:sz="24" w:space="0" w:color="F2F2F2"/>
            </w:tcBorders>
            <w:shd w:val="clear" w:color="auto" w:fill="8496B0"/>
            <w:vAlign w:val="center"/>
          </w:tcPr>
          <w:p w14:paraId="6338AC48" w14:textId="77777777" w:rsidR="0064371C" w:rsidRPr="0064371C" w:rsidRDefault="0064371C" w:rsidP="0064371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64371C">
              <w:rPr>
                <w:rFonts w:ascii="Arial" w:hAnsi="Arial" w:cs="Arial"/>
                <w:color w:val="FFFFFF"/>
                <w:sz w:val="18"/>
                <w:szCs w:val="18"/>
              </w:rPr>
              <w:t>Hjärna K-</w:t>
            </w:r>
          </w:p>
          <w:p w14:paraId="1036247F" w14:textId="77777777" w:rsidR="0064371C" w:rsidRPr="0064371C" w:rsidRDefault="0064371C" w:rsidP="0064371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64371C">
              <w:rPr>
                <w:rFonts w:ascii="Arial" w:hAnsi="Arial" w:cs="Arial"/>
                <w:color w:val="FFFFFF"/>
                <w:sz w:val="18"/>
                <w:szCs w:val="18"/>
              </w:rPr>
              <w:t>COR</w:t>
            </w:r>
          </w:p>
        </w:tc>
        <w:tc>
          <w:tcPr>
            <w:tcW w:w="283" w:type="dxa"/>
            <w:shd w:val="clear" w:color="auto" w:fill="F2F2F2"/>
          </w:tcPr>
          <w:p w14:paraId="0822C38E" w14:textId="77777777" w:rsidR="0064371C" w:rsidRPr="0064371C" w:rsidRDefault="0064371C" w:rsidP="0064371C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39" w:type="dxa"/>
            <w:vMerge w:val="restart"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  <w:vAlign w:val="center"/>
          </w:tcPr>
          <w:p w14:paraId="38B4C087" w14:textId="77777777" w:rsidR="0064371C" w:rsidRPr="0064371C" w:rsidRDefault="0064371C" w:rsidP="0064371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64371C">
              <w:rPr>
                <w:rFonts w:ascii="Arial" w:hAnsi="Arial" w:cs="Arial"/>
                <w:color w:val="FFFFFF"/>
                <w:sz w:val="18"/>
                <w:szCs w:val="18"/>
              </w:rPr>
              <w:t>Halsrygg K-</w:t>
            </w:r>
          </w:p>
          <w:p w14:paraId="094ADFC0" w14:textId="77777777" w:rsidR="0064371C" w:rsidRPr="0064371C" w:rsidRDefault="0064371C" w:rsidP="0064371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64371C">
              <w:rPr>
                <w:rFonts w:ascii="Arial" w:hAnsi="Arial" w:cs="Arial"/>
                <w:color w:val="FFFFFF"/>
                <w:sz w:val="18"/>
                <w:szCs w:val="18"/>
              </w:rPr>
              <w:t>AX</w:t>
            </w:r>
          </w:p>
        </w:tc>
        <w:tc>
          <w:tcPr>
            <w:tcW w:w="1040" w:type="dxa"/>
            <w:gridSpan w:val="2"/>
            <w:vMerge w:val="restart"/>
            <w:tcBorders>
              <w:top w:val="nil"/>
              <w:left w:val="single" w:sz="24" w:space="0" w:color="F2F2F2"/>
              <w:right w:val="single" w:sz="24" w:space="0" w:color="F2F2F2"/>
            </w:tcBorders>
            <w:shd w:val="clear" w:color="auto" w:fill="8496B0"/>
            <w:vAlign w:val="center"/>
          </w:tcPr>
          <w:p w14:paraId="18768106" w14:textId="77777777" w:rsidR="0064371C" w:rsidRPr="0064371C" w:rsidRDefault="0064371C" w:rsidP="0064371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64371C">
              <w:rPr>
                <w:rFonts w:ascii="Arial" w:hAnsi="Arial" w:cs="Arial"/>
                <w:color w:val="FFFFFF"/>
                <w:sz w:val="18"/>
                <w:szCs w:val="18"/>
              </w:rPr>
              <w:t>Halsrygg</w:t>
            </w:r>
          </w:p>
          <w:p w14:paraId="15408678" w14:textId="77777777" w:rsidR="0064371C" w:rsidRPr="0064371C" w:rsidRDefault="0064371C" w:rsidP="0064371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64371C">
              <w:rPr>
                <w:rFonts w:ascii="Arial" w:hAnsi="Arial" w:cs="Arial"/>
                <w:color w:val="FFFFFF"/>
                <w:sz w:val="18"/>
                <w:szCs w:val="18"/>
              </w:rPr>
              <w:t>K-</w:t>
            </w:r>
          </w:p>
          <w:p w14:paraId="6773616A" w14:textId="77777777" w:rsidR="0064371C" w:rsidRPr="0064371C" w:rsidRDefault="0064371C" w:rsidP="0064371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64371C">
              <w:rPr>
                <w:rFonts w:ascii="Arial" w:hAnsi="Arial" w:cs="Arial"/>
                <w:color w:val="FFFFFF"/>
                <w:sz w:val="18"/>
                <w:szCs w:val="18"/>
              </w:rPr>
              <w:t>SAG</w:t>
            </w:r>
          </w:p>
        </w:tc>
        <w:tc>
          <w:tcPr>
            <w:tcW w:w="1040" w:type="dxa"/>
            <w:vMerge w:val="restart"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  <w:vAlign w:val="center"/>
          </w:tcPr>
          <w:p w14:paraId="506D05B6" w14:textId="77777777" w:rsidR="0064371C" w:rsidRPr="0064371C" w:rsidRDefault="0064371C" w:rsidP="0064371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64371C">
              <w:rPr>
                <w:rFonts w:ascii="Arial" w:hAnsi="Arial" w:cs="Arial"/>
                <w:color w:val="FFFFFF"/>
                <w:sz w:val="18"/>
                <w:szCs w:val="18"/>
              </w:rPr>
              <w:t>Halsrygg</w:t>
            </w:r>
          </w:p>
          <w:p w14:paraId="0180E7AB" w14:textId="77777777" w:rsidR="0064371C" w:rsidRPr="0064371C" w:rsidRDefault="0064371C" w:rsidP="0064371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64371C">
              <w:rPr>
                <w:rFonts w:ascii="Arial" w:hAnsi="Arial" w:cs="Arial"/>
                <w:color w:val="FFFFFF"/>
                <w:sz w:val="18"/>
                <w:szCs w:val="18"/>
              </w:rPr>
              <w:t>K-</w:t>
            </w:r>
          </w:p>
          <w:p w14:paraId="494448B6" w14:textId="77777777" w:rsidR="0064371C" w:rsidRPr="0064371C" w:rsidRDefault="0064371C" w:rsidP="0064371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64371C">
              <w:rPr>
                <w:rFonts w:ascii="Arial" w:hAnsi="Arial" w:cs="Arial"/>
                <w:color w:val="FFFFFF"/>
                <w:sz w:val="18"/>
                <w:szCs w:val="18"/>
              </w:rPr>
              <w:t>COR</w:t>
            </w: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5BA653CB" w14:textId="77777777" w:rsidR="0064371C" w:rsidRPr="0064371C" w:rsidRDefault="0064371C" w:rsidP="0064371C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64371C" w:rsidRPr="0064371C" w14:paraId="46AA811C" w14:textId="77777777" w:rsidTr="0064371C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187B142E" w14:textId="77777777" w:rsidR="0064371C" w:rsidRPr="0064371C" w:rsidRDefault="0064371C" w:rsidP="0064371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24" w:space="0" w:color="F2F2F2"/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44C1D4B2" w14:textId="77777777" w:rsidR="0064371C" w:rsidRPr="0064371C" w:rsidRDefault="0064371C" w:rsidP="0064371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24" w:space="0" w:color="F2F2F2"/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5B097C0A" w14:textId="77777777" w:rsidR="0064371C" w:rsidRPr="0064371C" w:rsidRDefault="0064371C" w:rsidP="0064371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15E8817F" w14:textId="77777777" w:rsidR="0064371C" w:rsidRPr="0064371C" w:rsidRDefault="0064371C" w:rsidP="0064371C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3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13BCB444" w14:textId="77777777" w:rsidR="0064371C" w:rsidRPr="0064371C" w:rsidRDefault="0064371C" w:rsidP="0064371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40" w:type="dxa"/>
            <w:gridSpan w:val="2"/>
            <w:vMerge/>
            <w:tcBorders>
              <w:left w:val="single" w:sz="24" w:space="0" w:color="F2F2F2"/>
              <w:right w:val="single" w:sz="24" w:space="0" w:color="F2F2F2"/>
            </w:tcBorders>
            <w:shd w:val="clear" w:color="auto" w:fill="8496B0"/>
          </w:tcPr>
          <w:p w14:paraId="495C40FC" w14:textId="77777777" w:rsidR="0064371C" w:rsidRPr="0064371C" w:rsidRDefault="0064371C" w:rsidP="0064371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4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7335EACC" w14:textId="77777777" w:rsidR="0064371C" w:rsidRPr="0064371C" w:rsidRDefault="0064371C" w:rsidP="0064371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767D797C" w14:textId="77777777" w:rsidR="0064371C" w:rsidRPr="0064371C" w:rsidRDefault="0064371C" w:rsidP="0064371C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64371C" w:rsidRPr="0064371C" w14:paraId="53D749B9" w14:textId="77777777" w:rsidTr="0064371C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1627DAC7" w14:textId="77777777" w:rsidR="0064371C" w:rsidRPr="0064371C" w:rsidRDefault="0064371C" w:rsidP="0064371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24" w:space="0" w:color="F2F2F2"/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1200C256" w14:textId="77777777" w:rsidR="0064371C" w:rsidRPr="0064371C" w:rsidRDefault="0064371C" w:rsidP="0064371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24" w:space="0" w:color="F2F2F2"/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422C2001" w14:textId="77777777" w:rsidR="0064371C" w:rsidRPr="0064371C" w:rsidRDefault="0064371C" w:rsidP="0064371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31D49A22" w14:textId="77777777" w:rsidR="0064371C" w:rsidRPr="0064371C" w:rsidRDefault="0064371C" w:rsidP="0064371C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3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4429E70A" w14:textId="77777777" w:rsidR="0064371C" w:rsidRPr="0064371C" w:rsidRDefault="0064371C" w:rsidP="0064371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40" w:type="dxa"/>
            <w:gridSpan w:val="2"/>
            <w:vMerge/>
            <w:tcBorders>
              <w:left w:val="single" w:sz="24" w:space="0" w:color="F2F2F2"/>
              <w:right w:val="single" w:sz="24" w:space="0" w:color="F2F2F2"/>
            </w:tcBorders>
            <w:shd w:val="clear" w:color="auto" w:fill="8496B0"/>
          </w:tcPr>
          <w:p w14:paraId="16913890" w14:textId="77777777" w:rsidR="0064371C" w:rsidRPr="0064371C" w:rsidRDefault="0064371C" w:rsidP="0064371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4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5C339C31" w14:textId="77777777" w:rsidR="0064371C" w:rsidRPr="0064371C" w:rsidRDefault="0064371C" w:rsidP="0064371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42FBE043" w14:textId="77777777" w:rsidR="0064371C" w:rsidRPr="0064371C" w:rsidRDefault="0064371C" w:rsidP="0064371C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64371C" w:rsidRPr="0064371C" w14:paraId="215CC18F" w14:textId="77777777" w:rsidTr="0064371C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053420D1" w14:textId="77777777" w:rsidR="0064371C" w:rsidRPr="0064371C" w:rsidRDefault="0064371C" w:rsidP="0064371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24" w:space="0" w:color="F2F2F2"/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3BDBA6E7" w14:textId="77777777" w:rsidR="0064371C" w:rsidRPr="0064371C" w:rsidRDefault="0064371C" w:rsidP="0064371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24" w:space="0" w:color="F2F2F2"/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749EAF80" w14:textId="77777777" w:rsidR="0064371C" w:rsidRPr="0064371C" w:rsidRDefault="0064371C" w:rsidP="0064371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06BFBB90" w14:textId="77777777" w:rsidR="0064371C" w:rsidRPr="0064371C" w:rsidRDefault="0064371C" w:rsidP="0064371C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39" w:type="dxa"/>
            <w:vMerge/>
            <w:tcBorders>
              <w:top w:val="nil"/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048B32BF" w14:textId="77777777" w:rsidR="0064371C" w:rsidRPr="0064371C" w:rsidRDefault="0064371C" w:rsidP="0064371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40" w:type="dxa"/>
            <w:gridSpan w:val="2"/>
            <w:vMerge/>
            <w:tcBorders>
              <w:left w:val="single" w:sz="24" w:space="0" w:color="F2F2F2"/>
              <w:right w:val="single" w:sz="24" w:space="0" w:color="F2F2F2"/>
            </w:tcBorders>
            <w:shd w:val="clear" w:color="auto" w:fill="8496B0"/>
          </w:tcPr>
          <w:p w14:paraId="6B267C09" w14:textId="77777777" w:rsidR="0064371C" w:rsidRPr="0064371C" w:rsidRDefault="0064371C" w:rsidP="0064371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40" w:type="dxa"/>
            <w:vMerge/>
            <w:tcBorders>
              <w:top w:val="nil"/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3E715D61" w14:textId="77777777" w:rsidR="0064371C" w:rsidRPr="0064371C" w:rsidRDefault="0064371C" w:rsidP="0064371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1E1832AC" w14:textId="77777777" w:rsidR="0064371C" w:rsidRPr="0064371C" w:rsidRDefault="0064371C" w:rsidP="0064371C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64371C" w:rsidRPr="0064371C" w14:paraId="4FC407FD" w14:textId="77777777" w:rsidTr="0064371C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7E7A52F4" w14:textId="77777777" w:rsidR="0064371C" w:rsidRPr="0064371C" w:rsidRDefault="0064371C" w:rsidP="0064371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single" w:sz="24" w:space="0" w:color="F2F2F2"/>
              <w:bottom w:val="single" w:sz="24" w:space="0" w:color="F2F2F2"/>
              <w:right w:val="single" w:sz="24" w:space="0" w:color="F2F2F2"/>
            </w:tcBorders>
            <w:shd w:val="clear" w:color="auto" w:fill="8496B0"/>
            <w:vAlign w:val="center"/>
          </w:tcPr>
          <w:p w14:paraId="35CD49D6" w14:textId="77777777" w:rsidR="0064371C" w:rsidRPr="0064371C" w:rsidRDefault="0064371C" w:rsidP="0064371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64371C">
              <w:rPr>
                <w:rFonts w:ascii="Arial" w:hAnsi="Arial" w:cs="Arial"/>
                <w:color w:val="FFFFFF"/>
                <w:sz w:val="18"/>
                <w:szCs w:val="18"/>
              </w:rPr>
              <w:t>Hjärna K-</w:t>
            </w:r>
          </w:p>
          <w:p w14:paraId="1F965F80" w14:textId="77777777" w:rsidR="0064371C" w:rsidRPr="0064371C" w:rsidRDefault="0064371C" w:rsidP="0064371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64371C">
              <w:rPr>
                <w:rFonts w:ascii="Arial" w:hAnsi="Arial" w:cs="Arial"/>
                <w:color w:val="FFFFFF"/>
                <w:sz w:val="18"/>
                <w:szCs w:val="18"/>
              </w:rPr>
              <w:t>skelett</w:t>
            </w:r>
          </w:p>
          <w:p w14:paraId="66DA7349" w14:textId="77777777" w:rsidR="0064371C" w:rsidRPr="0064371C" w:rsidRDefault="0064371C" w:rsidP="0064371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64371C">
              <w:rPr>
                <w:rFonts w:ascii="Arial" w:hAnsi="Arial" w:cs="Arial"/>
                <w:color w:val="FFFFFF"/>
                <w:sz w:val="18"/>
                <w:szCs w:val="18"/>
              </w:rPr>
              <w:t>AX</w:t>
            </w:r>
          </w:p>
        </w:tc>
        <w:tc>
          <w:tcPr>
            <w:tcW w:w="1560" w:type="dxa"/>
            <w:vMerge w:val="restart"/>
            <w:tcBorders>
              <w:top w:val="single" w:sz="24" w:space="0" w:color="F2F2F2"/>
              <w:left w:val="single" w:sz="24" w:space="0" w:color="F2F2F2"/>
              <w:bottom w:val="single" w:sz="24" w:space="0" w:color="F2F2F2"/>
            </w:tcBorders>
            <w:shd w:val="clear" w:color="auto" w:fill="8496B0"/>
            <w:vAlign w:val="center"/>
          </w:tcPr>
          <w:p w14:paraId="6585A3CA" w14:textId="77777777" w:rsidR="0064371C" w:rsidRPr="0064371C" w:rsidRDefault="0064371C" w:rsidP="0064371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64371C">
              <w:rPr>
                <w:rFonts w:ascii="Arial" w:hAnsi="Arial" w:cs="Arial"/>
                <w:color w:val="FFFFFF"/>
                <w:sz w:val="18"/>
                <w:szCs w:val="18"/>
              </w:rPr>
              <w:t>Hjärna K-</w:t>
            </w:r>
          </w:p>
          <w:p w14:paraId="52E96847" w14:textId="77777777" w:rsidR="0064371C" w:rsidRPr="0064371C" w:rsidRDefault="0064371C" w:rsidP="0064371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64371C">
              <w:rPr>
                <w:rFonts w:ascii="Arial" w:hAnsi="Arial" w:cs="Arial"/>
                <w:color w:val="FFFFFF"/>
                <w:sz w:val="18"/>
                <w:szCs w:val="18"/>
              </w:rPr>
              <w:t>SAG</w:t>
            </w:r>
          </w:p>
        </w:tc>
        <w:tc>
          <w:tcPr>
            <w:tcW w:w="283" w:type="dxa"/>
            <w:shd w:val="clear" w:color="auto" w:fill="F2F2F2"/>
          </w:tcPr>
          <w:p w14:paraId="5F525B36" w14:textId="77777777" w:rsidR="0064371C" w:rsidRPr="0064371C" w:rsidRDefault="0064371C" w:rsidP="0064371C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39" w:type="dxa"/>
            <w:vMerge w:val="restart"/>
            <w:tcBorders>
              <w:top w:val="single" w:sz="24" w:space="0" w:color="F2F2F2"/>
              <w:bottom w:val="nil"/>
              <w:right w:val="single" w:sz="24" w:space="0" w:color="F2F2F2"/>
            </w:tcBorders>
            <w:shd w:val="clear" w:color="auto" w:fill="8496B0"/>
            <w:vAlign w:val="center"/>
          </w:tcPr>
          <w:p w14:paraId="75820446" w14:textId="77777777" w:rsidR="0064371C" w:rsidRPr="0064371C" w:rsidRDefault="0064371C" w:rsidP="0064371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64371C">
              <w:rPr>
                <w:rFonts w:ascii="Arial" w:hAnsi="Arial" w:cs="Arial"/>
                <w:color w:val="FFFFFF"/>
                <w:sz w:val="18"/>
                <w:szCs w:val="18"/>
              </w:rPr>
              <w:t>Halsrygg K-</w:t>
            </w:r>
          </w:p>
          <w:p w14:paraId="17EAF395" w14:textId="77777777" w:rsidR="0064371C" w:rsidRPr="0064371C" w:rsidRDefault="0064371C" w:rsidP="0064371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64371C">
              <w:rPr>
                <w:rFonts w:ascii="Arial" w:hAnsi="Arial" w:cs="Arial"/>
                <w:color w:val="FFFFFF"/>
                <w:sz w:val="18"/>
                <w:szCs w:val="18"/>
              </w:rPr>
              <w:t>VRID DX</w:t>
            </w:r>
          </w:p>
        </w:tc>
        <w:tc>
          <w:tcPr>
            <w:tcW w:w="1040" w:type="dxa"/>
            <w:gridSpan w:val="2"/>
            <w:vMerge/>
            <w:tcBorders>
              <w:left w:val="single" w:sz="24" w:space="0" w:color="F2F2F2"/>
              <w:right w:val="single" w:sz="24" w:space="0" w:color="F2F2F2"/>
            </w:tcBorders>
            <w:shd w:val="clear" w:color="auto" w:fill="8496B0"/>
            <w:vAlign w:val="center"/>
          </w:tcPr>
          <w:p w14:paraId="2B8F623D" w14:textId="77777777" w:rsidR="0064371C" w:rsidRPr="0064371C" w:rsidRDefault="0064371C" w:rsidP="0064371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40" w:type="dxa"/>
            <w:vMerge w:val="restart"/>
            <w:tcBorders>
              <w:top w:val="single" w:sz="24" w:space="0" w:color="F2F2F2"/>
              <w:left w:val="single" w:sz="24" w:space="0" w:color="F2F2F2"/>
              <w:bottom w:val="nil"/>
            </w:tcBorders>
            <w:shd w:val="clear" w:color="auto" w:fill="8496B0"/>
            <w:vAlign w:val="center"/>
          </w:tcPr>
          <w:p w14:paraId="36B88019" w14:textId="77777777" w:rsidR="0064371C" w:rsidRPr="0064371C" w:rsidRDefault="0064371C" w:rsidP="0064371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64371C">
              <w:rPr>
                <w:rFonts w:ascii="Arial" w:hAnsi="Arial" w:cs="Arial"/>
                <w:color w:val="FFFFFF"/>
                <w:sz w:val="18"/>
                <w:szCs w:val="18"/>
              </w:rPr>
              <w:t>Halsrygg</w:t>
            </w:r>
          </w:p>
          <w:p w14:paraId="5F1712ED" w14:textId="77777777" w:rsidR="0064371C" w:rsidRPr="0064371C" w:rsidRDefault="0064371C" w:rsidP="0064371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64371C">
              <w:rPr>
                <w:rFonts w:ascii="Arial" w:hAnsi="Arial" w:cs="Arial"/>
                <w:color w:val="FFFFFF"/>
                <w:sz w:val="18"/>
                <w:szCs w:val="18"/>
              </w:rPr>
              <w:t>K-</w:t>
            </w:r>
          </w:p>
          <w:p w14:paraId="133DF1C1" w14:textId="77777777" w:rsidR="0064371C" w:rsidRPr="0064371C" w:rsidRDefault="0064371C" w:rsidP="0064371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64371C">
              <w:rPr>
                <w:rFonts w:ascii="Arial" w:hAnsi="Arial" w:cs="Arial"/>
                <w:color w:val="FFFFFF"/>
                <w:sz w:val="18"/>
                <w:szCs w:val="18"/>
              </w:rPr>
              <w:t>VRID SIN</w:t>
            </w: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4A7042EB" w14:textId="77777777" w:rsidR="0064371C" w:rsidRPr="0064371C" w:rsidRDefault="0064371C" w:rsidP="0064371C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64371C" w:rsidRPr="0064371C" w14:paraId="6B696578" w14:textId="77777777" w:rsidTr="0064371C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2E734DDA" w14:textId="77777777" w:rsidR="0064371C" w:rsidRPr="0064371C" w:rsidRDefault="0064371C" w:rsidP="0064371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24" w:space="0" w:color="F2F2F2"/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187E6EFA" w14:textId="77777777" w:rsidR="0064371C" w:rsidRPr="0064371C" w:rsidRDefault="0064371C" w:rsidP="0064371C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24" w:space="0" w:color="F2F2F2"/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45742AF0" w14:textId="77777777" w:rsidR="0064371C" w:rsidRPr="0064371C" w:rsidRDefault="0064371C" w:rsidP="0064371C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14A002EB" w14:textId="77777777" w:rsidR="0064371C" w:rsidRPr="0064371C" w:rsidRDefault="0064371C" w:rsidP="0064371C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3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599CC105" w14:textId="77777777" w:rsidR="0064371C" w:rsidRPr="0064371C" w:rsidRDefault="0064371C" w:rsidP="0064371C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40" w:type="dxa"/>
            <w:gridSpan w:val="2"/>
            <w:vMerge/>
            <w:tcBorders>
              <w:left w:val="single" w:sz="24" w:space="0" w:color="F2F2F2"/>
              <w:right w:val="single" w:sz="24" w:space="0" w:color="F2F2F2"/>
            </w:tcBorders>
            <w:shd w:val="clear" w:color="auto" w:fill="8496B0"/>
          </w:tcPr>
          <w:p w14:paraId="6DA5B9E0" w14:textId="77777777" w:rsidR="0064371C" w:rsidRPr="0064371C" w:rsidRDefault="0064371C" w:rsidP="0064371C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4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09D8B725" w14:textId="77777777" w:rsidR="0064371C" w:rsidRPr="0064371C" w:rsidRDefault="0064371C" w:rsidP="0064371C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59F6C827" w14:textId="77777777" w:rsidR="0064371C" w:rsidRPr="0064371C" w:rsidRDefault="0064371C" w:rsidP="0064371C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64371C" w:rsidRPr="0064371C" w14:paraId="3FA430AF" w14:textId="77777777" w:rsidTr="0064371C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45669C9D" w14:textId="77777777" w:rsidR="0064371C" w:rsidRPr="0064371C" w:rsidRDefault="0064371C" w:rsidP="0064371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24" w:space="0" w:color="F2F2F2"/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0C92FBCB" w14:textId="77777777" w:rsidR="0064371C" w:rsidRPr="0064371C" w:rsidRDefault="0064371C" w:rsidP="0064371C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24" w:space="0" w:color="F2F2F2"/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7DD25C88" w14:textId="77777777" w:rsidR="0064371C" w:rsidRPr="0064371C" w:rsidRDefault="0064371C" w:rsidP="0064371C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0A34B9AE" w14:textId="77777777" w:rsidR="0064371C" w:rsidRPr="0064371C" w:rsidRDefault="0064371C" w:rsidP="0064371C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3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23C40DD2" w14:textId="77777777" w:rsidR="0064371C" w:rsidRPr="0064371C" w:rsidRDefault="0064371C" w:rsidP="0064371C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40" w:type="dxa"/>
            <w:gridSpan w:val="2"/>
            <w:vMerge/>
            <w:tcBorders>
              <w:left w:val="single" w:sz="24" w:space="0" w:color="F2F2F2"/>
              <w:right w:val="single" w:sz="24" w:space="0" w:color="F2F2F2"/>
            </w:tcBorders>
            <w:shd w:val="clear" w:color="auto" w:fill="8496B0"/>
          </w:tcPr>
          <w:p w14:paraId="33530150" w14:textId="77777777" w:rsidR="0064371C" w:rsidRPr="0064371C" w:rsidRDefault="0064371C" w:rsidP="0064371C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4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1266339B" w14:textId="77777777" w:rsidR="0064371C" w:rsidRPr="0064371C" w:rsidRDefault="0064371C" w:rsidP="0064371C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75D6771B" w14:textId="77777777" w:rsidR="0064371C" w:rsidRPr="0064371C" w:rsidRDefault="0064371C" w:rsidP="0064371C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64371C" w:rsidRPr="0064371C" w14:paraId="2060A945" w14:textId="77777777" w:rsidTr="0064371C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18EC7661" w14:textId="77777777" w:rsidR="0064371C" w:rsidRPr="0064371C" w:rsidRDefault="0064371C" w:rsidP="0064371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24" w:space="0" w:color="F2F2F2"/>
              <w:bottom w:val="nil"/>
              <w:right w:val="single" w:sz="24" w:space="0" w:color="F2F2F2"/>
            </w:tcBorders>
            <w:shd w:val="clear" w:color="auto" w:fill="8496B0"/>
          </w:tcPr>
          <w:p w14:paraId="428621AF" w14:textId="77777777" w:rsidR="0064371C" w:rsidRPr="0064371C" w:rsidRDefault="0064371C" w:rsidP="0064371C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24" w:space="0" w:color="F2F2F2"/>
              <w:left w:val="single" w:sz="24" w:space="0" w:color="F2F2F2"/>
              <w:bottom w:val="nil"/>
            </w:tcBorders>
            <w:shd w:val="clear" w:color="auto" w:fill="8496B0"/>
          </w:tcPr>
          <w:p w14:paraId="2EC70420" w14:textId="77777777" w:rsidR="0064371C" w:rsidRPr="0064371C" w:rsidRDefault="0064371C" w:rsidP="0064371C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23F61964" w14:textId="77777777" w:rsidR="0064371C" w:rsidRPr="0064371C" w:rsidRDefault="0064371C" w:rsidP="0064371C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39" w:type="dxa"/>
            <w:vMerge/>
            <w:tcBorders>
              <w:top w:val="nil"/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3338DC08" w14:textId="77777777" w:rsidR="0064371C" w:rsidRPr="0064371C" w:rsidRDefault="0064371C" w:rsidP="0064371C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40" w:type="dxa"/>
            <w:gridSpan w:val="2"/>
            <w:vMerge/>
            <w:tcBorders>
              <w:left w:val="single" w:sz="24" w:space="0" w:color="F2F2F2"/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275DFC6B" w14:textId="77777777" w:rsidR="0064371C" w:rsidRPr="0064371C" w:rsidRDefault="0064371C" w:rsidP="0064371C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40" w:type="dxa"/>
            <w:vMerge/>
            <w:tcBorders>
              <w:top w:val="nil"/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5BA962B8" w14:textId="77777777" w:rsidR="0064371C" w:rsidRPr="0064371C" w:rsidRDefault="0064371C" w:rsidP="0064371C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0C3D227C" w14:textId="77777777" w:rsidR="0064371C" w:rsidRPr="0064371C" w:rsidRDefault="0064371C" w:rsidP="0064371C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64371C" w:rsidRPr="0064371C" w14:paraId="5639553B" w14:textId="77777777" w:rsidTr="0064371C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</w:tcBorders>
            <w:shd w:val="clear" w:color="auto" w:fill="F2F2F2"/>
            <w:vAlign w:val="center"/>
          </w:tcPr>
          <w:p w14:paraId="374A74B7" w14:textId="77777777" w:rsidR="0064371C" w:rsidRPr="0064371C" w:rsidRDefault="0064371C" w:rsidP="0064371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nil"/>
              <w:bottom w:val="nil"/>
            </w:tcBorders>
            <w:shd w:val="clear" w:color="auto" w:fill="F2F2F2"/>
          </w:tcPr>
          <w:p w14:paraId="3E6C503F" w14:textId="77777777" w:rsidR="0064371C" w:rsidRPr="0064371C" w:rsidRDefault="0064371C" w:rsidP="0064371C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  <w:shd w:val="clear" w:color="auto" w:fill="F2F2F2"/>
          </w:tcPr>
          <w:p w14:paraId="5C4F4A77" w14:textId="77777777" w:rsidR="0064371C" w:rsidRPr="0064371C" w:rsidRDefault="0064371C" w:rsidP="0064371C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3119" w:type="dxa"/>
            <w:gridSpan w:val="4"/>
            <w:tcBorders>
              <w:top w:val="nil"/>
              <w:bottom w:val="nil"/>
            </w:tcBorders>
            <w:shd w:val="clear" w:color="auto" w:fill="F2F2F2"/>
          </w:tcPr>
          <w:p w14:paraId="68E89F4E" w14:textId="77777777" w:rsidR="0064371C" w:rsidRPr="0064371C" w:rsidRDefault="0064371C" w:rsidP="0064371C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nil"/>
              <w:bottom w:val="nil"/>
              <w:right w:val="single" w:sz="4" w:space="0" w:color="auto"/>
            </w:tcBorders>
            <w:shd w:val="clear" w:color="auto" w:fill="F2F2F2"/>
          </w:tcPr>
          <w:p w14:paraId="3F3458A4" w14:textId="77777777" w:rsidR="0064371C" w:rsidRPr="0064371C" w:rsidRDefault="0064371C" w:rsidP="0064371C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64371C" w:rsidRPr="0064371C" w14:paraId="3A55FAE3" w14:textId="77777777" w:rsidTr="0064371C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</w:tcBorders>
            <w:shd w:val="clear" w:color="auto" w:fill="F2F2F2"/>
            <w:vAlign w:val="center"/>
          </w:tcPr>
          <w:p w14:paraId="7087A77A" w14:textId="77777777" w:rsidR="0064371C" w:rsidRPr="0064371C" w:rsidRDefault="0064371C" w:rsidP="0064371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64371C">
              <w:rPr>
                <w:rFonts w:ascii="Arial" w:hAnsi="Arial" w:cs="Arial"/>
                <w:b/>
                <w:sz w:val="18"/>
                <w:szCs w:val="18"/>
              </w:rPr>
              <w:t>Layout 2</w:t>
            </w:r>
          </w:p>
        </w:tc>
        <w:tc>
          <w:tcPr>
            <w:tcW w:w="1559" w:type="dxa"/>
            <w:vMerge w:val="restart"/>
            <w:tcBorders>
              <w:top w:val="nil"/>
              <w:bottom w:val="single" w:sz="24" w:space="0" w:color="F2F2F2"/>
              <w:right w:val="single" w:sz="24" w:space="0" w:color="F2F2F2"/>
            </w:tcBorders>
            <w:shd w:val="clear" w:color="auto" w:fill="8496B0"/>
            <w:vAlign w:val="center"/>
          </w:tcPr>
          <w:p w14:paraId="1F30D481" w14:textId="77777777" w:rsidR="0064371C" w:rsidRPr="0064371C" w:rsidRDefault="0064371C" w:rsidP="0064371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64371C">
              <w:rPr>
                <w:rFonts w:ascii="Arial" w:hAnsi="Arial" w:cs="Arial"/>
                <w:color w:val="FFFFFF"/>
                <w:sz w:val="18"/>
                <w:szCs w:val="18"/>
              </w:rPr>
              <w:t>Thorax/buk K+</w:t>
            </w:r>
          </w:p>
          <w:p w14:paraId="2F5522F8" w14:textId="77777777" w:rsidR="0064371C" w:rsidRPr="0064371C" w:rsidRDefault="0064371C" w:rsidP="0064371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64371C">
              <w:rPr>
                <w:rFonts w:ascii="Arial" w:hAnsi="Arial" w:cs="Arial"/>
                <w:color w:val="FFFFFF"/>
                <w:sz w:val="18"/>
                <w:szCs w:val="18"/>
              </w:rPr>
              <w:t>AX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24" w:space="0" w:color="F2F2F2"/>
            </w:tcBorders>
            <w:shd w:val="clear" w:color="auto" w:fill="8496B0"/>
            <w:vAlign w:val="center"/>
          </w:tcPr>
          <w:p w14:paraId="702B5038" w14:textId="77777777" w:rsidR="0064371C" w:rsidRPr="0064371C" w:rsidRDefault="0064371C" w:rsidP="0064371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64371C">
              <w:rPr>
                <w:rFonts w:ascii="Arial" w:hAnsi="Arial" w:cs="Arial"/>
                <w:color w:val="FFFFFF"/>
                <w:sz w:val="18"/>
                <w:szCs w:val="18"/>
              </w:rPr>
              <w:t>Thorax/buk K+</w:t>
            </w:r>
          </w:p>
          <w:p w14:paraId="48B1632A" w14:textId="77777777" w:rsidR="0064371C" w:rsidRPr="0064371C" w:rsidRDefault="0064371C" w:rsidP="0064371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64371C">
              <w:rPr>
                <w:rFonts w:ascii="Arial" w:hAnsi="Arial" w:cs="Arial"/>
                <w:color w:val="FFFFFF"/>
                <w:sz w:val="18"/>
                <w:szCs w:val="18"/>
              </w:rPr>
              <w:t>COR</w:t>
            </w:r>
          </w:p>
        </w:tc>
        <w:tc>
          <w:tcPr>
            <w:tcW w:w="283" w:type="dxa"/>
            <w:tcBorders>
              <w:top w:val="nil"/>
            </w:tcBorders>
            <w:shd w:val="clear" w:color="auto" w:fill="F2F2F2"/>
          </w:tcPr>
          <w:p w14:paraId="58360E9C" w14:textId="77777777" w:rsidR="0064371C" w:rsidRPr="0064371C" w:rsidRDefault="0064371C" w:rsidP="0064371C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Merge w:val="restart"/>
            <w:tcBorders>
              <w:top w:val="nil"/>
              <w:right w:val="single" w:sz="24" w:space="0" w:color="F2F2F2"/>
            </w:tcBorders>
            <w:shd w:val="clear" w:color="auto" w:fill="8496B0"/>
            <w:vAlign w:val="center"/>
          </w:tcPr>
          <w:p w14:paraId="2CDB5409" w14:textId="77777777" w:rsidR="0064371C" w:rsidRPr="0064371C" w:rsidRDefault="0064371C" w:rsidP="0064371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64371C">
              <w:rPr>
                <w:rFonts w:ascii="Arial" w:hAnsi="Arial" w:cs="Arial"/>
                <w:color w:val="FFFFFF"/>
                <w:sz w:val="18"/>
                <w:szCs w:val="18"/>
              </w:rPr>
              <w:t>Thorax/buk K+</w:t>
            </w:r>
          </w:p>
          <w:p w14:paraId="75339D2E" w14:textId="77777777" w:rsidR="0064371C" w:rsidRPr="0064371C" w:rsidRDefault="0064371C" w:rsidP="0064371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64371C">
              <w:rPr>
                <w:rFonts w:ascii="Arial" w:hAnsi="Arial" w:cs="Arial"/>
                <w:color w:val="FFFFFF"/>
                <w:sz w:val="18"/>
                <w:szCs w:val="18"/>
              </w:rPr>
              <w:t>SAG</w:t>
            </w:r>
          </w:p>
        </w:tc>
        <w:tc>
          <w:tcPr>
            <w:tcW w:w="1560" w:type="dxa"/>
            <w:gridSpan w:val="2"/>
            <w:vMerge w:val="restart"/>
            <w:tcBorders>
              <w:top w:val="nil"/>
              <w:left w:val="single" w:sz="24" w:space="0" w:color="F2F2F2"/>
            </w:tcBorders>
            <w:shd w:val="clear" w:color="auto" w:fill="8496B0"/>
            <w:vAlign w:val="center"/>
          </w:tcPr>
          <w:p w14:paraId="5821EB97" w14:textId="77777777" w:rsidR="0064371C" w:rsidRPr="0064371C" w:rsidRDefault="0064371C" w:rsidP="0064371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64371C">
              <w:rPr>
                <w:rFonts w:ascii="Arial" w:hAnsi="Arial" w:cs="Arial"/>
                <w:color w:val="FFFFFF"/>
                <w:sz w:val="18"/>
                <w:szCs w:val="18"/>
              </w:rPr>
              <w:t>Thorax/buk K+ helrygg skelett</w:t>
            </w:r>
          </w:p>
          <w:p w14:paraId="2857DFB1" w14:textId="77777777" w:rsidR="0064371C" w:rsidRPr="0064371C" w:rsidRDefault="0064371C" w:rsidP="0064371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64371C">
              <w:rPr>
                <w:rFonts w:ascii="Arial" w:hAnsi="Arial" w:cs="Arial"/>
                <w:color w:val="FFFFFF"/>
                <w:sz w:val="18"/>
                <w:szCs w:val="18"/>
              </w:rPr>
              <w:t>SAG</w:t>
            </w:r>
          </w:p>
        </w:tc>
        <w:tc>
          <w:tcPr>
            <w:tcW w:w="566" w:type="dxa"/>
            <w:tcBorders>
              <w:top w:val="nil"/>
              <w:right w:val="single" w:sz="4" w:space="0" w:color="auto"/>
            </w:tcBorders>
            <w:shd w:val="clear" w:color="auto" w:fill="F2F2F2"/>
          </w:tcPr>
          <w:p w14:paraId="4E2D48FD" w14:textId="77777777" w:rsidR="0064371C" w:rsidRPr="0064371C" w:rsidRDefault="0064371C" w:rsidP="0064371C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64371C" w:rsidRPr="0064371C" w14:paraId="0C0B5B57" w14:textId="77777777" w:rsidTr="0064371C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0F869C4D" w14:textId="77777777" w:rsidR="0064371C" w:rsidRPr="0064371C" w:rsidRDefault="0064371C" w:rsidP="0064371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24" w:space="0" w:color="F2F2F2"/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3A26F48A" w14:textId="77777777" w:rsidR="0064371C" w:rsidRPr="0064371C" w:rsidRDefault="0064371C" w:rsidP="0064371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03801F50" w14:textId="77777777" w:rsidR="0064371C" w:rsidRPr="0064371C" w:rsidRDefault="0064371C" w:rsidP="0064371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653DF6FC" w14:textId="77777777" w:rsidR="0064371C" w:rsidRPr="0064371C" w:rsidRDefault="0064371C" w:rsidP="0064371C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Merge/>
            <w:tcBorders>
              <w:right w:val="single" w:sz="24" w:space="0" w:color="F2F2F2"/>
            </w:tcBorders>
            <w:shd w:val="clear" w:color="auto" w:fill="8496B0"/>
          </w:tcPr>
          <w:p w14:paraId="153900DC" w14:textId="77777777" w:rsidR="0064371C" w:rsidRPr="0064371C" w:rsidRDefault="0064371C" w:rsidP="0064371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gridSpan w:val="2"/>
            <w:vMerge/>
            <w:tcBorders>
              <w:left w:val="single" w:sz="24" w:space="0" w:color="F2F2F2"/>
            </w:tcBorders>
            <w:shd w:val="clear" w:color="auto" w:fill="8496B0"/>
          </w:tcPr>
          <w:p w14:paraId="46E2AD32" w14:textId="77777777" w:rsidR="0064371C" w:rsidRPr="0064371C" w:rsidRDefault="0064371C" w:rsidP="0064371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011B36A0" w14:textId="77777777" w:rsidR="0064371C" w:rsidRPr="0064371C" w:rsidRDefault="0064371C" w:rsidP="0064371C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64371C" w:rsidRPr="0064371C" w14:paraId="7AE110BA" w14:textId="77777777" w:rsidTr="0064371C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2ABBC976" w14:textId="77777777" w:rsidR="0064371C" w:rsidRPr="0064371C" w:rsidRDefault="0064371C" w:rsidP="0064371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24" w:space="0" w:color="F2F2F2"/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012C8355" w14:textId="77777777" w:rsidR="0064371C" w:rsidRPr="0064371C" w:rsidRDefault="0064371C" w:rsidP="0064371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23B70C57" w14:textId="77777777" w:rsidR="0064371C" w:rsidRPr="0064371C" w:rsidRDefault="0064371C" w:rsidP="0064371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40612722" w14:textId="77777777" w:rsidR="0064371C" w:rsidRPr="0064371C" w:rsidRDefault="0064371C" w:rsidP="0064371C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Merge/>
            <w:tcBorders>
              <w:right w:val="single" w:sz="24" w:space="0" w:color="F2F2F2"/>
            </w:tcBorders>
            <w:shd w:val="clear" w:color="auto" w:fill="8496B0"/>
          </w:tcPr>
          <w:p w14:paraId="6A270F8D" w14:textId="77777777" w:rsidR="0064371C" w:rsidRPr="0064371C" w:rsidRDefault="0064371C" w:rsidP="0064371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gridSpan w:val="2"/>
            <w:vMerge/>
            <w:tcBorders>
              <w:left w:val="single" w:sz="24" w:space="0" w:color="F2F2F2"/>
            </w:tcBorders>
            <w:shd w:val="clear" w:color="auto" w:fill="8496B0"/>
          </w:tcPr>
          <w:p w14:paraId="778C8A02" w14:textId="77777777" w:rsidR="0064371C" w:rsidRPr="0064371C" w:rsidRDefault="0064371C" w:rsidP="0064371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65975D3E" w14:textId="77777777" w:rsidR="0064371C" w:rsidRPr="0064371C" w:rsidRDefault="0064371C" w:rsidP="0064371C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64371C" w:rsidRPr="0064371C" w14:paraId="278CB4CC" w14:textId="77777777" w:rsidTr="0064371C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274B9D6B" w14:textId="77777777" w:rsidR="0064371C" w:rsidRPr="0064371C" w:rsidRDefault="0064371C" w:rsidP="0064371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24" w:space="0" w:color="F2F2F2"/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1AE2D070" w14:textId="77777777" w:rsidR="0064371C" w:rsidRPr="0064371C" w:rsidRDefault="0064371C" w:rsidP="0064371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0A6325DE" w14:textId="77777777" w:rsidR="0064371C" w:rsidRPr="0064371C" w:rsidRDefault="0064371C" w:rsidP="0064371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18B06C93" w14:textId="77777777" w:rsidR="0064371C" w:rsidRPr="0064371C" w:rsidRDefault="0064371C" w:rsidP="0064371C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Merge/>
            <w:tcBorders>
              <w:right w:val="single" w:sz="24" w:space="0" w:color="F2F2F2"/>
            </w:tcBorders>
            <w:shd w:val="clear" w:color="auto" w:fill="8496B0"/>
          </w:tcPr>
          <w:p w14:paraId="4341FC59" w14:textId="77777777" w:rsidR="0064371C" w:rsidRPr="0064371C" w:rsidRDefault="0064371C" w:rsidP="0064371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gridSpan w:val="2"/>
            <w:vMerge/>
            <w:tcBorders>
              <w:left w:val="single" w:sz="24" w:space="0" w:color="F2F2F2"/>
            </w:tcBorders>
            <w:shd w:val="clear" w:color="auto" w:fill="8496B0"/>
          </w:tcPr>
          <w:p w14:paraId="557ABDF8" w14:textId="77777777" w:rsidR="0064371C" w:rsidRPr="0064371C" w:rsidRDefault="0064371C" w:rsidP="0064371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60D6B28D" w14:textId="77777777" w:rsidR="0064371C" w:rsidRPr="0064371C" w:rsidRDefault="0064371C" w:rsidP="0064371C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64371C" w:rsidRPr="0064371C" w14:paraId="646B00B1" w14:textId="77777777" w:rsidTr="0064371C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5C00CD53" w14:textId="77777777" w:rsidR="0064371C" w:rsidRPr="0064371C" w:rsidRDefault="0064371C" w:rsidP="0064371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single" w:sz="24" w:space="0" w:color="F2F2F2"/>
              <w:bottom w:val="single" w:sz="24" w:space="0" w:color="F2F2F2"/>
              <w:right w:val="single" w:sz="24" w:space="0" w:color="F2F2F2"/>
            </w:tcBorders>
            <w:shd w:val="clear" w:color="auto" w:fill="8496B0"/>
            <w:vAlign w:val="center"/>
          </w:tcPr>
          <w:p w14:paraId="25D1D37A" w14:textId="77777777" w:rsidR="0064371C" w:rsidRPr="0064371C" w:rsidRDefault="0064371C" w:rsidP="0064371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64371C">
              <w:rPr>
                <w:rFonts w:ascii="Arial" w:hAnsi="Arial" w:cs="Arial"/>
                <w:color w:val="FFFFFF"/>
                <w:sz w:val="18"/>
                <w:szCs w:val="18"/>
              </w:rPr>
              <w:t>Lungor K+</w:t>
            </w:r>
          </w:p>
          <w:p w14:paraId="7DAABF7D" w14:textId="77777777" w:rsidR="0064371C" w:rsidRPr="0064371C" w:rsidRDefault="0064371C" w:rsidP="0064371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64371C">
              <w:rPr>
                <w:rFonts w:ascii="Arial" w:hAnsi="Arial" w:cs="Arial"/>
                <w:color w:val="FFFFFF"/>
                <w:sz w:val="18"/>
                <w:szCs w:val="18"/>
              </w:rPr>
              <w:t>AX</w:t>
            </w: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  <w:vAlign w:val="center"/>
          </w:tcPr>
          <w:p w14:paraId="1A812C41" w14:textId="77777777" w:rsidR="0064371C" w:rsidRPr="0064371C" w:rsidRDefault="0064371C" w:rsidP="0064371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688B673E" w14:textId="77777777" w:rsidR="0064371C" w:rsidRPr="0064371C" w:rsidRDefault="0064371C" w:rsidP="0064371C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Merge/>
            <w:tcBorders>
              <w:right w:val="single" w:sz="24" w:space="0" w:color="F2F2F2"/>
            </w:tcBorders>
            <w:shd w:val="clear" w:color="auto" w:fill="8496B0"/>
            <w:vAlign w:val="center"/>
          </w:tcPr>
          <w:p w14:paraId="4704A71D" w14:textId="77777777" w:rsidR="0064371C" w:rsidRPr="0064371C" w:rsidRDefault="0064371C" w:rsidP="0064371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gridSpan w:val="2"/>
            <w:vMerge/>
            <w:tcBorders>
              <w:left w:val="single" w:sz="24" w:space="0" w:color="F2F2F2"/>
            </w:tcBorders>
            <w:shd w:val="clear" w:color="auto" w:fill="8496B0"/>
            <w:vAlign w:val="center"/>
          </w:tcPr>
          <w:p w14:paraId="188BEB77" w14:textId="77777777" w:rsidR="0064371C" w:rsidRPr="0064371C" w:rsidRDefault="0064371C" w:rsidP="0064371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4AD4E53C" w14:textId="77777777" w:rsidR="0064371C" w:rsidRPr="0064371C" w:rsidRDefault="0064371C" w:rsidP="0064371C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64371C" w:rsidRPr="0064371C" w14:paraId="543ED746" w14:textId="77777777" w:rsidTr="0064371C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78067498" w14:textId="77777777" w:rsidR="0064371C" w:rsidRPr="0064371C" w:rsidRDefault="0064371C" w:rsidP="0064371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24" w:space="0" w:color="F2F2F2"/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2AB3D372" w14:textId="77777777" w:rsidR="0064371C" w:rsidRPr="0064371C" w:rsidRDefault="0064371C" w:rsidP="0064371C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4FC3895D" w14:textId="77777777" w:rsidR="0064371C" w:rsidRPr="0064371C" w:rsidRDefault="0064371C" w:rsidP="0064371C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1B79A388" w14:textId="77777777" w:rsidR="0064371C" w:rsidRPr="0064371C" w:rsidRDefault="0064371C" w:rsidP="0064371C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Merge/>
            <w:tcBorders>
              <w:right w:val="single" w:sz="24" w:space="0" w:color="F2F2F2"/>
            </w:tcBorders>
            <w:shd w:val="clear" w:color="auto" w:fill="8496B0"/>
          </w:tcPr>
          <w:p w14:paraId="24835DB8" w14:textId="77777777" w:rsidR="0064371C" w:rsidRPr="0064371C" w:rsidRDefault="0064371C" w:rsidP="0064371C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gridSpan w:val="2"/>
            <w:vMerge/>
            <w:tcBorders>
              <w:left w:val="single" w:sz="24" w:space="0" w:color="F2F2F2"/>
            </w:tcBorders>
            <w:shd w:val="clear" w:color="auto" w:fill="8496B0"/>
          </w:tcPr>
          <w:p w14:paraId="5EAF0FFE" w14:textId="77777777" w:rsidR="0064371C" w:rsidRPr="0064371C" w:rsidRDefault="0064371C" w:rsidP="0064371C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7D056D4B" w14:textId="77777777" w:rsidR="0064371C" w:rsidRPr="0064371C" w:rsidRDefault="0064371C" w:rsidP="0064371C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64371C" w:rsidRPr="0064371C" w14:paraId="0B98E460" w14:textId="77777777" w:rsidTr="0064371C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09D56A2E" w14:textId="77777777" w:rsidR="0064371C" w:rsidRPr="0064371C" w:rsidRDefault="0064371C" w:rsidP="0064371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24" w:space="0" w:color="F2F2F2"/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5B5720B4" w14:textId="77777777" w:rsidR="0064371C" w:rsidRPr="0064371C" w:rsidRDefault="0064371C" w:rsidP="0064371C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388E89DC" w14:textId="77777777" w:rsidR="0064371C" w:rsidRPr="0064371C" w:rsidRDefault="0064371C" w:rsidP="0064371C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4F4B890C" w14:textId="77777777" w:rsidR="0064371C" w:rsidRPr="0064371C" w:rsidRDefault="0064371C" w:rsidP="0064371C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Merge/>
            <w:tcBorders>
              <w:right w:val="single" w:sz="24" w:space="0" w:color="F2F2F2"/>
            </w:tcBorders>
            <w:shd w:val="clear" w:color="auto" w:fill="8496B0"/>
          </w:tcPr>
          <w:p w14:paraId="1FD5802E" w14:textId="77777777" w:rsidR="0064371C" w:rsidRPr="0064371C" w:rsidRDefault="0064371C" w:rsidP="0064371C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gridSpan w:val="2"/>
            <w:vMerge/>
            <w:tcBorders>
              <w:left w:val="single" w:sz="24" w:space="0" w:color="F2F2F2"/>
            </w:tcBorders>
            <w:shd w:val="clear" w:color="auto" w:fill="8496B0"/>
          </w:tcPr>
          <w:p w14:paraId="5CA330FD" w14:textId="77777777" w:rsidR="0064371C" w:rsidRPr="0064371C" w:rsidRDefault="0064371C" w:rsidP="0064371C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7B9B304D" w14:textId="77777777" w:rsidR="0064371C" w:rsidRPr="0064371C" w:rsidRDefault="0064371C" w:rsidP="0064371C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64371C" w:rsidRPr="0064371C" w14:paraId="0761DB90" w14:textId="77777777" w:rsidTr="0064371C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037DE7A8" w14:textId="77777777" w:rsidR="0064371C" w:rsidRPr="0064371C" w:rsidRDefault="0064371C" w:rsidP="0064371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24" w:space="0" w:color="F2F2F2"/>
              <w:bottom w:val="nil"/>
              <w:right w:val="single" w:sz="24" w:space="0" w:color="F2F2F2"/>
            </w:tcBorders>
            <w:shd w:val="clear" w:color="auto" w:fill="8496B0"/>
          </w:tcPr>
          <w:p w14:paraId="102CD507" w14:textId="77777777" w:rsidR="0064371C" w:rsidRPr="0064371C" w:rsidRDefault="0064371C" w:rsidP="0064371C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  <w:bottom w:val="nil"/>
            </w:tcBorders>
            <w:shd w:val="clear" w:color="auto" w:fill="8496B0"/>
          </w:tcPr>
          <w:p w14:paraId="22F51B7A" w14:textId="77777777" w:rsidR="0064371C" w:rsidRPr="0064371C" w:rsidRDefault="0064371C" w:rsidP="0064371C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302BD80F" w14:textId="77777777" w:rsidR="0064371C" w:rsidRPr="0064371C" w:rsidRDefault="0064371C" w:rsidP="0064371C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Merge/>
            <w:tcBorders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1D0C8EE5" w14:textId="77777777" w:rsidR="0064371C" w:rsidRPr="0064371C" w:rsidRDefault="0064371C" w:rsidP="0064371C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gridSpan w:val="2"/>
            <w:vMerge/>
            <w:tcBorders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05D299B2" w14:textId="77777777" w:rsidR="0064371C" w:rsidRPr="0064371C" w:rsidRDefault="0064371C" w:rsidP="0064371C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7B5F0579" w14:textId="77777777" w:rsidR="0064371C" w:rsidRPr="0064371C" w:rsidRDefault="0064371C" w:rsidP="0064371C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64371C" w:rsidRPr="0064371C" w14:paraId="7600107C" w14:textId="77777777" w:rsidTr="0064371C">
        <w:trPr>
          <w:trHeight w:val="227"/>
        </w:trPr>
        <w:tc>
          <w:tcPr>
            <w:tcW w:w="195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5030C64E" w14:textId="77777777" w:rsidR="0064371C" w:rsidRPr="0064371C" w:rsidRDefault="0064371C" w:rsidP="0064371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nil"/>
              <w:bottom w:val="single" w:sz="4" w:space="0" w:color="auto"/>
            </w:tcBorders>
            <w:shd w:val="clear" w:color="auto" w:fill="F2F2F2"/>
          </w:tcPr>
          <w:p w14:paraId="7A347181" w14:textId="77777777" w:rsidR="0064371C" w:rsidRPr="0064371C" w:rsidRDefault="0064371C" w:rsidP="0064371C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F2F2F2"/>
          </w:tcPr>
          <w:p w14:paraId="48F35387" w14:textId="77777777" w:rsidR="0064371C" w:rsidRPr="0064371C" w:rsidRDefault="0064371C" w:rsidP="0064371C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3119" w:type="dxa"/>
            <w:gridSpan w:val="4"/>
            <w:tcBorders>
              <w:top w:val="single" w:sz="24" w:space="0" w:color="F2F2F2"/>
              <w:bottom w:val="single" w:sz="4" w:space="0" w:color="auto"/>
            </w:tcBorders>
            <w:shd w:val="clear" w:color="auto" w:fill="F2F2F2"/>
          </w:tcPr>
          <w:p w14:paraId="39D85103" w14:textId="77777777" w:rsidR="0064371C" w:rsidRPr="0064371C" w:rsidRDefault="0064371C" w:rsidP="0064371C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AA8BA4E" w14:textId="77777777" w:rsidR="0064371C" w:rsidRPr="0064371C" w:rsidRDefault="0064371C" w:rsidP="0064371C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</w:tbl>
    <w:p w14:paraId="7B855031" w14:textId="77777777" w:rsidR="0064371C" w:rsidRPr="0064371C" w:rsidRDefault="0064371C" w:rsidP="0064371C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szCs w:val="20"/>
        </w:rPr>
      </w:pP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64371C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9C4D94" w14:textId="77777777" w:rsidR="003C354B" w:rsidRDefault="003C354B">
      <w:r>
        <w:separator/>
      </w:r>
    </w:p>
  </w:endnote>
  <w:endnote w:type="continuationSeparator" w:id="0">
    <w:p w14:paraId="27AC1BB0" w14:textId="77777777" w:rsidR="003C354B" w:rsidRDefault="003C354B">
      <w:r>
        <w:continuationSeparator/>
      </w:r>
    </w:p>
  </w:endnote>
  <w:endnote w:type="continuationNotice" w:id="1">
    <w:p w14:paraId="25E7EC5B" w14:textId="77777777" w:rsidR="003C354B" w:rsidRDefault="003C354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037A6F" w14:textId="77777777" w:rsidR="003C354B" w:rsidRDefault="003C354B"/>
  </w:footnote>
  <w:footnote w:type="continuationSeparator" w:id="0">
    <w:p w14:paraId="3EAB1936" w14:textId="77777777" w:rsidR="003C354B" w:rsidRDefault="003C354B">
      <w:r>
        <w:continuationSeparator/>
      </w:r>
    </w:p>
  </w:footnote>
  <w:footnote w:type="continuationNotice" w:id="1">
    <w:p w14:paraId="390F5667" w14:textId="77777777" w:rsidR="003C354B" w:rsidRDefault="003C354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9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30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4F31E80"/>
    <w:multiLevelType w:val="hybridMultilevel"/>
    <w:tmpl w:val="4FB42964"/>
    <w:lvl w:ilvl="0" w:tplc="9F60CA2A">
      <w:start w:val="1"/>
      <w:numFmt w:val="decimal"/>
      <w:lvlText w:val="%1."/>
      <w:lvlJc w:val="left"/>
      <w:pPr>
        <w:ind w:left="227" w:hanging="227"/>
      </w:pPr>
      <w:rPr>
        <w:rFonts w:hint="default"/>
      </w:rPr>
    </w:lvl>
    <w:lvl w:ilvl="1" w:tplc="333E37CA" w:tentative="1">
      <w:start w:val="1"/>
      <w:numFmt w:val="lowerLetter"/>
      <w:lvlText w:val="%2."/>
      <w:lvlJc w:val="left"/>
      <w:pPr>
        <w:ind w:left="1080" w:hanging="360"/>
      </w:pPr>
    </w:lvl>
    <w:lvl w:ilvl="2" w:tplc="CB0ABD94" w:tentative="1">
      <w:start w:val="1"/>
      <w:numFmt w:val="lowerRoman"/>
      <w:lvlText w:val="%3."/>
      <w:lvlJc w:val="right"/>
      <w:pPr>
        <w:ind w:left="1800" w:hanging="180"/>
      </w:pPr>
    </w:lvl>
    <w:lvl w:ilvl="3" w:tplc="653AF3D2" w:tentative="1">
      <w:start w:val="1"/>
      <w:numFmt w:val="decimal"/>
      <w:lvlText w:val="%4."/>
      <w:lvlJc w:val="left"/>
      <w:pPr>
        <w:ind w:left="2520" w:hanging="360"/>
      </w:pPr>
    </w:lvl>
    <w:lvl w:ilvl="4" w:tplc="889C56FE" w:tentative="1">
      <w:start w:val="1"/>
      <w:numFmt w:val="lowerLetter"/>
      <w:lvlText w:val="%5."/>
      <w:lvlJc w:val="left"/>
      <w:pPr>
        <w:ind w:left="3240" w:hanging="360"/>
      </w:pPr>
    </w:lvl>
    <w:lvl w:ilvl="5" w:tplc="D89C973A" w:tentative="1">
      <w:start w:val="1"/>
      <w:numFmt w:val="lowerRoman"/>
      <w:lvlText w:val="%6."/>
      <w:lvlJc w:val="right"/>
      <w:pPr>
        <w:ind w:left="3960" w:hanging="180"/>
      </w:pPr>
    </w:lvl>
    <w:lvl w:ilvl="6" w:tplc="343AF660" w:tentative="1">
      <w:start w:val="1"/>
      <w:numFmt w:val="decimal"/>
      <w:lvlText w:val="%7."/>
      <w:lvlJc w:val="left"/>
      <w:pPr>
        <w:ind w:left="4680" w:hanging="360"/>
      </w:pPr>
    </w:lvl>
    <w:lvl w:ilvl="7" w:tplc="4A3C57EE" w:tentative="1">
      <w:start w:val="1"/>
      <w:numFmt w:val="lowerLetter"/>
      <w:lvlText w:val="%8."/>
      <w:lvlJc w:val="left"/>
      <w:pPr>
        <w:ind w:left="5400" w:hanging="360"/>
      </w:pPr>
    </w:lvl>
    <w:lvl w:ilvl="8" w:tplc="D748632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3BB018CA"/>
    <w:multiLevelType w:val="hybridMultilevel"/>
    <w:tmpl w:val="7FBA80B4"/>
    <w:lvl w:ilvl="0" w:tplc="98FA3D02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F7562FCA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CCB2505E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B67EB74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D00D136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A7B446F4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ADC362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B5E0D87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94A207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5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5A634650"/>
    <w:multiLevelType w:val="hybridMultilevel"/>
    <w:tmpl w:val="4782C3CA"/>
    <w:lvl w:ilvl="0" w:tplc="2E3E48E2">
      <w:start w:val="1"/>
      <w:numFmt w:val="decimal"/>
      <w:lvlText w:val="%1."/>
      <w:lvlJc w:val="left"/>
      <w:pPr>
        <w:ind w:left="227" w:hanging="227"/>
      </w:pPr>
      <w:rPr>
        <w:rFonts w:hint="default"/>
      </w:rPr>
    </w:lvl>
    <w:lvl w:ilvl="1" w:tplc="7E30821C" w:tentative="1">
      <w:start w:val="1"/>
      <w:numFmt w:val="lowerLetter"/>
      <w:lvlText w:val="%2."/>
      <w:lvlJc w:val="left"/>
      <w:pPr>
        <w:ind w:left="1080" w:hanging="360"/>
      </w:pPr>
    </w:lvl>
    <w:lvl w:ilvl="2" w:tplc="D8466E90" w:tentative="1">
      <w:start w:val="1"/>
      <w:numFmt w:val="lowerRoman"/>
      <w:lvlText w:val="%3."/>
      <w:lvlJc w:val="right"/>
      <w:pPr>
        <w:ind w:left="1800" w:hanging="180"/>
      </w:pPr>
    </w:lvl>
    <w:lvl w:ilvl="3" w:tplc="E8B400FC" w:tentative="1">
      <w:start w:val="1"/>
      <w:numFmt w:val="decimal"/>
      <w:lvlText w:val="%4."/>
      <w:lvlJc w:val="left"/>
      <w:pPr>
        <w:ind w:left="2520" w:hanging="360"/>
      </w:pPr>
    </w:lvl>
    <w:lvl w:ilvl="4" w:tplc="24C4CDE2" w:tentative="1">
      <w:start w:val="1"/>
      <w:numFmt w:val="lowerLetter"/>
      <w:lvlText w:val="%5."/>
      <w:lvlJc w:val="left"/>
      <w:pPr>
        <w:ind w:left="3240" w:hanging="360"/>
      </w:pPr>
    </w:lvl>
    <w:lvl w:ilvl="5" w:tplc="01F4274C" w:tentative="1">
      <w:start w:val="1"/>
      <w:numFmt w:val="lowerRoman"/>
      <w:lvlText w:val="%6."/>
      <w:lvlJc w:val="right"/>
      <w:pPr>
        <w:ind w:left="3960" w:hanging="180"/>
      </w:pPr>
    </w:lvl>
    <w:lvl w:ilvl="6" w:tplc="03BC8BFA" w:tentative="1">
      <w:start w:val="1"/>
      <w:numFmt w:val="decimal"/>
      <w:lvlText w:val="%7."/>
      <w:lvlJc w:val="left"/>
      <w:pPr>
        <w:ind w:left="4680" w:hanging="360"/>
      </w:pPr>
    </w:lvl>
    <w:lvl w:ilvl="7" w:tplc="830A806A" w:tentative="1">
      <w:start w:val="1"/>
      <w:numFmt w:val="lowerLetter"/>
      <w:lvlText w:val="%8."/>
      <w:lvlJc w:val="left"/>
      <w:pPr>
        <w:ind w:left="5400" w:hanging="360"/>
      </w:pPr>
    </w:lvl>
    <w:lvl w:ilvl="8" w:tplc="FAB2409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3AF0C71"/>
    <w:multiLevelType w:val="hybridMultilevel"/>
    <w:tmpl w:val="FB72D93C"/>
    <w:lvl w:ilvl="0" w:tplc="B0043A9E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408C9AE0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D48528E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A42E271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E6A12DC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D2385F74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8007F72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D8CEDD64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D2A0EB8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0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1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265453322">
    <w:abstractNumId w:val="21"/>
  </w:num>
  <w:num w:numId="2" w16cid:durableId="1396734706">
    <w:abstractNumId w:val="16"/>
  </w:num>
  <w:num w:numId="3" w16cid:durableId="1701249068">
    <w:abstractNumId w:val="0"/>
  </w:num>
  <w:num w:numId="4" w16cid:durableId="1322855074">
    <w:abstractNumId w:val="6"/>
  </w:num>
  <w:num w:numId="5" w16cid:durableId="215089802">
    <w:abstractNumId w:val="19"/>
  </w:num>
  <w:num w:numId="6" w16cid:durableId="984893341">
    <w:abstractNumId w:val="2"/>
  </w:num>
  <w:num w:numId="7" w16cid:durableId="850295108">
    <w:abstractNumId w:val="13"/>
  </w:num>
  <w:num w:numId="8" w16cid:durableId="695084304">
    <w:abstractNumId w:val="9"/>
  </w:num>
  <w:num w:numId="9" w16cid:durableId="736517336">
    <w:abstractNumId w:val="1"/>
  </w:num>
  <w:num w:numId="10" w16cid:durableId="1246912378">
    <w:abstractNumId w:val="1"/>
  </w:num>
  <w:num w:numId="11" w16cid:durableId="1196575365">
    <w:abstractNumId w:val="3"/>
  </w:num>
  <w:num w:numId="12" w16cid:durableId="1491602053">
    <w:abstractNumId w:val="4"/>
  </w:num>
  <w:num w:numId="13" w16cid:durableId="786628964">
    <w:abstractNumId w:val="15"/>
  </w:num>
  <w:num w:numId="14" w16cid:durableId="1352300552">
    <w:abstractNumId w:val="10"/>
  </w:num>
  <w:num w:numId="15" w16cid:durableId="1452017808">
    <w:abstractNumId w:val="7"/>
  </w:num>
  <w:num w:numId="16" w16cid:durableId="192380400">
    <w:abstractNumId w:val="14"/>
  </w:num>
  <w:num w:numId="17" w16cid:durableId="1938557291">
    <w:abstractNumId w:val="5"/>
  </w:num>
  <w:num w:numId="18" w16cid:durableId="481119119">
    <w:abstractNumId w:val="12"/>
  </w:num>
  <w:num w:numId="19" w16cid:durableId="50351664">
    <w:abstractNumId w:val="20"/>
  </w:num>
  <w:num w:numId="20" w16cid:durableId="504636606">
    <w:abstractNumId w:val="17"/>
  </w:num>
  <w:num w:numId="21" w16cid:durableId="443421680">
    <w:abstractNumId w:val="8"/>
  </w:num>
  <w:num w:numId="22" w16cid:durableId="1333946897">
    <w:abstractNumId w:val="18"/>
  </w:num>
  <w:num w:numId="23" w16cid:durableId="22788057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482F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7774B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57877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C354B"/>
    <w:rsid w:val="003C6F28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2ECF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4371C"/>
    <w:rsid w:val="006452E2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E5CE6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1410E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39A2"/>
    <w:rsid w:val="00C556F5"/>
    <w:rsid w:val="00C60859"/>
    <w:rsid w:val="00C70E19"/>
    <w:rsid w:val="00C72574"/>
    <w:rsid w:val="00C7430C"/>
    <w:rsid w:val="00C7674A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2DD5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diagramData" Target="diagrams/data1.xml" Id="rId18" /><Relationship Type="http://schemas.openxmlformats.org/officeDocument/2006/relationships/diagramColors" Target="diagrams/colors2.xml" Id="rId26" /><Relationship Type="http://schemas.openxmlformats.org/officeDocument/2006/relationships/diagramColors" Target="diagrams/colors1.xml" Id="rId21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mellanarkiv-offentlig.vgregion.se/alfresco/s/archive/stream/public/v1/source/available/SOFIA/NU10193-390712850-19/SURROGATE/Str%c3%a5lskydd%20vid%20unders%c3%b6kningar%20och%20behandlingar%20med%20r%c3%b6ntgenstr%c3%a5lning.pdf" TargetMode="External" Id="rId17" /><Relationship Type="http://schemas.openxmlformats.org/officeDocument/2006/relationships/diagramQuickStyle" Target="diagrams/quickStyle2.xml" Id="rId25" /><Relationship Type="http://schemas.openxmlformats.org/officeDocument/2006/relationships/footer" Target="footer3.xml" Id="rId16" /><Relationship Type="http://schemas.openxmlformats.org/officeDocument/2006/relationships/diagramQuickStyle" Target="diagrams/quickStyle1.xml" Id="rId20" /><Relationship Type="http://schemas.openxmlformats.org/officeDocument/2006/relationships/fontTable" Target="fontTable.xml" Id="rId29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diagramLayout" Target="diagrams/layout2.xml" Id="rId24" /><Relationship Type="http://schemas.openxmlformats.org/officeDocument/2006/relationships/header" Target="header2.xml" Id="rId15" /><Relationship Type="http://schemas.openxmlformats.org/officeDocument/2006/relationships/diagramData" Target="diagrams/data2.xml" Id="rId23" /><Relationship Type="http://schemas.openxmlformats.org/officeDocument/2006/relationships/image" Target="media/image3.png" Id="rId28" /><Relationship Type="http://schemas.openxmlformats.org/officeDocument/2006/relationships/footnotes" Target="footnotes.xml" Id="rId10" /><Relationship Type="http://schemas.openxmlformats.org/officeDocument/2006/relationships/diagramLayout" Target="diagrams/layout1.xm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Relationship Type="http://schemas.microsoft.com/office/2007/relationships/diagramDrawing" Target="diagrams/drawing1.xml" Id="rId22" /><Relationship Type="http://schemas.microsoft.com/office/2007/relationships/diagramDrawing" Target="diagrams/drawing2.xml" Id="rId27" /><Relationship Type="http://schemas.openxmlformats.org/officeDocument/2006/relationships/theme" Target="theme/theme1.xml" Id="rId30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B73EA016-5B5E-4372-8AFF-E16F061CFA05}" type="doc">
      <dgm:prSet loTypeId="urn:microsoft.com/office/officeart/2005/8/layout/hChevron3" loCatId="process" qsTypeId="urn:microsoft.com/office/officeart/2005/8/quickstyle/simple1" qsCatId="simple" csTypeId="urn:microsoft.com/office/officeart/2005/8/colors/accent1_2" csCatId="accent1" phldr="1"/>
      <dgm:spPr/>
    </dgm:pt>
    <dgm:pt modelId="{D813EA76-4FD3-4C15-BFBC-B1DF43B29666}">
      <dgm:prSet phldrT="[Text]" custT="1"/>
      <dgm:spPr>
        <a:xfrm>
          <a:off x="549" y="53990"/>
          <a:ext cx="961241" cy="432018"/>
        </a:xfrm>
        <a:prstGeom prst="homePlate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Armar ner</a:t>
          </a:r>
        </a:p>
      </dgm:t>
    </dgm:pt>
    <dgm:pt modelId="{51B2D3F0-E323-4904-8A74-161FD19938DC}" type="parTrans" cxnId="{68C07CC1-8FC8-49EB-A243-EFC3F467C067}">
      <dgm:prSet/>
      <dgm:spPr/>
      <dgm:t>
        <a:bodyPr/>
        <a:lstStyle/>
        <a:p>
          <a:endParaRPr lang="sv-SE"/>
        </a:p>
      </dgm:t>
    </dgm:pt>
    <dgm:pt modelId="{29E71655-919D-4579-956E-BE243FD1AEF8}" type="sibTrans" cxnId="{68C07CC1-8FC8-49EB-A243-EFC3F467C067}">
      <dgm:prSet/>
      <dgm:spPr/>
      <dgm:t>
        <a:bodyPr/>
        <a:lstStyle/>
        <a:p>
          <a:endParaRPr lang="sv-SE"/>
        </a:p>
      </dgm:t>
    </dgm:pt>
    <dgm:pt modelId="{7D55B2F1-F7F7-4A6B-AFB0-F846FDB634B5}">
      <dgm:prSet phldrT="[Text]" custT="1"/>
      <dgm:spPr>
        <a:xfrm>
          <a:off x="769301" y="53990"/>
          <a:ext cx="961241" cy="432018"/>
        </a:xfrm>
        <a:prstGeom prst="chevron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Scout</a:t>
          </a:r>
        </a:p>
      </dgm:t>
    </dgm:pt>
    <dgm:pt modelId="{A91F18A5-EA0C-4F30-AD15-BF040ECBB0A9}" type="parTrans" cxnId="{B303F0E1-33EF-4DC3-8007-41A2DE1420A4}">
      <dgm:prSet/>
      <dgm:spPr/>
      <dgm:t>
        <a:bodyPr/>
        <a:lstStyle/>
        <a:p>
          <a:endParaRPr lang="sv-SE"/>
        </a:p>
      </dgm:t>
    </dgm:pt>
    <dgm:pt modelId="{3D6E5AB3-C33B-43E1-8C1D-34916F35F614}" type="sibTrans" cxnId="{B303F0E1-33EF-4DC3-8007-41A2DE1420A4}">
      <dgm:prSet/>
      <dgm:spPr/>
      <dgm:t>
        <a:bodyPr/>
        <a:lstStyle/>
        <a:p>
          <a:endParaRPr lang="sv-SE"/>
        </a:p>
      </dgm:t>
    </dgm:pt>
    <dgm:pt modelId="{72C3C3E7-AFE7-48AF-A84A-F5F4B462ABCE}">
      <dgm:prSet phldrT="[Text]" custT="1"/>
      <dgm:spPr>
        <a:xfrm>
          <a:off x="1538054" y="53990"/>
          <a:ext cx="961241" cy="432018"/>
        </a:xfrm>
        <a:prstGeom prst="chevron">
          <a:avLst/>
        </a:prstGeom>
        <a:solidFill>
          <a:srgbClr val="FF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</a:t>
          </a:r>
        </a:p>
      </dgm:t>
    </dgm:pt>
    <dgm:pt modelId="{288A407B-ED2E-42B1-85A4-3E3B41EADB23}" type="parTrans" cxnId="{6CA469CD-608D-494A-82C4-5137374B010E}">
      <dgm:prSet/>
      <dgm:spPr/>
      <dgm:t>
        <a:bodyPr/>
        <a:lstStyle/>
        <a:p>
          <a:endParaRPr lang="sv-SE"/>
        </a:p>
      </dgm:t>
    </dgm:pt>
    <dgm:pt modelId="{BECE7A1A-22AA-4C93-A4A2-E459752FA85C}" type="sibTrans" cxnId="{6CA469CD-608D-494A-82C4-5137374B010E}">
      <dgm:prSet/>
      <dgm:spPr/>
      <dgm:t>
        <a:bodyPr/>
        <a:lstStyle/>
        <a:p>
          <a:endParaRPr lang="sv-SE"/>
        </a:p>
      </dgm:t>
    </dgm:pt>
    <dgm:pt modelId="{548E9FD9-7371-42E5-8C31-C03B33C90BF7}">
      <dgm:prSet phldrT="[Text]" custT="1"/>
      <dgm:spPr>
        <a:xfrm>
          <a:off x="2306807" y="53946"/>
          <a:ext cx="961443" cy="432106"/>
        </a:xfrm>
        <a:prstGeom prst="chevron">
          <a:avLst/>
        </a:prstGeom>
        <a:solidFill>
          <a:srgbClr val="C0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2</a:t>
          </a:r>
        </a:p>
      </dgm:t>
    </dgm:pt>
    <dgm:pt modelId="{BE3BE368-04F2-4F58-8E1F-CDE9377C80AE}" type="sibTrans" cxnId="{2A0E0FD2-D5CA-4295-84E5-8A016E6AB23B}">
      <dgm:prSet/>
      <dgm:spPr/>
      <dgm:t>
        <a:bodyPr/>
        <a:lstStyle/>
        <a:p>
          <a:endParaRPr lang="sv-SE"/>
        </a:p>
      </dgm:t>
    </dgm:pt>
    <dgm:pt modelId="{598823B6-00E9-4A80-96D3-08CBD4BA6DBA}" type="parTrans" cxnId="{2A0E0FD2-D5CA-4295-84E5-8A016E6AB23B}">
      <dgm:prSet/>
      <dgm:spPr/>
      <dgm:t>
        <a:bodyPr/>
        <a:lstStyle/>
        <a:p>
          <a:endParaRPr lang="sv-SE"/>
        </a:p>
      </dgm:t>
    </dgm:pt>
    <dgm:pt modelId="{1F6A0B97-83F0-4189-B0CB-00156B0AC153}" type="pres">
      <dgm:prSet presAssocID="{B73EA016-5B5E-4372-8AFF-E16F061CFA05}" presName="Name0" presStyleCnt="0">
        <dgm:presLayoutVars>
          <dgm:dir/>
          <dgm:resizeHandles val="exact"/>
        </dgm:presLayoutVars>
      </dgm:prSet>
      <dgm:spPr/>
    </dgm:pt>
    <dgm:pt modelId="{4784DBD1-3CBE-41A8-A2C7-CF088F838C79}" type="pres">
      <dgm:prSet presAssocID="{D813EA76-4FD3-4C15-BFBC-B1DF43B29666}" presName="parTxOnly" presStyleLbl="node1" presStyleIdx="0" presStyleCnt="4" custScaleX="99875" custScaleY="112219">
        <dgm:presLayoutVars>
          <dgm:bulletEnabled val="1"/>
        </dgm:presLayoutVars>
      </dgm:prSet>
      <dgm:spPr/>
    </dgm:pt>
    <dgm:pt modelId="{37D14BC8-3203-463C-9804-9B3B86B621FF}" type="pres">
      <dgm:prSet presAssocID="{29E71655-919D-4579-956E-BE243FD1AEF8}" presName="parSpace" presStyleCnt="0"/>
      <dgm:spPr/>
    </dgm:pt>
    <dgm:pt modelId="{E13D0391-DAD9-4B61-AB66-3FA48A4F7006}" type="pres">
      <dgm:prSet presAssocID="{7D55B2F1-F7F7-4A6B-AFB0-F846FDB634B5}" presName="parTxOnly" presStyleLbl="node1" presStyleIdx="1" presStyleCnt="4" custScaleX="99875" custScaleY="112219">
        <dgm:presLayoutVars>
          <dgm:bulletEnabled val="1"/>
        </dgm:presLayoutVars>
      </dgm:prSet>
      <dgm:spPr/>
    </dgm:pt>
    <dgm:pt modelId="{F9271109-4339-4036-9126-150629D10456}" type="pres">
      <dgm:prSet presAssocID="{3D6E5AB3-C33B-43E1-8C1D-34916F35F614}" presName="parSpace" presStyleCnt="0"/>
      <dgm:spPr/>
    </dgm:pt>
    <dgm:pt modelId="{AD4E5296-B06F-4F82-9CB5-F741BF6BFCC1}" type="pres">
      <dgm:prSet presAssocID="{72C3C3E7-AFE7-48AF-A84A-F5F4B462ABCE}" presName="parTxOnly" presStyleLbl="node1" presStyleIdx="2" presStyleCnt="4" custScaleX="99875" custScaleY="112219">
        <dgm:presLayoutVars>
          <dgm:bulletEnabled val="1"/>
        </dgm:presLayoutVars>
      </dgm:prSet>
      <dgm:spPr/>
    </dgm:pt>
    <dgm:pt modelId="{99F7A086-6C98-4385-8FFE-3337C1F24694}" type="pres">
      <dgm:prSet presAssocID="{BECE7A1A-22AA-4C93-A4A2-E459752FA85C}" presName="parSpace" presStyleCnt="0"/>
      <dgm:spPr/>
    </dgm:pt>
    <dgm:pt modelId="{6CE68A43-9C69-4212-AF24-9AFEE7CA1715}" type="pres">
      <dgm:prSet presAssocID="{548E9FD9-7371-42E5-8C31-C03B33C90BF7}" presName="parTxOnly" presStyleLbl="node1" presStyleIdx="3" presStyleCnt="4" custScaleX="99896" custScaleY="112242">
        <dgm:presLayoutVars>
          <dgm:bulletEnabled val="1"/>
        </dgm:presLayoutVars>
      </dgm:prSet>
      <dgm:spPr/>
    </dgm:pt>
  </dgm:ptLst>
  <dgm:cxnLst>
    <dgm:cxn modelId="{CEC344A7-5CD2-4929-9D8F-5792328ABB32}" type="presOf" srcId="{D813EA76-4FD3-4C15-BFBC-B1DF43B29666}" destId="{4784DBD1-3CBE-41A8-A2C7-CF088F838C79}" srcOrd="0" destOrd="0" presId="urn:microsoft.com/office/officeart/2005/8/layout/hChevron3"/>
    <dgm:cxn modelId="{15513DA8-E8A2-4E32-828F-7F8E9706F09B}" type="presOf" srcId="{72C3C3E7-AFE7-48AF-A84A-F5F4B462ABCE}" destId="{AD4E5296-B06F-4F82-9CB5-F741BF6BFCC1}" srcOrd="0" destOrd="0" presId="urn:microsoft.com/office/officeart/2005/8/layout/hChevron3"/>
    <dgm:cxn modelId="{68C07CC1-8FC8-49EB-A243-EFC3F467C067}" srcId="{B73EA016-5B5E-4372-8AFF-E16F061CFA05}" destId="{D813EA76-4FD3-4C15-BFBC-B1DF43B29666}" srcOrd="0" destOrd="0" parTransId="{51B2D3F0-E323-4904-8A74-161FD19938DC}" sibTransId="{29E71655-919D-4579-956E-BE243FD1AEF8}"/>
    <dgm:cxn modelId="{6CA469CD-608D-494A-82C4-5137374B010E}" srcId="{B73EA016-5B5E-4372-8AFF-E16F061CFA05}" destId="{72C3C3E7-AFE7-48AF-A84A-F5F4B462ABCE}" srcOrd="2" destOrd="0" parTransId="{288A407B-ED2E-42B1-85A4-3E3B41EADB23}" sibTransId="{BECE7A1A-22AA-4C93-A4A2-E459752FA85C}"/>
    <dgm:cxn modelId="{2A0E0FD2-D5CA-4295-84E5-8A016E6AB23B}" srcId="{B73EA016-5B5E-4372-8AFF-E16F061CFA05}" destId="{548E9FD9-7371-42E5-8C31-C03B33C90BF7}" srcOrd="3" destOrd="0" parTransId="{598823B6-00E9-4A80-96D3-08CBD4BA6DBA}" sibTransId="{BE3BE368-04F2-4F58-8E1F-CDE9377C80AE}"/>
    <dgm:cxn modelId="{B303F0E1-33EF-4DC3-8007-41A2DE1420A4}" srcId="{B73EA016-5B5E-4372-8AFF-E16F061CFA05}" destId="{7D55B2F1-F7F7-4A6B-AFB0-F846FDB634B5}" srcOrd="1" destOrd="0" parTransId="{A91F18A5-EA0C-4F30-AD15-BF040ECBB0A9}" sibTransId="{3D6E5AB3-C33B-43E1-8C1D-34916F35F614}"/>
    <dgm:cxn modelId="{BAAA07ED-6043-4763-A3D6-CAFB58D0BB60}" type="presOf" srcId="{7D55B2F1-F7F7-4A6B-AFB0-F846FDB634B5}" destId="{E13D0391-DAD9-4B61-AB66-3FA48A4F7006}" srcOrd="0" destOrd="0" presId="urn:microsoft.com/office/officeart/2005/8/layout/hChevron3"/>
    <dgm:cxn modelId="{DF6BEEED-C1CD-4B3D-9D27-B438C930C886}" type="presOf" srcId="{B73EA016-5B5E-4372-8AFF-E16F061CFA05}" destId="{1F6A0B97-83F0-4189-B0CB-00156B0AC153}" srcOrd="0" destOrd="0" presId="urn:microsoft.com/office/officeart/2005/8/layout/hChevron3"/>
    <dgm:cxn modelId="{FA1B91F5-FC4A-4480-AB40-BA6CD56D0460}" type="presOf" srcId="{548E9FD9-7371-42E5-8C31-C03B33C90BF7}" destId="{6CE68A43-9C69-4212-AF24-9AFEE7CA1715}" srcOrd="0" destOrd="0" presId="urn:microsoft.com/office/officeart/2005/8/layout/hChevron3"/>
    <dgm:cxn modelId="{72C6BE24-C7EE-420B-92A4-DDE16F4DE7D0}" type="presParOf" srcId="{1F6A0B97-83F0-4189-B0CB-00156B0AC153}" destId="{4784DBD1-3CBE-41A8-A2C7-CF088F838C79}" srcOrd="0" destOrd="0" presId="urn:microsoft.com/office/officeart/2005/8/layout/hChevron3"/>
    <dgm:cxn modelId="{4BEC3279-A82F-4C97-81AA-F4463D4F0F02}" type="presParOf" srcId="{1F6A0B97-83F0-4189-B0CB-00156B0AC153}" destId="{37D14BC8-3203-463C-9804-9B3B86B621FF}" srcOrd="1" destOrd="0" presId="urn:microsoft.com/office/officeart/2005/8/layout/hChevron3"/>
    <dgm:cxn modelId="{D1B390DE-DB3E-4893-AEDD-19E1AE5CDE7B}" type="presParOf" srcId="{1F6A0B97-83F0-4189-B0CB-00156B0AC153}" destId="{E13D0391-DAD9-4B61-AB66-3FA48A4F7006}" srcOrd="2" destOrd="0" presId="urn:microsoft.com/office/officeart/2005/8/layout/hChevron3"/>
    <dgm:cxn modelId="{B8CD9A9C-9D1C-4ACA-BE03-79EF5C6BA93B}" type="presParOf" srcId="{1F6A0B97-83F0-4189-B0CB-00156B0AC153}" destId="{F9271109-4339-4036-9126-150629D10456}" srcOrd="3" destOrd="0" presId="urn:microsoft.com/office/officeart/2005/8/layout/hChevron3"/>
    <dgm:cxn modelId="{407F8BE3-FBC3-4207-940C-B67F41CB9842}" type="presParOf" srcId="{1F6A0B97-83F0-4189-B0CB-00156B0AC153}" destId="{AD4E5296-B06F-4F82-9CB5-F741BF6BFCC1}" srcOrd="4" destOrd="0" presId="urn:microsoft.com/office/officeart/2005/8/layout/hChevron3"/>
    <dgm:cxn modelId="{AF8D0520-8A38-4449-972A-576C9767E026}" type="presParOf" srcId="{1F6A0B97-83F0-4189-B0CB-00156B0AC153}" destId="{99F7A086-6C98-4385-8FFE-3337C1F24694}" srcOrd="5" destOrd="0" presId="urn:microsoft.com/office/officeart/2005/8/layout/hChevron3"/>
    <dgm:cxn modelId="{2AFD7D35-8CD2-4CDA-969B-D7C17E59977C}" type="presParOf" srcId="{1F6A0B97-83F0-4189-B0CB-00156B0AC153}" destId="{6CE68A43-9C69-4212-AF24-9AFEE7CA1715}" srcOrd="6" destOrd="0" presId="urn:microsoft.com/office/officeart/2005/8/layout/hChevron3"/>
  </dgm:cxnLst>
  <dgm:bg/>
  <dgm:whole/>
  <dgm:extLst>
    <a:ext uri="http://schemas.microsoft.com/office/drawing/2008/diagram">
      <dsp:dataModelExt xmlns:dsp="http://schemas.microsoft.com/office/drawing/2008/diagram" relId="rId22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B73EA016-5B5E-4372-8AFF-E16F061CFA05}" type="doc">
      <dgm:prSet loTypeId="urn:microsoft.com/office/officeart/2005/8/layout/hChevron3" loCatId="process" qsTypeId="urn:microsoft.com/office/officeart/2005/8/quickstyle/simple1" qsCatId="simple" csTypeId="urn:microsoft.com/office/officeart/2005/8/colors/accent1_2" csCatId="accent1" phldr="1"/>
      <dgm:spPr/>
    </dgm:pt>
    <dgm:pt modelId="{D813EA76-4FD3-4C15-BFBC-B1DF43B29666}">
      <dgm:prSet phldrT="[Text]" custT="1"/>
      <dgm:spPr>
        <a:xfrm>
          <a:off x="549" y="53990"/>
          <a:ext cx="961241" cy="432018"/>
        </a:xfrm>
        <a:prstGeom prst="homePlate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Armar upp</a:t>
          </a:r>
        </a:p>
      </dgm:t>
    </dgm:pt>
    <dgm:pt modelId="{51B2D3F0-E323-4904-8A74-161FD19938DC}" type="parTrans" cxnId="{68C07CC1-8FC8-49EB-A243-EFC3F467C067}">
      <dgm:prSet/>
      <dgm:spPr/>
      <dgm:t>
        <a:bodyPr/>
        <a:lstStyle/>
        <a:p>
          <a:endParaRPr lang="sv-SE"/>
        </a:p>
      </dgm:t>
    </dgm:pt>
    <dgm:pt modelId="{29E71655-919D-4579-956E-BE243FD1AEF8}" type="sibTrans" cxnId="{68C07CC1-8FC8-49EB-A243-EFC3F467C067}">
      <dgm:prSet/>
      <dgm:spPr/>
      <dgm:t>
        <a:bodyPr/>
        <a:lstStyle/>
        <a:p>
          <a:endParaRPr lang="sv-SE"/>
        </a:p>
      </dgm:t>
    </dgm:pt>
    <dgm:pt modelId="{7D55B2F1-F7F7-4A6B-AFB0-F846FDB634B5}">
      <dgm:prSet phldrT="[Text]" custT="1"/>
      <dgm:spPr>
        <a:xfrm>
          <a:off x="769301" y="53990"/>
          <a:ext cx="961241" cy="432018"/>
        </a:xfrm>
        <a:prstGeom prst="chevron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IV kontrast bolus 1</a:t>
          </a:r>
        </a:p>
      </dgm:t>
    </dgm:pt>
    <dgm:pt modelId="{A91F18A5-EA0C-4F30-AD15-BF040ECBB0A9}" type="parTrans" cxnId="{B303F0E1-33EF-4DC3-8007-41A2DE1420A4}">
      <dgm:prSet/>
      <dgm:spPr/>
      <dgm:t>
        <a:bodyPr/>
        <a:lstStyle/>
        <a:p>
          <a:endParaRPr lang="sv-SE"/>
        </a:p>
      </dgm:t>
    </dgm:pt>
    <dgm:pt modelId="{3D6E5AB3-C33B-43E1-8C1D-34916F35F614}" type="sibTrans" cxnId="{B303F0E1-33EF-4DC3-8007-41A2DE1420A4}">
      <dgm:prSet/>
      <dgm:spPr/>
      <dgm:t>
        <a:bodyPr/>
        <a:lstStyle/>
        <a:p>
          <a:endParaRPr lang="sv-SE"/>
        </a:p>
      </dgm:t>
    </dgm:pt>
    <dgm:pt modelId="{72C3C3E7-AFE7-48AF-A84A-F5F4B462ABCE}">
      <dgm:prSet phldrT="[Text]" custT="1"/>
      <dgm:spPr>
        <a:xfrm>
          <a:off x="1538054" y="53990"/>
          <a:ext cx="961241" cy="432018"/>
        </a:xfrm>
        <a:prstGeom prst="chevron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Bolus 2 15 s efter bolus 1</a:t>
          </a:r>
        </a:p>
      </dgm:t>
    </dgm:pt>
    <dgm:pt modelId="{288A407B-ED2E-42B1-85A4-3E3B41EADB23}" type="parTrans" cxnId="{6CA469CD-608D-494A-82C4-5137374B010E}">
      <dgm:prSet/>
      <dgm:spPr/>
      <dgm:t>
        <a:bodyPr/>
        <a:lstStyle/>
        <a:p>
          <a:endParaRPr lang="sv-SE"/>
        </a:p>
      </dgm:t>
    </dgm:pt>
    <dgm:pt modelId="{BECE7A1A-22AA-4C93-A4A2-E459752FA85C}" type="sibTrans" cxnId="{6CA469CD-608D-494A-82C4-5137374B010E}">
      <dgm:prSet/>
      <dgm:spPr/>
      <dgm:t>
        <a:bodyPr/>
        <a:lstStyle/>
        <a:p>
          <a:endParaRPr lang="sv-SE"/>
        </a:p>
      </dgm:t>
    </dgm:pt>
    <dgm:pt modelId="{548E9FD9-7371-42E5-8C31-C03B33C90BF7}">
      <dgm:prSet phldrT="[Text]" custT="1"/>
      <dgm:spPr>
        <a:xfrm>
          <a:off x="2306807" y="53946"/>
          <a:ext cx="961443" cy="432106"/>
        </a:xfrm>
        <a:prstGeom prst="chevron">
          <a:avLst/>
        </a:prstGeom>
        <a:solidFill>
          <a:srgbClr val="FFC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3 70 s från start</a:t>
          </a:r>
        </a:p>
      </dgm:t>
    </dgm:pt>
    <dgm:pt modelId="{BE3BE368-04F2-4F58-8E1F-CDE9377C80AE}" type="sibTrans" cxnId="{2A0E0FD2-D5CA-4295-84E5-8A016E6AB23B}">
      <dgm:prSet/>
      <dgm:spPr/>
      <dgm:t>
        <a:bodyPr/>
        <a:lstStyle/>
        <a:p>
          <a:endParaRPr lang="sv-SE"/>
        </a:p>
      </dgm:t>
    </dgm:pt>
    <dgm:pt modelId="{598823B6-00E9-4A80-96D3-08CBD4BA6DBA}" type="parTrans" cxnId="{2A0E0FD2-D5CA-4295-84E5-8A016E6AB23B}">
      <dgm:prSet/>
      <dgm:spPr/>
      <dgm:t>
        <a:bodyPr/>
        <a:lstStyle/>
        <a:p>
          <a:endParaRPr lang="sv-SE"/>
        </a:p>
      </dgm:t>
    </dgm:pt>
    <dgm:pt modelId="{1F6A0B97-83F0-4189-B0CB-00156B0AC153}" type="pres">
      <dgm:prSet presAssocID="{B73EA016-5B5E-4372-8AFF-E16F061CFA05}" presName="Name0" presStyleCnt="0">
        <dgm:presLayoutVars>
          <dgm:dir/>
          <dgm:resizeHandles val="exact"/>
        </dgm:presLayoutVars>
      </dgm:prSet>
      <dgm:spPr/>
    </dgm:pt>
    <dgm:pt modelId="{4784DBD1-3CBE-41A8-A2C7-CF088F838C79}" type="pres">
      <dgm:prSet presAssocID="{D813EA76-4FD3-4C15-BFBC-B1DF43B29666}" presName="parTxOnly" presStyleLbl="node1" presStyleIdx="0" presStyleCnt="4" custScaleX="99875" custScaleY="112219">
        <dgm:presLayoutVars>
          <dgm:bulletEnabled val="1"/>
        </dgm:presLayoutVars>
      </dgm:prSet>
      <dgm:spPr/>
    </dgm:pt>
    <dgm:pt modelId="{37D14BC8-3203-463C-9804-9B3B86B621FF}" type="pres">
      <dgm:prSet presAssocID="{29E71655-919D-4579-956E-BE243FD1AEF8}" presName="parSpace" presStyleCnt="0"/>
      <dgm:spPr/>
    </dgm:pt>
    <dgm:pt modelId="{E13D0391-DAD9-4B61-AB66-3FA48A4F7006}" type="pres">
      <dgm:prSet presAssocID="{7D55B2F1-F7F7-4A6B-AFB0-F846FDB634B5}" presName="parTxOnly" presStyleLbl="node1" presStyleIdx="1" presStyleCnt="4" custScaleX="99875" custScaleY="112219">
        <dgm:presLayoutVars>
          <dgm:bulletEnabled val="1"/>
        </dgm:presLayoutVars>
      </dgm:prSet>
      <dgm:spPr/>
    </dgm:pt>
    <dgm:pt modelId="{F9271109-4339-4036-9126-150629D10456}" type="pres">
      <dgm:prSet presAssocID="{3D6E5AB3-C33B-43E1-8C1D-34916F35F614}" presName="parSpace" presStyleCnt="0"/>
      <dgm:spPr/>
    </dgm:pt>
    <dgm:pt modelId="{AD4E5296-B06F-4F82-9CB5-F741BF6BFCC1}" type="pres">
      <dgm:prSet presAssocID="{72C3C3E7-AFE7-48AF-A84A-F5F4B462ABCE}" presName="parTxOnly" presStyleLbl="node1" presStyleIdx="2" presStyleCnt="4" custScaleX="99875" custScaleY="112219">
        <dgm:presLayoutVars>
          <dgm:bulletEnabled val="1"/>
        </dgm:presLayoutVars>
      </dgm:prSet>
      <dgm:spPr/>
    </dgm:pt>
    <dgm:pt modelId="{99F7A086-6C98-4385-8FFE-3337C1F24694}" type="pres">
      <dgm:prSet presAssocID="{BECE7A1A-22AA-4C93-A4A2-E459752FA85C}" presName="parSpace" presStyleCnt="0"/>
      <dgm:spPr/>
    </dgm:pt>
    <dgm:pt modelId="{6CE68A43-9C69-4212-AF24-9AFEE7CA1715}" type="pres">
      <dgm:prSet presAssocID="{548E9FD9-7371-42E5-8C31-C03B33C90BF7}" presName="parTxOnly" presStyleLbl="node1" presStyleIdx="3" presStyleCnt="4" custScaleX="99896" custScaleY="112242">
        <dgm:presLayoutVars>
          <dgm:bulletEnabled val="1"/>
        </dgm:presLayoutVars>
      </dgm:prSet>
      <dgm:spPr/>
    </dgm:pt>
  </dgm:ptLst>
  <dgm:cxnLst>
    <dgm:cxn modelId="{511D4526-3AC7-48D3-9649-EE99A43B4F9E}" type="presOf" srcId="{7D55B2F1-F7F7-4A6B-AFB0-F846FDB634B5}" destId="{E13D0391-DAD9-4B61-AB66-3FA48A4F7006}" srcOrd="0" destOrd="0" presId="urn:microsoft.com/office/officeart/2005/8/layout/hChevron3"/>
    <dgm:cxn modelId="{6C12803D-AD46-4A29-8309-B64A7C7497C6}" type="presOf" srcId="{D813EA76-4FD3-4C15-BFBC-B1DF43B29666}" destId="{4784DBD1-3CBE-41A8-A2C7-CF088F838C79}" srcOrd="0" destOrd="0" presId="urn:microsoft.com/office/officeart/2005/8/layout/hChevron3"/>
    <dgm:cxn modelId="{F6D2E7A9-D50E-4C06-9E41-DD53F3C2434E}" type="presOf" srcId="{72C3C3E7-AFE7-48AF-A84A-F5F4B462ABCE}" destId="{AD4E5296-B06F-4F82-9CB5-F741BF6BFCC1}" srcOrd="0" destOrd="0" presId="urn:microsoft.com/office/officeart/2005/8/layout/hChevron3"/>
    <dgm:cxn modelId="{68C07CC1-8FC8-49EB-A243-EFC3F467C067}" srcId="{B73EA016-5B5E-4372-8AFF-E16F061CFA05}" destId="{D813EA76-4FD3-4C15-BFBC-B1DF43B29666}" srcOrd="0" destOrd="0" parTransId="{51B2D3F0-E323-4904-8A74-161FD19938DC}" sibTransId="{29E71655-919D-4579-956E-BE243FD1AEF8}"/>
    <dgm:cxn modelId="{6CA469CD-608D-494A-82C4-5137374B010E}" srcId="{B73EA016-5B5E-4372-8AFF-E16F061CFA05}" destId="{72C3C3E7-AFE7-48AF-A84A-F5F4B462ABCE}" srcOrd="2" destOrd="0" parTransId="{288A407B-ED2E-42B1-85A4-3E3B41EADB23}" sibTransId="{BECE7A1A-22AA-4C93-A4A2-E459752FA85C}"/>
    <dgm:cxn modelId="{2A0E0FD2-D5CA-4295-84E5-8A016E6AB23B}" srcId="{B73EA016-5B5E-4372-8AFF-E16F061CFA05}" destId="{548E9FD9-7371-42E5-8C31-C03B33C90BF7}" srcOrd="3" destOrd="0" parTransId="{598823B6-00E9-4A80-96D3-08CBD4BA6DBA}" sibTransId="{BE3BE368-04F2-4F58-8E1F-CDE9377C80AE}"/>
    <dgm:cxn modelId="{B303F0E1-33EF-4DC3-8007-41A2DE1420A4}" srcId="{B73EA016-5B5E-4372-8AFF-E16F061CFA05}" destId="{7D55B2F1-F7F7-4A6B-AFB0-F846FDB634B5}" srcOrd="1" destOrd="0" parTransId="{A91F18A5-EA0C-4F30-AD15-BF040ECBB0A9}" sibTransId="{3D6E5AB3-C33B-43E1-8C1D-34916F35F614}"/>
    <dgm:cxn modelId="{52EE96E3-4193-4C21-A678-D117FD589F32}" type="presOf" srcId="{548E9FD9-7371-42E5-8C31-C03B33C90BF7}" destId="{6CE68A43-9C69-4212-AF24-9AFEE7CA1715}" srcOrd="0" destOrd="0" presId="urn:microsoft.com/office/officeart/2005/8/layout/hChevron3"/>
    <dgm:cxn modelId="{E761BBE6-AA5D-4D9D-A1BA-09AA2306BF29}" type="presOf" srcId="{B73EA016-5B5E-4372-8AFF-E16F061CFA05}" destId="{1F6A0B97-83F0-4189-B0CB-00156B0AC153}" srcOrd="0" destOrd="0" presId="urn:microsoft.com/office/officeart/2005/8/layout/hChevron3"/>
    <dgm:cxn modelId="{F6CEFEC0-558F-4C5C-9480-0E6AD77B7E69}" type="presParOf" srcId="{1F6A0B97-83F0-4189-B0CB-00156B0AC153}" destId="{4784DBD1-3CBE-41A8-A2C7-CF088F838C79}" srcOrd="0" destOrd="0" presId="urn:microsoft.com/office/officeart/2005/8/layout/hChevron3"/>
    <dgm:cxn modelId="{64BCE672-0954-49F5-96A9-41F14568C0F0}" type="presParOf" srcId="{1F6A0B97-83F0-4189-B0CB-00156B0AC153}" destId="{37D14BC8-3203-463C-9804-9B3B86B621FF}" srcOrd="1" destOrd="0" presId="urn:microsoft.com/office/officeart/2005/8/layout/hChevron3"/>
    <dgm:cxn modelId="{5EC0E844-E80D-4FC9-B101-BF96A0782BF5}" type="presParOf" srcId="{1F6A0B97-83F0-4189-B0CB-00156B0AC153}" destId="{E13D0391-DAD9-4B61-AB66-3FA48A4F7006}" srcOrd="2" destOrd="0" presId="urn:microsoft.com/office/officeart/2005/8/layout/hChevron3"/>
    <dgm:cxn modelId="{23363761-F904-48CD-9E17-73753FAD5829}" type="presParOf" srcId="{1F6A0B97-83F0-4189-B0CB-00156B0AC153}" destId="{F9271109-4339-4036-9126-150629D10456}" srcOrd="3" destOrd="0" presId="urn:microsoft.com/office/officeart/2005/8/layout/hChevron3"/>
    <dgm:cxn modelId="{47DFC4FC-1D0A-4D0F-89FD-3B810E9E5D52}" type="presParOf" srcId="{1F6A0B97-83F0-4189-B0CB-00156B0AC153}" destId="{AD4E5296-B06F-4F82-9CB5-F741BF6BFCC1}" srcOrd="4" destOrd="0" presId="urn:microsoft.com/office/officeart/2005/8/layout/hChevron3"/>
    <dgm:cxn modelId="{32A40EFB-7E6F-43CB-B9AE-19F9BCEDE3AD}" type="presParOf" srcId="{1F6A0B97-83F0-4189-B0CB-00156B0AC153}" destId="{99F7A086-6C98-4385-8FFE-3337C1F24694}" srcOrd="5" destOrd="0" presId="urn:microsoft.com/office/officeart/2005/8/layout/hChevron3"/>
    <dgm:cxn modelId="{4CB62A7D-1948-4216-86CC-4CBE4EBDD061}" type="presParOf" srcId="{1F6A0B97-83F0-4189-B0CB-00156B0AC153}" destId="{6CE68A43-9C69-4212-AF24-9AFEE7CA1715}" srcOrd="6" destOrd="0" presId="urn:microsoft.com/office/officeart/2005/8/layout/hChevron3"/>
  </dgm:cxnLst>
  <dgm:bg/>
  <dgm:whole/>
  <dgm:extLst>
    <a:ext uri="http://schemas.microsoft.com/office/drawing/2008/diagram">
      <dsp:dataModelExt xmlns:dsp="http://schemas.microsoft.com/office/drawing/2008/diagram" relId="rId27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4784DBD1-3CBE-41A8-A2C7-CF088F838C79}">
      <dsp:nvSpPr>
        <dsp:cNvPr id="0" name=""/>
        <dsp:cNvSpPr/>
      </dsp:nvSpPr>
      <dsp:spPr>
        <a:xfrm>
          <a:off x="549" y="53990"/>
          <a:ext cx="961241" cy="432018"/>
        </a:xfrm>
        <a:prstGeom prst="homePlate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8006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Armar ner</a:t>
          </a:r>
        </a:p>
      </dsp:txBody>
      <dsp:txXfrm>
        <a:off x="549" y="53990"/>
        <a:ext cx="853237" cy="432018"/>
      </dsp:txXfrm>
    </dsp:sp>
    <dsp:sp modelId="{E13D0391-DAD9-4B61-AB66-3FA48A4F7006}">
      <dsp:nvSpPr>
        <dsp:cNvPr id="0" name=""/>
        <dsp:cNvSpPr/>
      </dsp:nvSpPr>
      <dsp:spPr>
        <a:xfrm>
          <a:off x="769301" y="53990"/>
          <a:ext cx="961241" cy="432018"/>
        </a:xfrm>
        <a:prstGeom prst="chevron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Scout</a:t>
          </a:r>
        </a:p>
      </dsp:txBody>
      <dsp:txXfrm>
        <a:off x="985310" y="53990"/>
        <a:ext cx="529223" cy="432018"/>
      </dsp:txXfrm>
    </dsp:sp>
    <dsp:sp modelId="{AD4E5296-B06F-4F82-9CB5-F741BF6BFCC1}">
      <dsp:nvSpPr>
        <dsp:cNvPr id="0" name=""/>
        <dsp:cNvSpPr/>
      </dsp:nvSpPr>
      <dsp:spPr>
        <a:xfrm>
          <a:off x="1538054" y="53990"/>
          <a:ext cx="961241" cy="432018"/>
        </a:xfrm>
        <a:prstGeom prst="chevron">
          <a:avLst/>
        </a:prstGeom>
        <a:solidFill>
          <a:srgbClr val="FF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</a:t>
          </a:r>
        </a:p>
      </dsp:txBody>
      <dsp:txXfrm>
        <a:off x="1754063" y="53990"/>
        <a:ext cx="529223" cy="432018"/>
      </dsp:txXfrm>
    </dsp:sp>
    <dsp:sp modelId="{6CE68A43-9C69-4212-AF24-9AFEE7CA1715}">
      <dsp:nvSpPr>
        <dsp:cNvPr id="0" name=""/>
        <dsp:cNvSpPr/>
      </dsp:nvSpPr>
      <dsp:spPr>
        <a:xfrm>
          <a:off x="2306807" y="53946"/>
          <a:ext cx="961443" cy="432106"/>
        </a:xfrm>
        <a:prstGeom prst="chevron">
          <a:avLst/>
        </a:prstGeom>
        <a:solidFill>
          <a:srgbClr val="C0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2</a:t>
          </a:r>
        </a:p>
      </dsp:txBody>
      <dsp:txXfrm>
        <a:off x="2522860" y="53946"/>
        <a:ext cx="529337" cy="432106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4784DBD1-3CBE-41A8-A2C7-CF088F838C79}">
      <dsp:nvSpPr>
        <dsp:cNvPr id="0" name=""/>
        <dsp:cNvSpPr/>
      </dsp:nvSpPr>
      <dsp:spPr>
        <a:xfrm>
          <a:off x="549" y="53990"/>
          <a:ext cx="961241" cy="432018"/>
        </a:xfrm>
        <a:prstGeom prst="homePlate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8006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Armar upp</a:t>
          </a:r>
        </a:p>
      </dsp:txBody>
      <dsp:txXfrm>
        <a:off x="549" y="53990"/>
        <a:ext cx="853237" cy="432018"/>
      </dsp:txXfrm>
    </dsp:sp>
    <dsp:sp modelId="{E13D0391-DAD9-4B61-AB66-3FA48A4F7006}">
      <dsp:nvSpPr>
        <dsp:cNvPr id="0" name=""/>
        <dsp:cNvSpPr/>
      </dsp:nvSpPr>
      <dsp:spPr>
        <a:xfrm>
          <a:off x="769301" y="53990"/>
          <a:ext cx="961241" cy="432018"/>
        </a:xfrm>
        <a:prstGeom prst="chevron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IV kontrast bolus 1</a:t>
          </a:r>
        </a:p>
      </dsp:txBody>
      <dsp:txXfrm>
        <a:off x="985310" y="53990"/>
        <a:ext cx="529223" cy="432018"/>
      </dsp:txXfrm>
    </dsp:sp>
    <dsp:sp modelId="{AD4E5296-B06F-4F82-9CB5-F741BF6BFCC1}">
      <dsp:nvSpPr>
        <dsp:cNvPr id="0" name=""/>
        <dsp:cNvSpPr/>
      </dsp:nvSpPr>
      <dsp:spPr>
        <a:xfrm>
          <a:off x="1538054" y="53990"/>
          <a:ext cx="961241" cy="432018"/>
        </a:xfrm>
        <a:prstGeom prst="chevron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Bolus 2 15 s efter bolus 1</a:t>
          </a:r>
        </a:p>
      </dsp:txBody>
      <dsp:txXfrm>
        <a:off x="1754063" y="53990"/>
        <a:ext cx="529223" cy="432018"/>
      </dsp:txXfrm>
    </dsp:sp>
    <dsp:sp modelId="{6CE68A43-9C69-4212-AF24-9AFEE7CA1715}">
      <dsp:nvSpPr>
        <dsp:cNvPr id="0" name=""/>
        <dsp:cNvSpPr/>
      </dsp:nvSpPr>
      <dsp:spPr>
        <a:xfrm>
          <a:off x="2306807" y="53946"/>
          <a:ext cx="961443" cy="432106"/>
        </a:xfrm>
        <a:prstGeom prst="chevron">
          <a:avLst/>
        </a:prstGeom>
        <a:solidFill>
          <a:srgbClr val="FFC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3 70 s från start</a:t>
          </a:r>
        </a:p>
      </dsp:txBody>
      <dsp:txXfrm>
        <a:off x="2522860" y="53946"/>
        <a:ext cx="529337" cy="432106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Chevron3">
  <dgm:title val=""/>
  <dgm:desc val=""/>
  <dgm:catLst>
    <dgm:cat type="process" pri="10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hoose name="Name4">
      <dgm:if name="Name5" axis="root des" func="maxDepth" op="gte" val="2">
        <dgm:constrLst>
          <dgm:constr type="w" for="ch" forName="parAndChTx" refType="w"/>
          <dgm:constr type="primFontSz" for="ch" ptType="node" op="equ"/>
          <dgm:constr type="w" for="ch" forName="parAndChSpace" refType="w" refFor="ch" refForName="parAndChTx" fact="-0.2"/>
          <dgm:constr type="w" for="ch" ptType="sibTrans" op="equ"/>
        </dgm:constrLst>
        <dgm:ruleLst/>
        <dgm:forEach name="Name6" axis="ch" ptType="node">
          <dgm:layoutNode name="parAndChTx">
            <dgm:varLst>
              <dgm:bulletEnabled val="1"/>
            </dgm:varLst>
            <dgm:alg type="tx"/>
            <dgm:choose name="Name7">
              <dgm:if name="Name8" func="var" arg="dir" op="equ" val="norm">
                <dgm:choose name="Name9">
                  <dgm:if name="Name10" axis="self" ptType="node" func="pos" op="equ" val="1">
                    <dgm:shape xmlns:r="http://schemas.openxmlformats.org/officeDocument/2006/relationships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4"/>
                    </dgm:constrLst>
                  </dgm:if>
                  <dgm:else name="Name11">
                    <dgm:shape xmlns:r="http://schemas.openxmlformats.org/officeDocument/2006/relationships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if>
              <dgm:else name="Name12">
                <dgm:choose name="Name13">
                  <dgm:if name="Name14" axis="self" ptType="node" func="pos" op="equ" val="1">
                    <dgm:shape xmlns:r="http://schemas.openxmlformats.org/officeDocument/2006/relationships" rot="180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4"/>
                      <dgm:constr type="rMarg" refType="w" fact="0.1"/>
                    </dgm:constrLst>
                  </dgm:if>
                  <dgm:else name="Name15">
                    <dgm:shape xmlns:r="http://schemas.openxmlformats.org/officeDocument/2006/relationships" rot="180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16" axis="followSib" ptType="sibTrans" cnt="1">
            <dgm:layoutNode name="parAndCh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if>
      <dgm:else name="Name17">
        <dgm:constrLst>
          <dgm:constr type="w" for="ch" forName="parTxOnly" refType="w"/>
          <dgm:constr type="primFontSz" for="ch" ptType="node" op="equ"/>
          <dgm:constr type="w" for="ch" forName="parSpace" refType="w" refFor="ch" refForName="parTxOnly" fact="-0.2"/>
          <dgm:constr type="w" for="ch" ptType="sibTrans" op="equ"/>
        </dgm:constrLst>
        <dgm:ruleLst/>
        <dgm:forEach name="Name18" axis="ch" ptType="node">
          <dgm:layoutNode name="parTxOnly">
            <dgm:varLst>
              <dgm:bulletEnabled val="1"/>
            </dgm:varLst>
            <dgm:alg type="tx"/>
            <dgm:presOf axis="desOrSelf" ptType="node"/>
            <dgm:choose name="Name19">
              <dgm:if name="Name20" func="var" arg="dir" op="equ" val="norm">
                <dgm:choose name="Name21">
                  <dgm:if name="Name22" axis="self" ptType="node" func="pos" op="equ" val="1">
                    <dgm:shape xmlns:r="http://schemas.openxmlformats.org/officeDocument/2006/relationships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42"/>
                      <dgm:constr type="rMarg" refType="primFontSz" fact="0.105"/>
                    </dgm:constrLst>
                  </dgm:if>
                  <dgm:else name="Name23">
                    <dgm:shape xmlns:r="http://schemas.openxmlformats.org/officeDocument/2006/relationships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315"/>
                      <dgm:constr type="rMarg" refType="primFontSz" fact="0.105"/>
                    </dgm:constrLst>
                  </dgm:else>
                </dgm:choose>
              </dgm:if>
              <dgm:else name="Name24">
                <dgm:choose name="Name25">
                  <dgm:if name="Name26" axis="self" ptType="node" func="pos" op="equ" val="1">
                    <dgm:shape xmlns:r="http://schemas.openxmlformats.org/officeDocument/2006/relationships" rot="180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42"/>
                    </dgm:constrLst>
                  </dgm:if>
                  <dgm:else name="Name27">
                    <dgm:shape xmlns:r="http://schemas.openxmlformats.org/officeDocument/2006/relationships" rot="180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315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28" axis="followSib" ptType="sibTrans" cnt="1">
            <dgm:layoutNode name="par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else>
    </dgm:choose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hChevron3">
  <dgm:title val=""/>
  <dgm:desc val=""/>
  <dgm:catLst>
    <dgm:cat type="process" pri="10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hoose name="Name4">
      <dgm:if name="Name5" axis="root des" func="maxDepth" op="gte" val="2">
        <dgm:constrLst>
          <dgm:constr type="w" for="ch" forName="parAndChTx" refType="w"/>
          <dgm:constr type="primFontSz" for="ch" ptType="node" op="equ"/>
          <dgm:constr type="w" for="ch" forName="parAndChSpace" refType="w" refFor="ch" refForName="parAndChTx" fact="-0.2"/>
          <dgm:constr type="w" for="ch" ptType="sibTrans" op="equ"/>
        </dgm:constrLst>
        <dgm:ruleLst/>
        <dgm:forEach name="Name6" axis="ch" ptType="node">
          <dgm:layoutNode name="parAndChTx">
            <dgm:varLst>
              <dgm:bulletEnabled val="1"/>
            </dgm:varLst>
            <dgm:alg type="tx"/>
            <dgm:choose name="Name7">
              <dgm:if name="Name8" func="var" arg="dir" op="equ" val="norm">
                <dgm:choose name="Name9">
                  <dgm:if name="Name10" axis="self" ptType="node" func="pos" op="equ" val="1">
                    <dgm:shape xmlns:r="http://schemas.openxmlformats.org/officeDocument/2006/relationships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4"/>
                    </dgm:constrLst>
                  </dgm:if>
                  <dgm:else name="Name11">
                    <dgm:shape xmlns:r="http://schemas.openxmlformats.org/officeDocument/2006/relationships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if>
              <dgm:else name="Name12">
                <dgm:choose name="Name13">
                  <dgm:if name="Name14" axis="self" ptType="node" func="pos" op="equ" val="1">
                    <dgm:shape xmlns:r="http://schemas.openxmlformats.org/officeDocument/2006/relationships" rot="180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4"/>
                      <dgm:constr type="rMarg" refType="w" fact="0.1"/>
                    </dgm:constrLst>
                  </dgm:if>
                  <dgm:else name="Name15">
                    <dgm:shape xmlns:r="http://schemas.openxmlformats.org/officeDocument/2006/relationships" rot="180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16" axis="followSib" ptType="sibTrans" cnt="1">
            <dgm:layoutNode name="parAndCh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if>
      <dgm:else name="Name17">
        <dgm:constrLst>
          <dgm:constr type="w" for="ch" forName="parTxOnly" refType="w"/>
          <dgm:constr type="primFontSz" for="ch" ptType="node" op="equ"/>
          <dgm:constr type="w" for="ch" forName="parSpace" refType="w" refFor="ch" refForName="parTxOnly" fact="-0.2"/>
          <dgm:constr type="w" for="ch" ptType="sibTrans" op="equ"/>
        </dgm:constrLst>
        <dgm:ruleLst/>
        <dgm:forEach name="Name18" axis="ch" ptType="node">
          <dgm:layoutNode name="parTxOnly">
            <dgm:varLst>
              <dgm:bulletEnabled val="1"/>
            </dgm:varLst>
            <dgm:alg type="tx"/>
            <dgm:presOf axis="desOrSelf" ptType="node"/>
            <dgm:choose name="Name19">
              <dgm:if name="Name20" func="var" arg="dir" op="equ" val="norm">
                <dgm:choose name="Name21">
                  <dgm:if name="Name22" axis="self" ptType="node" func="pos" op="equ" val="1">
                    <dgm:shape xmlns:r="http://schemas.openxmlformats.org/officeDocument/2006/relationships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42"/>
                      <dgm:constr type="rMarg" refType="primFontSz" fact="0.105"/>
                    </dgm:constrLst>
                  </dgm:if>
                  <dgm:else name="Name23">
                    <dgm:shape xmlns:r="http://schemas.openxmlformats.org/officeDocument/2006/relationships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315"/>
                      <dgm:constr type="rMarg" refType="primFontSz" fact="0.105"/>
                    </dgm:constrLst>
                  </dgm:else>
                </dgm:choose>
              </dgm:if>
              <dgm:else name="Name24">
                <dgm:choose name="Name25">
                  <dgm:if name="Name26" axis="self" ptType="node" func="pos" op="equ" val="1">
                    <dgm:shape xmlns:r="http://schemas.openxmlformats.org/officeDocument/2006/relationships" rot="180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42"/>
                    </dgm:constrLst>
                  </dgm:if>
                  <dgm:else name="Name27">
                    <dgm:shape xmlns:r="http://schemas.openxmlformats.org/officeDocument/2006/relationships" rot="180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315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28" axis="followSib" ptType="sibTrans" cnt="1">
            <dgm:layoutNode name="par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else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8</TotalTime>
  <Pages>4</Pages>
  <Words>498</Words>
  <Characters>3257</Characters>
  <Application>Microsoft Office Word</Application>
  <DocSecurity>0</DocSecurity>
  <Lines>27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3748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DT Multitrauma (899900y-z)</dc:title>
  <dc:subject/>
  <dc:creator>patrik.jens.johansson@vgregion.se</dc:creator>
  <keywords/>
  <lastModifiedBy>Ulrica Sehlberg</lastModifiedBy>
  <revision>10</revision>
  <lastPrinted>2016-03-31T10:56:00.0000000Z</lastPrinted>
  <dcterms:created xsi:type="dcterms:W3CDTF">2022-05-18T04:21:00.0000000Z</dcterms:created>
  <dcterms:modified xsi:type="dcterms:W3CDTF">2025-04-28T09:52:00.0000000Z</dcterms:modified>
</coreProperties>
</file>