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63BB" w14:textId="77777777" w:rsidR="00942FD1" w:rsidRDefault="00942FD1" w:rsidP="00F35B05">
      <w:pPr>
        <w:pStyle w:val="Rubrik2"/>
        <w:sectPr w:rsidR="00942FD1" w:rsidSect="00942FD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56A1FA6" w14:textId="77777777" w:rsidR="00942FD1" w:rsidRPr="00942FD1" w:rsidRDefault="00942FD1" w:rsidP="00942FD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7C61305" w14:textId="77777777" w:rsidR="00942FD1" w:rsidRPr="00942FD1" w:rsidRDefault="00942FD1" w:rsidP="00942F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4D47C4F" w14:textId="49E5455D" w:rsidR="00942FD1" w:rsidRDefault="00E06BF4" w:rsidP="00E06BF4">
      <w:pPr>
        <w:pStyle w:val="Rubrik1"/>
        <w:ind w:left="0"/>
      </w:pPr>
      <w:r w:rsidRPr="00942FD1">
        <w:t xml:space="preserve">DT </w:t>
      </w:r>
      <w:proofErr w:type="spellStart"/>
      <w:r w:rsidRPr="00942FD1">
        <w:t>Maxilla</w:t>
      </w:r>
      <w:proofErr w:type="spellEnd"/>
      <w:r w:rsidRPr="00942FD1">
        <w:t>/mandibel (815000E)</w:t>
      </w:r>
    </w:p>
    <w:p w14:paraId="5B786C9C" w14:textId="77777777" w:rsidR="001E667F" w:rsidRPr="001E667F" w:rsidRDefault="001E667F" w:rsidP="001E667F"/>
    <w:p w14:paraId="46B1C634" w14:textId="531EA0E3" w:rsidR="00942FD1" w:rsidRPr="00942FD1" w:rsidRDefault="00EC58C3" w:rsidP="00E06BF4">
      <w:pPr>
        <w:pStyle w:val="Rubrik2"/>
        <w:ind w:left="0"/>
      </w:pPr>
      <w:r>
        <w:t>Förändringar sedan föregående version</w:t>
      </w:r>
    </w:p>
    <w:p w14:paraId="2D0D9B20" w14:textId="6F9DE0E5" w:rsidR="00942FD1" w:rsidRPr="00942FD1" w:rsidRDefault="00EC58C3" w:rsidP="00942F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7E04D31E" w14:textId="77777777" w:rsidR="00942FD1" w:rsidRPr="00942FD1" w:rsidRDefault="00942FD1" w:rsidP="00942F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A242474" w14:textId="77777777" w:rsidR="00942FD1" w:rsidRPr="00942FD1" w:rsidRDefault="00942FD1" w:rsidP="00E06BF4">
      <w:pPr>
        <w:pStyle w:val="Rubrik2"/>
        <w:ind w:left="0"/>
      </w:pPr>
      <w:r w:rsidRPr="00942FD1">
        <w:t>Syfte</w:t>
      </w:r>
    </w:p>
    <w:p w14:paraId="77974809" w14:textId="77777777" w:rsidR="00942FD1" w:rsidRPr="00942FD1" w:rsidRDefault="00942FD1" w:rsidP="00942F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942FD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1B36F91" w14:textId="77777777" w:rsidR="00942FD1" w:rsidRPr="00942FD1" w:rsidRDefault="00942FD1" w:rsidP="00942F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BCBCF89" w14:textId="77777777" w:rsidR="00942FD1" w:rsidRPr="00942FD1" w:rsidRDefault="00942FD1" w:rsidP="00E06BF4">
      <w:pPr>
        <w:pStyle w:val="Rubrik2"/>
        <w:ind w:left="0"/>
      </w:pPr>
      <w:r w:rsidRPr="00942FD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42FD1" w:rsidRPr="00942FD1" w14:paraId="53E21897" w14:textId="77777777" w:rsidTr="003E034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4E5AE03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A518181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42FD1">
              <w:rPr>
                <w:rFonts w:ascii="Arial" w:hAnsi="Arial" w:cs="Arial"/>
                <w:sz w:val="18"/>
                <w:szCs w:val="18"/>
              </w:rPr>
              <w:t>Osteonekros</w:t>
            </w:r>
            <w:proofErr w:type="spellEnd"/>
            <w:r w:rsidRPr="00942FD1">
              <w:rPr>
                <w:rFonts w:ascii="Arial" w:hAnsi="Arial" w:cs="Arial"/>
                <w:sz w:val="18"/>
                <w:szCs w:val="18"/>
              </w:rPr>
              <w:t xml:space="preserve"> mm.</w:t>
            </w:r>
          </w:p>
        </w:tc>
      </w:tr>
      <w:tr w:rsidR="00942FD1" w:rsidRPr="00942FD1" w14:paraId="5F5DF8FD" w14:textId="77777777" w:rsidTr="003E03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D633D2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8EC665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Avlägsna eventuell tandprotes.</w:t>
            </w:r>
          </w:p>
        </w:tc>
      </w:tr>
      <w:tr w:rsidR="00942FD1" w:rsidRPr="00942FD1" w14:paraId="3CDD8764" w14:textId="77777777" w:rsidTr="003E03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25FC1F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45EE8D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942FD1" w:rsidRPr="00942FD1" w14:paraId="4DDA4D56" w14:textId="77777777" w:rsidTr="003E03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9FDDF3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1265DB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942FD1" w:rsidRPr="00942FD1" w14:paraId="263DAECE" w14:textId="77777777" w:rsidTr="003E03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D5C0B8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4F42F1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FD1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4CC7C0D6" w14:textId="2EE621F7" w:rsidR="00942FD1" w:rsidRPr="00942FD1" w:rsidRDefault="00000000" w:rsidP="00942F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42FD1" w:rsidRPr="00942FD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42FD1" w:rsidRPr="00942FD1" w14:paraId="10272084" w14:textId="77777777" w:rsidTr="003E034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767DF3E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42FD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6EC0F29" w14:textId="77777777" w:rsidR="00942FD1" w:rsidRPr="00942FD1" w:rsidRDefault="00942FD1" w:rsidP="00942FD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90E763B" w14:textId="77777777" w:rsidR="00942FD1" w:rsidRPr="00942FD1" w:rsidRDefault="00942FD1" w:rsidP="00942FD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942FD1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942FD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ADA8335" w14:textId="77777777" w:rsidR="00942FD1" w:rsidRPr="00942FD1" w:rsidRDefault="00942FD1" w:rsidP="00942FD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2BE876ED" w14:textId="77777777" w:rsidR="00942FD1" w:rsidRPr="00942FD1" w:rsidRDefault="00942FD1" w:rsidP="00942FD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48172731" w14:textId="77777777" w:rsidR="00942FD1" w:rsidRPr="00942FD1" w:rsidRDefault="00942FD1" w:rsidP="00942FD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B476854" w14:textId="77777777" w:rsidR="00942FD1" w:rsidRPr="00942FD1" w:rsidRDefault="00942FD1" w:rsidP="001E667F">
      <w:pPr>
        <w:pStyle w:val="Rubrik2"/>
        <w:ind w:left="0"/>
      </w:pPr>
      <w:r w:rsidRPr="00942FD1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3686"/>
        <w:gridCol w:w="3089"/>
      </w:tblGrid>
      <w:tr w:rsidR="00942FD1" w:rsidRPr="00942FD1" w14:paraId="4C9F0A6F" w14:textId="77777777" w:rsidTr="00942FD1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D7A3D13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AA2699F" wp14:editId="53BAE375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85E496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B4F285" wp14:editId="0FC8AB31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239395</wp:posOffset>
                      </wp:positionV>
                      <wp:extent cx="410210" cy="869950"/>
                      <wp:effectExtent l="0" t="0" r="8890" b="635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8699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0D7CF4" w14:textId="77777777" w:rsidR="00942FD1" w:rsidRPr="0066567D" w:rsidRDefault="00942FD1" w:rsidP="001E66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B4F28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98.8pt;margin-top:18.85pt;width:32.3pt;height:6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" adj="5093" fillcolor="red" stroked="f" strokeweight="1pt">
                      <v:textbox inset="1mm,1mm,1mm,1mm">
                        <w:txbxContent>
                          <w:p w14:paraId="410D7CF4" w14:textId="77777777" w:rsidR="00942FD1" w:rsidRPr="0066567D" w:rsidRDefault="00942FD1" w:rsidP="001E66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F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5C263C" wp14:editId="0A337E7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239395</wp:posOffset>
                      </wp:positionV>
                      <wp:extent cx="1821180" cy="882650"/>
                      <wp:effectExtent l="19050" t="19050" r="26670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1180" cy="8826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A1481" id="Rektangel 3" o:spid="_x0000_s1026" style="position:absolute;margin-left:1.8pt;margin-top:18.85pt;width:143.4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" filled="f" strokecolor="red" strokeweight="3pt"/>
                  </w:pict>
                </mc:Fallback>
              </mc:AlternateContent>
            </w:r>
            <w:r w:rsidRPr="00942FD1">
              <w:rPr>
                <w:noProof/>
                <w:szCs w:val="20"/>
              </w:rPr>
              <w:drawing>
                <wp:inline distT="0" distB="0" distL="0" distR="0" wp14:anchorId="7486D385" wp14:editId="736D9C09">
                  <wp:extent cx="1854265" cy="1269242"/>
                  <wp:effectExtent l="0" t="0" r="0" b="762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698751" name=""/>
                          <pic:cNvPicPr/>
                        </pic:nvPicPr>
                        <pic:blipFill>
                          <a:blip r:embed="rId23"/>
                          <a:srcRect l="4186" r="22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775" cy="1287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FD1" w:rsidRPr="00942FD1" w14:paraId="0FEEC2DE" w14:textId="77777777" w:rsidTr="00942FD1">
        <w:trPr>
          <w:trHeight w:val="227"/>
        </w:trPr>
        <w:tc>
          <w:tcPr>
            <w:tcW w:w="2263" w:type="dxa"/>
            <w:shd w:val="clear" w:color="auto" w:fill="F2F2F2"/>
            <w:vAlign w:val="center"/>
          </w:tcPr>
          <w:p w14:paraId="0C602A28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03DEE3C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E96C5B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42FD1" w:rsidRPr="00942FD1" w14:paraId="3FEDB08C" w14:textId="77777777" w:rsidTr="00942FD1">
        <w:trPr>
          <w:trHeight w:val="227"/>
        </w:trPr>
        <w:tc>
          <w:tcPr>
            <w:tcW w:w="2263" w:type="dxa"/>
            <w:shd w:val="clear" w:color="auto" w:fill="FFFFFF"/>
          </w:tcPr>
          <w:p w14:paraId="55B67006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/>
          </w:tcPr>
          <w:p w14:paraId="52F48AEB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 xml:space="preserve">Halsen – </w:t>
            </w:r>
            <w:proofErr w:type="spellStart"/>
            <w:r w:rsidRPr="00942FD1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942FD1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823310" w14:textId="77777777" w:rsidR="00942FD1" w:rsidRPr="00942FD1" w:rsidRDefault="00942FD1" w:rsidP="00942FD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942FD1" w:rsidRPr="00942FD1" w14:paraId="29688043" w14:textId="77777777" w:rsidTr="00942FD1">
        <w:trPr>
          <w:trHeight w:val="227"/>
        </w:trPr>
        <w:tc>
          <w:tcPr>
            <w:tcW w:w="2263" w:type="dxa"/>
            <w:shd w:val="clear" w:color="auto" w:fill="FFFFFF"/>
          </w:tcPr>
          <w:p w14:paraId="1C9ACC7E" w14:textId="77777777" w:rsidR="00942FD1" w:rsidRPr="00942FD1" w:rsidRDefault="00942FD1" w:rsidP="00942FD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42FD1">
              <w:rPr>
                <w:rFonts w:ascii="Arial" w:hAnsi="Arial" w:cs="Arial"/>
                <w:b/>
                <w:sz w:val="18"/>
                <w:szCs w:val="18"/>
              </w:rPr>
              <w:t>Maxilla</w:t>
            </w:r>
            <w:proofErr w:type="spellEnd"/>
            <w:r w:rsidRPr="00942FD1">
              <w:rPr>
                <w:rFonts w:ascii="Arial" w:hAnsi="Arial" w:cs="Arial"/>
                <w:b/>
                <w:sz w:val="18"/>
                <w:szCs w:val="18"/>
              </w:rPr>
              <w:t>/mandibel K-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/>
          </w:tcPr>
          <w:p w14:paraId="79A3CB3F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942FD1">
              <w:rPr>
                <w:rFonts w:ascii="Arial" w:hAnsi="Arial" w:cs="Arial"/>
                <w:sz w:val="18"/>
                <w:szCs w:val="18"/>
              </w:rPr>
              <w:t xml:space="preserve"> Mandibelns bas – halva sinus maxillaris.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BB9290C" w14:textId="77777777" w:rsidR="00942FD1" w:rsidRPr="00942FD1" w:rsidRDefault="00942FD1" w:rsidP="00942FD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90D4815" w14:textId="77777777" w:rsidR="00942FD1" w:rsidRPr="00942FD1" w:rsidRDefault="00942FD1" w:rsidP="00942FD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D931AE0" w14:textId="77777777" w:rsidR="00942FD1" w:rsidRPr="00942FD1" w:rsidRDefault="00942FD1" w:rsidP="00942FD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ED4A49C" w14:textId="15DF981A" w:rsidR="00942FD1" w:rsidRPr="001E667F" w:rsidRDefault="00942FD1" w:rsidP="001E667F">
      <w:pPr>
        <w:pStyle w:val="Rubrik2"/>
        <w:ind w:left="0"/>
        <w:rPr>
          <w:rFonts w:ascii="Arial" w:hAnsi="Arial" w:cs="Arial"/>
          <w:b/>
        </w:rPr>
      </w:pPr>
      <w:r w:rsidRPr="00942FD1">
        <w:rPr>
          <w:rFonts w:ascii="Arial" w:hAnsi="Arial" w:cs="Arial"/>
          <w:b/>
        </w:rPr>
        <w:br w:type="page"/>
      </w:r>
      <w:proofErr w:type="spellStart"/>
      <w:r w:rsidRPr="00942FD1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2693"/>
        <w:gridCol w:w="3089"/>
      </w:tblGrid>
      <w:tr w:rsidR="00942FD1" w:rsidRPr="00942FD1" w14:paraId="44CBCB89" w14:textId="77777777" w:rsidTr="00942FD1">
        <w:trPr>
          <w:trHeight w:val="223"/>
        </w:trPr>
        <w:tc>
          <w:tcPr>
            <w:tcW w:w="32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BDE9F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noProof/>
                <w:sz w:val="18"/>
                <w:szCs w:val="18"/>
              </w:rPr>
              <w:t>AX &amp; COR maxilla/mandibel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584D9B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noProof/>
                <w:sz w:val="18"/>
                <w:szCs w:val="18"/>
              </w:rPr>
              <w:t>SAG maxilla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EA616F6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b/>
                <w:noProof/>
                <w:szCs w:val="20"/>
              </w:rPr>
            </w:pPr>
            <w:r w:rsidRPr="00942FD1">
              <w:rPr>
                <w:rFonts w:ascii="Arial" w:hAnsi="Arial" w:cs="Arial"/>
                <w:b/>
                <w:noProof/>
                <w:sz w:val="18"/>
                <w:szCs w:val="18"/>
              </w:rPr>
              <w:t>SAG mandibel</w:t>
            </w:r>
          </w:p>
        </w:tc>
      </w:tr>
      <w:tr w:rsidR="00942FD1" w:rsidRPr="00942FD1" w14:paraId="2AF244C7" w14:textId="77777777" w:rsidTr="00942FD1">
        <w:trPr>
          <w:trHeight w:val="2839"/>
        </w:trPr>
        <w:tc>
          <w:tcPr>
            <w:tcW w:w="32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94C1D76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81317C6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07F5E3" wp14:editId="7F70DF9A">
                      <wp:simplePos x="0" y="0"/>
                      <wp:positionH relativeFrom="margin">
                        <wp:posOffset>1150620</wp:posOffset>
                      </wp:positionH>
                      <wp:positionV relativeFrom="paragraph">
                        <wp:posOffset>360680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11265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3C5D86" w14:textId="77777777" w:rsidR="00942FD1" w:rsidRPr="0066564D" w:rsidRDefault="00942FD1" w:rsidP="001E66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07F5E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90.6pt;margin-top:28.4pt;width:32.25pt;height:45.35pt;rotation:-11565722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5B3C5D86" w14:textId="77777777" w:rsidR="00942FD1" w:rsidRPr="0066564D" w:rsidRDefault="00942FD1" w:rsidP="001E66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42F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3F047E" wp14:editId="149C1ED5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276860</wp:posOffset>
                      </wp:positionV>
                      <wp:extent cx="1530985" cy="93980"/>
                      <wp:effectExtent l="19050" t="19050" r="31115" b="2032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0985" cy="9398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D609E5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25pt,21.8pt" to="134.8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  <w:r w:rsidRPr="00942FD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5788AD" wp14:editId="6D2330A2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462915</wp:posOffset>
                      </wp:positionV>
                      <wp:extent cx="410210" cy="657225"/>
                      <wp:effectExtent l="9842" t="9208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619863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C42322" w14:textId="77777777" w:rsidR="00942FD1" w:rsidRPr="0066567D" w:rsidRDefault="00942FD1" w:rsidP="001E66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788AD" id="Upp 19" o:spid="_x0000_s1028" type="#_x0000_t68" style="position:absolute;left:0;text-align:left;margin-left:30.55pt;margin-top:36.45pt;width:32.3pt;height:51.75pt;rotation:613838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" adj="6741" fillcolor="red" stroked="f" strokeweight="1pt">
                      <v:textbox style="layout-flow:vertical;mso-layout-flow-alt:bottom-to-top" inset="1mm,1mm,1mm,1mm">
                        <w:txbxContent>
                          <w:p w14:paraId="6EC42322" w14:textId="77777777" w:rsidR="00942FD1" w:rsidRPr="0066567D" w:rsidRDefault="00942FD1" w:rsidP="001E66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FD1">
              <w:rPr>
                <w:noProof/>
                <w:szCs w:val="20"/>
              </w:rPr>
              <w:drawing>
                <wp:inline distT="0" distB="0" distL="0" distR="0" wp14:anchorId="7A0DA43E" wp14:editId="7862E637">
                  <wp:extent cx="1525979" cy="1339722"/>
                  <wp:effectExtent l="0" t="0" r="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2876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979" cy="133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2F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26CA63" wp14:editId="3C2EFBED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17145</wp:posOffset>
                      </wp:positionV>
                      <wp:extent cx="59055" cy="1316990"/>
                      <wp:effectExtent l="19050" t="19050" r="36195" b="3556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055" cy="13169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7F397A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75pt,1.35pt" to="74.4pt,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F83F3F3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4329622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838345" wp14:editId="5D4FD58A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17780</wp:posOffset>
                      </wp:positionV>
                      <wp:extent cx="0" cy="1311910"/>
                      <wp:effectExtent l="19050" t="19050" r="19050" b="2540"/>
                      <wp:wrapNone/>
                      <wp:docPr id="27" name="Ra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1312223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A5C0CB" id="Rak 27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25pt,1.4pt" to="62.25pt,1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42FD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C0097D" wp14:editId="1438F201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492125</wp:posOffset>
                      </wp:positionV>
                      <wp:extent cx="410210" cy="575945"/>
                      <wp:effectExtent l="0" t="6668" r="0" b="2222"/>
                      <wp:wrapNone/>
                      <wp:docPr id="28" name="Upp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B3FC94" w14:textId="77777777" w:rsidR="00942FD1" w:rsidRPr="0066567D" w:rsidRDefault="00942FD1" w:rsidP="001E66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0097D" id="Upp 28" o:spid="_x0000_s1029" type="#_x0000_t68" style="position:absolute;left:0;text-align:left;margin-left:23.35pt;margin-top:38.75pt;width:32.3pt;height:45.3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" adj="7692" fillcolor="red" stroked="f" strokeweight="1pt">
                      <v:textbox style="layout-flow:vertical;mso-layout-flow-alt:bottom-to-top" inset="1mm,1mm,1mm,1mm">
                        <w:txbxContent>
                          <w:p w14:paraId="01B3FC94" w14:textId="77777777" w:rsidR="00942FD1" w:rsidRPr="0066567D" w:rsidRDefault="00942FD1" w:rsidP="001E66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FD1">
              <w:rPr>
                <w:noProof/>
                <w:szCs w:val="20"/>
              </w:rPr>
              <w:drawing>
                <wp:inline distT="0" distB="0" distL="0" distR="0" wp14:anchorId="67A8D1EC" wp14:editId="528A4877">
                  <wp:extent cx="1504044" cy="1329689"/>
                  <wp:effectExtent l="0" t="0" r="1270" b="444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279837" name=""/>
                          <pic:cNvPicPr/>
                        </pic:nvPicPr>
                        <pic:blipFill>
                          <a:blip r:embed="rId25"/>
                          <a:srcRect b="25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44" cy="1329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13B65CB6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60F7B19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0ACF21" wp14:editId="1FB8ECEC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-20320</wp:posOffset>
                      </wp:positionV>
                      <wp:extent cx="818515" cy="1473835"/>
                      <wp:effectExtent l="19050" t="19050" r="19685" b="31115"/>
                      <wp:wrapNone/>
                      <wp:docPr id="13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8515" cy="147383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C48DBC" id="Rak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35pt,-1.6pt" to="128.8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  <w:r w:rsidRPr="00942FD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65DB99" wp14:editId="22A64976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-13335</wp:posOffset>
                      </wp:positionV>
                      <wp:extent cx="798195" cy="1466850"/>
                      <wp:effectExtent l="19050" t="19050" r="20955" b="1905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8195" cy="14668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FD109A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4pt,-1.05pt" to="73.25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942FD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5CF547" wp14:editId="693A9495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1005205</wp:posOffset>
                      </wp:positionV>
                      <wp:extent cx="410210" cy="661035"/>
                      <wp:effectExtent l="7937" t="49213" r="0" b="54927"/>
                      <wp:wrapNone/>
                      <wp:docPr id="1" name="Upp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571061">
                                <a:off x="0" y="0"/>
                                <a:ext cx="410210" cy="6610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42C3AE" w14:textId="77777777" w:rsidR="00942FD1" w:rsidRPr="0066567D" w:rsidRDefault="00942FD1" w:rsidP="001E66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 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CF547" id="Upp 10" o:spid="_x0000_s1030" type="#_x0000_t68" style="position:absolute;left:0;text-align:left;margin-left:78.3pt;margin-top:79.15pt;width:32.3pt;height:52.05pt;rotation:3900551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" adj="6702" fillcolor="red" stroked="f" strokeweight="1pt">
                      <v:textbox style="layout-flow:vertical;mso-layout-flow-alt:bottom-to-top" inset="1mm,1mm,1mm,1mm">
                        <w:txbxContent>
                          <w:p w14:paraId="5E42C3AE" w14:textId="77777777" w:rsidR="00942FD1" w:rsidRPr="0066567D" w:rsidRDefault="00942FD1" w:rsidP="001E66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 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FD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6318A2" wp14:editId="7FB4C608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1028700</wp:posOffset>
                      </wp:positionV>
                      <wp:extent cx="410210" cy="643255"/>
                      <wp:effectExtent l="16827" t="59373" r="0" b="44767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196740">
                                <a:off x="0" y="0"/>
                                <a:ext cx="410210" cy="6432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550F46" w14:textId="77777777" w:rsidR="00942FD1" w:rsidRPr="0066567D" w:rsidRDefault="00942FD1" w:rsidP="001E667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 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318A2" id="Upp 22" o:spid="_x0000_s1031" type="#_x0000_t68" style="position:absolute;left:0;text-align:left;margin-left:28.35pt;margin-top:81pt;width:32.3pt;height:50.65pt;rotation:786075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" adj="6887" fillcolor="red" stroked="f" strokeweight="1pt">
                      <v:textbox style="layout-flow:vertical;mso-layout-flow-alt:bottom-to-top" inset="1mm,1mm,1mm,1mm">
                        <w:txbxContent>
                          <w:p w14:paraId="0C550F46" w14:textId="77777777" w:rsidR="00942FD1" w:rsidRPr="0066567D" w:rsidRDefault="00942FD1" w:rsidP="001E667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 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2FD1">
              <w:rPr>
                <w:noProof/>
                <w:szCs w:val="20"/>
              </w:rPr>
              <w:drawing>
                <wp:inline distT="0" distB="0" distL="0" distR="0" wp14:anchorId="551E102C" wp14:editId="7D5F5E25">
                  <wp:extent cx="1554480" cy="1596772"/>
                  <wp:effectExtent l="0" t="0" r="7620" b="3810"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518503" name=""/>
                          <pic:cNvPicPr/>
                        </pic:nvPicPr>
                        <pic:blipFill>
                          <a:blip r:embed="rId26"/>
                          <a:srcRect b="6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596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FD1" w:rsidRPr="00942FD1" w14:paraId="4217DAB2" w14:textId="77777777" w:rsidTr="00942FD1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B453FD7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AAEE1C4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</w:tr>
      <w:tr w:rsidR="00942FD1" w:rsidRPr="00942FD1" w14:paraId="742047CD" w14:textId="77777777" w:rsidTr="003E034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2DA4E0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  <w:proofErr w:type="spellStart"/>
            <w:r w:rsidRPr="00942FD1">
              <w:rPr>
                <w:rFonts w:ascii="Arial" w:hAnsi="Arial" w:cs="Arial"/>
                <w:b/>
                <w:sz w:val="18"/>
                <w:szCs w:val="18"/>
              </w:rPr>
              <w:t>maxilla</w:t>
            </w:r>
            <w:proofErr w:type="spellEnd"/>
            <w:r w:rsidRPr="00942FD1">
              <w:rPr>
                <w:rFonts w:ascii="Arial" w:hAnsi="Arial" w:cs="Arial"/>
                <w:b/>
                <w:sz w:val="18"/>
                <w:szCs w:val="18"/>
              </w:rPr>
              <w:t>/mandibel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A1AE06A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</w:tr>
      <w:tr w:rsidR="00942FD1" w:rsidRPr="00942FD1" w14:paraId="217D50B5" w14:textId="77777777" w:rsidTr="003E034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6F8913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 xml:space="preserve">COR </w:t>
            </w:r>
            <w:proofErr w:type="spellStart"/>
            <w:r w:rsidRPr="00942FD1">
              <w:rPr>
                <w:rFonts w:ascii="Arial" w:hAnsi="Arial" w:cs="Arial"/>
                <w:b/>
                <w:sz w:val="18"/>
                <w:szCs w:val="18"/>
              </w:rPr>
              <w:t>maxilla</w:t>
            </w:r>
            <w:proofErr w:type="spellEnd"/>
            <w:r w:rsidRPr="00942FD1">
              <w:rPr>
                <w:rFonts w:ascii="Arial" w:hAnsi="Arial" w:cs="Arial"/>
                <w:b/>
                <w:sz w:val="18"/>
                <w:szCs w:val="18"/>
              </w:rPr>
              <w:t>/mandibel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EA4C48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</w:tr>
      <w:tr w:rsidR="00942FD1" w:rsidRPr="00942FD1" w14:paraId="46D26494" w14:textId="77777777" w:rsidTr="003E034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8DEE9E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 xml:space="preserve">SAG </w:t>
            </w:r>
            <w:proofErr w:type="spellStart"/>
            <w:r w:rsidRPr="00942FD1">
              <w:rPr>
                <w:rFonts w:ascii="Arial" w:hAnsi="Arial" w:cs="Arial"/>
                <w:b/>
                <w:sz w:val="18"/>
                <w:szCs w:val="18"/>
              </w:rPr>
              <w:t>maxilla</w:t>
            </w:r>
            <w:proofErr w:type="spellEnd"/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080C72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Parallellt med medellinjen. Vinkelrätt mot COR.</w:t>
            </w:r>
          </w:p>
        </w:tc>
      </w:tr>
      <w:tr w:rsidR="00942FD1" w:rsidRPr="00942FD1" w14:paraId="70686067" w14:textId="77777777" w:rsidTr="003E034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696294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SAG mandibel DX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F76EF4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Parallellt med corpus mandibulae dx.</w:t>
            </w:r>
          </w:p>
        </w:tc>
      </w:tr>
      <w:tr w:rsidR="00942FD1" w:rsidRPr="00942FD1" w14:paraId="59AEC5BE" w14:textId="77777777" w:rsidTr="003E034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47407B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SAG mandibel SIN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B81B2A3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Parallellt med corpus mandibulae sin. De sagittala snitten ska delvis överlappa varandra i medellinjen.</w:t>
            </w:r>
          </w:p>
        </w:tc>
      </w:tr>
    </w:tbl>
    <w:p w14:paraId="20E50283" w14:textId="77777777" w:rsidR="00942FD1" w:rsidRPr="00942FD1" w:rsidRDefault="00942FD1" w:rsidP="00942FD1">
      <w:pPr>
        <w:spacing w:after="0" w:line="240" w:lineRule="auto"/>
        <w:ind w:left="0" w:right="0"/>
        <w:rPr>
          <w:rFonts w:ascii="Arial" w:hAnsi="Arial" w:cs="Arial"/>
          <w:b/>
          <w:sz w:val="18"/>
        </w:rPr>
      </w:pPr>
    </w:p>
    <w:p w14:paraId="0C9E1211" w14:textId="77777777" w:rsidR="00942FD1" w:rsidRPr="00942FD1" w:rsidRDefault="00942FD1" w:rsidP="001E667F">
      <w:pPr>
        <w:pStyle w:val="Rubrik2"/>
        <w:ind w:left="0"/>
      </w:pPr>
      <w:r w:rsidRPr="00942FD1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993"/>
        <w:gridCol w:w="2268"/>
        <w:gridCol w:w="1275"/>
        <w:gridCol w:w="1105"/>
      </w:tblGrid>
      <w:tr w:rsidR="00942FD1" w:rsidRPr="00942FD1" w14:paraId="2580ADCD" w14:textId="77777777" w:rsidTr="003E0347">
        <w:trPr>
          <w:trHeight w:val="227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727CBAD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CBD79D9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F8570B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1301957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42FD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942FD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D48D7FF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E935715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42FD1" w:rsidRPr="00942FD1" w14:paraId="355AF796" w14:textId="77777777" w:rsidTr="003E0347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985DF9" w14:textId="77777777" w:rsidR="00942FD1" w:rsidRPr="00942FD1" w:rsidRDefault="00942FD1" w:rsidP="00942FD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42FD1">
              <w:rPr>
                <w:rFonts w:ascii="Arial" w:hAnsi="Arial" w:cs="Arial"/>
                <w:b/>
                <w:sz w:val="18"/>
                <w:szCs w:val="18"/>
              </w:rPr>
              <w:t>Maxilla</w:t>
            </w:r>
            <w:proofErr w:type="spellEnd"/>
            <w:r w:rsidRPr="00942FD1">
              <w:rPr>
                <w:rFonts w:ascii="Arial" w:hAnsi="Arial" w:cs="Arial"/>
                <w:b/>
                <w:sz w:val="18"/>
                <w:szCs w:val="18"/>
              </w:rPr>
              <w:t>/mandibel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A04C0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53E26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E1024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E3B32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4D1F2C2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942FD1" w:rsidRPr="00942FD1" w14:paraId="7819ED94" w14:textId="77777777" w:rsidTr="003E0347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DD8F9C0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226CD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73740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F759B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F8FC1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AEAADC9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942FD1" w:rsidRPr="00942FD1" w14:paraId="59179626" w14:textId="77777777" w:rsidTr="003E0347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5BC46BF" w14:textId="77777777" w:rsidR="00942FD1" w:rsidRPr="00942FD1" w:rsidRDefault="00942FD1" w:rsidP="00942F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2CA27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21FEB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F6DFC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B40CE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8B1D3CF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942FD1" w:rsidRPr="00942FD1" w14:paraId="1B1CFC05" w14:textId="77777777" w:rsidTr="003E0347">
        <w:trPr>
          <w:trHeight w:val="227"/>
        </w:trPr>
        <w:tc>
          <w:tcPr>
            <w:tcW w:w="2263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8E803A5" w14:textId="77777777" w:rsidR="00942FD1" w:rsidRPr="00942FD1" w:rsidRDefault="00942FD1" w:rsidP="00942F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7E0DAF5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83CD953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16A036C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B11F789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B523089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942FD1" w:rsidRPr="00942FD1" w14:paraId="31B995D6" w14:textId="77777777" w:rsidTr="003E0347">
        <w:trPr>
          <w:trHeight w:val="227"/>
        </w:trPr>
        <w:tc>
          <w:tcPr>
            <w:tcW w:w="2263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1FD1638" w14:textId="77777777" w:rsidR="00942FD1" w:rsidRPr="00942FD1" w:rsidRDefault="00942FD1" w:rsidP="00942F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942F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42FD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42FD1">
              <w:rPr>
                <w:rFonts w:ascii="Arial" w:hAnsi="Arial" w:cs="Arial"/>
                <w:b/>
                <w:sz w:val="18"/>
                <w:szCs w:val="18"/>
              </w:rPr>
              <w:t>Maxilla</w:t>
            </w:r>
            <w:proofErr w:type="spellEnd"/>
            <w:r w:rsidRPr="00942FD1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54A4A59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E12F04E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799AE1D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DB956D7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A455ACF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42FD1" w:rsidRPr="00942FD1" w14:paraId="14D6644F" w14:textId="77777777" w:rsidTr="003E0347">
        <w:trPr>
          <w:trHeight w:val="227"/>
        </w:trPr>
        <w:tc>
          <w:tcPr>
            <w:tcW w:w="2263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B5F607" w14:textId="77777777" w:rsidR="00942FD1" w:rsidRPr="00942FD1" w:rsidRDefault="00942FD1" w:rsidP="00942F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942F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42FD1">
              <w:rPr>
                <w:rFonts w:ascii="Arial" w:hAnsi="Arial" w:cs="Arial"/>
                <w:b/>
                <w:sz w:val="18"/>
                <w:szCs w:val="18"/>
              </w:rPr>
              <w:t xml:space="preserve"> Mandibel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C48BA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SAG DX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EEDC6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4957B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74D46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42C5C1B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42FD1" w:rsidRPr="00942FD1" w14:paraId="07C4CE8C" w14:textId="77777777" w:rsidTr="003E0347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FD2DEC5" w14:textId="77777777" w:rsidR="00942FD1" w:rsidRPr="00942FD1" w:rsidRDefault="00942FD1" w:rsidP="00942FD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934FC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SAG SIN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2867A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DFBD7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942FD1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35B51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8232810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42FD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42FD1" w:rsidRPr="00942FD1" w14:paraId="42D8FBC6" w14:textId="77777777" w:rsidTr="003E0347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49772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2A7F0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16C84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CE4FB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97A01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A45EA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942FD1" w:rsidRPr="00942FD1" w14:paraId="2DE52049" w14:textId="77777777" w:rsidTr="003E0347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FA5A3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42FD1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2155D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A5EA2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D627D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835FF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C3048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FD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4A145A19" w14:textId="77777777" w:rsidR="00942FD1" w:rsidRPr="00942FD1" w:rsidRDefault="00942FD1" w:rsidP="00942FD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9D15929" w14:textId="77777777" w:rsidR="00942FD1" w:rsidRPr="00942FD1" w:rsidRDefault="00942FD1" w:rsidP="001E667F">
      <w:pPr>
        <w:pStyle w:val="Rubrik2"/>
        <w:ind w:left="0"/>
      </w:pPr>
      <w:r w:rsidRPr="00942FD1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942FD1" w:rsidRPr="00942FD1" w14:paraId="0425B6A5" w14:textId="77777777" w:rsidTr="00942FD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F5638D6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9CF3365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CF398BC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837457B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B7149B7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42FD1" w:rsidRPr="00942FD1" w14:paraId="06C2DFFB" w14:textId="77777777" w:rsidTr="00942F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DC7E28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42FD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6E0906E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Maxilla</w:t>
            </w:r>
            <w:proofErr w:type="spellEnd"/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/mandibel K-</w:t>
            </w:r>
          </w:p>
          <w:p w14:paraId="5011CC3D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55D518CD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Maxilla</w:t>
            </w:r>
            <w:proofErr w:type="spellEnd"/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/mandibel K-</w:t>
            </w:r>
          </w:p>
          <w:p w14:paraId="6B2545BD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0FF158A0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8E1BA6E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Maxilla</w:t>
            </w:r>
            <w:proofErr w:type="spellEnd"/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46B9F2AA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69F4264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42FD1" w:rsidRPr="00942FD1" w14:paraId="3920E07D" w14:textId="77777777" w:rsidTr="00942F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D175800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3980492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9F3FF38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09311AA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Merge/>
            <w:shd w:val="clear" w:color="auto" w:fill="8496B0"/>
          </w:tcPr>
          <w:p w14:paraId="45196639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A736CC6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42FD1" w:rsidRPr="00942FD1" w14:paraId="471B9032" w14:textId="77777777" w:rsidTr="00942F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50FF4A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75E9897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310C979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0E0106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Merge/>
            <w:shd w:val="clear" w:color="auto" w:fill="8496B0"/>
          </w:tcPr>
          <w:p w14:paraId="024A0366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C7106B7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42FD1" w:rsidRPr="00942FD1" w14:paraId="7C4C90B9" w14:textId="77777777" w:rsidTr="00942F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77A65C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435C2E2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D821910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086729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Merge/>
            <w:tcBorders>
              <w:bottom w:val="nil"/>
            </w:tcBorders>
            <w:shd w:val="clear" w:color="auto" w:fill="8496B0"/>
          </w:tcPr>
          <w:p w14:paraId="646A5C8B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F6D39BA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42FD1" w:rsidRPr="00942FD1" w14:paraId="24025B97" w14:textId="77777777" w:rsidTr="00942F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590896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2AB343E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CFFE884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88006C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C84FB5C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Mandibel K-</w:t>
            </w:r>
          </w:p>
          <w:p w14:paraId="24ABE73E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SAG DX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1D301CC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Mandibel K-</w:t>
            </w:r>
          </w:p>
          <w:p w14:paraId="46F8EBDD" w14:textId="77777777" w:rsidR="00942FD1" w:rsidRPr="00942FD1" w:rsidRDefault="00942FD1" w:rsidP="00942FD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42FD1">
              <w:rPr>
                <w:rFonts w:ascii="Arial" w:hAnsi="Arial" w:cs="Arial"/>
                <w:color w:val="FFFFFF"/>
                <w:sz w:val="18"/>
                <w:szCs w:val="18"/>
              </w:rPr>
              <w:t>SAG SIN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7D67C2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42FD1" w:rsidRPr="00942FD1" w14:paraId="240DF096" w14:textId="77777777" w:rsidTr="00942F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8068BB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E3E7C3E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E3113BD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BCF22DD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4792CA8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67B327F5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F10D6D1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42FD1" w:rsidRPr="00942FD1" w14:paraId="7710E296" w14:textId="77777777" w:rsidTr="00942F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D36A1B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A9A6FD0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1C06EE1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E6A924A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97B1818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62582A42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5A0223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42FD1" w:rsidRPr="00942FD1" w14:paraId="66FE5952" w14:textId="77777777" w:rsidTr="00942FD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D187A8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nil"/>
              <w:right w:val="single" w:sz="24" w:space="0" w:color="F2F2F2"/>
            </w:tcBorders>
            <w:shd w:val="clear" w:color="auto" w:fill="8496B0"/>
          </w:tcPr>
          <w:p w14:paraId="4A4E18EA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nil"/>
            </w:tcBorders>
            <w:shd w:val="clear" w:color="auto" w:fill="8496B0"/>
          </w:tcPr>
          <w:p w14:paraId="311E9D87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E8E19AF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C7C4004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35B0B398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E69566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42FD1" w:rsidRPr="00942FD1" w14:paraId="14F965C9" w14:textId="77777777" w:rsidTr="00942FD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6B594E0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F1D3968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F301110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20B7B30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81BB41" w14:textId="77777777" w:rsidR="00942FD1" w:rsidRPr="00942FD1" w:rsidRDefault="00942FD1" w:rsidP="00942FD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42FD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24F0" w14:textId="77777777" w:rsidR="00A7338E" w:rsidRDefault="00A7338E">
      <w:r>
        <w:separator/>
      </w:r>
    </w:p>
  </w:endnote>
  <w:endnote w:type="continuationSeparator" w:id="0">
    <w:p w14:paraId="1A16BF54" w14:textId="77777777" w:rsidR="00A7338E" w:rsidRDefault="00A7338E">
      <w:r>
        <w:continuationSeparator/>
      </w:r>
    </w:p>
  </w:endnote>
  <w:endnote w:type="continuationNotice" w:id="1">
    <w:p w14:paraId="7BD2610C" w14:textId="77777777" w:rsidR="00A7338E" w:rsidRDefault="00A73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DC7F3" w14:textId="77777777" w:rsidR="00A7338E" w:rsidRDefault="00A7338E"/>
  </w:footnote>
  <w:footnote w:type="continuationSeparator" w:id="0">
    <w:p w14:paraId="47E99885" w14:textId="77777777" w:rsidR="00A7338E" w:rsidRDefault="00A7338E">
      <w:r>
        <w:continuationSeparator/>
      </w:r>
    </w:p>
  </w:footnote>
  <w:footnote w:type="continuationNotice" w:id="1">
    <w:p w14:paraId="298AB657" w14:textId="77777777" w:rsidR="00A7338E" w:rsidRDefault="00A73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068444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B60758E" w:tentative="1">
      <w:start w:val="1"/>
      <w:numFmt w:val="lowerLetter"/>
      <w:lvlText w:val="%2."/>
      <w:lvlJc w:val="left"/>
      <w:pPr>
        <w:ind w:left="1080" w:hanging="360"/>
      </w:pPr>
    </w:lvl>
    <w:lvl w:ilvl="2" w:tplc="299A6DA0" w:tentative="1">
      <w:start w:val="1"/>
      <w:numFmt w:val="lowerRoman"/>
      <w:lvlText w:val="%3."/>
      <w:lvlJc w:val="right"/>
      <w:pPr>
        <w:ind w:left="1800" w:hanging="180"/>
      </w:pPr>
    </w:lvl>
    <w:lvl w:ilvl="3" w:tplc="1AC20206" w:tentative="1">
      <w:start w:val="1"/>
      <w:numFmt w:val="decimal"/>
      <w:lvlText w:val="%4."/>
      <w:lvlJc w:val="left"/>
      <w:pPr>
        <w:ind w:left="2520" w:hanging="360"/>
      </w:pPr>
    </w:lvl>
    <w:lvl w:ilvl="4" w:tplc="D7B26F36" w:tentative="1">
      <w:start w:val="1"/>
      <w:numFmt w:val="lowerLetter"/>
      <w:lvlText w:val="%5."/>
      <w:lvlJc w:val="left"/>
      <w:pPr>
        <w:ind w:left="3240" w:hanging="360"/>
      </w:pPr>
    </w:lvl>
    <w:lvl w:ilvl="5" w:tplc="E6307F06" w:tentative="1">
      <w:start w:val="1"/>
      <w:numFmt w:val="lowerRoman"/>
      <w:lvlText w:val="%6."/>
      <w:lvlJc w:val="right"/>
      <w:pPr>
        <w:ind w:left="3960" w:hanging="180"/>
      </w:pPr>
    </w:lvl>
    <w:lvl w:ilvl="6" w:tplc="767E2A10" w:tentative="1">
      <w:start w:val="1"/>
      <w:numFmt w:val="decimal"/>
      <w:lvlText w:val="%7."/>
      <w:lvlJc w:val="left"/>
      <w:pPr>
        <w:ind w:left="4680" w:hanging="360"/>
      </w:pPr>
    </w:lvl>
    <w:lvl w:ilvl="7" w:tplc="F738CA08" w:tentative="1">
      <w:start w:val="1"/>
      <w:numFmt w:val="lowerLetter"/>
      <w:lvlText w:val="%8."/>
      <w:lvlJc w:val="left"/>
      <w:pPr>
        <w:ind w:left="5400" w:hanging="360"/>
      </w:pPr>
    </w:lvl>
    <w:lvl w:ilvl="8" w:tplc="509830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8BA8483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3CAAA06" w:tentative="1">
      <w:start w:val="1"/>
      <w:numFmt w:val="lowerLetter"/>
      <w:lvlText w:val="%2."/>
      <w:lvlJc w:val="left"/>
      <w:pPr>
        <w:ind w:left="1080" w:hanging="360"/>
      </w:pPr>
    </w:lvl>
    <w:lvl w:ilvl="2" w:tplc="32FE8694" w:tentative="1">
      <w:start w:val="1"/>
      <w:numFmt w:val="lowerRoman"/>
      <w:lvlText w:val="%3."/>
      <w:lvlJc w:val="right"/>
      <w:pPr>
        <w:ind w:left="1800" w:hanging="180"/>
      </w:pPr>
    </w:lvl>
    <w:lvl w:ilvl="3" w:tplc="69CAEBC2" w:tentative="1">
      <w:start w:val="1"/>
      <w:numFmt w:val="decimal"/>
      <w:lvlText w:val="%4."/>
      <w:lvlJc w:val="left"/>
      <w:pPr>
        <w:ind w:left="2520" w:hanging="360"/>
      </w:pPr>
    </w:lvl>
    <w:lvl w:ilvl="4" w:tplc="0CB4C4E0" w:tentative="1">
      <w:start w:val="1"/>
      <w:numFmt w:val="lowerLetter"/>
      <w:lvlText w:val="%5."/>
      <w:lvlJc w:val="left"/>
      <w:pPr>
        <w:ind w:left="3240" w:hanging="360"/>
      </w:pPr>
    </w:lvl>
    <w:lvl w:ilvl="5" w:tplc="7188CC84" w:tentative="1">
      <w:start w:val="1"/>
      <w:numFmt w:val="lowerRoman"/>
      <w:lvlText w:val="%6."/>
      <w:lvlJc w:val="right"/>
      <w:pPr>
        <w:ind w:left="3960" w:hanging="180"/>
      </w:pPr>
    </w:lvl>
    <w:lvl w:ilvl="6" w:tplc="5928DFA6" w:tentative="1">
      <w:start w:val="1"/>
      <w:numFmt w:val="decimal"/>
      <w:lvlText w:val="%7."/>
      <w:lvlJc w:val="left"/>
      <w:pPr>
        <w:ind w:left="4680" w:hanging="360"/>
      </w:pPr>
    </w:lvl>
    <w:lvl w:ilvl="7" w:tplc="749862C4" w:tentative="1">
      <w:start w:val="1"/>
      <w:numFmt w:val="lowerLetter"/>
      <w:lvlText w:val="%8."/>
      <w:lvlJc w:val="left"/>
      <w:pPr>
        <w:ind w:left="5400" w:hanging="360"/>
      </w:pPr>
    </w:lvl>
    <w:lvl w:ilvl="8" w:tplc="51BC29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BA340AA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AC662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AED3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70A0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2032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FA63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E8F0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303D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E4BF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87866270">
    <w:abstractNumId w:val="20"/>
  </w:num>
  <w:num w:numId="2" w16cid:durableId="226501307">
    <w:abstractNumId w:val="15"/>
  </w:num>
  <w:num w:numId="3" w16cid:durableId="1395395085">
    <w:abstractNumId w:val="0"/>
  </w:num>
  <w:num w:numId="4" w16cid:durableId="2079353230">
    <w:abstractNumId w:val="6"/>
  </w:num>
  <w:num w:numId="5" w16cid:durableId="1680808106">
    <w:abstractNumId w:val="18"/>
  </w:num>
  <w:num w:numId="6" w16cid:durableId="854611595">
    <w:abstractNumId w:val="2"/>
  </w:num>
  <w:num w:numId="7" w16cid:durableId="1812333100">
    <w:abstractNumId w:val="12"/>
  </w:num>
  <w:num w:numId="8" w16cid:durableId="1660844385">
    <w:abstractNumId w:val="9"/>
  </w:num>
  <w:num w:numId="9" w16cid:durableId="1192645594">
    <w:abstractNumId w:val="1"/>
  </w:num>
  <w:num w:numId="10" w16cid:durableId="531693716">
    <w:abstractNumId w:val="1"/>
  </w:num>
  <w:num w:numId="11" w16cid:durableId="460540834">
    <w:abstractNumId w:val="3"/>
  </w:num>
  <w:num w:numId="12" w16cid:durableId="133449165">
    <w:abstractNumId w:val="4"/>
  </w:num>
  <w:num w:numId="13" w16cid:durableId="867909205">
    <w:abstractNumId w:val="14"/>
  </w:num>
  <w:num w:numId="14" w16cid:durableId="904409348">
    <w:abstractNumId w:val="10"/>
  </w:num>
  <w:num w:numId="15" w16cid:durableId="1613004504">
    <w:abstractNumId w:val="7"/>
  </w:num>
  <w:num w:numId="16" w16cid:durableId="1924097793">
    <w:abstractNumId w:val="13"/>
  </w:num>
  <w:num w:numId="17" w16cid:durableId="1948730125">
    <w:abstractNumId w:val="5"/>
  </w:num>
  <w:num w:numId="18" w16cid:durableId="91096038">
    <w:abstractNumId w:val="11"/>
  </w:num>
  <w:num w:numId="19" w16cid:durableId="2058963774">
    <w:abstractNumId w:val="19"/>
  </w:num>
  <w:num w:numId="20" w16cid:durableId="267781587">
    <w:abstractNumId w:val="16"/>
  </w:num>
  <w:num w:numId="21" w16cid:durableId="1602562936">
    <w:abstractNumId w:val="8"/>
  </w:num>
  <w:num w:numId="22" w16cid:durableId="12583630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67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FD1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338E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D34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6BF4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58C3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image" Target="media/image6.png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0EA6375A-F708-469F-B24A-E3897C53E780}" type="presOf" srcId="{D813EA76-4FD3-4C15-BFBC-B1DF43B29666}" destId="{4784DBD1-3CBE-41A8-A2C7-CF088F838C79}" srcOrd="0" destOrd="0" presId="urn:microsoft.com/office/officeart/2005/8/layout/hChevron3"/>
    <dgm:cxn modelId="{B4767885-AC70-43F2-A9DD-0607BBD0B68C}" type="presOf" srcId="{72C3C3E7-AFE7-48AF-A84A-F5F4B462ABCE}" destId="{AD4E5296-B06F-4F82-9CB5-F741BF6BFCC1}" srcOrd="0" destOrd="0" presId="urn:microsoft.com/office/officeart/2005/8/layout/hChevron3"/>
    <dgm:cxn modelId="{5915A7A8-BE98-455C-A381-8819E08F9863}" type="presOf" srcId="{548E9FD9-7371-42E5-8C31-C03B33C90BF7}" destId="{6CE68A43-9C69-4212-AF24-9AFEE7CA1715}" srcOrd="0" destOrd="0" presId="urn:microsoft.com/office/officeart/2005/8/layout/hChevron3"/>
    <dgm:cxn modelId="{F8D107B3-A994-4632-8879-E6473C838446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0DC9D5CB-AF02-40E7-BED9-A38B142BFDFE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FC07FD6-783B-4E4F-ACBC-026658F16E11}" type="presParOf" srcId="{1F6A0B97-83F0-4189-B0CB-00156B0AC153}" destId="{4784DBD1-3CBE-41A8-A2C7-CF088F838C79}" srcOrd="0" destOrd="0" presId="urn:microsoft.com/office/officeart/2005/8/layout/hChevron3"/>
    <dgm:cxn modelId="{EACDE4F6-8387-4941-BC88-D86E05705D97}" type="presParOf" srcId="{1F6A0B97-83F0-4189-B0CB-00156B0AC153}" destId="{37D14BC8-3203-463C-9804-9B3B86B621FF}" srcOrd="1" destOrd="0" presId="urn:microsoft.com/office/officeart/2005/8/layout/hChevron3"/>
    <dgm:cxn modelId="{2E5A3BF4-5B16-4195-BC4B-3DA4FEF3BEA8}" type="presParOf" srcId="{1F6A0B97-83F0-4189-B0CB-00156B0AC153}" destId="{E13D0391-DAD9-4B61-AB66-3FA48A4F7006}" srcOrd="2" destOrd="0" presId="urn:microsoft.com/office/officeart/2005/8/layout/hChevron3"/>
    <dgm:cxn modelId="{B4EA56F2-E8E8-4312-8862-66794D05A85F}" type="presParOf" srcId="{1F6A0B97-83F0-4189-B0CB-00156B0AC153}" destId="{F9271109-4339-4036-9126-150629D10456}" srcOrd="3" destOrd="0" presId="urn:microsoft.com/office/officeart/2005/8/layout/hChevron3"/>
    <dgm:cxn modelId="{7D95CE09-2033-4812-88A1-1943D98101DC}" type="presParOf" srcId="{1F6A0B97-83F0-4189-B0CB-00156B0AC153}" destId="{AD4E5296-B06F-4F82-9CB5-F741BF6BFCC1}" srcOrd="4" destOrd="0" presId="urn:microsoft.com/office/officeart/2005/8/layout/hChevron3"/>
    <dgm:cxn modelId="{724B4E3A-DD58-4A15-8E56-3FDAE0207F92}" type="presParOf" srcId="{1F6A0B97-83F0-4189-B0CB-00156B0AC153}" destId="{99F7A086-6C98-4385-8FFE-3337C1F24694}" srcOrd="5" destOrd="0" presId="urn:microsoft.com/office/officeart/2005/8/layout/hChevron3"/>
    <dgm:cxn modelId="{AA63B234-C3A6-4BB5-AE38-4D218D3F610B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343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Maxilla-mandibel (815000E)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2022-05-18T04:21:00.0000000Z</dcterms:created>
  <dcterms:modified xsi:type="dcterms:W3CDTF">2024-01-18T14:40:00.0000000Z</dcterms:modified>
</coreProperties>
</file>