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6276E" w14:textId="77777777" w:rsidR="00BA7003" w:rsidRDefault="00BA7003" w:rsidP="009549C2">
      <w:pPr>
        <w:pStyle w:val="Rubrik2"/>
        <w:ind w:left="0"/>
        <w:sectPr w:rsidR="00BA7003" w:rsidSect="00BA700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E8F3F94" w14:textId="77777777" w:rsidR="00BA7003" w:rsidRPr="00BA7003" w:rsidRDefault="00BA7003" w:rsidP="00BA700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F5DA3A1" w14:textId="7F201537" w:rsidR="00BA7003" w:rsidRDefault="00F83278" w:rsidP="00F83278">
      <w:pPr>
        <w:pStyle w:val="Rubrik1"/>
        <w:ind w:left="0"/>
      </w:pPr>
      <w:r w:rsidRPr="00BA7003">
        <w:t xml:space="preserve">DT </w:t>
      </w:r>
      <w:proofErr w:type="spellStart"/>
      <w:r w:rsidRPr="00BA7003">
        <w:t>Maxilla</w:t>
      </w:r>
      <w:proofErr w:type="spellEnd"/>
      <w:r w:rsidRPr="00BA7003">
        <w:t xml:space="preserve"> (815000B)</w:t>
      </w:r>
    </w:p>
    <w:p w14:paraId="04869DB4" w14:textId="77777777" w:rsidR="00F83278" w:rsidRPr="00F83278" w:rsidRDefault="00F83278" w:rsidP="00F83278"/>
    <w:p w14:paraId="665B080A" w14:textId="60DBDC3C" w:rsidR="00BA7003" w:rsidRPr="00BA7003" w:rsidRDefault="009549C2" w:rsidP="00F83278">
      <w:pPr>
        <w:pStyle w:val="Rubrik2"/>
        <w:ind w:left="0"/>
      </w:pPr>
      <w:r>
        <w:t>Förändringar sedan föregående version</w:t>
      </w:r>
    </w:p>
    <w:p w14:paraId="4D5067F2" w14:textId="3999E9AB" w:rsidR="00BA7003" w:rsidRPr="00BA7003" w:rsidRDefault="009549C2" w:rsidP="00BA70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20B09E42" w14:textId="77777777" w:rsidR="00BA7003" w:rsidRPr="00BA7003" w:rsidRDefault="00BA7003" w:rsidP="00BA70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2B420AB" w14:textId="77777777" w:rsidR="00BA7003" w:rsidRPr="00BA7003" w:rsidRDefault="00BA7003" w:rsidP="00F83278">
      <w:pPr>
        <w:pStyle w:val="Rubrik2"/>
        <w:ind w:left="0"/>
      </w:pPr>
      <w:r w:rsidRPr="00BA7003">
        <w:t>Syfte</w:t>
      </w:r>
    </w:p>
    <w:p w14:paraId="43562008" w14:textId="77777777" w:rsidR="00BA7003" w:rsidRPr="00BA7003" w:rsidRDefault="00BA7003" w:rsidP="00BA70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BA7003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A179990" w14:textId="77777777" w:rsidR="00BA7003" w:rsidRPr="00BA7003" w:rsidRDefault="00BA7003" w:rsidP="00BA70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66B0E2A" w14:textId="77777777" w:rsidR="00BA7003" w:rsidRPr="00BA7003" w:rsidRDefault="00BA7003" w:rsidP="00F83278">
      <w:pPr>
        <w:pStyle w:val="Rubrik2"/>
        <w:ind w:left="0"/>
      </w:pPr>
      <w:r w:rsidRPr="00BA7003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BA7003" w:rsidRPr="00BA7003" w14:paraId="72B1D12A" w14:textId="77777777" w:rsidTr="00EE4549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640B4DD4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0B59F6D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A7003">
              <w:rPr>
                <w:rFonts w:ascii="Arial" w:hAnsi="Arial" w:cs="Arial"/>
                <w:sz w:val="18"/>
                <w:szCs w:val="18"/>
              </w:rPr>
              <w:t>Osteonekros</w:t>
            </w:r>
            <w:proofErr w:type="spellEnd"/>
            <w:r w:rsidRPr="00BA7003">
              <w:rPr>
                <w:rFonts w:ascii="Arial" w:hAnsi="Arial" w:cs="Arial"/>
                <w:sz w:val="18"/>
                <w:szCs w:val="18"/>
              </w:rPr>
              <w:t xml:space="preserve">, tandrotscystor mm i </w:t>
            </w:r>
            <w:proofErr w:type="spellStart"/>
            <w:r w:rsidRPr="00BA7003">
              <w:rPr>
                <w:rFonts w:ascii="Arial" w:hAnsi="Arial" w:cs="Arial"/>
                <w:sz w:val="18"/>
                <w:szCs w:val="18"/>
              </w:rPr>
              <w:t>maxilla</w:t>
            </w:r>
            <w:proofErr w:type="spellEnd"/>
            <w:r w:rsidRPr="00BA700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A7003" w:rsidRPr="00BA7003" w14:paraId="73091D7F" w14:textId="77777777" w:rsidTr="00EE454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B23DC8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F8EF83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Avlägsna eventuell tandprotes.</w:t>
            </w:r>
          </w:p>
        </w:tc>
      </w:tr>
      <w:tr w:rsidR="00BA7003" w:rsidRPr="00BA7003" w14:paraId="3DA5FF37" w14:textId="77777777" w:rsidTr="00EE454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BD9815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803CB6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BA7003" w:rsidRPr="00BA7003" w14:paraId="714DC37E" w14:textId="77777777" w:rsidTr="00EE454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3CA671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C9FF23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BA7003" w:rsidRPr="00BA7003" w14:paraId="62DC0ADD" w14:textId="77777777" w:rsidTr="00EE454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51BA8C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6E7DC8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Inga särskilda hänsyn.</w:t>
            </w:r>
          </w:p>
        </w:tc>
      </w:tr>
      <w:tr w:rsidR="00BA7003" w:rsidRPr="00BA7003" w14:paraId="5911A325" w14:textId="77777777" w:rsidTr="00EE454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E99BCBE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A7003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AEA938C" w14:textId="77777777" w:rsidR="00BA7003" w:rsidRPr="00BA7003" w:rsidRDefault="00BA7003" w:rsidP="00BA70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42B497B" w14:textId="77777777" w:rsidR="00BA7003" w:rsidRPr="00BA7003" w:rsidRDefault="00BA7003" w:rsidP="00BA70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BA7003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BA700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BAEFBE7" w14:textId="77777777" w:rsidR="00BA7003" w:rsidRPr="00BA7003" w:rsidRDefault="00BA7003" w:rsidP="00BA70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4302AF73" w14:textId="77777777" w:rsidR="00BA7003" w:rsidRPr="00BA7003" w:rsidRDefault="00BA7003" w:rsidP="00BA700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14ACB084" w14:textId="77777777" w:rsidR="00BA7003" w:rsidRPr="00BA7003" w:rsidRDefault="00BA7003" w:rsidP="00BA700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FFC64E9" w14:textId="77777777" w:rsidR="00BA7003" w:rsidRPr="00BA7003" w:rsidRDefault="00BA7003" w:rsidP="00F83278">
      <w:pPr>
        <w:pStyle w:val="Rubrik2"/>
        <w:ind w:left="0"/>
      </w:pPr>
      <w:r w:rsidRPr="00BA7003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3686"/>
        <w:gridCol w:w="3089"/>
      </w:tblGrid>
      <w:tr w:rsidR="00BA7003" w:rsidRPr="00BA7003" w14:paraId="5EC4031B" w14:textId="77777777" w:rsidTr="00BA7003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0B817E2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C675073" wp14:editId="12860FAA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7" r:lo="rId18" r:qs="rId19" r:cs="rId20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791FC1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13B5F7" wp14:editId="5B3889F6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241300</wp:posOffset>
                      </wp:positionV>
                      <wp:extent cx="410210" cy="43878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43878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545197" w14:textId="77777777" w:rsidR="00BA7003" w:rsidRPr="0066567D" w:rsidRDefault="00BA7003" w:rsidP="00F8327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13B5F7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98.1pt;margin-top:19pt;width:32.3pt;height:3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" adj="10097" fillcolor="red" stroked="f" strokeweight="1pt">
                      <v:textbox inset="1mm,1mm,1mm,1mm">
                        <w:txbxContent>
                          <w:p w14:paraId="3E545197" w14:textId="77777777" w:rsidR="00BA7003" w:rsidRPr="0066567D" w:rsidRDefault="00BA7003" w:rsidP="00F8327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70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119C47" wp14:editId="75A51792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241300</wp:posOffset>
                      </wp:positionV>
                      <wp:extent cx="1821180" cy="438785"/>
                      <wp:effectExtent l="19050" t="19050" r="26670" b="1841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1180" cy="438912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96C39" id="Rektangel 3" o:spid="_x0000_s1026" style="position:absolute;margin-left:1.35pt;margin-top:19pt;width:143.4pt;height:3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" filled="f" strokecolor="red" strokeweight="3pt"/>
                  </w:pict>
                </mc:Fallback>
              </mc:AlternateContent>
            </w:r>
            <w:r w:rsidRPr="00BA7003">
              <w:rPr>
                <w:noProof/>
                <w:szCs w:val="20"/>
              </w:rPr>
              <w:drawing>
                <wp:inline distT="0" distB="0" distL="0" distR="0" wp14:anchorId="59863CB1" wp14:editId="0DD3277F">
                  <wp:extent cx="1854265" cy="1269242"/>
                  <wp:effectExtent l="0" t="0" r="0" b="762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698751" name=""/>
                          <pic:cNvPicPr/>
                        </pic:nvPicPr>
                        <pic:blipFill>
                          <a:blip r:embed="rId22"/>
                          <a:srcRect l="4186" r="22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775" cy="1287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003" w:rsidRPr="00BA7003" w14:paraId="51782B1E" w14:textId="77777777" w:rsidTr="00BA7003">
        <w:trPr>
          <w:trHeight w:val="227"/>
        </w:trPr>
        <w:tc>
          <w:tcPr>
            <w:tcW w:w="2263" w:type="dxa"/>
            <w:shd w:val="clear" w:color="auto" w:fill="F2F2F2"/>
            <w:vAlign w:val="center"/>
          </w:tcPr>
          <w:p w14:paraId="20B81467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0F374FB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6DB988D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A7003" w:rsidRPr="00BA7003" w14:paraId="2B6841A6" w14:textId="77777777" w:rsidTr="00BA7003">
        <w:trPr>
          <w:trHeight w:val="227"/>
        </w:trPr>
        <w:tc>
          <w:tcPr>
            <w:tcW w:w="2263" w:type="dxa"/>
            <w:shd w:val="clear" w:color="auto" w:fill="FFFFFF"/>
          </w:tcPr>
          <w:p w14:paraId="0A1B0C32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/>
          </w:tcPr>
          <w:p w14:paraId="4AAF9C07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 xml:space="preserve">Halsen – </w:t>
            </w:r>
            <w:proofErr w:type="spellStart"/>
            <w:r w:rsidRPr="00BA7003">
              <w:rPr>
                <w:rFonts w:ascii="Arial" w:hAnsi="Arial" w:cs="Arial"/>
                <w:sz w:val="18"/>
                <w:szCs w:val="18"/>
              </w:rPr>
              <w:t>orbitas</w:t>
            </w:r>
            <w:proofErr w:type="spellEnd"/>
            <w:r w:rsidRPr="00BA7003">
              <w:rPr>
                <w:rFonts w:ascii="Arial" w:hAnsi="Arial" w:cs="Arial"/>
                <w:sz w:val="18"/>
                <w:szCs w:val="18"/>
              </w:rPr>
              <w:t xml:space="preserve"> underkant.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E01856B" w14:textId="77777777" w:rsidR="00BA7003" w:rsidRPr="00BA7003" w:rsidRDefault="00BA7003" w:rsidP="00BA7003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BA7003" w:rsidRPr="00BA7003" w14:paraId="2FD13AEB" w14:textId="77777777" w:rsidTr="00BA7003">
        <w:trPr>
          <w:trHeight w:val="227"/>
        </w:trPr>
        <w:tc>
          <w:tcPr>
            <w:tcW w:w="2263" w:type="dxa"/>
            <w:shd w:val="clear" w:color="auto" w:fill="FFFFFF"/>
          </w:tcPr>
          <w:p w14:paraId="59AB46BC" w14:textId="77777777" w:rsidR="00BA7003" w:rsidRPr="00BA7003" w:rsidRDefault="00BA7003" w:rsidP="00BA7003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A7003">
              <w:rPr>
                <w:rFonts w:ascii="Arial" w:hAnsi="Arial" w:cs="Arial"/>
                <w:b/>
                <w:sz w:val="18"/>
                <w:szCs w:val="18"/>
              </w:rPr>
              <w:t>Maxilla</w:t>
            </w:r>
            <w:proofErr w:type="spellEnd"/>
            <w:r w:rsidRPr="00BA7003">
              <w:rPr>
                <w:rFonts w:ascii="Arial" w:hAnsi="Arial" w:cs="Arial"/>
                <w:b/>
                <w:sz w:val="18"/>
                <w:szCs w:val="18"/>
              </w:rPr>
              <w:t xml:space="preserve"> K-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/>
          </w:tcPr>
          <w:p w14:paraId="1AC57470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BA7003">
              <w:rPr>
                <w:rFonts w:ascii="Arial" w:hAnsi="Arial" w:cs="Arial"/>
                <w:sz w:val="18"/>
                <w:szCs w:val="18"/>
              </w:rPr>
              <w:t xml:space="preserve"> Överkäkens tänder – halva sinus maxillaris.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410B3DF" w14:textId="77777777" w:rsidR="00BA7003" w:rsidRPr="00BA7003" w:rsidRDefault="00BA7003" w:rsidP="00BA700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8CE1919" w14:textId="77777777" w:rsidR="00BA7003" w:rsidRPr="00BA7003" w:rsidRDefault="00BA7003" w:rsidP="00BA7003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5A591BF" w14:textId="77777777" w:rsidR="00BA7003" w:rsidRPr="00BA7003" w:rsidRDefault="00BA7003" w:rsidP="00BA7003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BD53909" w14:textId="77777777" w:rsidR="00BA7003" w:rsidRPr="00BA7003" w:rsidRDefault="00BA7003" w:rsidP="00BA7003">
      <w:pPr>
        <w:spacing w:after="0" w:line="240" w:lineRule="auto"/>
        <w:ind w:left="0" w:right="0"/>
        <w:rPr>
          <w:rFonts w:ascii="Arial" w:hAnsi="Arial" w:cs="Arial"/>
          <w:b/>
        </w:rPr>
      </w:pPr>
      <w:r w:rsidRPr="00BA7003">
        <w:rPr>
          <w:rFonts w:ascii="Arial" w:hAnsi="Arial" w:cs="Arial"/>
          <w:b/>
        </w:rPr>
        <w:br w:type="page"/>
      </w:r>
    </w:p>
    <w:p w14:paraId="53B834F8" w14:textId="77777777" w:rsidR="00BA7003" w:rsidRPr="00BA7003" w:rsidRDefault="00BA7003" w:rsidP="00F83278">
      <w:pPr>
        <w:pStyle w:val="Rubrik2"/>
        <w:ind w:left="0"/>
      </w:pPr>
      <w:proofErr w:type="spellStart"/>
      <w:r w:rsidRPr="00BA7003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2977"/>
        <w:gridCol w:w="2664"/>
      </w:tblGrid>
      <w:tr w:rsidR="00BA7003" w:rsidRPr="00BA7003" w14:paraId="6899A1BB" w14:textId="77777777" w:rsidTr="00BA700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CD4EDA0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AD03AA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728A37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A70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9EFAC4" wp14:editId="060723EC">
                      <wp:simplePos x="0" y="0"/>
                      <wp:positionH relativeFrom="margin">
                        <wp:posOffset>1087120</wp:posOffset>
                      </wp:positionH>
                      <wp:positionV relativeFrom="paragraph">
                        <wp:posOffset>373380</wp:posOffset>
                      </wp:positionV>
                      <wp:extent cx="409575" cy="575945"/>
                      <wp:effectExtent l="0" t="0" r="9525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11265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BD39A1" w14:textId="77777777" w:rsidR="00BA7003" w:rsidRPr="0066564D" w:rsidRDefault="00BA7003" w:rsidP="00F8327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9EFAC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85.6pt;margin-top:29.4pt;width:32.25pt;height:45.35pt;rotation:-11565722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" adj="13920" fillcolor="red" stroked="f" strokeweight="1pt">
                      <v:textbox style="layout-flow:vertical" inset="1mm,1mm,1mm,1mm">
                        <w:txbxContent>
                          <w:p w14:paraId="58BD39A1" w14:textId="77777777" w:rsidR="00BA7003" w:rsidRPr="0066564D" w:rsidRDefault="00BA7003" w:rsidP="00F8327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BA700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F9CBCE" wp14:editId="3C0C8B15">
                      <wp:simplePos x="0" y="0"/>
                      <wp:positionH relativeFrom="column">
                        <wp:posOffset>271463</wp:posOffset>
                      </wp:positionH>
                      <wp:positionV relativeFrom="paragraph">
                        <wp:posOffset>461327</wp:posOffset>
                      </wp:positionV>
                      <wp:extent cx="410210" cy="657225"/>
                      <wp:effectExtent l="9842" t="9208" r="0" b="18732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619863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4D5887" w14:textId="77777777" w:rsidR="00BA7003" w:rsidRPr="0066567D" w:rsidRDefault="00BA7003" w:rsidP="00F8327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9CBCE" id="Upp 19" o:spid="_x0000_s1028" type="#_x0000_t68" style="position:absolute;left:0;text-align:left;margin-left:21.4pt;margin-top:36.3pt;width:32.3pt;height:51.75pt;rotation:613838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" adj="6741" fillcolor="red" stroked="f" strokeweight="1pt">
                      <v:textbox style="layout-flow:vertical;mso-layout-flow-alt:bottom-to-top" inset="1mm,1mm,1mm,1mm">
                        <w:txbxContent>
                          <w:p w14:paraId="5E4D5887" w14:textId="77777777" w:rsidR="00BA7003" w:rsidRPr="0066567D" w:rsidRDefault="00BA7003" w:rsidP="00F8327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70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407806" wp14:editId="6C495E63">
                      <wp:simplePos x="0" y="0"/>
                      <wp:positionH relativeFrom="column">
                        <wp:posOffset>789305</wp:posOffset>
                      </wp:positionH>
                      <wp:positionV relativeFrom="paragraph">
                        <wp:posOffset>10795</wp:posOffset>
                      </wp:positionV>
                      <wp:extent cx="59055" cy="1316990"/>
                      <wp:effectExtent l="19050" t="19050" r="36195" b="3556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500" cy="131718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3B4A65" id="Rak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15pt,.85pt" to="66.8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BA70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B6DE7F" wp14:editId="63828294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295910</wp:posOffset>
                      </wp:positionV>
                      <wp:extent cx="1530985" cy="93980"/>
                      <wp:effectExtent l="19050" t="19050" r="31115" b="2032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1612" cy="9458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FAA5BF" id="Rak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pt,23.3pt" to="128.9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BA7003">
              <w:rPr>
                <w:noProof/>
                <w:szCs w:val="20"/>
              </w:rPr>
              <w:drawing>
                <wp:inline distT="0" distB="0" distL="0" distR="0" wp14:anchorId="20D85CCE" wp14:editId="276D1A09">
                  <wp:extent cx="1525979" cy="1339722"/>
                  <wp:effectExtent l="0" t="0" r="0" b="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2876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950" cy="1362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42D4AC1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8CA4E3" wp14:editId="719E553B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506730</wp:posOffset>
                      </wp:positionV>
                      <wp:extent cx="410210" cy="575945"/>
                      <wp:effectExtent l="0" t="6668" r="0" b="2222"/>
                      <wp:wrapNone/>
                      <wp:docPr id="28" name="Upp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759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07FE53" w14:textId="77777777" w:rsidR="00BA7003" w:rsidRPr="0066567D" w:rsidRDefault="00BA7003" w:rsidP="00F8327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8CA4E3" id="Upp 28" o:spid="_x0000_s1029" type="#_x0000_t68" style="position:absolute;left:0;text-align:left;margin-left:24pt;margin-top:39.9pt;width:32.3pt;height:45.3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" adj="7692" fillcolor="red" stroked="f" strokeweight="1pt">
                      <v:textbox style="layout-flow:vertical;mso-layout-flow-alt:bottom-to-top" inset="1mm,1mm,1mm,1mm">
                        <w:txbxContent>
                          <w:p w14:paraId="2D07FE53" w14:textId="77777777" w:rsidR="00BA7003" w:rsidRPr="0066567D" w:rsidRDefault="00BA7003" w:rsidP="00F83278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700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2389E2F" wp14:editId="311964B1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-3810</wp:posOffset>
                      </wp:positionV>
                      <wp:extent cx="0" cy="1311910"/>
                      <wp:effectExtent l="19050" t="19050" r="19050" b="2540"/>
                      <wp:wrapNone/>
                      <wp:docPr id="27" name="Ra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1312223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EB2E34" id="Rak 27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65pt,-.3pt" to="62.65pt,1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" strokecolor="red" strokeweight="3pt">
                      <v:stroke joinstyle="miter"/>
                    </v:line>
                  </w:pict>
                </mc:Fallback>
              </mc:AlternateContent>
            </w:r>
            <w:r w:rsidRPr="00BA7003">
              <w:rPr>
                <w:noProof/>
                <w:szCs w:val="20"/>
              </w:rPr>
              <w:drawing>
                <wp:inline distT="0" distB="0" distL="0" distR="0" wp14:anchorId="36389831" wp14:editId="34336AFD">
                  <wp:extent cx="1504044" cy="1329689"/>
                  <wp:effectExtent l="0" t="0" r="1270" b="4445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279837" name=""/>
                          <pic:cNvPicPr/>
                        </pic:nvPicPr>
                        <pic:blipFill>
                          <a:blip r:embed="rId24"/>
                          <a:srcRect b="25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582" cy="1365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003" w:rsidRPr="00BA7003" w14:paraId="2DA3F0AA" w14:textId="77777777" w:rsidTr="00BA700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8DE780B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03A87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noProof/>
                <w:sz w:val="18"/>
                <w:szCs w:val="18"/>
              </w:rPr>
              <w:t>Parallellt med hårda gommen.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C22289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AB3C547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A7003" w:rsidRPr="00BA7003" w14:paraId="0D4FEE69" w14:textId="77777777" w:rsidTr="00BA700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546242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A2FCF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noProof/>
                <w:sz w:val="18"/>
                <w:szCs w:val="18"/>
              </w:rPr>
              <w:t>Vinkelrätt mot AX.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18C3A8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16EB5B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A7003" w:rsidRPr="00BA7003" w14:paraId="0CC5FED4" w14:textId="77777777" w:rsidTr="00BA700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79D848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B2D74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noProof/>
                <w:sz w:val="18"/>
                <w:szCs w:val="18"/>
              </w:rPr>
              <w:t>Parallellt med medellinjen. Vinkelrätt mot COR.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BB992D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F02B9E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2CDC7DC" w14:textId="77777777" w:rsidR="00BA7003" w:rsidRPr="00BA7003" w:rsidRDefault="00BA7003" w:rsidP="00BA7003">
      <w:pPr>
        <w:tabs>
          <w:tab w:val="left" w:pos="4590"/>
        </w:tabs>
        <w:spacing w:after="0" w:line="36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B790947" w14:textId="77777777" w:rsidR="00BA7003" w:rsidRPr="00BA7003" w:rsidRDefault="00BA7003" w:rsidP="00F83278">
      <w:pPr>
        <w:pStyle w:val="Rubrik2"/>
        <w:ind w:left="0"/>
      </w:pPr>
      <w:r w:rsidRPr="00BA7003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552"/>
        <w:gridCol w:w="1275"/>
        <w:gridCol w:w="1105"/>
      </w:tblGrid>
      <w:tr w:rsidR="00BA7003" w:rsidRPr="00BA7003" w14:paraId="51F7CDA2" w14:textId="77777777" w:rsidTr="00EE4549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D65D822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7218D68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D3AAEC3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F4F62D3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A7003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BA7003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38F3FC0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98D6F68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BA7003" w:rsidRPr="00BA7003" w14:paraId="68D28125" w14:textId="77777777" w:rsidTr="00EE454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8AC6D" w14:textId="77777777" w:rsidR="00BA7003" w:rsidRPr="00BA7003" w:rsidRDefault="00BA7003" w:rsidP="00BA7003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A7003">
              <w:rPr>
                <w:rFonts w:ascii="Arial" w:hAnsi="Arial" w:cs="Arial"/>
                <w:b/>
                <w:sz w:val="18"/>
                <w:szCs w:val="18"/>
              </w:rPr>
              <w:t>Maxilla</w:t>
            </w:r>
            <w:proofErr w:type="spellEnd"/>
            <w:r w:rsidRPr="00BA7003">
              <w:rPr>
                <w:rFonts w:ascii="Arial" w:hAnsi="Arial" w:cs="Arial"/>
                <w:b/>
                <w:sz w:val="18"/>
                <w:szCs w:val="18"/>
              </w:rPr>
              <w:t xml:space="preserve">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B8CA4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F4E83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3D6C0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H75/Boneplus/FC35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25173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8AB907A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BA7003" w:rsidRPr="00BA7003" w14:paraId="3683B948" w14:textId="77777777" w:rsidTr="00EE454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EB146C6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50E12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990FE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C52EA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H75/Boneplus/FC35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5B166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noProof/>
                <w:sz w:val="18"/>
                <w:szCs w:val="18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7A38074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BA7003" w:rsidRPr="00BA7003" w14:paraId="22AD9423" w14:textId="77777777" w:rsidTr="00EE454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667E282" w14:textId="77777777" w:rsidR="00BA7003" w:rsidRPr="00BA7003" w:rsidRDefault="00BA7003" w:rsidP="00BA7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98FE3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1B848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75A34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7003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BA7003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BA7003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C51A2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A700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9349E66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A700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A7003" w:rsidRPr="00BA7003" w14:paraId="60BB3D06" w14:textId="77777777" w:rsidTr="00EE454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818B776" w14:textId="77777777" w:rsidR="00BA7003" w:rsidRPr="00BA7003" w:rsidRDefault="00BA7003" w:rsidP="00BA7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32546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7003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9CE91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7003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645E0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7003">
              <w:rPr>
                <w:rFonts w:ascii="Arial" w:hAnsi="Arial" w:cs="Arial"/>
                <w:sz w:val="18"/>
                <w:szCs w:val="18"/>
                <w:lang w:val="en-US"/>
              </w:rPr>
              <w:t>H75/</w:t>
            </w:r>
            <w:proofErr w:type="spellStart"/>
            <w:r w:rsidRPr="00BA7003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BA7003">
              <w:rPr>
                <w:rFonts w:ascii="Arial" w:hAnsi="Arial" w:cs="Arial"/>
                <w:sz w:val="18"/>
                <w:szCs w:val="18"/>
                <w:lang w:val="en-US"/>
              </w:rPr>
              <w:t>/FC35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37ADD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A6D5DFB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BA7003" w:rsidRPr="00BA7003" w14:paraId="50A102B7" w14:textId="77777777" w:rsidTr="00EE4549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A20FD07" w14:textId="77777777" w:rsidR="00BA7003" w:rsidRPr="00BA7003" w:rsidRDefault="00BA7003" w:rsidP="00BA700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7B3F6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7003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FA39C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7003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456D5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42E4E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20122CE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A7003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BA7003" w:rsidRPr="00BA7003" w14:paraId="46D1B046" w14:textId="77777777" w:rsidTr="00EE454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20411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2D4FF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205CB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4F758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1A019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57A13F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BA7003" w:rsidRPr="00BA7003" w14:paraId="469D9FCF" w14:textId="77777777" w:rsidTr="00EE4549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444B8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A7003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D3823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F62C4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CE10F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2A67B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9B912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003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2808B1DA" w14:textId="77777777" w:rsidR="00BA7003" w:rsidRPr="00BA7003" w:rsidRDefault="00BA7003" w:rsidP="00BA700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09BB004" w14:textId="77777777" w:rsidR="00BA7003" w:rsidRPr="00BA7003" w:rsidRDefault="00BA7003" w:rsidP="00F83278">
      <w:pPr>
        <w:pStyle w:val="Rubrik2"/>
        <w:ind w:left="0"/>
      </w:pPr>
      <w:r w:rsidRPr="00BA7003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BA7003" w:rsidRPr="00BA7003" w14:paraId="4994F4DF" w14:textId="77777777" w:rsidTr="00BA700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FBC6FA8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B145095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56421B8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D6E7586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19F5BE4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A7003" w:rsidRPr="00BA7003" w14:paraId="1DAB215F" w14:textId="77777777" w:rsidTr="00BA7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282EDF1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A7003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23EF3C13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BA7003">
              <w:rPr>
                <w:rFonts w:ascii="Arial" w:hAnsi="Arial" w:cs="Arial"/>
                <w:color w:val="FFFFFF"/>
                <w:sz w:val="18"/>
                <w:szCs w:val="18"/>
              </w:rPr>
              <w:t>Maxilla</w:t>
            </w:r>
            <w:proofErr w:type="spellEnd"/>
            <w:r w:rsidRPr="00BA7003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2BE072C1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A700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C9F2563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606A278C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BA7003">
              <w:rPr>
                <w:rFonts w:ascii="Arial" w:hAnsi="Arial" w:cs="Arial"/>
                <w:color w:val="FFFFFF"/>
                <w:sz w:val="18"/>
                <w:szCs w:val="18"/>
              </w:rPr>
              <w:t>Maxilla</w:t>
            </w:r>
            <w:proofErr w:type="spellEnd"/>
            <w:r w:rsidRPr="00BA7003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637C04DE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A7003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27D39EC7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BA7003">
              <w:rPr>
                <w:rFonts w:ascii="Arial" w:hAnsi="Arial" w:cs="Arial"/>
                <w:color w:val="FFFFFF"/>
                <w:sz w:val="18"/>
                <w:szCs w:val="18"/>
              </w:rPr>
              <w:t>Maxilla</w:t>
            </w:r>
            <w:proofErr w:type="spellEnd"/>
            <w:r w:rsidRPr="00BA7003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7C7F01DF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A7003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F77B017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A7003" w:rsidRPr="00BA7003" w14:paraId="43A3B91D" w14:textId="77777777" w:rsidTr="00BA7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2C0A22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98DA546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A0A4FFD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8AB636B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211D6C9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169D1D5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A7003" w:rsidRPr="00BA7003" w14:paraId="01EC6093" w14:textId="77777777" w:rsidTr="00BA7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01541D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D04E0C8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F30496C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A7D9C4F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FE26800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BBCB805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A7003" w:rsidRPr="00BA7003" w14:paraId="4E549C00" w14:textId="77777777" w:rsidTr="00BA7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41A930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60482B6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6175CA8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94A5905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445F34C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A93ACAF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A7003" w:rsidRPr="00BA7003" w14:paraId="506B222F" w14:textId="77777777" w:rsidTr="00BA7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F19175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3465E6BC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4517ABC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4DE603B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621E7A6B" w14:textId="77777777" w:rsidR="00BA7003" w:rsidRPr="00BA7003" w:rsidRDefault="00BA7003" w:rsidP="00BA700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64B438C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A7003" w:rsidRPr="00BA7003" w14:paraId="503C870F" w14:textId="77777777" w:rsidTr="00BA7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0B3420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DDB7B4D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8162458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47D290C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09C8C79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0C5D300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A7003" w:rsidRPr="00BA7003" w14:paraId="4EB0A0F5" w14:textId="77777777" w:rsidTr="00BA7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161F0B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4B1C59C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2F6B8A2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E15D2DA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646D149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D7B110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A7003" w:rsidRPr="00BA7003" w14:paraId="51EE2E23" w14:textId="77777777" w:rsidTr="00BA700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1BB14A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24" w:space="0" w:color="F2F2F2"/>
            </w:tcBorders>
            <w:shd w:val="clear" w:color="auto" w:fill="8496B0"/>
          </w:tcPr>
          <w:p w14:paraId="666D5F5D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CF059D1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BB25108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2DBA342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F12DE7D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A7003" w:rsidRPr="00BA7003" w14:paraId="33EDB2BE" w14:textId="77777777" w:rsidTr="00BA7003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96CE58F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1AF678F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61248CCC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23A629F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E658E9" w14:textId="77777777" w:rsidR="00BA7003" w:rsidRPr="00BA7003" w:rsidRDefault="00BA7003" w:rsidP="00BA700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0EF0388" w14:textId="77777777" w:rsidR="00BA7003" w:rsidRPr="00BA7003" w:rsidRDefault="00BA7003" w:rsidP="00BA700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A700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81966" w14:textId="77777777" w:rsidR="00EE00EA" w:rsidRDefault="00EE00EA">
      <w:r>
        <w:separator/>
      </w:r>
    </w:p>
  </w:endnote>
  <w:endnote w:type="continuationSeparator" w:id="0">
    <w:p w14:paraId="14CB7A01" w14:textId="77777777" w:rsidR="00EE00EA" w:rsidRDefault="00EE00EA">
      <w:r>
        <w:continuationSeparator/>
      </w:r>
    </w:p>
  </w:endnote>
  <w:endnote w:type="continuationNotice" w:id="1">
    <w:p w14:paraId="69898CC9" w14:textId="77777777" w:rsidR="00EE00EA" w:rsidRDefault="00EE00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2E33B" w14:textId="77777777" w:rsidR="00EE00EA" w:rsidRDefault="00EE00EA"/>
  </w:footnote>
  <w:footnote w:type="continuationSeparator" w:id="0">
    <w:p w14:paraId="7385F083" w14:textId="77777777" w:rsidR="00EE00EA" w:rsidRDefault="00EE00EA">
      <w:r>
        <w:continuationSeparator/>
      </w:r>
    </w:p>
  </w:footnote>
  <w:footnote w:type="continuationNotice" w:id="1">
    <w:p w14:paraId="708DB539" w14:textId="77777777" w:rsidR="00EE00EA" w:rsidRDefault="00EE00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BD00504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3DCB61E" w:tentative="1">
      <w:start w:val="1"/>
      <w:numFmt w:val="lowerLetter"/>
      <w:lvlText w:val="%2."/>
      <w:lvlJc w:val="left"/>
      <w:pPr>
        <w:ind w:left="1080" w:hanging="360"/>
      </w:pPr>
    </w:lvl>
    <w:lvl w:ilvl="2" w:tplc="274635A8" w:tentative="1">
      <w:start w:val="1"/>
      <w:numFmt w:val="lowerRoman"/>
      <w:lvlText w:val="%3."/>
      <w:lvlJc w:val="right"/>
      <w:pPr>
        <w:ind w:left="1800" w:hanging="180"/>
      </w:pPr>
    </w:lvl>
    <w:lvl w:ilvl="3" w:tplc="B4BC0E7A" w:tentative="1">
      <w:start w:val="1"/>
      <w:numFmt w:val="decimal"/>
      <w:lvlText w:val="%4."/>
      <w:lvlJc w:val="left"/>
      <w:pPr>
        <w:ind w:left="2520" w:hanging="360"/>
      </w:pPr>
    </w:lvl>
    <w:lvl w:ilvl="4" w:tplc="D7A47022" w:tentative="1">
      <w:start w:val="1"/>
      <w:numFmt w:val="lowerLetter"/>
      <w:lvlText w:val="%5."/>
      <w:lvlJc w:val="left"/>
      <w:pPr>
        <w:ind w:left="3240" w:hanging="360"/>
      </w:pPr>
    </w:lvl>
    <w:lvl w:ilvl="5" w:tplc="68DC2BF6" w:tentative="1">
      <w:start w:val="1"/>
      <w:numFmt w:val="lowerRoman"/>
      <w:lvlText w:val="%6."/>
      <w:lvlJc w:val="right"/>
      <w:pPr>
        <w:ind w:left="3960" w:hanging="180"/>
      </w:pPr>
    </w:lvl>
    <w:lvl w:ilvl="6" w:tplc="CCCC4D9C" w:tentative="1">
      <w:start w:val="1"/>
      <w:numFmt w:val="decimal"/>
      <w:lvlText w:val="%7."/>
      <w:lvlJc w:val="left"/>
      <w:pPr>
        <w:ind w:left="4680" w:hanging="360"/>
      </w:pPr>
    </w:lvl>
    <w:lvl w:ilvl="7" w:tplc="AD82D09A" w:tentative="1">
      <w:start w:val="1"/>
      <w:numFmt w:val="lowerLetter"/>
      <w:lvlText w:val="%8."/>
      <w:lvlJc w:val="left"/>
      <w:pPr>
        <w:ind w:left="5400" w:hanging="360"/>
      </w:pPr>
    </w:lvl>
    <w:lvl w:ilvl="8" w:tplc="44F861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4FD0650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7AA7F6C" w:tentative="1">
      <w:start w:val="1"/>
      <w:numFmt w:val="lowerLetter"/>
      <w:lvlText w:val="%2."/>
      <w:lvlJc w:val="left"/>
      <w:pPr>
        <w:ind w:left="1080" w:hanging="360"/>
      </w:pPr>
    </w:lvl>
    <w:lvl w:ilvl="2" w:tplc="D4CAFC9E" w:tentative="1">
      <w:start w:val="1"/>
      <w:numFmt w:val="lowerRoman"/>
      <w:lvlText w:val="%3."/>
      <w:lvlJc w:val="right"/>
      <w:pPr>
        <w:ind w:left="1800" w:hanging="180"/>
      </w:pPr>
    </w:lvl>
    <w:lvl w:ilvl="3" w:tplc="E8EAE49C" w:tentative="1">
      <w:start w:val="1"/>
      <w:numFmt w:val="decimal"/>
      <w:lvlText w:val="%4."/>
      <w:lvlJc w:val="left"/>
      <w:pPr>
        <w:ind w:left="2520" w:hanging="360"/>
      </w:pPr>
    </w:lvl>
    <w:lvl w:ilvl="4" w:tplc="C0D42554" w:tentative="1">
      <w:start w:val="1"/>
      <w:numFmt w:val="lowerLetter"/>
      <w:lvlText w:val="%5."/>
      <w:lvlJc w:val="left"/>
      <w:pPr>
        <w:ind w:left="3240" w:hanging="360"/>
      </w:pPr>
    </w:lvl>
    <w:lvl w:ilvl="5" w:tplc="818A1BA6" w:tentative="1">
      <w:start w:val="1"/>
      <w:numFmt w:val="lowerRoman"/>
      <w:lvlText w:val="%6."/>
      <w:lvlJc w:val="right"/>
      <w:pPr>
        <w:ind w:left="3960" w:hanging="180"/>
      </w:pPr>
    </w:lvl>
    <w:lvl w:ilvl="6" w:tplc="04244700" w:tentative="1">
      <w:start w:val="1"/>
      <w:numFmt w:val="decimal"/>
      <w:lvlText w:val="%7."/>
      <w:lvlJc w:val="left"/>
      <w:pPr>
        <w:ind w:left="4680" w:hanging="360"/>
      </w:pPr>
    </w:lvl>
    <w:lvl w:ilvl="7" w:tplc="343C4F98" w:tentative="1">
      <w:start w:val="1"/>
      <w:numFmt w:val="lowerLetter"/>
      <w:lvlText w:val="%8."/>
      <w:lvlJc w:val="left"/>
      <w:pPr>
        <w:ind w:left="5400" w:hanging="360"/>
      </w:pPr>
    </w:lvl>
    <w:lvl w:ilvl="8" w:tplc="F814AD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7234D20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288A7A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4FC6E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9EE55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68F0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7D0A2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488E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420F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D633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5750770">
    <w:abstractNumId w:val="20"/>
  </w:num>
  <w:num w:numId="2" w16cid:durableId="2009021664">
    <w:abstractNumId w:val="15"/>
  </w:num>
  <w:num w:numId="3" w16cid:durableId="1721242851">
    <w:abstractNumId w:val="0"/>
  </w:num>
  <w:num w:numId="4" w16cid:durableId="1462768673">
    <w:abstractNumId w:val="6"/>
  </w:num>
  <w:num w:numId="5" w16cid:durableId="1536655088">
    <w:abstractNumId w:val="18"/>
  </w:num>
  <w:num w:numId="6" w16cid:durableId="317736988">
    <w:abstractNumId w:val="2"/>
  </w:num>
  <w:num w:numId="7" w16cid:durableId="1926719306">
    <w:abstractNumId w:val="12"/>
  </w:num>
  <w:num w:numId="8" w16cid:durableId="85656894">
    <w:abstractNumId w:val="9"/>
  </w:num>
  <w:num w:numId="9" w16cid:durableId="1195314195">
    <w:abstractNumId w:val="1"/>
  </w:num>
  <w:num w:numId="10" w16cid:durableId="568462235">
    <w:abstractNumId w:val="1"/>
  </w:num>
  <w:num w:numId="11" w16cid:durableId="393553701">
    <w:abstractNumId w:val="3"/>
  </w:num>
  <w:num w:numId="12" w16cid:durableId="2146198870">
    <w:abstractNumId w:val="4"/>
  </w:num>
  <w:num w:numId="13" w16cid:durableId="1590580815">
    <w:abstractNumId w:val="14"/>
  </w:num>
  <w:num w:numId="14" w16cid:durableId="1492793485">
    <w:abstractNumId w:val="10"/>
  </w:num>
  <w:num w:numId="15" w16cid:durableId="1466657971">
    <w:abstractNumId w:val="7"/>
  </w:num>
  <w:num w:numId="16" w16cid:durableId="1481772425">
    <w:abstractNumId w:val="13"/>
  </w:num>
  <w:num w:numId="17" w16cid:durableId="982808380">
    <w:abstractNumId w:val="5"/>
  </w:num>
  <w:num w:numId="18" w16cid:durableId="1229805274">
    <w:abstractNumId w:val="11"/>
  </w:num>
  <w:num w:numId="19" w16cid:durableId="1911889122">
    <w:abstractNumId w:val="19"/>
  </w:num>
  <w:num w:numId="20" w16cid:durableId="1503279441">
    <w:abstractNumId w:val="16"/>
  </w:num>
  <w:num w:numId="21" w16cid:durableId="362556579">
    <w:abstractNumId w:val="8"/>
  </w:num>
  <w:num w:numId="22" w16cid:durableId="20681380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67E2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9C2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7003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00EA"/>
    <w:rsid w:val="00EE2A56"/>
    <w:rsid w:val="00EE3818"/>
    <w:rsid w:val="00F22264"/>
    <w:rsid w:val="00F2564D"/>
    <w:rsid w:val="00F35B05"/>
    <w:rsid w:val="00F413D9"/>
    <w:rsid w:val="00F5135F"/>
    <w:rsid w:val="00F51F78"/>
    <w:rsid w:val="00F832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Layout" Target="diagrams/layout1.xml" Id="rId18" /><Relationship Type="http://schemas.openxmlformats.org/officeDocument/2006/relationships/theme" Target="theme/theme1.xml" Id="rId26" /><Relationship Type="http://schemas.microsoft.com/office/2007/relationships/diagramDrawing" Target="diagrams/drawing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diagramData" Target="diagrams/data1.xm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Colors" Target="diagrams/colors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5.png" Id="rId24" /><Relationship Type="http://schemas.openxmlformats.org/officeDocument/2006/relationships/header" Target="header2.xml" Id="rId15" /><Relationship Type="http://schemas.openxmlformats.org/officeDocument/2006/relationships/image" Target="media/image4.png" Id="rId23" /><Relationship Type="http://schemas.openxmlformats.org/officeDocument/2006/relationships/footnotes" Target="footnotes.xml" Id="rId10" /><Relationship Type="http://schemas.openxmlformats.org/officeDocument/2006/relationships/diagramQuickStyle" Target="diagrams/quickStyl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3.pn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0EA6375A-F708-469F-B24A-E3897C53E780}" type="presOf" srcId="{D813EA76-4FD3-4C15-BFBC-B1DF43B29666}" destId="{4784DBD1-3CBE-41A8-A2C7-CF088F838C79}" srcOrd="0" destOrd="0" presId="urn:microsoft.com/office/officeart/2005/8/layout/hChevron3"/>
    <dgm:cxn modelId="{B4767885-AC70-43F2-A9DD-0607BBD0B68C}" type="presOf" srcId="{72C3C3E7-AFE7-48AF-A84A-F5F4B462ABCE}" destId="{AD4E5296-B06F-4F82-9CB5-F741BF6BFCC1}" srcOrd="0" destOrd="0" presId="urn:microsoft.com/office/officeart/2005/8/layout/hChevron3"/>
    <dgm:cxn modelId="{5915A7A8-BE98-455C-A381-8819E08F9863}" type="presOf" srcId="{548E9FD9-7371-42E5-8C31-C03B33C90BF7}" destId="{6CE68A43-9C69-4212-AF24-9AFEE7CA1715}" srcOrd="0" destOrd="0" presId="urn:microsoft.com/office/officeart/2005/8/layout/hChevron3"/>
    <dgm:cxn modelId="{F8D107B3-A994-4632-8879-E6473C838446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0DC9D5CB-AF02-40E7-BED9-A38B142BFDFE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FFC07FD6-783B-4E4F-ACBC-026658F16E11}" type="presParOf" srcId="{1F6A0B97-83F0-4189-B0CB-00156B0AC153}" destId="{4784DBD1-3CBE-41A8-A2C7-CF088F838C79}" srcOrd="0" destOrd="0" presId="urn:microsoft.com/office/officeart/2005/8/layout/hChevron3"/>
    <dgm:cxn modelId="{EACDE4F6-8387-4941-BC88-D86E05705D97}" type="presParOf" srcId="{1F6A0B97-83F0-4189-B0CB-00156B0AC153}" destId="{37D14BC8-3203-463C-9804-9B3B86B621FF}" srcOrd="1" destOrd="0" presId="urn:microsoft.com/office/officeart/2005/8/layout/hChevron3"/>
    <dgm:cxn modelId="{2E5A3BF4-5B16-4195-BC4B-3DA4FEF3BEA8}" type="presParOf" srcId="{1F6A0B97-83F0-4189-B0CB-00156B0AC153}" destId="{E13D0391-DAD9-4B61-AB66-3FA48A4F7006}" srcOrd="2" destOrd="0" presId="urn:microsoft.com/office/officeart/2005/8/layout/hChevron3"/>
    <dgm:cxn modelId="{B4EA56F2-E8E8-4312-8862-66794D05A85F}" type="presParOf" srcId="{1F6A0B97-83F0-4189-B0CB-00156B0AC153}" destId="{F9271109-4339-4036-9126-150629D10456}" srcOrd="3" destOrd="0" presId="urn:microsoft.com/office/officeart/2005/8/layout/hChevron3"/>
    <dgm:cxn modelId="{7D95CE09-2033-4812-88A1-1943D98101DC}" type="presParOf" srcId="{1F6A0B97-83F0-4189-B0CB-00156B0AC153}" destId="{AD4E5296-B06F-4F82-9CB5-F741BF6BFCC1}" srcOrd="4" destOrd="0" presId="urn:microsoft.com/office/officeart/2005/8/layout/hChevron3"/>
    <dgm:cxn modelId="{724B4E3A-DD58-4A15-8E56-3FDAE0207F92}" type="presParOf" srcId="{1F6A0B97-83F0-4189-B0CB-00156B0AC153}" destId="{99F7A086-6C98-4385-8FFE-3337C1F24694}" srcOrd="5" destOrd="0" presId="urn:microsoft.com/office/officeart/2005/8/layout/hChevron3"/>
    <dgm:cxn modelId="{AA63B234-C3A6-4BB5-AE38-4D218D3F610B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219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Maxilla (815000B)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2022-05-18T04:21:00.0000000Z</dcterms:created>
  <dcterms:modified xsi:type="dcterms:W3CDTF">2024-01-18T14:36:00.0000000Z</dcterms:modified>
</coreProperties>
</file>