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4536" w14:textId="77777777" w:rsidR="0076637D" w:rsidRDefault="0076637D" w:rsidP="00F35B05">
      <w:pPr>
        <w:pStyle w:val="Rubrik2"/>
        <w:sectPr w:rsidR="0076637D" w:rsidSect="007663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41CFC6" w14:textId="77777777" w:rsidR="0076637D" w:rsidRPr="0076637D" w:rsidRDefault="0076637D" w:rsidP="007663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580529" w14:textId="66789533" w:rsidR="0076637D" w:rsidRDefault="00F218F2" w:rsidP="00F218F2">
      <w:pPr>
        <w:pStyle w:val="Rubrik1"/>
        <w:ind w:left="0"/>
      </w:pPr>
      <w:r w:rsidRPr="0076637D">
        <w:t>DT Mandibel hela (815000D)</w:t>
      </w:r>
    </w:p>
    <w:p w14:paraId="50F08D5D" w14:textId="77777777" w:rsidR="00F218F2" w:rsidRPr="00F218F2" w:rsidRDefault="00F218F2" w:rsidP="00F218F2"/>
    <w:p w14:paraId="29CAE52A" w14:textId="2FD3FD12" w:rsidR="0076637D" w:rsidRPr="0076637D" w:rsidRDefault="00966F93" w:rsidP="00F218F2">
      <w:pPr>
        <w:pStyle w:val="Rubrik2"/>
        <w:ind w:left="0"/>
      </w:pPr>
      <w:r>
        <w:t>Förändringar sedan föregående version</w:t>
      </w:r>
    </w:p>
    <w:p w14:paraId="67C64C0E" w14:textId="390CF91C" w:rsidR="0076637D" w:rsidRPr="0076637D" w:rsidRDefault="00966F93" w:rsidP="007663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D60A016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EA2E27" w14:textId="77777777" w:rsidR="0076637D" w:rsidRPr="0076637D" w:rsidRDefault="0076637D" w:rsidP="00F218F2">
      <w:pPr>
        <w:pStyle w:val="Rubrik2"/>
        <w:ind w:left="0"/>
      </w:pPr>
      <w:r w:rsidRPr="0076637D">
        <w:t>Syfte</w:t>
      </w:r>
    </w:p>
    <w:p w14:paraId="38F976EB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6637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553ECA9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FAB00B0" w14:textId="77777777" w:rsidR="0076637D" w:rsidRPr="0076637D" w:rsidRDefault="0076637D" w:rsidP="00F218F2">
      <w:pPr>
        <w:pStyle w:val="Rubrik2"/>
        <w:ind w:left="0"/>
      </w:pPr>
      <w:r w:rsidRPr="0076637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6637D" w:rsidRPr="0076637D" w14:paraId="3F7CB93D" w14:textId="77777777" w:rsidTr="00E74B4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E462BF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51270C3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37D">
              <w:rPr>
                <w:rFonts w:ascii="Arial" w:hAnsi="Arial" w:cs="Arial"/>
                <w:sz w:val="18"/>
                <w:szCs w:val="18"/>
              </w:rPr>
              <w:t>Osteonekros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</w:rPr>
              <w:t xml:space="preserve"> mm omfattande hela mandibeln.</w:t>
            </w:r>
          </w:p>
        </w:tc>
      </w:tr>
      <w:tr w:rsidR="0076637D" w:rsidRPr="0076637D" w14:paraId="098F7F74" w14:textId="77777777" w:rsidTr="00E74B4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DB2F2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ADBF4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Avlägsna eventuell tandprotes.</w:t>
            </w:r>
          </w:p>
        </w:tc>
      </w:tr>
      <w:tr w:rsidR="0076637D" w:rsidRPr="0076637D" w14:paraId="755ED7C6" w14:textId="77777777" w:rsidTr="00E74B4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19404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C309E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6637D" w:rsidRPr="0076637D" w14:paraId="3971CF7A" w14:textId="77777777" w:rsidTr="00E74B4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88BB5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88E97A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76637D" w:rsidRPr="0076637D" w14:paraId="7EB6C820" w14:textId="77777777" w:rsidTr="00E74B4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315336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21AE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9DFEDE8" w14:textId="438690D0" w:rsidR="0076637D" w:rsidRPr="0076637D" w:rsidRDefault="00000000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76637D" w:rsidRPr="0076637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6637D" w:rsidRPr="0076637D" w14:paraId="019654B5" w14:textId="77777777" w:rsidTr="00E74B4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5287494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6637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C0D1C78" w14:textId="77777777" w:rsidR="0076637D" w:rsidRPr="0076637D" w:rsidRDefault="0076637D" w:rsidP="007663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E0A051A" w14:textId="77777777" w:rsidR="0076637D" w:rsidRPr="0076637D" w:rsidRDefault="0076637D" w:rsidP="007663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76637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172AAA9" w14:textId="77777777" w:rsidR="0076637D" w:rsidRPr="0076637D" w:rsidRDefault="0076637D" w:rsidP="007663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6709E4AB" w14:textId="77777777" w:rsidR="0076637D" w:rsidRPr="0076637D" w:rsidRDefault="0076637D" w:rsidP="007663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7F3C5C65" w14:textId="77777777" w:rsidR="0076637D" w:rsidRPr="0076637D" w:rsidRDefault="0076637D" w:rsidP="007663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9B19B2F" w14:textId="77777777" w:rsidR="0076637D" w:rsidRPr="0076637D" w:rsidRDefault="0076637D" w:rsidP="00F218F2">
      <w:pPr>
        <w:pStyle w:val="Rubrik2"/>
        <w:ind w:left="0"/>
      </w:pPr>
      <w:r w:rsidRPr="0076637D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3089"/>
      </w:tblGrid>
      <w:tr w:rsidR="0076637D" w:rsidRPr="0076637D" w14:paraId="628C6C61" w14:textId="77777777" w:rsidTr="0076637D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9B2F4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AE017FC" wp14:editId="620506D8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7131B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E486AC" wp14:editId="5B0F7E80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80010</wp:posOffset>
                      </wp:positionV>
                      <wp:extent cx="410210" cy="777875"/>
                      <wp:effectExtent l="0" t="0" r="8890" b="317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778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F0E582" w14:textId="77777777" w:rsidR="0076637D" w:rsidRPr="0066567D" w:rsidRDefault="0076637D" w:rsidP="00F218F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E486A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00.55pt;margin-top:6.3pt;width:32.3pt;height: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" adj="5695" fillcolor="red" stroked="f" strokeweight="1pt">
                      <v:textbox inset="1mm,1mm,1mm,1mm">
                        <w:txbxContent>
                          <w:p w14:paraId="0AF0E582" w14:textId="77777777" w:rsidR="0076637D" w:rsidRPr="0066567D" w:rsidRDefault="0076637D" w:rsidP="00F218F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4E4D0" wp14:editId="2B7B0A7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66040</wp:posOffset>
                      </wp:positionV>
                      <wp:extent cx="1819910" cy="807085"/>
                      <wp:effectExtent l="19050" t="19050" r="27940" b="1206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910" cy="807578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149FE" id="Rektangel 3" o:spid="_x0000_s1026" style="position:absolute;margin-left:1.7pt;margin-top:5.2pt;width:143.3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" filled="f" strokecolor="red" strokeweight="3pt"/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w:drawing>
                <wp:inline distT="0" distB="0" distL="0" distR="0" wp14:anchorId="2A4DE188" wp14:editId="08D1F7E0">
                  <wp:extent cx="1852550" cy="1050788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603335" name=""/>
                          <pic:cNvPicPr/>
                        </pic:nvPicPr>
                        <pic:blipFill>
                          <a:blip r:embed="rId23"/>
                          <a:srcRect t="50000" r="9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359" cy="1067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37D" w:rsidRPr="0076637D" w14:paraId="6BB4B085" w14:textId="77777777" w:rsidTr="0076637D">
        <w:trPr>
          <w:trHeight w:val="227"/>
        </w:trPr>
        <w:tc>
          <w:tcPr>
            <w:tcW w:w="2263" w:type="dxa"/>
            <w:shd w:val="clear" w:color="auto" w:fill="F2F2F2"/>
            <w:vAlign w:val="center"/>
          </w:tcPr>
          <w:p w14:paraId="4026A29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538ADDC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72A871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37D" w:rsidRPr="0076637D" w14:paraId="6A9FF936" w14:textId="77777777" w:rsidTr="0076637D">
        <w:trPr>
          <w:trHeight w:val="227"/>
        </w:trPr>
        <w:tc>
          <w:tcPr>
            <w:tcW w:w="2263" w:type="dxa"/>
            <w:shd w:val="clear" w:color="auto" w:fill="FFFFFF"/>
          </w:tcPr>
          <w:p w14:paraId="0DE4C45F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1C4E3346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 xml:space="preserve">Halsen – </w:t>
            </w:r>
            <w:proofErr w:type="spellStart"/>
            <w:r w:rsidRPr="0076637D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11D832" w14:textId="77777777" w:rsidR="0076637D" w:rsidRPr="0076637D" w:rsidRDefault="0076637D" w:rsidP="0076637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6637D" w:rsidRPr="0076637D" w14:paraId="52F88BAA" w14:textId="77777777" w:rsidTr="0076637D">
        <w:trPr>
          <w:trHeight w:val="227"/>
        </w:trPr>
        <w:tc>
          <w:tcPr>
            <w:tcW w:w="2263" w:type="dxa"/>
            <w:shd w:val="clear" w:color="auto" w:fill="FFFFFF"/>
          </w:tcPr>
          <w:p w14:paraId="162880FC" w14:textId="77777777" w:rsidR="0076637D" w:rsidRPr="0076637D" w:rsidRDefault="0076637D" w:rsidP="0076637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Mandibel K-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2AE8FA6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76637D">
              <w:rPr>
                <w:rFonts w:ascii="Arial" w:hAnsi="Arial" w:cs="Arial"/>
                <w:sz w:val="18"/>
                <w:szCs w:val="18"/>
              </w:rPr>
              <w:t xml:space="preserve"> Mandibelns bas – käkleden.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6DACD08" w14:textId="77777777" w:rsidR="0076637D" w:rsidRPr="0076637D" w:rsidRDefault="0076637D" w:rsidP="0076637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412D7D8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1EF4035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27ED059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b/>
        </w:rPr>
      </w:pPr>
      <w:r w:rsidRPr="0076637D">
        <w:rPr>
          <w:rFonts w:ascii="Arial" w:hAnsi="Arial" w:cs="Arial"/>
          <w:b/>
        </w:rPr>
        <w:br w:type="page"/>
      </w:r>
    </w:p>
    <w:p w14:paraId="6E08C770" w14:textId="600479DB" w:rsidR="0076637D" w:rsidRPr="0076637D" w:rsidRDefault="0076637D" w:rsidP="00F218F2">
      <w:pPr>
        <w:pStyle w:val="Rubrik2"/>
        <w:ind w:left="0"/>
      </w:pPr>
      <w:proofErr w:type="spellStart"/>
      <w:r w:rsidRPr="0076637D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76637D" w:rsidRPr="0076637D" w14:paraId="2CB57725" w14:textId="77777777" w:rsidTr="007663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D80C6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60708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901B1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1EFB34" wp14:editId="1197E7E3">
                      <wp:simplePos x="0" y="0"/>
                      <wp:positionH relativeFrom="margin">
                        <wp:posOffset>1192530</wp:posOffset>
                      </wp:positionH>
                      <wp:positionV relativeFrom="paragraph">
                        <wp:posOffset>239395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972874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14B4B8" w14:textId="77777777" w:rsidR="0076637D" w:rsidRPr="0066564D" w:rsidRDefault="0076637D" w:rsidP="00F218F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EFB3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93.9pt;margin-top:18.85pt;width:32.25pt;height:45.35pt;rotation:-11607655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" adj="13920" fillcolor="red" stroked="f" strokeweight="1pt">
                      <v:textbox style="layout-flow:vertical" inset="1mm,1mm,1mm,1mm">
                        <w:txbxContent>
                          <w:p w14:paraId="0A14B4B8" w14:textId="77777777" w:rsidR="0076637D" w:rsidRPr="0066564D" w:rsidRDefault="0076637D" w:rsidP="00F218F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663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A7BBD2" wp14:editId="3CDD1E49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529590</wp:posOffset>
                      </wp:positionV>
                      <wp:extent cx="410210" cy="657225"/>
                      <wp:effectExtent l="9842" t="92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581168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E221DB" w14:textId="77777777" w:rsidR="0076637D" w:rsidRPr="0066567D" w:rsidRDefault="0076637D" w:rsidP="00F218F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7BBD2" id="Upp 19" o:spid="_x0000_s1028" type="#_x0000_t68" style="position:absolute;left:0;text-align:left;margin-left:19.95pt;margin-top:41.7pt;width:32.3pt;height:51.75pt;rotation:609612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" adj="6741" fillcolor="red" stroked="f" strokeweight="1pt">
                      <v:textbox style="layout-flow:vertical;mso-layout-flow-alt:bottom-to-top" inset="1mm,1mm,1mm,1mm">
                        <w:txbxContent>
                          <w:p w14:paraId="71E221DB" w14:textId="77777777" w:rsidR="0076637D" w:rsidRPr="0066567D" w:rsidRDefault="0076637D" w:rsidP="00F218F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DFBCCD" wp14:editId="675AB5A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183515</wp:posOffset>
                      </wp:positionV>
                      <wp:extent cx="1769110" cy="57785"/>
                      <wp:effectExtent l="19050" t="19050" r="21590" b="3746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9592" cy="5797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22D650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14.45pt" to="139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F69AF6" wp14:editId="18A38F0F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5080</wp:posOffset>
                      </wp:positionV>
                      <wp:extent cx="60960" cy="1199515"/>
                      <wp:effectExtent l="19050" t="19050" r="34290" b="1968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19" cy="119992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3A445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.4pt" to="64.9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w:drawing>
                <wp:inline distT="0" distB="0" distL="0" distR="0" wp14:anchorId="55B3F50F" wp14:editId="73CD2CA5">
                  <wp:extent cx="1769423" cy="1205887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90035" name=""/>
                          <pic:cNvPicPr/>
                        </pic:nvPicPr>
                        <pic:blipFill>
                          <a:blip r:embed="rId24"/>
                          <a:srcRect t="22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68" cy="1209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852D4A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369ADF" wp14:editId="46E02A43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960755</wp:posOffset>
                      </wp:positionV>
                      <wp:extent cx="410210" cy="661035"/>
                      <wp:effectExtent l="7937" t="49213" r="0" b="54927"/>
                      <wp:wrapNone/>
                      <wp:docPr id="28" name="Upp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71061">
                                <a:off x="0" y="0"/>
                                <a:ext cx="410210" cy="6610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ACF862" w14:textId="77777777" w:rsidR="0076637D" w:rsidRPr="0066567D" w:rsidRDefault="0076637D" w:rsidP="00F218F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9ADF" id="Upp 28" o:spid="_x0000_s1029" type="#_x0000_t68" style="position:absolute;left:0;text-align:left;margin-left:67.4pt;margin-top:75.65pt;width:32.3pt;height:52.05pt;rotation:390055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" adj="6702" fillcolor="red" stroked="f" strokeweight="1pt">
                      <v:textbox style="layout-flow:vertical;mso-layout-flow-alt:bottom-to-top" inset="1mm,1mm,1mm,1mm">
                        <w:txbxContent>
                          <w:p w14:paraId="41ACF862" w14:textId="77777777" w:rsidR="0076637D" w:rsidRPr="0066567D" w:rsidRDefault="0076637D" w:rsidP="00F218F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63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C23099" wp14:editId="54CF1268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991235</wp:posOffset>
                      </wp:positionV>
                      <wp:extent cx="410210" cy="643255"/>
                      <wp:effectExtent l="16827" t="59373" r="0" b="44767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196740">
                                <a:off x="0" y="0"/>
                                <a:ext cx="410210" cy="6432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FC61FD" w14:textId="77777777" w:rsidR="0076637D" w:rsidRPr="0066567D" w:rsidRDefault="0076637D" w:rsidP="00F218F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23099" id="Upp 22" o:spid="_x0000_s1030" type="#_x0000_t68" style="position:absolute;left:0;text-align:left;margin-left:19.6pt;margin-top:78.05pt;width:32.3pt;height:50.65pt;rotation:786075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" adj="6887" fillcolor="red" stroked="f" strokeweight="1pt">
                      <v:textbox style="layout-flow:vertical;mso-layout-flow-alt:bottom-to-top" inset="1mm,1mm,1mm,1mm">
                        <w:txbxContent>
                          <w:p w14:paraId="55FC61FD" w14:textId="77777777" w:rsidR="0076637D" w:rsidRPr="0066567D" w:rsidRDefault="0076637D" w:rsidP="00F218F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01FBCC" wp14:editId="122576B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-3810</wp:posOffset>
                      </wp:positionV>
                      <wp:extent cx="818515" cy="1473835"/>
                      <wp:effectExtent l="19050" t="19050" r="19685" b="31115"/>
                      <wp:wrapNone/>
                      <wp:docPr id="27" name="R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8866" cy="14739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0EB26" id="Rak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-.3pt" to="121.4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46EC8B" wp14:editId="35ED6996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-3810</wp:posOffset>
                      </wp:positionV>
                      <wp:extent cx="798195" cy="1466850"/>
                      <wp:effectExtent l="19050" t="19050" r="20955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8394" cy="14671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21AE8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-.3pt" to="6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6637D">
              <w:rPr>
                <w:noProof/>
                <w:szCs w:val="20"/>
              </w:rPr>
              <w:drawing>
                <wp:inline distT="0" distB="0" distL="0" distR="0" wp14:anchorId="6FF87834" wp14:editId="2A28657E">
                  <wp:extent cx="1554480" cy="1596772"/>
                  <wp:effectExtent l="0" t="0" r="7620" b="381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518503" name=""/>
                          <pic:cNvPicPr/>
                        </pic:nvPicPr>
                        <pic:blipFill>
                          <a:blip r:embed="rId25"/>
                          <a:srcRect b="6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96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37D" w:rsidRPr="0076637D" w14:paraId="60BC7142" w14:textId="77777777" w:rsidTr="007663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A883CF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56CFA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C25EF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4C18FF5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37D" w:rsidRPr="0076637D" w14:paraId="2E73D32D" w14:textId="77777777" w:rsidTr="007663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51E737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F49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F6DC8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773688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37D" w:rsidRPr="0076637D" w14:paraId="319D2CE9" w14:textId="77777777" w:rsidTr="007663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79420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SAG DX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7213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Parallellt med corpus mandibulae dx.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15168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CCDF3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37D" w:rsidRPr="0076637D" w14:paraId="6ECD7311" w14:textId="77777777" w:rsidTr="007663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D0A2E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SAG SIN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5B9CD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Parallellt med corpus mandibulae sin. De sagittala snitten ska delvis överlappa varandra i medellinjen.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5D77F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18FDCD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AC44BF5" w14:textId="77777777" w:rsidR="0076637D" w:rsidRPr="0076637D" w:rsidRDefault="0076637D" w:rsidP="0076637D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7A2EEB7" w14:textId="77777777" w:rsidR="0076637D" w:rsidRPr="0076637D" w:rsidRDefault="0076637D" w:rsidP="00F218F2">
      <w:pPr>
        <w:pStyle w:val="Rubrik2"/>
        <w:ind w:left="0"/>
      </w:pPr>
      <w:r w:rsidRPr="0076637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552"/>
        <w:gridCol w:w="1275"/>
        <w:gridCol w:w="1105"/>
      </w:tblGrid>
      <w:tr w:rsidR="0076637D" w:rsidRPr="0076637D" w14:paraId="75916DAB" w14:textId="77777777" w:rsidTr="00E74B4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ACADDD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B96A06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C951E5C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FBA8D9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6637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76637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D7598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91C723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6637D" w:rsidRPr="0076637D" w14:paraId="3F409D94" w14:textId="77777777" w:rsidTr="00E74B4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291ECC" w14:textId="77777777" w:rsidR="0076637D" w:rsidRPr="0076637D" w:rsidRDefault="0076637D" w:rsidP="0076637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Mandibel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F64A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6489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CB45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F000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414D5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6637D" w:rsidRPr="0076637D" w14:paraId="08E9B647" w14:textId="77777777" w:rsidTr="00E74B4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EA1F97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AC21E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5BFB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84F2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27C0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7D6DC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6637D" w:rsidRPr="0076637D" w14:paraId="52DE5115" w14:textId="77777777" w:rsidTr="00E74B4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0277BF" w14:textId="77777777" w:rsidR="0076637D" w:rsidRPr="0076637D" w:rsidRDefault="0076637D" w:rsidP="007663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8857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SAG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53771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CC4A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0923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D5D1CD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6637D" w:rsidRPr="0076637D" w14:paraId="61FED99D" w14:textId="77777777" w:rsidTr="00E74B4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D96188" w14:textId="77777777" w:rsidR="0076637D" w:rsidRPr="0076637D" w:rsidRDefault="0076637D" w:rsidP="007663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F5C25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SAG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EEB0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C5C6A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230AA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D1C1A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6637D" w:rsidRPr="0076637D" w14:paraId="34C468C6" w14:textId="77777777" w:rsidTr="00E74B4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EF53D9" w14:textId="77777777" w:rsidR="0076637D" w:rsidRPr="0076637D" w:rsidRDefault="0076637D" w:rsidP="007663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07051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1AE03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D9A1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CEE2C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69E007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6637D" w:rsidRPr="0076637D" w14:paraId="3B486C32" w14:textId="77777777" w:rsidTr="00E74B4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DF4540F" w14:textId="77777777" w:rsidR="0076637D" w:rsidRPr="0076637D" w:rsidRDefault="0076637D" w:rsidP="007663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9C560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5CC85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3B93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58E4E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B134EE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6637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6637D" w:rsidRPr="0076637D" w14:paraId="49BF9EB9" w14:textId="77777777" w:rsidTr="00E74B4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B9CEB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FCCA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AB7A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42FB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8A76E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BCFCC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6637D" w:rsidRPr="0076637D" w14:paraId="0C090D72" w14:textId="77777777" w:rsidTr="00E74B4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90256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6637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B82F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D3DBD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651F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3C740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FBD9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3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2557BBF" w14:textId="77777777" w:rsidR="0076637D" w:rsidRPr="0076637D" w:rsidRDefault="0076637D" w:rsidP="007663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79241B" w14:textId="77777777" w:rsidR="0076637D" w:rsidRPr="0076637D" w:rsidRDefault="0076637D" w:rsidP="00F218F2">
      <w:pPr>
        <w:pStyle w:val="Rubrik2"/>
        <w:ind w:left="0"/>
      </w:pPr>
      <w:r w:rsidRPr="0076637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76637D" w:rsidRPr="0076637D" w14:paraId="574A374E" w14:textId="77777777" w:rsidTr="0076637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66AF1DB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FCD346C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E61199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1F36D4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E874AB7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221B39EF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3889AB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6637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5065942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0F9B27A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4E4CC9B8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2E37D72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1C5063F2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5316F32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327C3BB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30C066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5F5E1087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6AD01F4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630D19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39E599E6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84DD2B0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6637D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988461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1F8038A6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8A3E40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782C81D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43B01E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C82F7D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D297EA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E1ACD1D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3BBAF6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40016F46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0A048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C5BBEA7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6ADD4D3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CA796B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A0E4B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E745C5C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0821B1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1AD20A38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16A07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9165BAF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9C7FE60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8766C63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28DEB2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F40623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9C64C0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27B2757C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DED27A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D3D346A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01092C9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DBFF6A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0E2498B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42C30A3" w14:textId="77777777" w:rsidR="0076637D" w:rsidRPr="0076637D" w:rsidRDefault="0076637D" w:rsidP="007663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52C091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1D62526E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51E4BA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4C05C68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2A5DB6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DE94D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900221D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529ACF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DD7870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6E042EAD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01159C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4A6DEBC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0BB9CB4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776708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7B855E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C36684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409E4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27398BB5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7FA7D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56F33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BC83F4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1F09B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C4CF22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C4B056C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1BD14E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637D" w:rsidRPr="0076637D" w14:paraId="33DAE5F6" w14:textId="77777777" w:rsidTr="0076637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B16795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1DFAE3F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D2C8F09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178388B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1DF207" w14:textId="77777777" w:rsidR="0076637D" w:rsidRPr="0076637D" w:rsidRDefault="0076637D" w:rsidP="007663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FB4EC06" w14:textId="77777777" w:rsidR="0076637D" w:rsidRPr="0076637D" w:rsidRDefault="0076637D" w:rsidP="007663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ACFA455" w14:textId="77777777" w:rsidR="0076637D" w:rsidRPr="0076637D" w:rsidRDefault="0076637D" w:rsidP="0076637D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6637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C1B2D" w14:textId="77777777" w:rsidR="00A70542" w:rsidRDefault="00A70542">
      <w:r>
        <w:separator/>
      </w:r>
    </w:p>
  </w:endnote>
  <w:endnote w:type="continuationSeparator" w:id="0">
    <w:p w14:paraId="13AB1E47" w14:textId="77777777" w:rsidR="00A70542" w:rsidRDefault="00A70542">
      <w:r>
        <w:continuationSeparator/>
      </w:r>
    </w:p>
  </w:endnote>
  <w:endnote w:type="continuationNotice" w:id="1">
    <w:p w14:paraId="14637611" w14:textId="77777777" w:rsidR="00A70542" w:rsidRDefault="00A70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B377" w14:textId="77777777" w:rsidR="00A70542" w:rsidRDefault="00A70542"/>
  </w:footnote>
  <w:footnote w:type="continuationSeparator" w:id="0">
    <w:p w14:paraId="674D20DD" w14:textId="77777777" w:rsidR="00A70542" w:rsidRDefault="00A70542">
      <w:r>
        <w:continuationSeparator/>
      </w:r>
    </w:p>
  </w:footnote>
  <w:footnote w:type="continuationNotice" w:id="1">
    <w:p w14:paraId="3CCDD240" w14:textId="77777777" w:rsidR="00A70542" w:rsidRDefault="00A705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F98627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F3C858E" w:tentative="1">
      <w:start w:val="1"/>
      <w:numFmt w:val="lowerLetter"/>
      <w:lvlText w:val="%2."/>
      <w:lvlJc w:val="left"/>
      <w:pPr>
        <w:ind w:left="1080" w:hanging="360"/>
      </w:pPr>
    </w:lvl>
    <w:lvl w:ilvl="2" w:tplc="3F10D0AC" w:tentative="1">
      <w:start w:val="1"/>
      <w:numFmt w:val="lowerRoman"/>
      <w:lvlText w:val="%3."/>
      <w:lvlJc w:val="right"/>
      <w:pPr>
        <w:ind w:left="1800" w:hanging="180"/>
      </w:pPr>
    </w:lvl>
    <w:lvl w:ilvl="3" w:tplc="1736C1E8" w:tentative="1">
      <w:start w:val="1"/>
      <w:numFmt w:val="decimal"/>
      <w:lvlText w:val="%4."/>
      <w:lvlJc w:val="left"/>
      <w:pPr>
        <w:ind w:left="2520" w:hanging="360"/>
      </w:pPr>
    </w:lvl>
    <w:lvl w:ilvl="4" w:tplc="8954BD02" w:tentative="1">
      <w:start w:val="1"/>
      <w:numFmt w:val="lowerLetter"/>
      <w:lvlText w:val="%5."/>
      <w:lvlJc w:val="left"/>
      <w:pPr>
        <w:ind w:left="3240" w:hanging="360"/>
      </w:pPr>
    </w:lvl>
    <w:lvl w:ilvl="5" w:tplc="8B56F16E" w:tentative="1">
      <w:start w:val="1"/>
      <w:numFmt w:val="lowerRoman"/>
      <w:lvlText w:val="%6."/>
      <w:lvlJc w:val="right"/>
      <w:pPr>
        <w:ind w:left="3960" w:hanging="180"/>
      </w:pPr>
    </w:lvl>
    <w:lvl w:ilvl="6" w:tplc="A404D230" w:tentative="1">
      <w:start w:val="1"/>
      <w:numFmt w:val="decimal"/>
      <w:lvlText w:val="%7."/>
      <w:lvlJc w:val="left"/>
      <w:pPr>
        <w:ind w:left="4680" w:hanging="360"/>
      </w:pPr>
    </w:lvl>
    <w:lvl w:ilvl="7" w:tplc="2970FE54" w:tentative="1">
      <w:start w:val="1"/>
      <w:numFmt w:val="lowerLetter"/>
      <w:lvlText w:val="%8."/>
      <w:lvlJc w:val="left"/>
      <w:pPr>
        <w:ind w:left="5400" w:hanging="360"/>
      </w:pPr>
    </w:lvl>
    <w:lvl w:ilvl="8" w:tplc="627461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82C658B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24EE328" w:tentative="1">
      <w:start w:val="1"/>
      <w:numFmt w:val="lowerLetter"/>
      <w:lvlText w:val="%2."/>
      <w:lvlJc w:val="left"/>
      <w:pPr>
        <w:ind w:left="1080" w:hanging="360"/>
      </w:pPr>
    </w:lvl>
    <w:lvl w:ilvl="2" w:tplc="F66637C0" w:tentative="1">
      <w:start w:val="1"/>
      <w:numFmt w:val="lowerRoman"/>
      <w:lvlText w:val="%3."/>
      <w:lvlJc w:val="right"/>
      <w:pPr>
        <w:ind w:left="1800" w:hanging="180"/>
      </w:pPr>
    </w:lvl>
    <w:lvl w:ilvl="3" w:tplc="2E12C366" w:tentative="1">
      <w:start w:val="1"/>
      <w:numFmt w:val="decimal"/>
      <w:lvlText w:val="%4."/>
      <w:lvlJc w:val="left"/>
      <w:pPr>
        <w:ind w:left="2520" w:hanging="360"/>
      </w:pPr>
    </w:lvl>
    <w:lvl w:ilvl="4" w:tplc="D8A4C782" w:tentative="1">
      <w:start w:val="1"/>
      <w:numFmt w:val="lowerLetter"/>
      <w:lvlText w:val="%5."/>
      <w:lvlJc w:val="left"/>
      <w:pPr>
        <w:ind w:left="3240" w:hanging="360"/>
      </w:pPr>
    </w:lvl>
    <w:lvl w:ilvl="5" w:tplc="4B3A7F72" w:tentative="1">
      <w:start w:val="1"/>
      <w:numFmt w:val="lowerRoman"/>
      <w:lvlText w:val="%6."/>
      <w:lvlJc w:val="right"/>
      <w:pPr>
        <w:ind w:left="3960" w:hanging="180"/>
      </w:pPr>
    </w:lvl>
    <w:lvl w:ilvl="6" w:tplc="D08AEDC4" w:tentative="1">
      <w:start w:val="1"/>
      <w:numFmt w:val="decimal"/>
      <w:lvlText w:val="%7."/>
      <w:lvlJc w:val="left"/>
      <w:pPr>
        <w:ind w:left="4680" w:hanging="360"/>
      </w:pPr>
    </w:lvl>
    <w:lvl w:ilvl="7" w:tplc="0010A0F0" w:tentative="1">
      <w:start w:val="1"/>
      <w:numFmt w:val="lowerLetter"/>
      <w:lvlText w:val="%8."/>
      <w:lvlJc w:val="left"/>
      <w:pPr>
        <w:ind w:left="5400" w:hanging="360"/>
      </w:pPr>
    </w:lvl>
    <w:lvl w:ilvl="8" w:tplc="96DE2A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3A0C49F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75642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B8FE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7AEC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ECFC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D024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F405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8EB8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F646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3100456">
    <w:abstractNumId w:val="20"/>
  </w:num>
  <w:num w:numId="2" w16cid:durableId="11038332">
    <w:abstractNumId w:val="15"/>
  </w:num>
  <w:num w:numId="3" w16cid:durableId="1342389814">
    <w:abstractNumId w:val="0"/>
  </w:num>
  <w:num w:numId="4" w16cid:durableId="650445195">
    <w:abstractNumId w:val="6"/>
  </w:num>
  <w:num w:numId="5" w16cid:durableId="1456943723">
    <w:abstractNumId w:val="18"/>
  </w:num>
  <w:num w:numId="6" w16cid:durableId="1920477467">
    <w:abstractNumId w:val="2"/>
  </w:num>
  <w:num w:numId="7" w16cid:durableId="1958758950">
    <w:abstractNumId w:val="12"/>
  </w:num>
  <w:num w:numId="8" w16cid:durableId="1759984130">
    <w:abstractNumId w:val="9"/>
  </w:num>
  <w:num w:numId="9" w16cid:durableId="1733432349">
    <w:abstractNumId w:val="1"/>
  </w:num>
  <w:num w:numId="10" w16cid:durableId="1116295909">
    <w:abstractNumId w:val="1"/>
  </w:num>
  <w:num w:numId="11" w16cid:durableId="1129278599">
    <w:abstractNumId w:val="3"/>
  </w:num>
  <w:num w:numId="12" w16cid:durableId="1741906955">
    <w:abstractNumId w:val="4"/>
  </w:num>
  <w:num w:numId="13" w16cid:durableId="517503249">
    <w:abstractNumId w:val="14"/>
  </w:num>
  <w:num w:numId="14" w16cid:durableId="929512272">
    <w:abstractNumId w:val="10"/>
  </w:num>
  <w:num w:numId="15" w16cid:durableId="949775221">
    <w:abstractNumId w:val="7"/>
  </w:num>
  <w:num w:numId="16" w16cid:durableId="1554736690">
    <w:abstractNumId w:val="13"/>
  </w:num>
  <w:num w:numId="17" w16cid:durableId="724256440">
    <w:abstractNumId w:val="5"/>
  </w:num>
  <w:num w:numId="18" w16cid:durableId="1471626756">
    <w:abstractNumId w:val="11"/>
  </w:num>
  <w:num w:numId="19" w16cid:durableId="2029063039">
    <w:abstractNumId w:val="19"/>
  </w:num>
  <w:num w:numId="20" w16cid:durableId="344674460">
    <w:abstractNumId w:val="16"/>
  </w:num>
  <w:num w:numId="21" w16cid:durableId="590312747">
    <w:abstractNumId w:val="8"/>
  </w:num>
  <w:num w:numId="22" w16cid:durableId="17441759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60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37D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F9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542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6C52"/>
    <w:rsid w:val="00EC0A68"/>
    <w:rsid w:val="00EC5006"/>
    <w:rsid w:val="00ED49C3"/>
    <w:rsid w:val="00ED6CE8"/>
    <w:rsid w:val="00ED7AA6"/>
    <w:rsid w:val="00EE2A56"/>
    <w:rsid w:val="00EE3818"/>
    <w:rsid w:val="00F218F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stängd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56C7131-6E45-48D9-B043-4F8208081F36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E876B8D6-6CBC-4686-A6A9-A1BBD5EC42F2}" type="presOf" srcId="{D813EA76-4FD3-4C15-BFBC-B1DF43B29666}" destId="{4784DBD1-3CBE-41A8-A2C7-CF088F838C79}" srcOrd="0" destOrd="0" presId="urn:microsoft.com/office/officeart/2005/8/layout/hChevron3"/>
    <dgm:cxn modelId="{CD4233D8-8856-42CE-9B84-8A618B277A76}" type="presOf" srcId="{7D55B2F1-F7F7-4A6B-AFB0-F846FDB634B5}" destId="{E13D0391-DAD9-4B61-AB66-3FA48A4F7006}" srcOrd="0" destOrd="0" presId="urn:microsoft.com/office/officeart/2005/8/layout/hChevron3"/>
    <dgm:cxn modelId="{9145B3E1-B499-43CB-AA0E-762963F11367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96369ED-9D35-4336-A591-5A9A9C6C9168}" type="presOf" srcId="{B73EA016-5B5E-4372-8AFF-E16F061CFA05}" destId="{1F6A0B97-83F0-4189-B0CB-00156B0AC153}" srcOrd="0" destOrd="0" presId="urn:microsoft.com/office/officeart/2005/8/layout/hChevron3"/>
    <dgm:cxn modelId="{8FCDFB75-937E-420A-BA0A-2102FC63061F}" type="presParOf" srcId="{1F6A0B97-83F0-4189-B0CB-00156B0AC153}" destId="{4784DBD1-3CBE-41A8-A2C7-CF088F838C79}" srcOrd="0" destOrd="0" presId="urn:microsoft.com/office/officeart/2005/8/layout/hChevron3"/>
    <dgm:cxn modelId="{4CC851B2-76EE-44F3-8AD6-A7320F50C0FD}" type="presParOf" srcId="{1F6A0B97-83F0-4189-B0CB-00156B0AC153}" destId="{37D14BC8-3203-463C-9804-9B3B86B621FF}" srcOrd="1" destOrd="0" presId="urn:microsoft.com/office/officeart/2005/8/layout/hChevron3"/>
    <dgm:cxn modelId="{0254402D-DFA1-4560-9C05-D0E2F19314F6}" type="presParOf" srcId="{1F6A0B97-83F0-4189-B0CB-00156B0AC153}" destId="{E13D0391-DAD9-4B61-AB66-3FA48A4F7006}" srcOrd="2" destOrd="0" presId="urn:microsoft.com/office/officeart/2005/8/layout/hChevron3"/>
    <dgm:cxn modelId="{080C0E44-2FDD-459E-AFE8-114CAFBC0C2C}" type="presParOf" srcId="{1F6A0B97-83F0-4189-B0CB-00156B0AC153}" destId="{F9271109-4339-4036-9126-150629D10456}" srcOrd="3" destOrd="0" presId="urn:microsoft.com/office/officeart/2005/8/layout/hChevron3"/>
    <dgm:cxn modelId="{A141D70D-E89F-42B1-B4D8-7C8AFBA63E50}" type="presParOf" srcId="{1F6A0B97-83F0-4189-B0CB-00156B0AC153}" destId="{AD4E5296-B06F-4F82-9CB5-F741BF6BFCC1}" srcOrd="4" destOrd="0" presId="urn:microsoft.com/office/officeart/2005/8/layout/hChevron3"/>
    <dgm:cxn modelId="{EFEDED5A-C5F4-4733-B276-DA6C60B055EB}" type="presParOf" srcId="{1F6A0B97-83F0-4189-B0CB-00156B0AC153}" destId="{99F7A086-6C98-4385-8FFE-3337C1F24694}" srcOrd="5" destOrd="0" presId="urn:microsoft.com/office/officeart/2005/8/layout/hChevron3"/>
    <dgm:cxn modelId="{B2C42B9B-0803-4D63-AD18-5571F51AE14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stängd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Mandibel hela (815000D)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2022-05-18T04:21:00.0000000Z</dcterms:created>
  <dcterms:modified xsi:type="dcterms:W3CDTF">2024-01-18T14:33:00.0000000Z</dcterms:modified>
</coreProperties>
</file>