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171C9" w14:textId="77777777" w:rsidR="00B0498C" w:rsidRDefault="00B0498C" w:rsidP="00F35B05">
      <w:pPr>
        <w:pStyle w:val="Rubrik2"/>
        <w:sectPr w:rsidR="00B0498C" w:rsidSect="00B0498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48B45DF" w14:textId="77777777" w:rsidR="00B0498C" w:rsidRPr="00B0498C" w:rsidRDefault="00B0498C" w:rsidP="00B0498C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D9D3C96" w14:textId="77777777" w:rsidR="007D18D6" w:rsidRDefault="007D18D6" w:rsidP="007D18D6">
      <w:pPr>
        <w:pStyle w:val="Rubrik1"/>
        <w:ind w:left="0"/>
      </w:pPr>
      <w:r w:rsidRPr="00B0498C">
        <w:t>DT Mandibel endast corpus (815000C)</w:t>
      </w:r>
    </w:p>
    <w:p w14:paraId="3CA25DA6" w14:textId="77777777" w:rsidR="007D18D6" w:rsidRDefault="007D18D6" w:rsidP="007D18D6">
      <w:pPr>
        <w:pStyle w:val="Rubrik2"/>
        <w:ind w:left="0"/>
      </w:pPr>
    </w:p>
    <w:p w14:paraId="1ACDC02D" w14:textId="13519A8A" w:rsidR="00B0498C" w:rsidRPr="00B0498C" w:rsidRDefault="00E97C56" w:rsidP="007D18D6">
      <w:pPr>
        <w:pStyle w:val="Rubrik2"/>
        <w:ind w:left="0"/>
      </w:pPr>
      <w:r>
        <w:t>Förändringar sedan föregående version</w:t>
      </w:r>
    </w:p>
    <w:p w14:paraId="6252350B" w14:textId="47793906" w:rsidR="00B0498C" w:rsidRPr="00B0498C" w:rsidRDefault="00E97C56" w:rsidP="00B0498C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Inga förändringar.</w:t>
      </w:r>
    </w:p>
    <w:p w14:paraId="06C9D7C4" w14:textId="77777777" w:rsidR="00B0498C" w:rsidRPr="00B0498C" w:rsidRDefault="00B0498C" w:rsidP="00B0498C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8673BD8" w14:textId="77777777" w:rsidR="00B0498C" w:rsidRPr="00B0498C" w:rsidRDefault="00B0498C" w:rsidP="007D18D6">
      <w:pPr>
        <w:pStyle w:val="Rubrik2"/>
        <w:ind w:left="0"/>
      </w:pPr>
      <w:r w:rsidRPr="00B0498C">
        <w:t>Syfte</w:t>
      </w:r>
    </w:p>
    <w:p w14:paraId="7B6F8570" w14:textId="77777777" w:rsidR="00B0498C" w:rsidRPr="00B0498C" w:rsidRDefault="00B0498C" w:rsidP="00B0498C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B0498C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005F0DD5" w14:textId="77777777" w:rsidR="00B0498C" w:rsidRPr="00B0498C" w:rsidRDefault="00B0498C" w:rsidP="00B0498C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9A24678" w14:textId="77777777" w:rsidR="00B0498C" w:rsidRPr="00B0498C" w:rsidRDefault="00B0498C" w:rsidP="00B0498C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B0498C">
        <w:rPr>
          <w:rFonts w:ascii="Arial" w:hAnsi="Arial" w:cs="Arial"/>
          <w:b/>
          <w:bCs/>
          <w:szCs w:val="26"/>
        </w:rPr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B0498C" w:rsidRPr="00B0498C" w14:paraId="1D7C4302" w14:textId="77777777" w:rsidTr="00BE7F0F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41765C3C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0498C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74BD4E93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B0498C">
              <w:rPr>
                <w:rFonts w:ascii="Arial" w:hAnsi="Arial" w:cs="Arial"/>
                <w:sz w:val="18"/>
                <w:szCs w:val="18"/>
              </w:rPr>
              <w:t>Tandrotscystor mm.</w:t>
            </w:r>
          </w:p>
        </w:tc>
      </w:tr>
      <w:tr w:rsidR="00B0498C" w:rsidRPr="00B0498C" w14:paraId="6AA9EFA5" w14:textId="77777777" w:rsidTr="00BE7F0F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32362E4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0498C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F95A363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B0498C">
              <w:rPr>
                <w:rFonts w:ascii="Arial" w:hAnsi="Arial" w:cs="Arial"/>
                <w:sz w:val="18"/>
                <w:szCs w:val="18"/>
              </w:rPr>
              <w:t>Avlägsna eventuell tandprotes.</w:t>
            </w:r>
          </w:p>
        </w:tc>
      </w:tr>
      <w:tr w:rsidR="00B0498C" w:rsidRPr="00B0498C" w14:paraId="10C6A58E" w14:textId="77777777" w:rsidTr="00BE7F0F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45B6F40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0498C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2C7A9B8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B0498C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B0498C" w:rsidRPr="00B0498C" w14:paraId="6E888496" w14:textId="77777777" w:rsidTr="00BE7F0F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FC9E46C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0498C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F4CC0AC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B0498C">
              <w:rPr>
                <w:rFonts w:ascii="Arial" w:hAnsi="Arial" w:cs="Arial"/>
                <w:sz w:val="18"/>
                <w:szCs w:val="18"/>
              </w:rPr>
              <w:t xml:space="preserve">Ingen. </w:t>
            </w:r>
          </w:p>
        </w:tc>
      </w:tr>
      <w:tr w:rsidR="00B0498C" w:rsidRPr="00B0498C" w14:paraId="31F64026" w14:textId="77777777" w:rsidTr="00BE7F0F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653634F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0498C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8158811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498C">
              <w:rPr>
                <w:rFonts w:ascii="Arial" w:hAnsi="Arial" w:cs="Arial"/>
                <w:color w:val="000000"/>
                <w:sz w:val="18"/>
                <w:szCs w:val="18"/>
              </w:rPr>
              <w:t xml:space="preserve">Se kapitel 4.2 och 5.2 i </w:t>
            </w:r>
          </w:p>
          <w:p w14:paraId="7D11E11E" w14:textId="2AB4767A" w:rsidR="00B0498C" w:rsidRPr="00B0498C" w:rsidRDefault="00000000" w:rsidP="00B0498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="00B0498C" w:rsidRPr="00B0498C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B0498C" w:rsidRPr="00B0498C" w14:paraId="3C433BEC" w14:textId="77777777" w:rsidTr="00BE7F0F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4F07BC35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B0498C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76CC2540" w14:textId="77777777" w:rsidR="00B0498C" w:rsidRPr="00B0498C" w:rsidRDefault="00B0498C" w:rsidP="00B0498C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0498C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10BE0CF4" w14:textId="77777777" w:rsidR="00B0498C" w:rsidRPr="00B0498C" w:rsidRDefault="00B0498C" w:rsidP="00B0498C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0498C">
              <w:rPr>
                <w:rFonts w:ascii="Arial" w:hAnsi="Arial" w:cs="Arial"/>
                <w:sz w:val="18"/>
                <w:szCs w:val="18"/>
              </w:rPr>
              <w:t xml:space="preserve">Huvudet mot </w:t>
            </w:r>
            <w:proofErr w:type="spellStart"/>
            <w:r w:rsidRPr="00B0498C">
              <w:rPr>
                <w:rFonts w:ascii="Arial" w:hAnsi="Arial" w:cs="Arial"/>
                <w:sz w:val="18"/>
                <w:szCs w:val="18"/>
              </w:rPr>
              <w:t>gantryt</w:t>
            </w:r>
            <w:proofErr w:type="spellEnd"/>
            <w:r w:rsidRPr="00B0498C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6039420" w14:textId="77777777" w:rsidR="00B0498C" w:rsidRPr="00B0498C" w:rsidRDefault="00B0498C" w:rsidP="00B0498C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0498C">
              <w:rPr>
                <w:rFonts w:ascii="Arial" w:hAnsi="Arial" w:cs="Arial"/>
                <w:sz w:val="18"/>
                <w:szCs w:val="18"/>
              </w:rPr>
              <w:t>Huvudstöd i lägsta läget. Hakan upplyft så att hårda gommen är vinkelrät mot underlaget.</w:t>
            </w:r>
          </w:p>
          <w:p w14:paraId="32568543" w14:textId="77777777" w:rsidR="00B0498C" w:rsidRPr="00B0498C" w:rsidRDefault="00B0498C" w:rsidP="00B0498C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0498C">
              <w:rPr>
                <w:rFonts w:ascii="Arial" w:hAnsi="Arial" w:cs="Arial"/>
                <w:sz w:val="18"/>
                <w:szCs w:val="18"/>
              </w:rPr>
              <w:t>Armarna längs sidorna, axlarna neddragna så långt som möjligt.</w:t>
            </w:r>
          </w:p>
        </w:tc>
      </w:tr>
    </w:tbl>
    <w:p w14:paraId="7A5EABBD" w14:textId="77777777" w:rsidR="00B0498C" w:rsidRPr="00B0498C" w:rsidRDefault="00B0498C" w:rsidP="00B0498C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1CEF7E27" w14:textId="77777777" w:rsidR="00B0498C" w:rsidRPr="00B0498C" w:rsidRDefault="00B0498C" w:rsidP="00B0498C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B0498C">
        <w:rPr>
          <w:rFonts w:ascii="Arial" w:hAnsi="Arial" w:cs="Arial"/>
          <w:b/>
          <w:bCs/>
          <w:szCs w:val="26"/>
        </w:rPr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263"/>
        <w:gridCol w:w="3686"/>
        <w:gridCol w:w="3089"/>
      </w:tblGrid>
      <w:tr w:rsidR="00B0498C" w:rsidRPr="00B0498C" w14:paraId="381FE810" w14:textId="77777777" w:rsidTr="00B0498C">
        <w:trPr>
          <w:trHeight w:val="520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AC767D3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B0498C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62533CF1" wp14:editId="2E55C9AF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</w:tc>
        <w:tc>
          <w:tcPr>
            <w:tcW w:w="3089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EE6D255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B0498C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C271A23" wp14:editId="73228934">
                      <wp:simplePos x="0" y="0"/>
                      <wp:positionH relativeFrom="page">
                        <wp:posOffset>83185</wp:posOffset>
                      </wp:positionH>
                      <wp:positionV relativeFrom="paragraph">
                        <wp:posOffset>344805</wp:posOffset>
                      </wp:positionV>
                      <wp:extent cx="1816735" cy="516255"/>
                      <wp:effectExtent l="19050" t="19050" r="12065" b="17145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924" cy="516255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AB02B6" id="Rektangel 3" o:spid="_x0000_s1026" style="position:absolute;margin-left:6.55pt;margin-top:27.15pt;width:143.05pt;height:40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" filled="f" strokecolor="red" strokeweight="3pt">
                      <w10:wrap anchorx="page"/>
                    </v:rect>
                  </w:pict>
                </mc:Fallback>
              </mc:AlternateContent>
            </w:r>
            <w:r w:rsidRPr="00B0498C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F67D97" wp14:editId="213CBA56">
                      <wp:simplePos x="0" y="0"/>
                      <wp:positionH relativeFrom="column">
                        <wp:posOffset>1193800</wp:posOffset>
                      </wp:positionH>
                      <wp:positionV relativeFrom="paragraph">
                        <wp:posOffset>351155</wp:posOffset>
                      </wp:positionV>
                      <wp:extent cx="410210" cy="503555"/>
                      <wp:effectExtent l="0" t="0" r="8890" b="0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0210" cy="50355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B289032" w14:textId="77777777" w:rsidR="00B0498C" w:rsidRPr="0066567D" w:rsidRDefault="00B0498C" w:rsidP="007D18D6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F67D97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7" o:spid="_x0000_s1026" type="#_x0000_t68" style="position:absolute;left:0;text-align:left;margin-left:94pt;margin-top:27.65pt;width:32.3pt;height:3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" adj="8798" fillcolor="red" stroked="f" strokeweight="1pt">
                      <v:textbox inset="1mm,1mm,1mm,1mm">
                        <w:txbxContent>
                          <w:p w14:paraId="0B289032" w14:textId="77777777" w:rsidR="00B0498C" w:rsidRPr="0066567D" w:rsidRDefault="00B0498C" w:rsidP="007D18D6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0498C">
              <w:rPr>
                <w:noProof/>
                <w:szCs w:val="20"/>
              </w:rPr>
              <w:drawing>
                <wp:inline distT="0" distB="0" distL="0" distR="0" wp14:anchorId="31C53CBA" wp14:editId="76B769FC">
                  <wp:extent cx="1852550" cy="1050788"/>
                  <wp:effectExtent l="0" t="0" r="0" b="0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4633664" name=""/>
                          <pic:cNvPicPr/>
                        </pic:nvPicPr>
                        <pic:blipFill>
                          <a:blip r:embed="rId23"/>
                          <a:srcRect t="50000" r="90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1359" cy="10671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498C" w:rsidRPr="00B0498C" w14:paraId="02573F15" w14:textId="77777777" w:rsidTr="00B0498C">
        <w:trPr>
          <w:trHeight w:val="227"/>
        </w:trPr>
        <w:tc>
          <w:tcPr>
            <w:tcW w:w="2263" w:type="dxa"/>
            <w:shd w:val="clear" w:color="auto" w:fill="F2F2F2"/>
            <w:vAlign w:val="center"/>
          </w:tcPr>
          <w:p w14:paraId="3B1677D8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0498C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68005EA0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B0498C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13B1310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B0498C" w:rsidRPr="00B0498C" w14:paraId="61F918D4" w14:textId="77777777" w:rsidTr="00B0498C">
        <w:trPr>
          <w:trHeight w:val="227"/>
        </w:trPr>
        <w:tc>
          <w:tcPr>
            <w:tcW w:w="2263" w:type="dxa"/>
            <w:shd w:val="clear" w:color="auto" w:fill="FFFFFF"/>
          </w:tcPr>
          <w:p w14:paraId="681BBC41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0498C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FFFFFF"/>
          </w:tcPr>
          <w:p w14:paraId="0B11E93A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B0498C">
              <w:rPr>
                <w:rFonts w:ascii="Arial" w:hAnsi="Arial" w:cs="Arial"/>
                <w:sz w:val="18"/>
                <w:szCs w:val="18"/>
              </w:rPr>
              <w:t xml:space="preserve">Halsen – </w:t>
            </w:r>
            <w:proofErr w:type="spellStart"/>
            <w:r w:rsidRPr="00B0498C">
              <w:rPr>
                <w:rFonts w:ascii="Arial" w:hAnsi="Arial" w:cs="Arial"/>
                <w:sz w:val="18"/>
                <w:szCs w:val="18"/>
              </w:rPr>
              <w:t>orbitas</w:t>
            </w:r>
            <w:proofErr w:type="spellEnd"/>
            <w:r w:rsidRPr="00B0498C">
              <w:rPr>
                <w:rFonts w:ascii="Arial" w:hAnsi="Arial" w:cs="Arial"/>
                <w:sz w:val="18"/>
                <w:szCs w:val="18"/>
              </w:rPr>
              <w:t xml:space="preserve"> underkant.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92D17DB" w14:textId="77777777" w:rsidR="00B0498C" w:rsidRPr="00B0498C" w:rsidRDefault="00B0498C" w:rsidP="00B0498C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B0498C" w:rsidRPr="00B0498C" w14:paraId="3C8486BF" w14:textId="77777777" w:rsidTr="00B0498C">
        <w:trPr>
          <w:trHeight w:val="227"/>
        </w:trPr>
        <w:tc>
          <w:tcPr>
            <w:tcW w:w="2263" w:type="dxa"/>
            <w:shd w:val="clear" w:color="auto" w:fill="FFFFFF"/>
          </w:tcPr>
          <w:p w14:paraId="2C3A68EA" w14:textId="77777777" w:rsidR="00B0498C" w:rsidRPr="00B0498C" w:rsidRDefault="00B0498C" w:rsidP="00B0498C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0498C">
              <w:rPr>
                <w:rFonts w:ascii="Arial" w:hAnsi="Arial" w:cs="Arial"/>
                <w:b/>
                <w:sz w:val="18"/>
                <w:szCs w:val="18"/>
              </w:rPr>
              <w:t>Mandibel K-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FFFFFF"/>
          </w:tcPr>
          <w:p w14:paraId="57D7A210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B0498C">
              <w:rPr>
                <w:rFonts w:ascii="Wingdings" w:hAnsi="Wingdings" w:cs="Arial"/>
                <w:sz w:val="18"/>
                <w:szCs w:val="18"/>
              </w:rPr>
              <w:sym w:font="Wingdings" w:char="F0E1"/>
            </w:r>
            <w:r w:rsidRPr="00B0498C">
              <w:rPr>
                <w:rFonts w:ascii="Arial" w:hAnsi="Arial" w:cs="Arial"/>
                <w:sz w:val="18"/>
                <w:szCs w:val="18"/>
              </w:rPr>
              <w:t xml:space="preserve"> Mandibelns bas – halva </w:t>
            </w:r>
            <w:proofErr w:type="spellStart"/>
            <w:r w:rsidRPr="00B0498C">
              <w:rPr>
                <w:rFonts w:ascii="Arial" w:hAnsi="Arial" w:cs="Arial"/>
                <w:sz w:val="18"/>
                <w:szCs w:val="18"/>
              </w:rPr>
              <w:t>ramus</w:t>
            </w:r>
            <w:proofErr w:type="spellEnd"/>
            <w:r w:rsidRPr="00B0498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0498C">
              <w:rPr>
                <w:rFonts w:ascii="Arial" w:hAnsi="Arial" w:cs="Arial"/>
                <w:sz w:val="18"/>
                <w:szCs w:val="18"/>
              </w:rPr>
              <w:t>mandibulae</w:t>
            </w:r>
            <w:proofErr w:type="spellEnd"/>
            <w:r w:rsidRPr="00B0498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06711D7A" w14:textId="77777777" w:rsidR="00B0498C" w:rsidRPr="00B0498C" w:rsidRDefault="00B0498C" w:rsidP="00B0498C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4332146B" w14:textId="77777777" w:rsidR="00B0498C" w:rsidRPr="00B0498C" w:rsidRDefault="00B0498C" w:rsidP="00B0498C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73462E33" w14:textId="77777777" w:rsidR="00B0498C" w:rsidRPr="00B0498C" w:rsidRDefault="00B0498C" w:rsidP="00B0498C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25C8ACFE" w14:textId="57D53A46" w:rsidR="00B0498C" w:rsidRPr="00E97C56" w:rsidRDefault="00B0498C" w:rsidP="00B0498C">
      <w:pPr>
        <w:spacing w:after="0" w:line="240" w:lineRule="auto"/>
        <w:ind w:left="0" w:right="0"/>
        <w:rPr>
          <w:rFonts w:ascii="Arial" w:hAnsi="Arial" w:cs="Arial"/>
          <w:b/>
        </w:rPr>
      </w:pPr>
      <w:r w:rsidRPr="00B0498C">
        <w:rPr>
          <w:rFonts w:ascii="Arial" w:hAnsi="Arial" w:cs="Arial"/>
          <w:b/>
        </w:rPr>
        <w:br w:type="page"/>
      </w:r>
    </w:p>
    <w:p w14:paraId="1EA1412D" w14:textId="77777777" w:rsidR="00B0498C" w:rsidRPr="00B0498C" w:rsidRDefault="00B0498C" w:rsidP="007D18D6">
      <w:pPr>
        <w:pStyle w:val="Rubrik2"/>
        <w:ind w:left="0"/>
      </w:pPr>
      <w:proofErr w:type="spellStart"/>
      <w:r w:rsidRPr="00B0498C">
        <w:lastRenderedPageBreak/>
        <w:t>Reformatering</w:t>
      </w:r>
      <w:proofErr w:type="spellEnd"/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268"/>
        <w:gridCol w:w="2977"/>
        <w:gridCol w:w="2664"/>
      </w:tblGrid>
      <w:tr w:rsidR="00B0498C" w:rsidRPr="00B0498C" w14:paraId="178ED0DA" w14:textId="77777777" w:rsidTr="00B0498C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B4E17F7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0498C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FA368B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B0498C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0B6E34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B0498C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569CE26" wp14:editId="77166D54">
                      <wp:simplePos x="0" y="0"/>
                      <wp:positionH relativeFrom="margin">
                        <wp:posOffset>1192530</wp:posOffset>
                      </wp:positionH>
                      <wp:positionV relativeFrom="paragraph">
                        <wp:posOffset>239395</wp:posOffset>
                      </wp:positionV>
                      <wp:extent cx="409575" cy="575945"/>
                      <wp:effectExtent l="0" t="0" r="9525" b="14605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972874"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57FE70A" w14:textId="77777777" w:rsidR="00B0498C" w:rsidRPr="0066564D" w:rsidRDefault="00B0498C" w:rsidP="007D18D6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69CE26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7" type="#_x0000_t67" style="position:absolute;left:0;text-align:left;margin-left:93.9pt;margin-top:18.85pt;width:32.25pt;height:45.35pt;rotation:-11607655fd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" adj="13920" fillcolor="red" stroked="f" strokeweight="1pt">
                      <v:textbox style="layout-flow:vertical" inset="1mm,1mm,1mm,1mm">
                        <w:txbxContent>
                          <w:p w14:paraId="157FE70A" w14:textId="77777777" w:rsidR="00B0498C" w:rsidRPr="0066564D" w:rsidRDefault="00B0498C" w:rsidP="007D18D6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B0498C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26D3484" wp14:editId="22846F51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529590</wp:posOffset>
                      </wp:positionV>
                      <wp:extent cx="410210" cy="657225"/>
                      <wp:effectExtent l="9842" t="9208" r="0" b="18732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581168">
                                <a:off x="0" y="0"/>
                                <a:ext cx="410210" cy="65722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28C4C4D" w14:textId="77777777" w:rsidR="00B0498C" w:rsidRPr="0066567D" w:rsidRDefault="00B0498C" w:rsidP="007D18D6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D3484" id="Upp 19" o:spid="_x0000_s1028" type="#_x0000_t68" style="position:absolute;left:0;text-align:left;margin-left:19.95pt;margin-top:41.7pt;width:32.3pt;height:51.75pt;rotation:6096124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" adj="6741" fillcolor="red" stroked="f" strokeweight="1pt">
                      <v:textbox style="layout-flow:vertical;mso-layout-flow-alt:bottom-to-top" inset="1mm,1mm,1mm,1mm">
                        <w:txbxContent>
                          <w:p w14:paraId="328C4C4D" w14:textId="77777777" w:rsidR="00B0498C" w:rsidRPr="0066567D" w:rsidRDefault="00B0498C" w:rsidP="007D18D6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0498C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DAF3537" wp14:editId="55996110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183515</wp:posOffset>
                      </wp:positionV>
                      <wp:extent cx="1769110" cy="57785"/>
                      <wp:effectExtent l="19050" t="19050" r="21590" b="37465"/>
                      <wp:wrapNone/>
                      <wp:docPr id="15" name="Ra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69592" cy="57974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04D997" id="Rak 1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pt,14.45pt" to="139.2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B0498C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82D73BB" wp14:editId="02BDD3BC">
                      <wp:simplePos x="0" y="0"/>
                      <wp:positionH relativeFrom="column">
                        <wp:posOffset>763905</wp:posOffset>
                      </wp:positionH>
                      <wp:positionV relativeFrom="paragraph">
                        <wp:posOffset>5080</wp:posOffset>
                      </wp:positionV>
                      <wp:extent cx="60960" cy="1199515"/>
                      <wp:effectExtent l="19050" t="19050" r="34290" b="19685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1419" cy="1199927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D5656E" id="Rak 1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15pt,.4pt" to="64.95pt,9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B0498C">
              <w:rPr>
                <w:noProof/>
                <w:szCs w:val="20"/>
              </w:rPr>
              <w:drawing>
                <wp:inline distT="0" distB="0" distL="0" distR="0" wp14:anchorId="47707E15" wp14:editId="41A1BA9B">
                  <wp:extent cx="1769423" cy="1205887"/>
                  <wp:effectExtent l="0" t="0" r="2540" b="0"/>
                  <wp:docPr id="24" name="Bildobjekt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590035" name=""/>
                          <pic:cNvPicPr/>
                        </pic:nvPicPr>
                        <pic:blipFill>
                          <a:blip r:embed="rId24"/>
                          <a:srcRect t="223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68" cy="12090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588F9688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B0498C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480A805" wp14:editId="06BAAE3F">
                      <wp:simplePos x="0" y="0"/>
                      <wp:positionH relativeFrom="column">
                        <wp:posOffset>855980</wp:posOffset>
                      </wp:positionH>
                      <wp:positionV relativeFrom="paragraph">
                        <wp:posOffset>960755</wp:posOffset>
                      </wp:positionV>
                      <wp:extent cx="410210" cy="661035"/>
                      <wp:effectExtent l="7937" t="49213" r="0" b="54927"/>
                      <wp:wrapNone/>
                      <wp:docPr id="28" name="Upp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3571061">
                                <a:off x="0" y="0"/>
                                <a:ext cx="410210" cy="66103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A28BE4C" w14:textId="77777777" w:rsidR="00B0498C" w:rsidRPr="0066567D" w:rsidRDefault="00B0498C" w:rsidP="007D18D6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 SIN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80A805" id="Upp 28" o:spid="_x0000_s1029" type="#_x0000_t68" style="position:absolute;left:0;text-align:left;margin-left:67.4pt;margin-top:75.65pt;width:32.3pt;height:52.05pt;rotation:3900551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" adj="6702" fillcolor="red" stroked="f" strokeweight="1pt">
                      <v:textbox style="layout-flow:vertical;mso-layout-flow-alt:bottom-to-top" inset="1mm,1mm,1mm,1mm">
                        <w:txbxContent>
                          <w:p w14:paraId="0A28BE4C" w14:textId="77777777" w:rsidR="00B0498C" w:rsidRPr="0066567D" w:rsidRDefault="00B0498C" w:rsidP="007D18D6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 SIN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0498C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2BB660D" wp14:editId="2A46DF49">
                      <wp:simplePos x="0" y="0"/>
                      <wp:positionH relativeFrom="column">
                        <wp:posOffset>248920</wp:posOffset>
                      </wp:positionH>
                      <wp:positionV relativeFrom="paragraph">
                        <wp:posOffset>991235</wp:posOffset>
                      </wp:positionV>
                      <wp:extent cx="410210" cy="643255"/>
                      <wp:effectExtent l="16827" t="59373" r="0" b="44767"/>
                      <wp:wrapNone/>
                      <wp:docPr id="22" name="Upp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7196740">
                                <a:off x="0" y="0"/>
                                <a:ext cx="410210" cy="64325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8A86DB4" w14:textId="77777777" w:rsidR="00B0498C" w:rsidRPr="0066567D" w:rsidRDefault="00B0498C" w:rsidP="007D18D6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 DX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BB660D" id="Upp 22" o:spid="_x0000_s1030" type="#_x0000_t68" style="position:absolute;left:0;text-align:left;margin-left:19.6pt;margin-top:78.05pt;width:32.3pt;height:50.65pt;rotation:7860759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" adj="6887" fillcolor="red" stroked="f" strokeweight="1pt">
                      <v:textbox style="layout-flow:vertical;mso-layout-flow-alt:bottom-to-top" inset="1mm,1mm,1mm,1mm">
                        <w:txbxContent>
                          <w:p w14:paraId="58A86DB4" w14:textId="77777777" w:rsidR="00B0498C" w:rsidRPr="0066567D" w:rsidRDefault="00B0498C" w:rsidP="007D18D6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 DX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0498C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BF0AFD5" wp14:editId="5B96870C">
                      <wp:simplePos x="0" y="0"/>
                      <wp:positionH relativeFrom="column">
                        <wp:posOffset>723900</wp:posOffset>
                      </wp:positionH>
                      <wp:positionV relativeFrom="paragraph">
                        <wp:posOffset>-3810</wp:posOffset>
                      </wp:positionV>
                      <wp:extent cx="818515" cy="1473835"/>
                      <wp:effectExtent l="19050" t="19050" r="19685" b="31115"/>
                      <wp:wrapNone/>
                      <wp:docPr id="27" name="Rak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18866" cy="1473959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F43F90" id="Rak 2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pt,-.3pt" to="121.45pt,1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" strokecolor="red" strokeweight="3pt">
                      <v:stroke joinstyle="miter"/>
                    </v:line>
                  </w:pict>
                </mc:Fallback>
              </mc:AlternateContent>
            </w:r>
            <w:r w:rsidRPr="00B0498C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8C7BD30" wp14:editId="61B1AE81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-3810</wp:posOffset>
                      </wp:positionV>
                      <wp:extent cx="798195" cy="1466850"/>
                      <wp:effectExtent l="19050" t="19050" r="20955" b="19050"/>
                      <wp:wrapNone/>
                      <wp:docPr id="21" name="Ra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98394" cy="1467135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F31FCF" id="Rak 21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5pt,-.3pt" to="64pt,1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B0498C">
              <w:rPr>
                <w:noProof/>
                <w:szCs w:val="20"/>
              </w:rPr>
              <w:drawing>
                <wp:inline distT="0" distB="0" distL="0" distR="0" wp14:anchorId="7880836B" wp14:editId="753EAA09">
                  <wp:extent cx="1554480" cy="1596772"/>
                  <wp:effectExtent l="0" t="0" r="7620" b="3810"/>
                  <wp:docPr id="25" name="Bildobjekt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9518503" name=""/>
                          <pic:cNvPicPr/>
                        </pic:nvPicPr>
                        <pic:blipFill>
                          <a:blip r:embed="rId25"/>
                          <a:srcRect b="63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480" cy="15967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498C" w:rsidRPr="00B0498C" w14:paraId="7A2E0C01" w14:textId="77777777" w:rsidTr="00B0498C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CEEEED2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0498C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4CCDE6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B0498C">
              <w:rPr>
                <w:rFonts w:ascii="Arial" w:hAnsi="Arial" w:cs="Arial"/>
                <w:noProof/>
                <w:sz w:val="18"/>
                <w:szCs w:val="18"/>
              </w:rPr>
              <w:t>Parallellt med hårda gommen.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83C1B3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1FAAE55E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B0498C" w:rsidRPr="00B0498C" w14:paraId="59FFBDD4" w14:textId="77777777" w:rsidTr="00B0498C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38F7FCB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0498C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266B48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B0498C">
              <w:rPr>
                <w:rFonts w:ascii="Arial" w:hAnsi="Arial" w:cs="Arial"/>
                <w:noProof/>
                <w:sz w:val="18"/>
                <w:szCs w:val="18"/>
              </w:rPr>
              <w:t>Vinkelrätt mot AX.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EE8F82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2044CB6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B0498C" w:rsidRPr="00B0498C" w14:paraId="04A76B7C" w14:textId="77777777" w:rsidTr="00B0498C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3225471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0498C">
              <w:rPr>
                <w:rFonts w:ascii="Arial" w:hAnsi="Arial" w:cs="Arial"/>
                <w:b/>
                <w:sz w:val="18"/>
                <w:szCs w:val="18"/>
              </w:rPr>
              <w:t>SAG DX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0E5882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B0498C">
              <w:rPr>
                <w:rFonts w:ascii="Arial" w:hAnsi="Arial" w:cs="Arial"/>
                <w:noProof/>
                <w:sz w:val="18"/>
                <w:szCs w:val="18"/>
              </w:rPr>
              <w:t>Parallellt med corpus mandibulae dx.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662475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5915CF2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B0498C" w:rsidRPr="00B0498C" w14:paraId="166CA27B" w14:textId="77777777" w:rsidTr="00B0498C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5D33709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0498C">
              <w:rPr>
                <w:rFonts w:ascii="Arial" w:hAnsi="Arial" w:cs="Arial"/>
                <w:b/>
                <w:sz w:val="18"/>
                <w:szCs w:val="18"/>
              </w:rPr>
              <w:t>SAG SIN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F31695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B0498C">
              <w:rPr>
                <w:rFonts w:ascii="Arial" w:hAnsi="Arial" w:cs="Arial"/>
                <w:noProof/>
                <w:sz w:val="18"/>
                <w:szCs w:val="18"/>
              </w:rPr>
              <w:t>Parallellt med corpus mandibulae sin. De sagittala snitten ska delvis överlappa varandra i medellinjen.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B62274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0548B31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60A20DB1" w14:textId="77777777" w:rsidR="00B0498C" w:rsidRPr="00B0498C" w:rsidRDefault="00B0498C" w:rsidP="00B0498C">
      <w:pPr>
        <w:tabs>
          <w:tab w:val="left" w:pos="4590"/>
        </w:tabs>
        <w:spacing w:after="0" w:line="36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43F4244E" w14:textId="77777777" w:rsidR="00B0498C" w:rsidRPr="00B0498C" w:rsidRDefault="00B0498C" w:rsidP="007D18D6">
      <w:pPr>
        <w:pStyle w:val="Rubrik2"/>
        <w:ind w:left="0"/>
      </w:pPr>
      <w:r w:rsidRPr="00B0498C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552"/>
        <w:gridCol w:w="1275"/>
        <w:gridCol w:w="1105"/>
      </w:tblGrid>
      <w:tr w:rsidR="00B0498C" w:rsidRPr="00B0498C" w14:paraId="46D7FEE7" w14:textId="77777777" w:rsidTr="00BE7F0F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821987C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0498C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BE37FDA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0498C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1AC8784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0498C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2D7AB12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B0498C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  <w:r w:rsidRPr="00B0498C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6CA9C64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B0498C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5DE93C7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B0498C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B0498C" w:rsidRPr="00B0498C" w14:paraId="3008DBF5" w14:textId="77777777" w:rsidTr="00BE7F0F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5AB3F0" w14:textId="77777777" w:rsidR="00B0498C" w:rsidRPr="00B0498C" w:rsidRDefault="00B0498C" w:rsidP="00B0498C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0498C">
              <w:rPr>
                <w:rFonts w:ascii="Arial" w:hAnsi="Arial" w:cs="Arial"/>
                <w:b/>
                <w:sz w:val="18"/>
                <w:szCs w:val="18"/>
              </w:rPr>
              <w:t>Mandibel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B5FE18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498C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E19484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498C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0B75D5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498C">
              <w:rPr>
                <w:rFonts w:ascii="Arial" w:hAnsi="Arial" w:cs="Arial"/>
                <w:sz w:val="18"/>
                <w:szCs w:val="18"/>
              </w:rPr>
              <w:t>H75/Boneplus/FC35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B412BD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B0498C">
              <w:rPr>
                <w:rFonts w:ascii="Arial" w:hAnsi="Arial" w:cs="Arial"/>
                <w:noProof/>
                <w:sz w:val="18"/>
                <w:szCs w:val="18"/>
              </w:rPr>
              <w:t>C500 W3000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5F3FDCDC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B0498C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B0498C" w:rsidRPr="00B0498C" w14:paraId="46B0739E" w14:textId="77777777" w:rsidTr="00BE7F0F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EEB1F64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2033EA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498C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748A1F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498C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E3B9AE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498C">
              <w:rPr>
                <w:rFonts w:ascii="Arial" w:hAnsi="Arial" w:cs="Arial"/>
                <w:sz w:val="18"/>
                <w:szCs w:val="18"/>
              </w:rPr>
              <w:t>H75/Boneplus/FC35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5709B3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B0498C">
              <w:rPr>
                <w:rFonts w:ascii="Arial" w:hAnsi="Arial" w:cs="Arial"/>
                <w:noProof/>
                <w:sz w:val="18"/>
                <w:szCs w:val="18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11BE86D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B0498C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B0498C" w:rsidRPr="00B0498C" w14:paraId="5FB41587" w14:textId="77777777" w:rsidTr="00BE7F0F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A503BF4" w14:textId="77777777" w:rsidR="00B0498C" w:rsidRPr="00B0498C" w:rsidRDefault="00B0498C" w:rsidP="00B0498C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18EB62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498C">
              <w:rPr>
                <w:rFonts w:ascii="Arial" w:hAnsi="Arial" w:cs="Arial"/>
                <w:sz w:val="18"/>
                <w:szCs w:val="18"/>
              </w:rPr>
              <w:t>SAG DX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0B1699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0498C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6EB922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0498C">
              <w:rPr>
                <w:rFonts w:ascii="Arial" w:hAnsi="Arial" w:cs="Arial"/>
                <w:sz w:val="18"/>
                <w:szCs w:val="18"/>
                <w:lang w:val="en-US"/>
              </w:rPr>
              <w:t>H75/</w:t>
            </w:r>
            <w:proofErr w:type="spellStart"/>
            <w:r w:rsidRPr="00B0498C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B0498C">
              <w:rPr>
                <w:rFonts w:ascii="Arial" w:hAnsi="Arial" w:cs="Arial"/>
                <w:sz w:val="18"/>
                <w:szCs w:val="18"/>
                <w:lang w:val="en-US"/>
              </w:rPr>
              <w:t>/FC35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C1271D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0498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106749A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0498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B0498C" w:rsidRPr="00B0498C" w14:paraId="03C27021" w14:textId="77777777" w:rsidTr="00BE7F0F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AAAD73A" w14:textId="77777777" w:rsidR="00B0498C" w:rsidRPr="00B0498C" w:rsidRDefault="00B0498C" w:rsidP="00B0498C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0F973A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0498C">
              <w:rPr>
                <w:rFonts w:ascii="Arial" w:hAnsi="Arial" w:cs="Arial"/>
                <w:sz w:val="18"/>
                <w:szCs w:val="18"/>
                <w:lang w:val="en-US"/>
              </w:rPr>
              <w:t>SAG SIN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2946AB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498C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88C33E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0498C">
              <w:rPr>
                <w:rFonts w:ascii="Arial" w:hAnsi="Arial" w:cs="Arial"/>
                <w:sz w:val="18"/>
                <w:szCs w:val="18"/>
                <w:lang w:val="en-US"/>
              </w:rPr>
              <w:t>H75/</w:t>
            </w:r>
            <w:proofErr w:type="spellStart"/>
            <w:r w:rsidRPr="00B0498C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B0498C">
              <w:rPr>
                <w:rFonts w:ascii="Arial" w:hAnsi="Arial" w:cs="Arial"/>
                <w:sz w:val="18"/>
                <w:szCs w:val="18"/>
                <w:lang w:val="en-US"/>
              </w:rPr>
              <w:t>/FC35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B71968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0498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6569C99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0498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B0498C" w:rsidRPr="00B0498C" w14:paraId="3416AA8A" w14:textId="77777777" w:rsidTr="00BE7F0F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5544D98" w14:textId="77777777" w:rsidR="00B0498C" w:rsidRPr="00B0498C" w:rsidRDefault="00B0498C" w:rsidP="00B0498C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31B57C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0498C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0C13C9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0498C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5FF9A3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0498C">
              <w:rPr>
                <w:rFonts w:ascii="Arial" w:hAnsi="Arial" w:cs="Arial"/>
                <w:sz w:val="18"/>
                <w:szCs w:val="18"/>
                <w:lang w:val="en-US"/>
              </w:rPr>
              <w:t>H75/</w:t>
            </w:r>
            <w:proofErr w:type="spellStart"/>
            <w:r w:rsidRPr="00B0498C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B0498C">
              <w:rPr>
                <w:rFonts w:ascii="Arial" w:hAnsi="Arial" w:cs="Arial"/>
                <w:sz w:val="18"/>
                <w:szCs w:val="18"/>
                <w:lang w:val="en-US"/>
              </w:rPr>
              <w:t>/FC35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F8A02F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B0498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725E6DD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B0498C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B0498C" w:rsidRPr="00B0498C" w14:paraId="42EF56A9" w14:textId="77777777" w:rsidTr="00BE7F0F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4994C71" w14:textId="77777777" w:rsidR="00B0498C" w:rsidRPr="00B0498C" w:rsidRDefault="00B0498C" w:rsidP="00B0498C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1682DC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0498C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A71CC5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0498C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078C28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0498C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98A529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B0498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704EC6F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B0498C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B0498C" w:rsidRPr="00B0498C" w14:paraId="4ED0AA8E" w14:textId="77777777" w:rsidTr="00BE7F0F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DC604B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0498C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67015B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498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ABA6F3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498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30762C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498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322ACE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498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A12336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498C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B0498C" w:rsidRPr="00B0498C" w14:paraId="624103D9" w14:textId="77777777" w:rsidTr="00BE7F0F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2BDE8E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B0498C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05C6AD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498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A3B391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498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2C778C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498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F326B4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498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209000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498C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733D9058" w14:textId="77777777" w:rsidR="00B0498C" w:rsidRPr="00B0498C" w:rsidRDefault="00B0498C" w:rsidP="00B0498C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BD76B1E" w14:textId="77777777" w:rsidR="00B0498C" w:rsidRPr="00B0498C" w:rsidRDefault="00B0498C" w:rsidP="007D18D6">
      <w:pPr>
        <w:pStyle w:val="Rubrik2"/>
        <w:ind w:left="0"/>
      </w:pPr>
      <w:r w:rsidRPr="00B0498C"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B0498C" w:rsidRPr="00B0498C" w14:paraId="19E3E6F5" w14:textId="77777777" w:rsidTr="00B0498C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32352E26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3D382FE3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2F91E744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0B61E057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44E82BC4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0498C" w:rsidRPr="00B0498C" w14:paraId="3960A329" w14:textId="77777777" w:rsidTr="00B0498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71FF5EE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0498C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002A9CC2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0498C">
              <w:rPr>
                <w:rFonts w:ascii="Arial" w:hAnsi="Arial" w:cs="Arial"/>
                <w:color w:val="FFFFFF"/>
                <w:sz w:val="18"/>
                <w:szCs w:val="18"/>
              </w:rPr>
              <w:t>Mandibel</w:t>
            </w:r>
          </w:p>
          <w:p w14:paraId="7DCC6429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0498C">
              <w:rPr>
                <w:rFonts w:ascii="Arial" w:hAnsi="Arial" w:cs="Arial"/>
                <w:color w:val="FFFFFF"/>
                <w:sz w:val="18"/>
                <w:szCs w:val="18"/>
              </w:rPr>
              <w:t>K-</w:t>
            </w:r>
          </w:p>
          <w:p w14:paraId="252B871D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0498C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11EB1BF6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0498C">
              <w:rPr>
                <w:rFonts w:ascii="Arial" w:hAnsi="Arial" w:cs="Arial"/>
                <w:color w:val="FFFFFF"/>
                <w:sz w:val="18"/>
                <w:szCs w:val="18"/>
              </w:rPr>
              <w:t>Mandibel</w:t>
            </w:r>
          </w:p>
          <w:p w14:paraId="039C573B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0498C">
              <w:rPr>
                <w:rFonts w:ascii="Arial" w:hAnsi="Arial" w:cs="Arial"/>
                <w:color w:val="FFFFFF"/>
                <w:sz w:val="18"/>
                <w:szCs w:val="18"/>
              </w:rPr>
              <w:t>K-</w:t>
            </w:r>
          </w:p>
          <w:p w14:paraId="1FCB2204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0498C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283" w:type="dxa"/>
            <w:shd w:val="clear" w:color="auto" w:fill="F2F2F2"/>
          </w:tcPr>
          <w:p w14:paraId="4EE4B40A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36DBD380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0498C">
              <w:rPr>
                <w:rFonts w:ascii="Arial" w:hAnsi="Arial" w:cs="Arial"/>
                <w:color w:val="FFFFFF"/>
                <w:sz w:val="18"/>
                <w:szCs w:val="18"/>
              </w:rPr>
              <w:t>Mandibel</w:t>
            </w:r>
          </w:p>
          <w:p w14:paraId="2A4DB69C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0498C">
              <w:rPr>
                <w:rFonts w:ascii="Arial" w:hAnsi="Arial" w:cs="Arial"/>
                <w:color w:val="FFFFFF"/>
                <w:sz w:val="18"/>
                <w:szCs w:val="18"/>
              </w:rPr>
              <w:t>K-</w:t>
            </w:r>
          </w:p>
          <w:p w14:paraId="026341BD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0498C">
              <w:rPr>
                <w:rFonts w:ascii="Arial" w:hAnsi="Arial" w:cs="Arial"/>
                <w:color w:val="FFFFFF"/>
                <w:sz w:val="18"/>
                <w:szCs w:val="18"/>
              </w:rPr>
              <w:t>SAG DX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34DD9294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0498C">
              <w:rPr>
                <w:rFonts w:ascii="Arial" w:hAnsi="Arial" w:cs="Arial"/>
                <w:color w:val="FFFFFF"/>
                <w:sz w:val="18"/>
                <w:szCs w:val="18"/>
              </w:rPr>
              <w:t>Mandibel</w:t>
            </w:r>
          </w:p>
          <w:p w14:paraId="334D03F9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0498C">
              <w:rPr>
                <w:rFonts w:ascii="Arial" w:hAnsi="Arial" w:cs="Arial"/>
                <w:color w:val="FFFFFF"/>
                <w:sz w:val="18"/>
                <w:szCs w:val="18"/>
              </w:rPr>
              <w:t>K-</w:t>
            </w:r>
          </w:p>
          <w:p w14:paraId="2C9E2786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0498C">
              <w:rPr>
                <w:rFonts w:ascii="Arial" w:hAnsi="Arial" w:cs="Arial"/>
                <w:color w:val="FFFFFF"/>
                <w:sz w:val="18"/>
                <w:szCs w:val="18"/>
              </w:rPr>
              <w:t>SAG SIN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A5EFEC5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0498C" w:rsidRPr="00B0498C" w14:paraId="4DA79CE5" w14:textId="77777777" w:rsidTr="00B0498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B601C55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12BCACF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4810508C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4EEF389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E019F18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F412AC5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212933E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0498C" w:rsidRPr="00B0498C" w14:paraId="6EE73BEE" w14:textId="77777777" w:rsidTr="00B0498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23AE245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18074C2F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6B0255C1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3A0AD2C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62045BA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F1FDB1F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425F2F9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0498C" w:rsidRPr="00B0498C" w14:paraId="3BF9234C" w14:textId="77777777" w:rsidTr="00B0498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7F314DE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037468C9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23E49C38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449E8D6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72762112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8DFACBF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7F2E2F1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0498C" w:rsidRPr="00B0498C" w14:paraId="48F8F7D8" w14:textId="77777777" w:rsidTr="00B0498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FCBFC3D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2F98A400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0DD866CD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1EC6EEF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2668A3F6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1766E5BE" w14:textId="77777777" w:rsidR="00B0498C" w:rsidRPr="00B0498C" w:rsidRDefault="00B0498C" w:rsidP="00B0498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188678A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0498C" w:rsidRPr="00B0498C" w14:paraId="2ECAC3B3" w14:textId="77777777" w:rsidTr="00B0498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248E3BA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11550A46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677DFA6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FCB89F8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7E78BE70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92EDC99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5D1DAFC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0498C" w:rsidRPr="00B0498C" w14:paraId="3861B13A" w14:textId="77777777" w:rsidTr="00B0498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3C26ED0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521F1A9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4240C0E7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93535F5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963E241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7EBA0D2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5855D87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0498C" w:rsidRPr="00B0498C" w14:paraId="1CA5D3D6" w14:textId="77777777" w:rsidTr="00B0498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6D8C5DB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52B167D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10A682B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74AFA48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27092FF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3C3F76A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FF74885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0498C" w:rsidRPr="00B0498C" w14:paraId="0FDBF56C" w14:textId="77777777" w:rsidTr="00B0498C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0BC7117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784B499B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7B53BFBB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56EF7606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B8F9F38" w14:textId="77777777" w:rsidR="00B0498C" w:rsidRPr="00B0498C" w:rsidRDefault="00B0498C" w:rsidP="00B0498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0462EE0E" w14:textId="77777777" w:rsidR="00B0498C" w:rsidRPr="00B0498C" w:rsidRDefault="00B0498C" w:rsidP="00B0498C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B0498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97DF3" w14:textId="77777777" w:rsidR="003D3FFC" w:rsidRDefault="003D3FFC">
      <w:r>
        <w:separator/>
      </w:r>
    </w:p>
  </w:endnote>
  <w:endnote w:type="continuationSeparator" w:id="0">
    <w:p w14:paraId="31B466AB" w14:textId="77777777" w:rsidR="003D3FFC" w:rsidRDefault="003D3FFC">
      <w:r>
        <w:continuationSeparator/>
      </w:r>
    </w:p>
  </w:endnote>
  <w:endnote w:type="continuationNotice" w:id="1">
    <w:p w14:paraId="7EFF6F6E" w14:textId="77777777" w:rsidR="003D3FFC" w:rsidRDefault="003D3F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60BAB" w14:textId="77777777" w:rsidR="003D3FFC" w:rsidRDefault="003D3FFC"/>
  </w:footnote>
  <w:footnote w:type="continuationSeparator" w:id="0">
    <w:p w14:paraId="4D3D08E8" w14:textId="77777777" w:rsidR="003D3FFC" w:rsidRDefault="003D3FFC">
      <w:r>
        <w:continuationSeparator/>
      </w:r>
    </w:p>
  </w:footnote>
  <w:footnote w:type="continuationNotice" w:id="1">
    <w:p w14:paraId="3868C7A6" w14:textId="77777777" w:rsidR="003D3FFC" w:rsidRDefault="003D3FF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1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2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A4689F7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216CAE40" w:tentative="1">
      <w:start w:val="1"/>
      <w:numFmt w:val="lowerLetter"/>
      <w:lvlText w:val="%2."/>
      <w:lvlJc w:val="left"/>
      <w:pPr>
        <w:ind w:left="1080" w:hanging="360"/>
      </w:pPr>
    </w:lvl>
    <w:lvl w:ilvl="2" w:tplc="59625BC4" w:tentative="1">
      <w:start w:val="1"/>
      <w:numFmt w:val="lowerRoman"/>
      <w:lvlText w:val="%3."/>
      <w:lvlJc w:val="right"/>
      <w:pPr>
        <w:ind w:left="1800" w:hanging="180"/>
      </w:pPr>
    </w:lvl>
    <w:lvl w:ilvl="3" w:tplc="F76ED324" w:tentative="1">
      <w:start w:val="1"/>
      <w:numFmt w:val="decimal"/>
      <w:lvlText w:val="%4."/>
      <w:lvlJc w:val="left"/>
      <w:pPr>
        <w:ind w:left="2520" w:hanging="360"/>
      </w:pPr>
    </w:lvl>
    <w:lvl w:ilvl="4" w:tplc="A9D853D0" w:tentative="1">
      <w:start w:val="1"/>
      <w:numFmt w:val="lowerLetter"/>
      <w:lvlText w:val="%5."/>
      <w:lvlJc w:val="left"/>
      <w:pPr>
        <w:ind w:left="3240" w:hanging="360"/>
      </w:pPr>
    </w:lvl>
    <w:lvl w:ilvl="5" w:tplc="B6C2D808" w:tentative="1">
      <w:start w:val="1"/>
      <w:numFmt w:val="lowerRoman"/>
      <w:lvlText w:val="%6."/>
      <w:lvlJc w:val="right"/>
      <w:pPr>
        <w:ind w:left="3960" w:hanging="180"/>
      </w:pPr>
    </w:lvl>
    <w:lvl w:ilvl="6" w:tplc="62860508" w:tentative="1">
      <w:start w:val="1"/>
      <w:numFmt w:val="decimal"/>
      <w:lvlText w:val="%7."/>
      <w:lvlJc w:val="left"/>
      <w:pPr>
        <w:ind w:left="4680" w:hanging="360"/>
      </w:pPr>
    </w:lvl>
    <w:lvl w:ilvl="7" w:tplc="40B4AD22" w:tentative="1">
      <w:start w:val="1"/>
      <w:numFmt w:val="lowerLetter"/>
      <w:lvlText w:val="%8."/>
      <w:lvlJc w:val="left"/>
      <w:pPr>
        <w:ind w:left="5400" w:hanging="360"/>
      </w:pPr>
    </w:lvl>
    <w:lvl w:ilvl="8" w:tplc="6E46F6B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7EB08346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8CFAE772" w:tentative="1">
      <w:start w:val="1"/>
      <w:numFmt w:val="lowerLetter"/>
      <w:lvlText w:val="%2."/>
      <w:lvlJc w:val="left"/>
      <w:pPr>
        <w:ind w:left="1080" w:hanging="360"/>
      </w:pPr>
    </w:lvl>
    <w:lvl w:ilvl="2" w:tplc="BE64BDD2" w:tentative="1">
      <w:start w:val="1"/>
      <w:numFmt w:val="lowerRoman"/>
      <w:lvlText w:val="%3."/>
      <w:lvlJc w:val="right"/>
      <w:pPr>
        <w:ind w:left="1800" w:hanging="180"/>
      </w:pPr>
    </w:lvl>
    <w:lvl w:ilvl="3" w:tplc="DBE21560" w:tentative="1">
      <w:start w:val="1"/>
      <w:numFmt w:val="decimal"/>
      <w:lvlText w:val="%4."/>
      <w:lvlJc w:val="left"/>
      <w:pPr>
        <w:ind w:left="2520" w:hanging="360"/>
      </w:pPr>
    </w:lvl>
    <w:lvl w:ilvl="4" w:tplc="87D472C2" w:tentative="1">
      <w:start w:val="1"/>
      <w:numFmt w:val="lowerLetter"/>
      <w:lvlText w:val="%5."/>
      <w:lvlJc w:val="left"/>
      <w:pPr>
        <w:ind w:left="3240" w:hanging="360"/>
      </w:pPr>
    </w:lvl>
    <w:lvl w:ilvl="5" w:tplc="1C1A8E5C" w:tentative="1">
      <w:start w:val="1"/>
      <w:numFmt w:val="lowerRoman"/>
      <w:lvlText w:val="%6."/>
      <w:lvlJc w:val="right"/>
      <w:pPr>
        <w:ind w:left="3960" w:hanging="180"/>
      </w:pPr>
    </w:lvl>
    <w:lvl w:ilvl="6" w:tplc="08AE68FE" w:tentative="1">
      <w:start w:val="1"/>
      <w:numFmt w:val="decimal"/>
      <w:lvlText w:val="%7."/>
      <w:lvlJc w:val="left"/>
      <w:pPr>
        <w:ind w:left="4680" w:hanging="360"/>
      </w:pPr>
    </w:lvl>
    <w:lvl w:ilvl="7" w:tplc="3014D066" w:tentative="1">
      <w:start w:val="1"/>
      <w:numFmt w:val="lowerLetter"/>
      <w:lvlText w:val="%8."/>
      <w:lvlJc w:val="left"/>
      <w:pPr>
        <w:ind w:left="5400" w:hanging="360"/>
      </w:pPr>
    </w:lvl>
    <w:lvl w:ilvl="8" w:tplc="91A4EB4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6CF687C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C862D50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B09A8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4DC56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EA4FBF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B12946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0CEDB3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C5AEDA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C3CCAA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63356129">
    <w:abstractNumId w:val="20"/>
  </w:num>
  <w:num w:numId="2" w16cid:durableId="799953107">
    <w:abstractNumId w:val="15"/>
  </w:num>
  <w:num w:numId="3" w16cid:durableId="435756368">
    <w:abstractNumId w:val="0"/>
  </w:num>
  <w:num w:numId="4" w16cid:durableId="1518346536">
    <w:abstractNumId w:val="6"/>
  </w:num>
  <w:num w:numId="5" w16cid:durableId="2053193778">
    <w:abstractNumId w:val="18"/>
  </w:num>
  <w:num w:numId="6" w16cid:durableId="2058620769">
    <w:abstractNumId w:val="2"/>
  </w:num>
  <w:num w:numId="7" w16cid:durableId="2086611318">
    <w:abstractNumId w:val="12"/>
  </w:num>
  <w:num w:numId="8" w16cid:durableId="2066679747">
    <w:abstractNumId w:val="9"/>
  </w:num>
  <w:num w:numId="9" w16cid:durableId="1148596557">
    <w:abstractNumId w:val="1"/>
  </w:num>
  <w:num w:numId="10" w16cid:durableId="2064600650">
    <w:abstractNumId w:val="1"/>
  </w:num>
  <w:num w:numId="11" w16cid:durableId="1438134867">
    <w:abstractNumId w:val="3"/>
  </w:num>
  <w:num w:numId="12" w16cid:durableId="1517966568">
    <w:abstractNumId w:val="4"/>
  </w:num>
  <w:num w:numId="13" w16cid:durableId="747307477">
    <w:abstractNumId w:val="14"/>
  </w:num>
  <w:num w:numId="14" w16cid:durableId="688794450">
    <w:abstractNumId w:val="10"/>
  </w:num>
  <w:num w:numId="15" w16cid:durableId="196435096">
    <w:abstractNumId w:val="7"/>
  </w:num>
  <w:num w:numId="16" w16cid:durableId="146439255">
    <w:abstractNumId w:val="13"/>
  </w:num>
  <w:num w:numId="17" w16cid:durableId="394862951">
    <w:abstractNumId w:val="5"/>
  </w:num>
  <w:num w:numId="18" w16cid:durableId="1194073424">
    <w:abstractNumId w:val="11"/>
  </w:num>
  <w:num w:numId="19" w16cid:durableId="697699057">
    <w:abstractNumId w:val="19"/>
  </w:num>
  <w:num w:numId="20" w16cid:durableId="398141231">
    <w:abstractNumId w:val="16"/>
  </w:num>
  <w:num w:numId="21" w16cid:durableId="101998001">
    <w:abstractNumId w:val="8"/>
  </w:num>
  <w:num w:numId="22" w16cid:durableId="119427201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3FFC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18D6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0498C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D40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7C56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Data" Target="diagrams/data1.xml" Id="rId18" /><Relationship Type="http://schemas.openxmlformats.org/officeDocument/2006/relationships/fontTable" Target="fontTable.xml" Id="rId26" /><Relationship Type="http://schemas.openxmlformats.org/officeDocument/2006/relationships/diagramColors" Target="diagrams/colors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media/image5.png" Id="rId25" /><Relationship Type="http://schemas.openxmlformats.org/officeDocument/2006/relationships/footer" Target="footer3.xml" Id="rId16" /><Relationship Type="http://schemas.openxmlformats.org/officeDocument/2006/relationships/diagramQuickStyle" Target="diagrams/quickStyl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4.png" Id="rId24" /><Relationship Type="http://schemas.openxmlformats.org/officeDocument/2006/relationships/header" Target="header2.xml" Id="rId15" /><Relationship Type="http://schemas.openxmlformats.org/officeDocument/2006/relationships/image" Target="media/image3.png" Id="rId23" /><Relationship Type="http://schemas.openxmlformats.org/officeDocument/2006/relationships/footnotes" Target="footnotes.xml" Id="rId10" /><Relationship Type="http://schemas.openxmlformats.org/officeDocument/2006/relationships/diagramLayout" Target="diagrams/layout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07/relationships/diagramDrawing" Target="diagrams/drawing1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50 s efter bolus 1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F3B6A528-B736-42AA-88B3-C07EE7EA75D9}" type="presOf" srcId="{7D55B2F1-F7F7-4A6B-AFB0-F846FDB634B5}" destId="{E13D0391-DAD9-4B61-AB66-3FA48A4F7006}" srcOrd="0" destOrd="0" presId="urn:microsoft.com/office/officeart/2005/8/layout/hChevron3"/>
    <dgm:cxn modelId="{2B06473F-05AE-4C04-9DAB-5D11D9CEE6EE}" type="presOf" srcId="{72C3C3E7-AFE7-48AF-A84A-F5F4B462ABCE}" destId="{AD4E5296-B06F-4F82-9CB5-F741BF6BFCC1}" srcOrd="0" destOrd="0" presId="urn:microsoft.com/office/officeart/2005/8/layout/hChevron3"/>
    <dgm:cxn modelId="{4FE636A9-1A04-4CD2-84C1-A8DE18C9043E}" type="presOf" srcId="{D813EA76-4FD3-4C15-BFBC-B1DF43B29666}" destId="{4784DBD1-3CBE-41A8-A2C7-CF088F838C79}" srcOrd="0" destOrd="0" presId="urn:microsoft.com/office/officeart/2005/8/layout/hChevron3"/>
    <dgm:cxn modelId="{2ED8CEAB-AA00-4A65-A47B-B07EDF60ABD6}" type="presOf" srcId="{548E9FD9-7371-42E5-8C31-C03B33C90BF7}" destId="{6CE68A43-9C69-4212-AF24-9AFEE7CA1715}" srcOrd="0" destOrd="0" presId="urn:microsoft.com/office/officeart/2005/8/layout/hChevron3"/>
    <dgm:cxn modelId="{53B68EB2-2FC6-448E-9BFE-AE53B2863101}" type="presOf" srcId="{B73EA016-5B5E-4372-8AFF-E16F061CFA05}" destId="{1F6A0B97-83F0-4189-B0CB-00156B0AC153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E2A6F1A4-414C-429C-AC7B-AF0616FD4A07}" type="presParOf" srcId="{1F6A0B97-83F0-4189-B0CB-00156B0AC153}" destId="{4784DBD1-3CBE-41A8-A2C7-CF088F838C79}" srcOrd="0" destOrd="0" presId="urn:microsoft.com/office/officeart/2005/8/layout/hChevron3"/>
    <dgm:cxn modelId="{493F2BEB-4C22-49F2-9EAE-1414680FE5C4}" type="presParOf" srcId="{1F6A0B97-83F0-4189-B0CB-00156B0AC153}" destId="{37D14BC8-3203-463C-9804-9B3B86B621FF}" srcOrd="1" destOrd="0" presId="urn:microsoft.com/office/officeart/2005/8/layout/hChevron3"/>
    <dgm:cxn modelId="{43D6A984-00FA-48EE-B822-2779F43B20DC}" type="presParOf" srcId="{1F6A0B97-83F0-4189-B0CB-00156B0AC153}" destId="{E13D0391-DAD9-4B61-AB66-3FA48A4F7006}" srcOrd="2" destOrd="0" presId="urn:microsoft.com/office/officeart/2005/8/layout/hChevron3"/>
    <dgm:cxn modelId="{F52CB4E8-6341-4193-B2EF-E683B876966D}" type="presParOf" srcId="{1F6A0B97-83F0-4189-B0CB-00156B0AC153}" destId="{F9271109-4339-4036-9126-150629D10456}" srcOrd="3" destOrd="0" presId="urn:microsoft.com/office/officeart/2005/8/layout/hChevron3"/>
    <dgm:cxn modelId="{FFDA2E6E-E3F0-4C96-B8B7-0E358526C47D}" type="presParOf" srcId="{1F6A0B97-83F0-4189-B0CB-00156B0AC153}" destId="{AD4E5296-B06F-4F82-9CB5-F741BF6BFCC1}" srcOrd="4" destOrd="0" presId="urn:microsoft.com/office/officeart/2005/8/layout/hChevron3"/>
    <dgm:cxn modelId="{4910DC54-E2BB-4EDC-884C-3B2E6E0F76B9}" type="presParOf" srcId="{1F6A0B97-83F0-4189-B0CB-00156B0AC153}" destId="{99F7A086-6C98-4385-8FFE-3337C1F24694}" srcOrd="5" destOrd="0" presId="urn:microsoft.com/office/officeart/2005/8/layout/hChevron3"/>
    <dgm:cxn modelId="{FCDFF357-E7F4-4859-A9EB-DDA994CCAEC9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50 s efter bolus 1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2</Pages>
  <Words>300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1888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Mandibel endast corpus (815000C)</dc:title>
  <dc:subject/>
  <dc:creator>patrik.jens.johansson@vgregion.se</dc:creator>
  <keywords/>
  <lastModifiedBy>Ulrica Sehlberg</lastModifiedBy>
  <revision>4</revision>
  <lastPrinted>2016-03-31T10:56:00.0000000Z</lastPrinted>
  <dcterms:created xsi:type="dcterms:W3CDTF">2022-05-18T04:21:00.0000000Z</dcterms:created>
  <dcterms:modified xsi:type="dcterms:W3CDTF">2024-01-18T14:30:00.0000000Z</dcterms:modified>
</coreProperties>
</file>