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7CF74" w14:textId="77777777" w:rsidR="00C81DD0" w:rsidRPr="00D8212A" w:rsidRDefault="00C81DD0" w:rsidP="00D8212A">
      <w:pPr>
        <w:pStyle w:val="Rubrik1"/>
        <w:sectPr w:rsidR="00C81DD0" w:rsidRPr="00D8212A" w:rsidSect="00C81D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926B06" w14:textId="71DC1A87" w:rsidR="00C81DD0" w:rsidRPr="00D8212A" w:rsidRDefault="632C5176" w:rsidP="00D8212A">
      <w:pPr>
        <w:pStyle w:val="Rubrik1"/>
        <w:ind w:left="0"/>
      </w:pPr>
      <w:r w:rsidRPr="00D8212A">
        <w:t>DT Ländrygg diskbråck (824000C)</w:t>
      </w:r>
    </w:p>
    <w:p w14:paraId="50476EB2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6E8D6F" w14:textId="77777777" w:rsidR="00C81DD0" w:rsidRPr="00C81DD0" w:rsidRDefault="00C81DD0" w:rsidP="00D8212A">
      <w:pPr>
        <w:pStyle w:val="Rubrik2"/>
        <w:ind w:left="0"/>
      </w:pPr>
      <w:r w:rsidRPr="00C81DD0">
        <w:t>Syfte</w:t>
      </w:r>
    </w:p>
    <w:p w14:paraId="2F34D54F" w14:textId="77777777" w:rsidR="00C81DD0" w:rsidRDefault="00C81DD0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81DD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F0EB8E1" w14:textId="339CFDF3" w:rsidR="00D8212A" w:rsidRDefault="00D8212A" w:rsidP="00D8212A">
      <w:pPr>
        <w:pStyle w:val="Rubrik2"/>
        <w:ind w:left="0"/>
      </w:pPr>
      <w:r>
        <w:t>Förändringar sedan föregående undersökning</w:t>
      </w:r>
    </w:p>
    <w:p w14:paraId="78A55166" w14:textId="4A61DBB9" w:rsidR="00D8212A" w:rsidRPr="00C81DD0" w:rsidRDefault="003A62C3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förändring under arkivering.</w:t>
      </w:r>
    </w:p>
    <w:p w14:paraId="18E80674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4C3FF3" w14:textId="77777777" w:rsidR="00C81DD0" w:rsidRPr="00C81DD0" w:rsidRDefault="00C81DD0" w:rsidP="00D8212A">
      <w:pPr>
        <w:pStyle w:val="Rubrik2"/>
        <w:ind w:left="0"/>
      </w:pPr>
      <w:r w:rsidRPr="00C81DD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81DD0" w:rsidRPr="00C81DD0" w14:paraId="661CA3C0" w14:textId="77777777" w:rsidTr="00EB258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03DFC6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509054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Diskbråck, spinal stenos mm, när MR inte kan utföras.</w:t>
            </w:r>
          </w:p>
        </w:tc>
      </w:tr>
      <w:tr w:rsidR="00C81DD0" w:rsidRPr="00C81DD0" w14:paraId="7C533B2E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3C2DB9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6FC7D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C81DD0" w:rsidRPr="00C81DD0" w14:paraId="460555BB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012420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77B089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81DD0" w:rsidRPr="00C81DD0" w14:paraId="3C13D9C8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B6CED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2AA54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81DD0" w:rsidRPr="00C81DD0" w14:paraId="7FEE1530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096959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F583B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64CAF6B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967D89E" w14:textId="77777777" w:rsidR="00C81DD0" w:rsidRPr="00C81DD0" w:rsidRDefault="003A62C3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C81DD0" w:rsidRPr="00C81DD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81DD0" w:rsidRPr="00C81DD0" w14:paraId="5B355A28" w14:textId="77777777" w:rsidTr="00EB25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BAFD2F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33C2ECF" w14:textId="77777777" w:rsidR="00C81DD0" w:rsidRPr="00C81DD0" w:rsidRDefault="00C81DD0" w:rsidP="00C81D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6DC8B26" w14:textId="77777777" w:rsidR="00C81DD0" w:rsidRPr="00C81DD0" w:rsidRDefault="00C81DD0" w:rsidP="00C81D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5D30361" w14:textId="77777777" w:rsidR="00C81DD0" w:rsidRPr="00C81DD0" w:rsidRDefault="00C81DD0" w:rsidP="00C81D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8D09A08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B1F527" w14:textId="77777777" w:rsidR="00C81DD0" w:rsidRPr="00C81DD0" w:rsidRDefault="00C81DD0" w:rsidP="00D8212A">
      <w:pPr>
        <w:pStyle w:val="Rubrik2"/>
        <w:ind w:left="0"/>
      </w:pPr>
      <w:r w:rsidRPr="00C81DD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C81DD0" w:rsidRPr="00C81DD0" w14:paraId="26F15374" w14:textId="77777777" w:rsidTr="00C81DD0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716C79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CB2C676" wp14:editId="617461C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F4A1D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8D8D382" wp14:editId="4136FA7E">
                      <wp:simplePos x="0" y="0"/>
                      <wp:positionH relativeFrom="column">
                        <wp:posOffset>499110</wp:posOffset>
                      </wp:positionH>
                      <wp:positionV relativeFrom="paragraph">
                        <wp:posOffset>218440</wp:posOffset>
                      </wp:positionV>
                      <wp:extent cx="410210" cy="13779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779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31AC3F" w14:textId="77777777" w:rsidR="00C81DD0" w:rsidRPr="0066567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8D8D38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39.3pt;margin-top:17.2pt;width:32.3pt;height:108.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" adj="3215" fillcolor="red" stroked="f" strokeweight="1pt">
                      <v:textbox inset="1mm,1mm,1mm,1mm">
                        <w:txbxContent>
                          <w:p w14:paraId="1C31AC3F" w14:textId="77777777" w:rsidR="00C81DD0" w:rsidRPr="0066567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5348C8F" wp14:editId="7C015384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217170</wp:posOffset>
                      </wp:positionV>
                      <wp:extent cx="1504950" cy="1391285"/>
                      <wp:effectExtent l="19050" t="19050" r="19050" b="1841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04950" cy="13912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BB692E6">
                    <v:rect id="Rektangel 3" style="position:absolute;margin-left:12.2pt;margin-top:17.1pt;width:118.5pt;height:10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03045D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"/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59EDDBAC" wp14:editId="151144E8">
                  <wp:extent cx="1542137" cy="2165230"/>
                  <wp:effectExtent l="0" t="0" r="1270" b="6985"/>
                  <wp:docPr id="31" name="Bildobjekt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1740843" name=""/>
                          <pic:cNvPicPr/>
                        </pic:nvPicPr>
                        <pic:blipFill>
                          <a:blip r:embed="rId23"/>
                          <a:srcRect b="53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4899" cy="21831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1DD0" w:rsidRPr="00C81DD0" w14:paraId="1471654A" w14:textId="77777777" w:rsidTr="00C81DD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31B524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A3005B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57555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81DD0" w:rsidRPr="00C81DD0" w14:paraId="2C931F25" w14:textId="77777777" w:rsidTr="00C81DD0">
        <w:trPr>
          <w:trHeight w:val="227"/>
        </w:trPr>
        <w:tc>
          <w:tcPr>
            <w:tcW w:w="1950" w:type="dxa"/>
            <w:shd w:val="clear" w:color="auto" w:fill="FFFFFF"/>
          </w:tcPr>
          <w:p w14:paraId="5D477F5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AECA33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Diafragma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3F4051" w14:textId="77777777" w:rsidR="00C81DD0" w:rsidRPr="00C81DD0" w:rsidRDefault="00C81DD0" w:rsidP="00C81DD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81DD0" w:rsidRPr="00C81DD0" w14:paraId="6ED0BAD1" w14:textId="77777777" w:rsidTr="00C81DD0">
        <w:trPr>
          <w:trHeight w:val="227"/>
        </w:trPr>
        <w:tc>
          <w:tcPr>
            <w:tcW w:w="1950" w:type="dxa"/>
            <w:shd w:val="clear" w:color="auto" w:fill="FFFFFF"/>
          </w:tcPr>
          <w:p w14:paraId="231E9F5E" w14:textId="77777777" w:rsidR="00C81DD0" w:rsidRPr="00C81DD0" w:rsidRDefault="00C81DD0" w:rsidP="00C81DD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Ländrygg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8D4AA3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C81DD0">
              <w:rPr>
                <w:rFonts w:ascii="Arial" w:hAnsi="Arial" w:cs="Arial"/>
                <w:sz w:val="18"/>
                <w:szCs w:val="18"/>
              </w:rPr>
              <w:t xml:space="preserve"> Th12 – S2.</w:t>
            </w:r>
          </w:p>
          <w:p w14:paraId="419314B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81DD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28E7950" w14:textId="77777777" w:rsidR="00C81DD0" w:rsidRPr="00C81DD0" w:rsidRDefault="00C81DD0" w:rsidP="00C81DD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89BCC13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100A0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881BB17" w14:textId="77777777" w:rsidR="00C81DD0" w:rsidRPr="00D8212A" w:rsidRDefault="00C81DD0" w:rsidP="00C81DD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8212A">
        <w:rPr>
          <w:rFonts w:asciiTheme="majorHAnsi" w:hAnsiTheme="majorHAnsi" w:cstheme="majorHAnsi"/>
          <w:sz w:val="40"/>
          <w:szCs w:val="40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2693"/>
        <w:gridCol w:w="3089"/>
      </w:tblGrid>
      <w:tr w:rsidR="00C81DD0" w:rsidRPr="00C81DD0" w14:paraId="78636DD7" w14:textId="77777777" w:rsidTr="00C81DD0">
        <w:trPr>
          <w:trHeight w:val="252"/>
        </w:trPr>
        <w:tc>
          <w:tcPr>
            <w:tcW w:w="3256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3F3275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AX mjukdelar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239011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AX skelett, COR mjukdelar &amp; skelett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FEC541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SAG mjukdelar &amp; skelett</w:t>
            </w:r>
          </w:p>
        </w:tc>
      </w:tr>
      <w:tr w:rsidR="00C81DD0" w:rsidRPr="00C81DD0" w14:paraId="507B49D1" w14:textId="77777777" w:rsidTr="00C81DD0">
        <w:trPr>
          <w:trHeight w:val="2940"/>
        </w:trPr>
        <w:tc>
          <w:tcPr>
            <w:tcW w:w="3256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79CFB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28D2F94" wp14:editId="0D671C8E">
                      <wp:simplePos x="0" y="0"/>
                      <wp:positionH relativeFrom="margin">
                        <wp:posOffset>895350</wp:posOffset>
                      </wp:positionH>
                      <wp:positionV relativeFrom="paragraph">
                        <wp:posOffset>128270</wp:posOffset>
                      </wp:positionV>
                      <wp:extent cx="409575" cy="455295"/>
                      <wp:effectExtent l="19050" t="19050" r="9525" b="1905"/>
                      <wp:wrapNone/>
                      <wp:docPr id="19" name="Ned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3545">
                                <a:off x="0" y="0"/>
                                <a:ext cx="409575" cy="45529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1D8E93" w14:textId="77777777" w:rsidR="00C81DD0" w:rsidRPr="0066564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28D2F9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19" o:spid="_x0000_s1027" type="#_x0000_t67" style="position:absolute;left:0;text-align:left;margin-left:70.5pt;margin-top:10.1pt;width:32.25pt;height:35.85pt;rotation:495392fd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" adj="11885" fillcolor="red" stroked="f" strokeweight="1pt">
                      <v:textbox style="layout-flow:vertical" inset="1mm,1mm,1mm,1mm">
                        <w:txbxContent>
                          <w:p w14:paraId="601D8E93" w14:textId="77777777" w:rsidR="00C81DD0" w:rsidRPr="0066564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BF3A9E" wp14:editId="0E38A0BC">
                      <wp:simplePos x="0" y="0"/>
                      <wp:positionH relativeFrom="column">
                        <wp:posOffset>258445</wp:posOffset>
                      </wp:positionH>
                      <wp:positionV relativeFrom="paragraph">
                        <wp:posOffset>1511300</wp:posOffset>
                      </wp:positionV>
                      <wp:extent cx="933450" cy="520700"/>
                      <wp:effectExtent l="19050" t="19050" r="19050" b="31750"/>
                      <wp:wrapNone/>
                      <wp:docPr id="1" name="R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33450" cy="520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459C3591">
                    <v:line id="Rak 9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0.35pt,119pt" to="93.85pt,160pt" w14:anchorId="68B75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D7AFDE7" wp14:editId="626B43D5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1844040</wp:posOffset>
                      </wp:positionV>
                      <wp:extent cx="469900" cy="215900"/>
                      <wp:effectExtent l="0" t="0" r="6350" b="0"/>
                      <wp:wrapNone/>
                      <wp:docPr id="27" name="Textruta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9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0F2C305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L5-S1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7AFDE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7" o:spid="_x0000_s1028" type="#_x0000_t202" style="position:absolute;left:0;text-align:left;margin-left:-5.7pt;margin-top:145.2pt;width:37pt;height:1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" fillcolor="red" stroked="f" strokeweight=".5pt">
                      <v:textbox>
                        <w:txbxContent>
                          <w:p w14:paraId="60F2C305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L5-S1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48163611" wp14:editId="17251567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1399540</wp:posOffset>
                      </wp:positionV>
                      <wp:extent cx="463550" cy="215900"/>
                      <wp:effectExtent l="0" t="0" r="0" b="0"/>
                      <wp:wrapNone/>
                      <wp:docPr id="29" name="Textruta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355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4AB1DF71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L4-L5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163611" id="Textruta 29" o:spid="_x0000_s1029" type="#_x0000_t202" style="position:absolute;left:0;text-align:left;margin-left:-5.7pt;margin-top:110.2pt;width:36.5pt;height:1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" fillcolor="red" stroked="f" strokeweight=".5pt">
                      <v:textbox>
                        <w:txbxContent>
                          <w:p w14:paraId="4AB1DF71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L4-L5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4B2C120" wp14:editId="58A79EA6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1050290</wp:posOffset>
                      </wp:positionV>
                      <wp:extent cx="463550" cy="215900"/>
                      <wp:effectExtent l="0" t="0" r="0" b="0"/>
                      <wp:wrapNone/>
                      <wp:docPr id="26" name="Textruta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355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AC7A6CF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L3-L4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B2C120" id="Textruta 26" o:spid="_x0000_s1030" type="#_x0000_t202" style="position:absolute;left:0;text-align:left;margin-left:-5.7pt;margin-top:82.7pt;width:36.5pt;height:1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" fillcolor="red" stroked="f" strokeweight=".5pt">
                      <v:textbox>
                        <w:txbxContent>
                          <w:p w14:paraId="3AC7A6CF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L3-L4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17E1EB9" wp14:editId="4E6D5F92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707390</wp:posOffset>
                      </wp:positionV>
                      <wp:extent cx="469900" cy="215900"/>
                      <wp:effectExtent l="0" t="0" r="6350" b="0"/>
                      <wp:wrapNone/>
                      <wp:docPr id="25" name="Textruta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9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242777E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L2-L3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7E1EB9" id="Textruta 25" o:spid="_x0000_s1031" type="#_x0000_t202" style="position:absolute;left:0;text-align:left;margin-left:-5.7pt;margin-top:55.7pt;width:37pt;height:1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" fillcolor="red" stroked="f" strokeweight=".5pt">
                      <v:textbox>
                        <w:txbxContent>
                          <w:p w14:paraId="6242777E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L2-L3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54F83F00" wp14:editId="5295D078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386080</wp:posOffset>
                      </wp:positionV>
                      <wp:extent cx="463550" cy="215900"/>
                      <wp:effectExtent l="0" t="0" r="0" b="0"/>
                      <wp:wrapNone/>
                      <wp:docPr id="23" name="Textruta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355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1E6F81D" w14:textId="77777777" w:rsidR="00C81DD0" w:rsidRPr="00C81DD0" w:rsidRDefault="00C81DD0" w:rsidP="00AC1B0B">
                                  <w:pPr>
                                    <w:shd w:val="clear" w:color="auto" w:fill="FF0000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</w:pPr>
                                  <w:r w:rsidRPr="00C81DD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6"/>
                                      <w:szCs w:val="16"/>
                                    </w:rPr>
                                    <w:t>L1-L2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F83F00" id="Textruta 23" o:spid="_x0000_s1032" type="#_x0000_t202" style="position:absolute;left:0;text-align:left;margin-left:-5.7pt;margin-top:30.4pt;width:36.5pt;height:1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" fillcolor="red" stroked="f" strokeweight=".5pt">
                      <v:textbox>
                        <w:txbxContent>
                          <w:p w14:paraId="31E6F81D" w14:textId="77777777" w:rsidR="00C81DD0" w:rsidRPr="00C81DD0" w:rsidRDefault="00C81DD0" w:rsidP="00AC1B0B">
                            <w:pPr>
                              <w:shd w:val="clear" w:color="auto" w:fill="FF0000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</w:pPr>
                            <w:r w:rsidRPr="00C81DD0">
                              <w:rPr>
                                <w:rFonts w:ascii="Arial" w:hAnsi="Arial" w:cs="Arial"/>
                                <w:b/>
                                <w:color w:val="FFFFFF"/>
                                <w:sz w:val="16"/>
                                <w:szCs w:val="16"/>
                              </w:rPr>
                              <w:t>L1-L2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86B73E5" wp14:editId="2D49EC0A">
                      <wp:simplePos x="0" y="0"/>
                      <wp:positionH relativeFrom="column">
                        <wp:posOffset>283210</wp:posOffset>
                      </wp:positionH>
                      <wp:positionV relativeFrom="paragraph">
                        <wp:posOffset>491490</wp:posOffset>
                      </wp:positionV>
                      <wp:extent cx="965200" cy="133350"/>
                      <wp:effectExtent l="19050" t="19050" r="6350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65200" cy="133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C2C9838">
                    <v:line id="Rak 15" style="position:absolute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2.3pt,38.7pt" to="98.3pt,49.2pt" w14:anchorId="66BECC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7F0F8EE" wp14:editId="428A65E7">
                      <wp:simplePos x="0" y="0"/>
                      <wp:positionH relativeFrom="column">
                        <wp:posOffset>251460</wp:posOffset>
                      </wp:positionH>
                      <wp:positionV relativeFrom="paragraph">
                        <wp:posOffset>1145540</wp:posOffset>
                      </wp:positionV>
                      <wp:extent cx="933450" cy="31750"/>
                      <wp:effectExtent l="19050" t="19050" r="19050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33450" cy="317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E0695FC">
                    <v:line id="Rak 21" style="position:absolute;flip:x 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9.8pt,90.2pt" to="93.3pt,92.7pt" w14:anchorId="056CCFF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2742589" wp14:editId="4CD0D1B5">
                      <wp:simplePos x="0" y="0"/>
                      <wp:positionH relativeFrom="column">
                        <wp:posOffset>283210</wp:posOffset>
                      </wp:positionH>
                      <wp:positionV relativeFrom="paragraph">
                        <wp:posOffset>1405890</wp:posOffset>
                      </wp:positionV>
                      <wp:extent cx="901700" cy="107950"/>
                      <wp:effectExtent l="19050" t="19050" r="12700" b="25400"/>
                      <wp:wrapNone/>
                      <wp:docPr id="2" name="R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01700" cy="1079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638ADF4">
                    <v:line id="Rak 10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2.3pt,110.7pt" to="93.3pt,119.2pt" w14:anchorId="7122A5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209FDE6" wp14:editId="545E1EAB">
                      <wp:simplePos x="0" y="0"/>
                      <wp:positionH relativeFrom="column">
                        <wp:posOffset>257810</wp:posOffset>
                      </wp:positionH>
                      <wp:positionV relativeFrom="paragraph">
                        <wp:posOffset>789940</wp:posOffset>
                      </wp:positionV>
                      <wp:extent cx="920750" cy="114300"/>
                      <wp:effectExtent l="19050" t="19050" r="12700" b="19050"/>
                      <wp:wrapNone/>
                      <wp:docPr id="14" name="Rak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207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2FD15F0">
                    <v:line id="Rak 14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20.3pt,62.2pt" to="92.8pt,71.2pt" w14:anchorId="1FEC7D1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39CB7638" wp14:editId="4D8302A2">
                  <wp:extent cx="1280160" cy="2154304"/>
                  <wp:effectExtent l="0" t="0" r="0" b="0"/>
                  <wp:docPr id="5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005774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241" cy="217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123383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608D4D9" wp14:editId="0BDA5410">
                      <wp:simplePos x="0" y="0"/>
                      <wp:positionH relativeFrom="margin">
                        <wp:posOffset>1007110</wp:posOffset>
                      </wp:positionH>
                      <wp:positionV relativeFrom="paragraph">
                        <wp:posOffset>473075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3156CE" w14:textId="77777777" w:rsidR="00C81DD0" w:rsidRPr="0066564D" w:rsidRDefault="00C81DD0" w:rsidP="004577A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08D4D9" id="Ned 20" o:spid="_x0000_s1033" type="#_x0000_t67" style="position:absolute;left:0;text-align:left;margin-left:79.3pt;margin-top:37.25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" adj="13920" fillcolor="red" stroked="f" strokeweight="1pt">
                      <v:textbox style="layout-flow:vertical" inset="1mm,1mm,1mm,1mm">
                        <w:txbxContent>
                          <w:p w14:paraId="393156CE" w14:textId="77777777" w:rsidR="00C81DD0" w:rsidRPr="0066564D" w:rsidRDefault="00C81DD0" w:rsidP="004577A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1D7AB60" wp14:editId="59D6593D">
                      <wp:simplePos x="0" y="0"/>
                      <wp:positionH relativeFrom="column">
                        <wp:posOffset>128905</wp:posOffset>
                      </wp:positionH>
                      <wp:positionV relativeFrom="paragraph">
                        <wp:posOffset>1052195</wp:posOffset>
                      </wp:positionV>
                      <wp:extent cx="128270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8270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8E02F57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0.15pt,82.85pt" to="111.15pt,83.85pt" w14:anchorId="67824F5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F2A716C" wp14:editId="6A4E042A">
                      <wp:simplePos x="0" y="0"/>
                      <wp:positionH relativeFrom="column">
                        <wp:posOffset>410845</wp:posOffset>
                      </wp:positionH>
                      <wp:positionV relativeFrom="paragraph">
                        <wp:posOffset>1363345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BE0F11" w14:textId="77777777" w:rsidR="00C81DD0" w:rsidRPr="0066567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2A716C" id="Upp 24" o:spid="_x0000_s1034" type="#_x0000_t68" style="position:absolute;left:0;text-align:left;margin-left:32.35pt;margin-top:107.35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qfH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" adj="8956" fillcolor="red" stroked="f" strokeweight="1pt">
                      <v:textbox style="layout-flow:vertical;mso-layout-flow-alt:bottom-to-top" inset="1mm,1mm,1mm,1mm">
                        <w:txbxContent>
                          <w:p w14:paraId="76BE0F11" w14:textId="77777777" w:rsidR="00C81DD0" w:rsidRPr="0066567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E02A77C" wp14:editId="56E00CEC">
                      <wp:simplePos x="0" y="0"/>
                      <wp:positionH relativeFrom="column">
                        <wp:posOffset>867410</wp:posOffset>
                      </wp:positionH>
                      <wp:positionV relativeFrom="paragraph">
                        <wp:posOffset>-10795</wp:posOffset>
                      </wp:positionV>
                      <wp:extent cx="6350" cy="2179320"/>
                      <wp:effectExtent l="19050" t="19050" r="31750" b="3048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50" cy="217932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BF16A2B">
                    <v:line id="Rak 1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8.3pt,-.85pt" to="68.8pt,170.75pt" w14:anchorId="702BB6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6C5CA182" wp14:editId="38ACE805">
                  <wp:extent cx="1297062" cy="2186609"/>
                  <wp:effectExtent l="0" t="0" r="0" b="444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84507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7442" cy="22041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3146F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4DE1F4" wp14:editId="32E23B30">
                      <wp:simplePos x="0" y="0"/>
                      <wp:positionH relativeFrom="column">
                        <wp:posOffset>442595</wp:posOffset>
                      </wp:positionH>
                      <wp:positionV relativeFrom="paragraph">
                        <wp:posOffset>575310</wp:posOffset>
                      </wp:positionV>
                      <wp:extent cx="410210" cy="534670"/>
                      <wp:effectExtent l="0" t="5080" r="0" b="381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C7CA23" w14:textId="77777777" w:rsidR="00C81DD0" w:rsidRPr="0066567D" w:rsidRDefault="00C81DD0" w:rsidP="00AC1B0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4DE1F4" id="Upp 22" o:spid="_x0000_s1035" type="#_x0000_t68" style="position:absolute;left:0;text-align:left;margin-left:34.85pt;margin-top:45.3pt;width:32.3pt;height:42.1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" adj="8286" fillcolor="red" stroked="f" strokeweight="1pt">
                      <v:textbox style="layout-flow:vertical;mso-layout-flow-alt:bottom-to-top" inset="1mm,1mm,1mm,1mm">
                        <w:txbxContent>
                          <w:p w14:paraId="7AC7CA23" w14:textId="77777777" w:rsidR="00C81DD0" w:rsidRPr="0066567D" w:rsidRDefault="00C81DD0" w:rsidP="00AC1B0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C056958" wp14:editId="66A724B1">
                      <wp:simplePos x="0" y="0"/>
                      <wp:positionH relativeFrom="column">
                        <wp:posOffset>913765</wp:posOffset>
                      </wp:positionH>
                      <wp:positionV relativeFrom="paragraph">
                        <wp:posOffset>1905</wp:posOffset>
                      </wp:positionV>
                      <wp:extent cx="12700" cy="2146300"/>
                      <wp:effectExtent l="19050" t="19050" r="25400" b="2540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700" cy="2146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E134012">
                    <v:line id="Rak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1.95pt,.15pt" to="72.95pt,169.15pt" w14:anchorId="011F75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">
                      <v:stroke joinstyle="miter"/>
                    </v:line>
                  </w:pict>
                </mc:Fallback>
              </mc:AlternateContent>
            </w:r>
            <w:r w:rsidRPr="00C81DD0">
              <w:rPr>
                <w:noProof/>
                <w:szCs w:val="20"/>
              </w:rPr>
              <w:drawing>
                <wp:inline distT="0" distB="0" distL="0" distR="0" wp14:anchorId="35377E55" wp14:editId="2CF6492A">
                  <wp:extent cx="1495284" cy="2178657"/>
                  <wp:effectExtent l="0" t="0" r="0" b="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7199770" name=""/>
                          <pic:cNvPicPr/>
                        </pic:nvPicPr>
                        <pic:blipFill>
                          <a:blip r:embed="rId26"/>
                          <a:srcRect l="4495" r="51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117" cy="22060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1DD0" w:rsidRPr="00C81DD0" w14:paraId="41CB75D3" w14:textId="77777777" w:rsidTr="00C81DD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4CBAEA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4F8A47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</w:tr>
      <w:tr w:rsidR="00C81DD0" w:rsidRPr="00C81DD0" w14:paraId="01C73915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7409C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AX L1-S1 mjukdelar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FA6EC6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En axiell reformatering parallell med disken på varje nivå L1-S1.</w:t>
            </w:r>
          </w:p>
        </w:tc>
      </w:tr>
      <w:tr w:rsidR="00C81DD0" w:rsidRPr="00C81DD0" w14:paraId="7545445A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E5871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AX hela ländryggen skelett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7B3FA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Vinkelrätt mot bordet. DFOV ska omfatta hela kotorna och kotutskotten (ca 180 mm).</w:t>
            </w:r>
          </w:p>
        </w:tc>
      </w:tr>
      <w:tr w:rsidR="00C81DD0" w:rsidRPr="00C81DD0" w14:paraId="0090D4FF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D5C1F5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COR hela ländryggen mjukdelar &amp; skelett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2C179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</w:tr>
      <w:tr w:rsidR="00C81DD0" w:rsidRPr="00C81DD0" w14:paraId="1E662CDE" w14:textId="77777777" w:rsidTr="00EB258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F47DA6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SAG hela ländryggen mjukdelar &amp; skelett</w:t>
            </w:r>
          </w:p>
        </w:tc>
        <w:tc>
          <w:tcPr>
            <w:tcW w:w="691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292A23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</w:tr>
    </w:tbl>
    <w:p w14:paraId="50D3F10D" w14:textId="77777777" w:rsidR="00C81DD0" w:rsidRPr="00C81DD0" w:rsidRDefault="00C81DD0" w:rsidP="00C81DD0">
      <w:pPr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6DD36699" w14:textId="77777777" w:rsidR="00C81DD0" w:rsidRPr="00D8212A" w:rsidRDefault="00C81DD0" w:rsidP="00C81DD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8212A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81DD0" w:rsidRPr="00C81DD0" w14:paraId="71917ED6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13E47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3127E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4FEB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3BBF7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2D190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26623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81DD0" w:rsidRPr="00C81DD0" w14:paraId="040139F5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BBC8CE" w14:textId="77777777" w:rsidR="00C81DD0" w:rsidRPr="00C81DD0" w:rsidRDefault="00C81DD0" w:rsidP="00C81DD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Ländrygg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138AC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C015E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15842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7AC2D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090F48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C81DD0" w:rsidRPr="00C81DD0" w14:paraId="227F723C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E1922ED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81DD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mjukdelar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5DBD6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L1-L2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381A6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B5A5A54" w14:textId="3796818D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48321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0B673A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81DD0" w:rsidRPr="00C81DD0" w14:paraId="2D90C4BF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4E33D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27F3A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L2-L3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CBC50F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7B367A" w14:textId="5ADBC51E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sz w:val="18"/>
                <w:szCs w:val="18"/>
              </w:rPr>
              <w:t>B</w:t>
            </w:r>
            <w:r w:rsidR="03B02DE5" w:rsidRPr="0C531CBC">
              <w:rPr>
                <w:rFonts w:ascii="Arial" w:hAnsi="Arial" w:cs="Arial"/>
                <w:sz w:val="18"/>
                <w:szCs w:val="18"/>
              </w:rPr>
              <w:t>r40</w:t>
            </w:r>
            <w:r w:rsidRPr="0C531CB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E5ADE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A4C562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7FA0AAF9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D892EE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89692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L3-L4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9331C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3E9F690" w14:textId="7DD70FD0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A4D20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B1A6BA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2971EC24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CC1355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0E8D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L4-L5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66B19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B772BA" w14:textId="538285DB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B91BF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873B19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295AB7AA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7CF095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262CE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L5-S1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94F97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3337E35" w14:textId="09E6FA0D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7D9CC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2F4833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59A1C7B6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44B0C7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3E88B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COR hela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10178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631BE3" w14:textId="727A7652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C531CBC">
              <w:rPr>
                <w:rFonts w:ascii="Arial" w:hAnsi="Arial" w:cs="Arial"/>
                <w:sz w:val="18"/>
                <w:szCs w:val="18"/>
              </w:rPr>
              <w:t>B</w:t>
            </w:r>
            <w:r w:rsidR="4AFF66AF" w:rsidRPr="0C531CBC">
              <w:rPr>
                <w:rFonts w:ascii="Arial" w:hAnsi="Arial" w:cs="Arial"/>
                <w:sz w:val="18"/>
                <w:szCs w:val="18"/>
              </w:rPr>
              <w:t>r40</w:t>
            </w:r>
            <w:r w:rsidRPr="0C531CB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31B3B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2C98FE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40F6F4A6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777F90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65871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SAG hela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FD282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FAE226" w14:textId="7C472248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C531CBC">
              <w:rPr>
                <w:rFonts w:ascii="Arial" w:hAnsi="Arial" w:cs="Arial"/>
                <w:sz w:val="18"/>
                <w:szCs w:val="18"/>
              </w:rPr>
              <w:t>B</w:t>
            </w:r>
            <w:r w:rsidR="0F75587D" w:rsidRPr="0C531CBC">
              <w:rPr>
                <w:rFonts w:ascii="Arial" w:hAnsi="Arial" w:cs="Arial"/>
                <w:sz w:val="18"/>
                <w:szCs w:val="18"/>
              </w:rPr>
              <w:t>r40</w:t>
            </w:r>
            <w:r w:rsidRPr="0C531CB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BC28E3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1D5C51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40E97DA4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D14505B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F5B9A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hela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852AD0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6C55518" w14:textId="2BC54A92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</w:rPr>
              <w:t>r40</w:t>
            </w:r>
            <w:r w:rsidRPr="00C81D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B5E21E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C70 W300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45469C5D" w14:textId="2FD8B4C3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C531CB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11912E31" w:rsidRPr="0C531CBC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C81DD0" w:rsidRPr="00C81DD0" w14:paraId="07F07A4E" w14:textId="77777777" w:rsidTr="0C531CBC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85DEF5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81DD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C749C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hela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670D6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7ABACE" w14:textId="450DD3FF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D5D511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FFDD56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81DD0" w:rsidRPr="00C81DD0" w14:paraId="510DF3D9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90CA6B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B23AA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COR hela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819D1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75706C" w14:textId="19B74034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6806DCDD" w:rsidRPr="0C531CBC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66C7F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512E5F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69E06614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50BCFA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6E80E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SAG hela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5540E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A84706" w14:textId="3E8AAEEF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CB967E0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FD2ED2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478B9327" w14:textId="77777777" w:rsidTr="0C531CB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B8EB99" w14:textId="77777777" w:rsidR="00C81DD0" w:rsidRPr="00C81DD0" w:rsidRDefault="00C81DD0" w:rsidP="00C81D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3340B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AX hela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5EF811" w14:textId="77777777" w:rsid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  <w:p w14:paraId="1646C184" w14:textId="6A83556C" w:rsidR="008201E4" w:rsidRPr="00C81DD0" w:rsidRDefault="008201E4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9941B6" w14:textId="77777777" w:rsidR="00C81DD0" w:rsidRDefault="00C81DD0" w:rsidP="0C531C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B5690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C531CBC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  <w:p w14:paraId="337AA34B" w14:textId="482A239B" w:rsidR="00510CDC" w:rsidRPr="00C81DD0" w:rsidRDefault="00510CDC" w:rsidP="0C531C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Br40/Bone/FC30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E72F28" w14:textId="77777777" w:rsid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  <w:p w14:paraId="02D752E2" w14:textId="5AC6D94E" w:rsidR="008201E4" w:rsidRPr="00C81DD0" w:rsidRDefault="008201E4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9936B64" w14:textId="5D640E7B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C531CB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47B5067C" w:rsidRPr="0C531CB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C81DD0" w:rsidRPr="00C81DD0" w14:paraId="49E41343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99160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EE389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D1DD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6DC08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7FE09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D71F9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C81DD0" w:rsidRPr="00C81DD0" w14:paraId="6AAEB198" w14:textId="77777777" w:rsidTr="0C531CB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C3D3A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9B46C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F6C7A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558A8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B181B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C932C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81DD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AE00D3A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0D049C2C" w14:textId="51E98C86" w:rsidR="00C81DD0" w:rsidRPr="00D8212A" w:rsidRDefault="00C81DD0" w:rsidP="00D8212A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 w:rsidRPr="00C81DD0">
        <w:rPr>
          <w:szCs w:val="20"/>
        </w:rPr>
        <w:br w:type="page"/>
      </w:r>
    </w:p>
    <w:p w14:paraId="04E7EE3F" w14:textId="77777777" w:rsidR="00C81DD0" w:rsidRPr="00D8212A" w:rsidRDefault="00C81DD0" w:rsidP="00C81DD0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8212A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81DD0" w:rsidRPr="00C81DD0" w14:paraId="14DFBFC6" w14:textId="77777777" w:rsidTr="00C81D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ABAB7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4DD15F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0A0B7F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BE55A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0E88FC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B59A987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CCDA0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BD5C8A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L1 – L2 mjukdelar K-</w:t>
            </w:r>
          </w:p>
          <w:p w14:paraId="337F78F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C51AFA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L2 – L3</w:t>
            </w:r>
          </w:p>
          <w:p w14:paraId="24CD159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mjukdelar K-</w:t>
            </w:r>
          </w:p>
          <w:p w14:paraId="6AC19C2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090E97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58B3B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L5 – S1 mjukdelar K-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FF39CF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 mjukdelar K-</w:t>
            </w:r>
          </w:p>
          <w:p w14:paraId="4FD9AB2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873DC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7A542748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C9565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C03221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3F092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4EACE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54BF94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EA7E1A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88A5F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359D3AAF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73EF9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FBB463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81044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8D9A9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16F7BC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CED3A1F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DB782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27F2AE5B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E12AD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358BC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3FBC3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25486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A58568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FCB6E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01ED2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46039F24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17A8B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AB004D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L3 – L4</w:t>
            </w:r>
          </w:p>
          <w:p w14:paraId="0DB5905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mjukdelar K-</w:t>
            </w:r>
          </w:p>
          <w:p w14:paraId="096ECE8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AF57C4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L4 – L5 mjukdelar K-</w:t>
            </w:r>
          </w:p>
          <w:p w14:paraId="36ADF0A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9F64BD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8C8B67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</w:t>
            </w:r>
          </w:p>
          <w:p w14:paraId="170D165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mjukdelar K-</w:t>
            </w:r>
          </w:p>
          <w:p w14:paraId="6C1F3EBA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5B6631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03B35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75E21AAB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FD0B1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9E164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4C9040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AD160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131EF7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3BB9C0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5E0B3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21E61C95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26077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F8FEB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50FCB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FBB57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E6DB740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1BF95A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39C92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3A78D934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E3441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0B7F68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7C79808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44423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ADE26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46D40EE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4D245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5C0A63D5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317C6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A7F47F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FF813C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B1AFB8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3136A6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5A4C0F1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C81DD0" w:rsidRPr="00C81DD0" w14:paraId="550A3372" w14:textId="77777777" w:rsidTr="00C81D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8A99D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3DBBF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760657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82180A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851CBF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0114A233" w14:textId="77777777" w:rsidTr="00C81DD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364742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81DD0">
              <w:rPr>
                <w:rFonts w:ascii="Arial" w:hAnsi="Arial" w:cs="Arial"/>
                <w:b/>
                <w:sz w:val="18"/>
                <w:szCs w:val="18"/>
              </w:rPr>
              <w:t>Layout 2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FC8F0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</w:t>
            </w:r>
          </w:p>
          <w:p w14:paraId="1ACECDF9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skelett K-</w:t>
            </w:r>
          </w:p>
          <w:p w14:paraId="0AC08D32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7F5726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E33D9C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ländyggen skelett K-</w:t>
            </w:r>
          </w:p>
          <w:p w14:paraId="66376044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7505E3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Hela ländryggen skelett K-</w:t>
            </w:r>
          </w:p>
          <w:p w14:paraId="256FD8F7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81DD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4EE34D2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5B6B8721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9F32C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96AE0BE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3CBB1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E15BD5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8CE05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87E51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0A62990A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2BE18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9786231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5BE3B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3ADABC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E64B8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ECE6E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43FD64E6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95D0C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781CD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F7522E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185BAB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81885D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59181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684B85D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1496C8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FE95E96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DE519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9EC26E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39D5618" w14:textId="77777777" w:rsidR="00C81DD0" w:rsidRPr="00C81DD0" w:rsidRDefault="00C81DD0" w:rsidP="00C81D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FC98F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35F78B69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A1749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902B68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20FB4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54F9BD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AFD6F72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A9538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5DE562C1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AC1BB9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9B08D9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344CE4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76B6C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F4E8BA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4FF7E1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398B2D0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0A753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6040409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FA806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41CB4F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56BDB3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B83365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81DD0" w:rsidRPr="00C81DD0" w14:paraId="1576F1B2" w14:textId="77777777" w:rsidTr="00C81D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10989F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BBBFB67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5A890F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ECEE30C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1E9127B" w14:textId="77777777" w:rsidR="00C81DD0" w:rsidRPr="00C81DD0" w:rsidRDefault="00C81DD0" w:rsidP="00C81D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F22FAA1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BF5B879" w14:textId="77777777" w:rsidR="00C81DD0" w:rsidRPr="00C81DD0" w:rsidRDefault="00C81DD0" w:rsidP="00C81D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1D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60987" w14:textId="77777777" w:rsidR="00231EA1" w:rsidRDefault="00231EA1">
      <w:r>
        <w:separator/>
      </w:r>
    </w:p>
  </w:endnote>
  <w:endnote w:type="continuationSeparator" w:id="0">
    <w:p w14:paraId="4C14505B" w14:textId="77777777" w:rsidR="00231EA1" w:rsidRDefault="00231EA1">
      <w:r>
        <w:continuationSeparator/>
      </w:r>
    </w:p>
  </w:endnote>
  <w:endnote w:type="continuationNotice" w:id="1">
    <w:p w14:paraId="4E4FF8AE" w14:textId="77777777" w:rsidR="00231EA1" w:rsidRDefault="00231E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F57B7" w14:textId="77777777" w:rsidR="00231EA1" w:rsidRDefault="00231EA1"/>
  </w:footnote>
  <w:footnote w:type="continuationSeparator" w:id="0">
    <w:p w14:paraId="3220DA7A" w14:textId="77777777" w:rsidR="00231EA1" w:rsidRDefault="00231EA1">
      <w:r>
        <w:continuationSeparator/>
      </w:r>
    </w:p>
  </w:footnote>
  <w:footnote w:type="continuationNotice" w:id="1">
    <w:p w14:paraId="52CD4CE0" w14:textId="77777777" w:rsidR="00231EA1" w:rsidRDefault="00231E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A740AE3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D683996" w:tentative="1">
      <w:start w:val="1"/>
      <w:numFmt w:val="lowerLetter"/>
      <w:lvlText w:val="%2."/>
      <w:lvlJc w:val="left"/>
      <w:pPr>
        <w:ind w:left="1080" w:hanging="360"/>
      </w:pPr>
    </w:lvl>
    <w:lvl w:ilvl="2" w:tplc="A792FB74" w:tentative="1">
      <w:start w:val="1"/>
      <w:numFmt w:val="lowerRoman"/>
      <w:lvlText w:val="%3."/>
      <w:lvlJc w:val="right"/>
      <w:pPr>
        <w:ind w:left="1800" w:hanging="180"/>
      </w:pPr>
    </w:lvl>
    <w:lvl w:ilvl="3" w:tplc="50CC111E" w:tentative="1">
      <w:start w:val="1"/>
      <w:numFmt w:val="decimal"/>
      <w:lvlText w:val="%4."/>
      <w:lvlJc w:val="left"/>
      <w:pPr>
        <w:ind w:left="2520" w:hanging="360"/>
      </w:pPr>
    </w:lvl>
    <w:lvl w:ilvl="4" w:tplc="2D72CC14" w:tentative="1">
      <w:start w:val="1"/>
      <w:numFmt w:val="lowerLetter"/>
      <w:lvlText w:val="%5."/>
      <w:lvlJc w:val="left"/>
      <w:pPr>
        <w:ind w:left="3240" w:hanging="360"/>
      </w:pPr>
    </w:lvl>
    <w:lvl w:ilvl="5" w:tplc="AA70F418" w:tentative="1">
      <w:start w:val="1"/>
      <w:numFmt w:val="lowerRoman"/>
      <w:lvlText w:val="%6."/>
      <w:lvlJc w:val="right"/>
      <w:pPr>
        <w:ind w:left="3960" w:hanging="180"/>
      </w:pPr>
    </w:lvl>
    <w:lvl w:ilvl="6" w:tplc="E6BC6E84" w:tentative="1">
      <w:start w:val="1"/>
      <w:numFmt w:val="decimal"/>
      <w:lvlText w:val="%7."/>
      <w:lvlJc w:val="left"/>
      <w:pPr>
        <w:ind w:left="4680" w:hanging="360"/>
      </w:pPr>
    </w:lvl>
    <w:lvl w:ilvl="7" w:tplc="453C9506" w:tentative="1">
      <w:start w:val="1"/>
      <w:numFmt w:val="lowerLetter"/>
      <w:lvlText w:val="%8."/>
      <w:lvlJc w:val="left"/>
      <w:pPr>
        <w:ind w:left="5400" w:hanging="360"/>
      </w:pPr>
    </w:lvl>
    <w:lvl w:ilvl="8" w:tplc="AFD05C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8F02A5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1202C8C" w:tentative="1">
      <w:start w:val="1"/>
      <w:numFmt w:val="lowerLetter"/>
      <w:lvlText w:val="%2."/>
      <w:lvlJc w:val="left"/>
      <w:pPr>
        <w:ind w:left="1080" w:hanging="360"/>
      </w:pPr>
    </w:lvl>
    <w:lvl w:ilvl="2" w:tplc="3C3E6DBA" w:tentative="1">
      <w:start w:val="1"/>
      <w:numFmt w:val="lowerRoman"/>
      <w:lvlText w:val="%3."/>
      <w:lvlJc w:val="right"/>
      <w:pPr>
        <w:ind w:left="1800" w:hanging="180"/>
      </w:pPr>
    </w:lvl>
    <w:lvl w:ilvl="3" w:tplc="00DC5BCE" w:tentative="1">
      <w:start w:val="1"/>
      <w:numFmt w:val="decimal"/>
      <w:lvlText w:val="%4."/>
      <w:lvlJc w:val="left"/>
      <w:pPr>
        <w:ind w:left="2520" w:hanging="360"/>
      </w:pPr>
    </w:lvl>
    <w:lvl w:ilvl="4" w:tplc="79425AB6" w:tentative="1">
      <w:start w:val="1"/>
      <w:numFmt w:val="lowerLetter"/>
      <w:lvlText w:val="%5."/>
      <w:lvlJc w:val="left"/>
      <w:pPr>
        <w:ind w:left="3240" w:hanging="360"/>
      </w:pPr>
    </w:lvl>
    <w:lvl w:ilvl="5" w:tplc="837CB080" w:tentative="1">
      <w:start w:val="1"/>
      <w:numFmt w:val="lowerRoman"/>
      <w:lvlText w:val="%6."/>
      <w:lvlJc w:val="right"/>
      <w:pPr>
        <w:ind w:left="3960" w:hanging="180"/>
      </w:pPr>
    </w:lvl>
    <w:lvl w:ilvl="6" w:tplc="C4C8C8F4" w:tentative="1">
      <w:start w:val="1"/>
      <w:numFmt w:val="decimal"/>
      <w:lvlText w:val="%7."/>
      <w:lvlJc w:val="left"/>
      <w:pPr>
        <w:ind w:left="4680" w:hanging="360"/>
      </w:pPr>
    </w:lvl>
    <w:lvl w:ilvl="7" w:tplc="EB2ECBCC" w:tentative="1">
      <w:start w:val="1"/>
      <w:numFmt w:val="lowerLetter"/>
      <w:lvlText w:val="%8."/>
      <w:lvlJc w:val="left"/>
      <w:pPr>
        <w:ind w:left="5400" w:hanging="360"/>
      </w:pPr>
    </w:lvl>
    <w:lvl w:ilvl="8" w:tplc="0CB4C63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10E72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E98D1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1C467B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E08ED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D5A351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B46655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0B04B5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600AB8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F6AA6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5792233">
    <w:abstractNumId w:val="20"/>
  </w:num>
  <w:num w:numId="2" w16cid:durableId="164563055">
    <w:abstractNumId w:val="15"/>
  </w:num>
  <w:num w:numId="3" w16cid:durableId="1420105239">
    <w:abstractNumId w:val="0"/>
  </w:num>
  <w:num w:numId="4" w16cid:durableId="2085640813">
    <w:abstractNumId w:val="6"/>
  </w:num>
  <w:num w:numId="5" w16cid:durableId="279997527">
    <w:abstractNumId w:val="18"/>
  </w:num>
  <w:num w:numId="6" w16cid:durableId="1831826660">
    <w:abstractNumId w:val="2"/>
  </w:num>
  <w:num w:numId="7" w16cid:durableId="519317598">
    <w:abstractNumId w:val="12"/>
  </w:num>
  <w:num w:numId="8" w16cid:durableId="1396051126">
    <w:abstractNumId w:val="9"/>
  </w:num>
  <w:num w:numId="9" w16cid:durableId="210963563">
    <w:abstractNumId w:val="1"/>
  </w:num>
  <w:num w:numId="10" w16cid:durableId="1558202376">
    <w:abstractNumId w:val="1"/>
  </w:num>
  <w:num w:numId="11" w16cid:durableId="365371225">
    <w:abstractNumId w:val="3"/>
  </w:num>
  <w:num w:numId="12" w16cid:durableId="521015241">
    <w:abstractNumId w:val="4"/>
  </w:num>
  <w:num w:numId="13" w16cid:durableId="402218207">
    <w:abstractNumId w:val="14"/>
  </w:num>
  <w:num w:numId="14" w16cid:durableId="1784809757">
    <w:abstractNumId w:val="10"/>
  </w:num>
  <w:num w:numId="15" w16cid:durableId="1622033892">
    <w:abstractNumId w:val="7"/>
  </w:num>
  <w:num w:numId="16" w16cid:durableId="716781190">
    <w:abstractNumId w:val="13"/>
  </w:num>
  <w:num w:numId="17" w16cid:durableId="803736294">
    <w:abstractNumId w:val="5"/>
  </w:num>
  <w:num w:numId="18" w16cid:durableId="420957688">
    <w:abstractNumId w:val="11"/>
  </w:num>
  <w:num w:numId="19" w16cid:durableId="749081390">
    <w:abstractNumId w:val="19"/>
  </w:num>
  <w:num w:numId="20" w16cid:durableId="1840658897">
    <w:abstractNumId w:val="16"/>
  </w:num>
  <w:num w:numId="21" w16cid:durableId="1362786110">
    <w:abstractNumId w:val="8"/>
  </w:num>
  <w:num w:numId="22" w16cid:durableId="130496296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3C1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EA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C3"/>
    <w:rsid w:val="003B2A4B"/>
    <w:rsid w:val="003B6B0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7A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CD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DE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A10"/>
    <w:rsid w:val="0078609F"/>
    <w:rsid w:val="007917BA"/>
    <w:rsid w:val="007A5C6F"/>
    <w:rsid w:val="007D4241"/>
    <w:rsid w:val="007D4317"/>
    <w:rsid w:val="007D4EA3"/>
    <w:rsid w:val="007F1CFF"/>
    <w:rsid w:val="007F5DD5"/>
    <w:rsid w:val="008201E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B0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DD0"/>
    <w:rsid w:val="00C8545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12A"/>
    <w:rsid w:val="00D85218"/>
    <w:rsid w:val="00D915B1"/>
    <w:rsid w:val="00DA299D"/>
    <w:rsid w:val="00DA65C4"/>
    <w:rsid w:val="00DA7A1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5690"/>
    <w:rsid w:val="00FB6392"/>
    <w:rsid w:val="00FD3C70"/>
    <w:rsid w:val="00FD6820"/>
    <w:rsid w:val="00FE12D8"/>
    <w:rsid w:val="00FF7C02"/>
    <w:rsid w:val="024801E3"/>
    <w:rsid w:val="03B02DE5"/>
    <w:rsid w:val="0C531CBC"/>
    <w:rsid w:val="0F75587D"/>
    <w:rsid w:val="11912E31"/>
    <w:rsid w:val="1DF44AAA"/>
    <w:rsid w:val="360508FC"/>
    <w:rsid w:val="47B5067C"/>
    <w:rsid w:val="4AFF66AF"/>
    <w:rsid w:val="4C9A23D1"/>
    <w:rsid w:val="632C5176"/>
    <w:rsid w:val="647B2B65"/>
    <w:rsid w:val="6806DCDD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9318AA06-78CD-4253-83A3-89CAF3A9061D}" type="presOf" srcId="{D813EA76-4FD3-4C15-BFBC-B1DF43B29666}" destId="{4784DBD1-3CBE-41A8-A2C7-CF088F838C79}" srcOrd="0" destOrd="0" presId="urn:microsoft.com/office/officeart/2005/8/layout/hChevron3"/>
    <dgm:cxn modelId="{2DAEA716-26AB-4183-84A3-C7BC1C51794E}" type="presOf" srcId="{7D55B2F1-F7F7-4A6B-AFB0-F846FDB634B5}" destId="{E13D0391-DAD9-4B61-AB66-3FA48A4F7006}" srcOrd="0" destOrd="0" presId="urn:microsoft.com/office/officeart/2005/8/layout/hChevron3"/>
    <dgm:cxn modelId="{1729F918-DCAF-4B7C-82D4-DEFCFF140E87}" type="presOf" srcId="{72C3C3E7-AFE7-48AF-A84A-F5F4B462ABCE}" destId="{AD4E5296-B06F-4F82-9CB5-F741BF6BFCC1}" srcOrd="0" destOrd="0" presId="urn:microsoft.com/office/officeart/2005/8/layout/hChevron3"/>
    <dgm:cxn modelId="{F345462A-04B1-4141-B9F4-2C0C84FD9AB0}" type="presOf" srcId="{B73EA016-5B5E-4372-8AFF-E16F061CFA05}" destId="{1F6A0B97-83F0-4189-B0CB-00156B0AC153}" srcOrd="0" destOrd="0" presId="urn:microsoft.com/office/officeart/2005/8/layout/hChevron3"/>
    <dgm:cxn modelId="{F8160334-2408-45C9-9179-2DDB9DDA7F9E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EE55B6B-24B3-4715-AD00-E5832F634E0A}" type="presParOf" srcId="{1F6A0B97-83F0-4189-B0CB-00156B0AC153}" destId="{4784DBD1-3CBE-41A8-A2C7-CF088F838C79}" srcOrd="0" destOrd="0" presId="urn:microsoft.com/office/officeart/2005/8/layout/hChevron3"/>
    <dgm:cxn modelId="{A11129B9-9B7B-435B-833A-2D2B85AFBD6D}" type="presParOf" srcId="{1F6A0B97-83F0-4189-B0CB-00156B0AC153}" destId="{37D14BC8-3203-463C-9804-9B3B86B621FF}" srcOrd="1" destOrd="0" presId="urn:microsoft.com/office/officeart/2005/8/layout/hChevron3"/>
    <dgm:cxn modelId="{41CDD655-CD81-4007-BB3A-48A194546B3C}" type="presParOf" srcId="{1F6A0B97-83F0-4189-B0CB-00156B0AC153}" destId="{E13D0391-DAD9-4B61-AB66-3FA48A4F7006}" srcOrd="2" destOrd="0" presId="urn:microsoft.com/office/officeart/2005/8/layout/hChevron3"/>
    <dgm:cxn modelId="{E1B54D6A-04AF-4575-B073-B88EA890093E}" type="presParOf" srcId="{1F6A0B97-83F0-4189-B0CB-00156B0AC153}" destId="{F9271109-4339-4036-9126-150629D10456}" srcOrd="3" destOrd="0" presId="urn:microsoft.com/office/officeart/2005/8/layout/hChevron3"/>
    <dgm:cxn modelId="{63AE8B81-4B2D-4C90-8BC4-333A24905BE3}" type="presParOf" srcId="{1F6A0B97-83F0-4189-B0CB-00156B0AC153}" destId="{AD4E5296-B06F-4F82-9CB5-F741BF6BFCC1}" srcOrd="4" destOrd="0" presId="urn:microsoft.com/office/officeart/2005/8/layout/hChevron3"/>
    <dgm:cxn modelId="{F702B909-4D51-4D7B-B784-2760150BC5F3}" type="presParOf" srcId="{1F6A0B97-83F0-4189-B0CB-00156B0AC153}" destId="{99F7A086-6C98-4385-8FFE-3337C1F24694}" srcOrd="5" destOrd="0" presId="urn:microsoft.com/office/officeart/2005/8/layout/hChevron3"/>
    <dgm:cxn modelId="{CB79EF16-0AD8-40D2-BD1C-23E6413E88E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326</Words>
  <Characters>2365</Characters>
  <Application>Microsoft Office Word</Application>
  <DocSecurity>0</DocSecurity>
  <Lines>19</Lines>
  <Paragraphs>5</Paragraphs>
  <ScaleCrop>false</ScaleCrop>
  <Manager/>
  <Company/>
  <LinksUpToDate>false</LinksUpToDate>
  <CharactersWithSpaces>2686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Ländrygg diskbråck (824000C)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2022-05-18T04:21:00.0000000Z</dcterms:created>
  <dcterms:modified xsi:type="dcterms:W3CDTF">2025-03-25T12:15:00.0000000Z</dcterms:modified>
</coreProperties>
</file>