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CF74" w14:textId="77777777" w:rsidR="00C81DD0" w:rsidRPr="00D8212A" w:rsidRDefault="00C81DD0" w:rsidP="00D8212A">
      <w:pPr>
        <w:pStyle w:val="Rubrik1"/>
        <w:sectPr w:rsidR="00C81DD0" w:rsidRPr="00D8212A" w:rsidSect="00C81DD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3926B06" w14:textId="71DC1A87" w:rsidR="00C81DD0" w:rsidRPr="00D8212A" w:rsidRDefault="632C5176" w:rsidP="00D8212A">
      <w:pPr>
        <w:pStyle w:val="Rubrik1"/>
        <w:ind w:left="0"/>
      </w:pPr>
      <w:r w:rsidRPr="00D8212A">
        <w:t>DT Ländrygg diskbråck (824000C)</w:t>
      </w:r>
    </w:p>
    <w:p w14:paraId="50476EB2" w14:textId="77777777" w:rsidR="00C81DD0" w:rsidRPr="00C81DD0" w:rsidRDefault="00C81DD0" w:rsidP="00C81DD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F6E8D6F" w14:textId="77777777" w:rsidR="00C81DD0" w:rsidRPr="00C81DD0" w:rsidRDefault="00C81DD0" w:rsidP="00D8212A">
      <w:pPr>
        <w:pStyle w:val="Rubrik2"/>
        <w:ind w:left="0"/>
      </w:pPr>
      <w:r w:rsidRPr="00C81DD0">
        <w:t>Syfte</w:t>
      </w:r>
    </w:p>
    <w:p w14:paraId="2F34D54F" w14:textId="77777777" w:rsidR="00C81DD0" w:rsidRDefault="00C81DD0" w:rsidP="00C81DD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81DD0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F0EB8E1" w14:textId="339CFDF3" w:rsidR="00D8212A" w:rsidRDefault="00D8212A" w:rsidP="00D8212A">
      <w:pPr>
        <w:pStyle w:val="Rubrik2"/>
        <w:ind w:left="0"/>
      </w:pPr>
      <w:r>
        <w:t>Förändringar sedan föregående undersökning</w:t>
      </w:r>
    </w:p>
    <w:p w14:paraId="78A55166" w14:textId="5C5F6E5B" w:rsidR="00D8212A" w:rsidRPr="00C81DD0" w:rsidRDefault="00A36BC8" w:rsidP="00C81DD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18E80674" w14:textId="77777777" w:rsidR="00C81DD0" w:rsidRPr="00C81DD0" w:rsidRDefault="00C81DD0" w:rsidP="00C81DD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84C3FF3" w14:textId="77777777" w:rsidR="00C81DD0" w:rsidRPr="00C81DD0" w:rsidRDefault="00C81DD0" w:rsidP="00D8212A">
      <w:pPr>
        <w:pStyle w:val="Rubrik2"/>
        <w:ind w:left="0"/>
      </w:pPr>
      <w:r w:rsidRPr="00C81DD0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81DD0" w:rsidRPr="00C81DD0" w14:paraId="661CA3C0" w14:textId="77777777" w:rsidTr="00EB258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03DFC6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509054A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Diskbråck, spinal stenos mm, när MR inte kan utföras.</w:t>
            </w:r>
          </w:p>
        </w:tc>
      </w:tr>
      <w:tr w:rsidR="00C81DD0" w:rsidRPr="00C81DD0" w14:paraId="7C533B2E" w14:textId="77777777" w:rsidTr="00EB258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C2DB9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6FC7DE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C81DD0" w:rsidRPr="00C81DD0" w14:paraId="460555BB" w14:textId="77777777" w:rsidTr="00EB258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12420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7B0896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C81DD0" w:rsidRPr="00C81DD0" w14:paraId="3C13D9C8" w14:textId="77777777" w:rsidTr="00EB258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B6CEDC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2AA549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C81DD0" w:rsidRPr="00C81DD0" w14:paraId="7FEE1530" w14:textId="77777777" w:rsidTr="00EB258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969596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F583B9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proofErr w:type="gramStart"/>
            <w:r w:rsidRPr="00C81DD0">
              <w:rPr>
                <w:rFonts w:ascii="Arial" w:hAnsi="Arial" w:cs="Arial"/>
                <w:color w:val="000000"/>
                <w:sz w:val="18"/>
                <w:szCs w:val="18"/>
              </w:rPr>
              <w:t>15-50</w:t>
            </w:r>
            <w:proofErr w:type="gramEnd"/>
            <w:r w:rsidRPr="00C81DD0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64CAF6B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5967D89E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C81DD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81DD0" w:rsidRPr="00C81DD0" w14:paraId="5B355A28" w14:textId="77777777" w:rsidTr="00EB258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BAFD2F0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81DD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33C2ECF" w14:textId="77777777" w:rsidR="00C81DD0" w:rsidRPr="00C81DD0" w:rsidRDefault="00C81DD0" w:rsidP="00C81DD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6DC8B26" w14:textId="77777777" w:rsidR="00C81DD0" w:rsidRPr="00C81DD0" w:rsidRDefault="00C81DD0" w:rsidP="00C81DD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C81DD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D30361" w14:textId="77777777" w:rsidR="00C81DD0" w:rsidRPr="00C81DD0" w:rsidRDefault="00C81DD0" w:rsidP="00C81DD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8D09A08" w14:textId="77777777" w:rsidR="00C81DD0" w:rsidRPr="00C81DD0" w:rsidRDefault="00C81DD0" w:rsidP="00C81DD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5B1F527" w14:textId="77777777" w:rsidR="00C81DD0" w:rsidRPr="00C81DD0" w:rsidRDefault="00C81DD0" w:rsidP="00D8212A">
      <w:pPr>
        <w:pStyle w:val="Rubrik2"/>
        <w:ind w:left="0"/>
      </w:pPr>
      <w:r w:rsidRPr="00C81DD0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C81DD0" w:rsidRPr="00C81DD0" w14:paraId="26F15374" w14:textId="77777777" w:rsidTr="00C81DD0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716C79C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CB2C676" wp14:editId="617461C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F4A1D6" w14:textId="03DBCDBC" w:rsidR="00C81DD0" w:rsidRPr="00C81DD0" w:rsidRDefault="00624ECA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8D8D382" wp14:editId="6DD034A7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215265</wp:posOffset>
                      </wp:positionV>
                      <wp:extent cx="274320" cy="1391285"/>
                      <wp:effectExtent l="0" t="0" r="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74320" cy="13912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31AC3F" w14:textId="77777777" w:rsidR="00C81DD0" w:rsidRPr="0066567D" w:rsidRDefault="00C81DD0" w:rsidP="00AC1B0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D8D38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90.45pt;margin-top:16.95pt;width:21.6pt;height:109.5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" adj="2129" fillcolor="red" stroked="f" strokeweight="1pt">
                      <v:textbox inset="1mm,1mm,1mm,1mm">
                        <w:txbxContent>
                          <w:p w14:paraId="1C31AC3F" w14:textId="77777777" w:rsidR="00C81DD0" w:rsidRPr="0066567D" w:rsidRDefault="00C81DD0" w:rsidP="00AC1B0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84889"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348C8F" wp14:editId="5C6746FF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215900</wp:posOffset>
                      </wp:positionV>
                      <wp:extent cx="822960" cy="1391285"/>
                      <wp:effectExtent l="19050" t="19050" r="15240" b="1841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139128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20600" id="Rektangel 3" o:spid="_x0000_s1026" style="position:absolute;margin-left:51.15pt;margin-top:17pt;width:64.8pt;height:10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" filled="f" strokecolor="red" strokeweight="3pt"/>
                  </w:pict>
                </mc:Fallback>
              </mc:AlternateContent>
            </w:r>
            <w:r w:rsidR="00C81DD0" w:rsidRPr="00C81DD0">
              <w:rPr>
                <w:noProof/>
                <w:szCs w:val="20"/>
              </w:rPr>
              <w:drawing>
                <wp:inline distT="0" distB="0" distL="0" distR="0" wp14:anchorId="59EDDBAC" wp14:editId="151144E8">
                  <wp:extent cx="1542137" cy="2165230"/>
                  <wp:effectExtent l="0" t="0" r="1270" b="6985"/>
                  <wp:docPr id="31" name="Bildobjekt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740843" name=""/>
                          <pic:cNvPicPr/>
                        </pic:nvPicPr>
                        <pic:blipFill>
                          <a:blip r:embed="rId23"/>
                          <a:srcRect b="5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899" cy="2183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DD0" w:rsidRPr="00C81DD0" w14:paraId="1471654A" w14:textId="77777777" w:rsidTr="00C81DD0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31B5246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A3005B3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575555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81DD0" w:rsidRPr="00C81DD0" w14:paraId="2C931F25" w14:textId="77777777" w:rsidTr="00C81DD0">
        <w:trPr>
          <w:trHeight w:val="227"/>
        </w:trPr>
        <w:tc>
          <w:tcPr>
            <w:tcW w:w="1950" w:type="dxa"/>
            <w:shd w:val="clear" w:color="auto" w:fill="FFFFFF"/>
          </w:tcPr>
          <w:p w14:paraId="5D477F54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AECA33E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 xml:space="preserve">Diafragma –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C81DD0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3F4051" w14:textId="77777777" w:rsidR="00C81DD0" w:rsidRPr="00C81DD0" w:rsidRDefault="00C81DD0" w:rsidP="00C81DD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81DD0" w:rsidRPr="00C81DD0" w14:paraId="6ED0BAD1" w14:textId="77777777" w:rsidTr="00C81DD0">
        <w:trPr>
          <w:trHeight w:val="227"/>
        </w:trPr>
        <w:tc>
          <w:tcPr>
            <w:tcW w:w="1950" w:type="dxa"/>
            <w:shd w:val="clear" w:color="auto" w:fill="FFFFFF"/>
          </w:tcPr>
          <w:p w14:paraId="231E9F5E" w14:textId="77777777" w:rsidR="00C81DD0" w:rsidRPr="00C81DD0" w:rsidRDefault="00C81DD0" w:rsidP="00C81DD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Ländrygg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8D4AA3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C81DD0">
              <w:rPr>
                <w:rFonts w:ascii="Arial" w:hAnsi="Arial" w:cs="Arial"/>
                <w:sz w:val="18"/>
                <w:szCs w:val="18"/>
              </w:rPr>
              <w:t xml:space="preserve"> Th12 – S2.</w:t>
            </w:r>
          </w:p>
          <w:p w14:paraId="419314B7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81DD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28E7950" w14:textId="77777777" w:rsidR="00C81DD0" w:rsidRPr="00C81DD0" w:rsidRDefault="00C81DD0" w:rsidP="00C81DD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89BCC13" w14:textId="77777777" w:rsidR="00C81DD0" w:rsidRPr="00C81DD0" w:rsidRDefault="00C81DD0" w:rsidP="00C81DD0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30100A0" w14:textId="77777777" w:rsidR="00C81DD0" w:rsidRPr="00C81DD0" w:rsidRDefault="00C81DD0" w:rsidP="00C81DD0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881BB17" w14:textId="77777777" w:rsidR="00C81DD0" w:rsidRPr="00D8212A" w:rsidRDefault="00C81DD0" w:rsidP="00C81DD0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proofErr w:type="spellStart"/>
      <w:r w:rsidRPr="00D8212A">
        <w:rPr>
          <w:rFonts w:asciiTheme="majorHAnsi" w:hAnsiTheme="majorHAnsi" w:cstheme="majorHAnsi"/>
          <w:sz w:val="40"/>
          <w:szCs w:val="40"/>
        </w:rPr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2693"/>
        <w:gridCol w:w="3089"/>
      </w:tblGrid>
      <w:tr w:rsidR="00C81DD0" w:rsidRPr="00C81DD0" w14:paraId="78636DD7" w14:textId="77777777" w:rsidTr="00C81DD0">
        <w:trPr>
          <w:trHeight w:val="252"/>
        </w:trPr>
        <w:tc>
          <w:tcPr>
            <w:tcW w:w="32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F32757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  <w:sz w:val="18"/>
                <w:szCs w:val="18"/>
              </w:rPr>
              <w:t>AX mjukdelar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39011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  <w:sz w:val="18"/>
                <w:szCs w:val="18"/>
              </w:rPr>
              <w:t>AX skelett, COR mjukdelar &amp; skelett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FEC541C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  <w:sz w:val="18"/>
                <w:szCs w:val="18"/>
              </w:rPr>
              <w:t>SAG mjukdelar &amp; skelett</w:t>
            </w:r>
          </w:p>
        </w:tc>
      </w:tr>
      <w:tr w:rsidR="00C81DD0" w:rsidRPr="00C81DD0" w14:paraId="507B49D1" w14:textId="77777777" w:rsidTr="00C81DD0">
        <w:trPr>
          <w:trHeight w:val="2940"/>
        </w:trPr>
        <w:tc>
          <w:tcPr>
            <w:tcW w:w="325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79CFBD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28D2F94" wp14:editId="0D671C8E">
                      <wp:simplePos x="0" y="0"/>
                      <wp:positionH relativeFrom="margin">
                        <wp:posOffset>895350</wp:posOffset>
                      </wp:positionH>
                      <wp:positionV relativeFrom="paragraph">
                        <wp:posOffset>128270</wp:posOffset>
                      </wp:positionV>
                      <wp:extent cx="409575" cy="455295"/>
                      <wp:effectExtent l="19050" t="19050" r="9525" b="1905"/>
                      <wp:wrapNone/>
                      <wp:docPr id="19" name="Ne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53545">
                                <a:off x="0" y="0"/>
                                <a:ext cx="409575" cy="45529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1D8E93" w14:textId="77777777" w:rsidR="00C81DD0" w:rsidRPr="0066564D" w:rsidRDefault="00C81DD0" w:rsidP="00AC1B0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8D2F9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19" o:spid="_x0000_s1027" type="#_x0000_t67" style="position:absolute;left:0;text-align:left;margin-left:70.5pt;margin-top:10.1pt;width:32.25pt;height:35.85pt;rotation:495392fd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" adj="11885" fillcolor="red" stroked="f" strokeweight="1pt">
                      <v:textbox style="layout-flow:vertical" inset="1mm,1mm,1mm,1mm">
                        <w:txbxContent>
                          <w:p w14:paraId="601D8E93" w14:textId="77777777" w:rsidR="00C81DD0" w:rsidRPr="0066564D" w:rsidRDefault="00C81DD0" w:rsidP="00AC1B0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7BF3A9E" wp14:editId="0E38A0BC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1511300</wp:posOffset>
                      </wp:positionV>
                      <wp:extent cx="933450" cy="520700"/>
                      <wp:effectExtent l="19050" t="19050" r="19050" b="31750"/>
                      <wp:wrapNone/>
                      <wp:docPr id="1" name="Ra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33450" cy="520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459C3591">
                    <v:line id="Rak 9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20.35pt,119pt" to="93.85pt,160pt" w14:anchorId="68B75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">
                      <v:stroke joinstyle="miter"/>
                    </v:lin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2D7AFDE7" wp14:editId="626B43D5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1844040</wp:posOffset>
                      </wp:positionV>
                      <wp:extent cx="469900" cy="215900"/>
                      <wp:effectExtent l="0" t="0" r="6350" b="0"/>
                      <wp:wrapNone/>
                      <wp:docPr id="27" name="Textruta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0F2C305" w14:textId="77777777" w:rsidR="00C81DD0" w:rsidRPr="00C81DD0" w:rsidRDefault="00C81DD0" w:rsidP="00AC1B0B">
                                  <w:pPr>
                                    <w:shd w:val="clear" w:color="auto" w:fill="FF0000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C81DD0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  <w:t>L5-S1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7AFD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7" o:spid="_x0000_s1028" type="#_x0000_t202" style="position:absolute;left:0;text-align:left;margin-left:-5.7pt;margin-top:145.2pt;width:37pt;height:17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" fillcolor="red" stroked="f" strokeweight=".5pt">
                      <v:textbox>
                        <w:txbxContent>
                          <w:p w14:paraId="60F2C305" w14:textId="77777777" w:rsidR="00C81DD0" w:rsidRPr="00C81DD0" w:rsidRDefault="00C81DD0" w:rsidP="00AC1B0B">
                            <w:pPr>
                              <w:shd w:val="clear" w:color="auto" w:fill="FF0000"/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C81DD0"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  <w:t>L5-S1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48163611" wp14:editId="17251567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1399540</wp:posOffset>
                      </wp:positionV>
                      <wp:extent cx="463550" cy="215900"/>
                      <wp:effectExtent l="0" t="0" r="0" b="0"/>
                      <wp:wrapNone/>
                      <wp:docPr id="29" name="Textruta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AB1DF71" w14:textId="77777777" w:rsidR="00C81DD0" w:rsidRPr="00C81DD0" w:rsidRDefault="00C81DD0" w:rsidP="00AC1B0B">
                                  <w:pPr>
                                    <w:shd w:val="clear" w:color="auto" w:fill="FF0000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C81DD0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  <w:t>L4-L5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63611" id="Textruta 29" o:spid="_x0000_s1029" type="#_x0000_t202" style="position:absolute;left:0;text-align:left;margin-left:-5.7pt;margin-top:110.2pt;width:36.5pt;height:17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" fillcolor="red" stroked="f" strokeweight=".5pt">
                      <v:textbox>
                        <w:txbxContent>
                          <w:p w14:paraId="4AB1DF71" w14:textId="77777777" w:rsidR="00C81DD0" w:rsidRPr="00C81DD0" w:rsidRDefault="00C81DD0" w:rsidP="00AC1B0B">
                            <w:pPr>
                              <w:shd w:val="clear" w:color="auto" w:fill="FF0000"/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C81DD0"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  <w:t>L4-L5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04B2C120" wp14:editId="58A79EA6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1050290</wp:posOffset>
                      </wp:positionV>
                      <wp:extent cx="463550" cy="215900"/>
                      <wp:effectExtent l="0" t="0" r="0" b="0"/>
                      <wp:wrapNone/>
                      <wp:docPr id="26" name="Textruta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AC7A6CF" w14:textId="77777777" w:rsidR="00C81DD0" w:rsidRPr="00C81DD0" w:rsidRDefault="00C81DD0" w:rsidP="00AC1B0B">
                                  <w:pPr>
                                    <w:shd w:val="clear" w:color="auto" w:fill="FF0000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C81DD0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  <w:t>L3-L4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2C120" id="Textruta 26" o:spid="_x0000_s1030" type="#_x0000_t202" style="position:absolute;left:0;text-align:left;margin-left:-5.7pt;margin-top:82.7pt;width:36.5pt;height:17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" fillcolor="red" stroked="f" strokeweight=".5pt">
                      <v:textbox>
                        <w:txbxContent>
                          <w:p w14:paraId="3AC7A6CF" w14:textId="77777777" w:rsidR="00C81DD0" w:rsidRPr="00C81DD0" w:rsidRDefault="00C81DD0" w:rsidP="00AC1B0B">
                            <w:pPr>
                              <w:shd w:val="clear" w:color="auto" w:fill="FF0000"/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C81DD0"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  <w:t>L3-L4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317E1EB9" wp14:editId="4E6D5F92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707390</wp:posOffset>
                      </wp:positionV>
                      <wp:extent cx="469900" cy="215900"/>
                      <wp:effectExtent l="0" t="0" r="6350" b="0"/>
                      <wp:wrapNone/>
                      <wp:docPr id="25" name="Textrut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90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242777E" w14:textId="77777777" w:rsidR="00C81DD0" w:rsidRPr="00C81DD0" w:rsidRDefault="00C81DD0" w:rsidP="00AC1B0B">
                                  <w:pPr>
                                    <w:shd w:val="clear" w:color="auto" w:fill="FF0000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C81DD0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  <w:t>L2-L3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E1EB9" id="Textruta 25" o:spid="_x0000_s1031" type="#_x0000_t202" style="position:absolute;left:0;text-align:left;margin-left:-5.7pt;margin-top:55.7pt;width:37pt;height:17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" fillcolor="red" stroked="f" strokeweight=".5pt">
                      <v:textbox>
                        <w:txbxContent>
                          <w:p w14:paraId="6242777E" w14:textId="77777777" w:rsidR="00C81DD0" w:rsidRPr="00C81DD0" w:rsidRDefault="00C81DD0" w:rsidP="00AC1B0B">
                            <w:pPr>
                              <w:shd w:val="clear" w:color="auto" w:fill="FF0000"/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C81DD0"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  <w:t>L2-L3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54F83F00" wp14:editId="5295D078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386080</wp:posOffset>
                      </wp:positionV>
                      <wp:extent cx="463550" cy="215900"/>
                      <wp:effectExtent l="0" t="0" r="0" b="0"/>
                      <wp:wrapNone/>
                      <wp:docPr id="23" name="Textruta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1E6F81D" w14:textId="77777777" w:rsidR="00C81DD0" w:rsidRPr="00C81DD0" w:rsidRDefault="00C81DD0" w:rsidP="00AC1B0B">
                                  <w:pPr>
                                    <w:shd w:val="clear" w:color="auto" w:fill="FF0000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C81DD0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6"/>
                                      <w:szCs w:val="16"/>
                                    </w:rPr>
                                    <w:t>L1-L2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83F00" id="Textruta 23" o:spid="_x0000_s1032" type="#_x0000_t202" style="position:absolute;left:0;text-align:left;margin-left:-5.7pt;margin-top:30.4pt;width:36.5pt;height:17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" fillcolor="red" stroked="f" strokeweight=".5pt">
                      <v:textbox>
                        <w:txbxContent>
                          <w:p w14:paraId="31E6F81D" w14:textId="77777777" w:rsidR="00C81DD0" w:rsidRPr="00C81DD0" w:rsidRDefault="00C81DD0" w:rsidP="00AC1B0B">
                            <w:pPr>
                              <w:shd w:val="clear" w:color="auto" w:fill="FF0000"/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C81DD0">
                              <w:rPr>
                                <w:rFonts w:ascii="Arial" w:hAnsi="Arial" w:cs="Arial"/>
                                <w:b/>
                                <w:color w:val="FFFFFF"/>
                                <w:sz w:val="16"/>
                                <w:szCs w:val="16"/>
                              </w:rPr>
                              <w:t>L1-L2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586B73E5" wp14:editId="2D49EC0A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491490</wp:posOffset>
                      </wp:positionV>
                      <wp:extent cx="965200" cy="133350"/>
                      <wp:effectExtent l="19050" t="19050" r="6350" b="190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6520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1C2C9838">
                    <v:line id="Rak 15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22.3pt,38.7pt" to="98.3pt,49.2pt" w14:anchorId="66BECC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">
                      <v:stroke joinstyle="miter"/>
                    </v:lin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07F0F8EE" wp14:editId="428A65E7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1145540</wp:posOffset>
                      </wp:positionV>
                      <wp:extent cx="933450" cy="31750"/>
                      <wp:effectExtent l="19050" t="19050" r="19050" b="2540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33450" cy="317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3E0695FC">
                    <v:line id="Rak 21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9.8pt,90.2pt" to="93.3pt,92.7pt" w14:anchorId="056CCF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">
                      <v:stroke joinstyle="miter"/>
                    </v:lin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2742589" wp14:editId="4CD0D1B5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1405890</wp:posOffset>
                      </wp:positionV>
                      <wp:extent cx="901700" cy="107950"/>
                      <wp:effectExtent l="19050" t="19050" r="12700" b="25400"/>
                      <wp:wrapNone/>
                      <wp:docPr id="2" name="Ra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01700" cy="1079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2638ADF4">
                    <v:line id="Rak 10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22.3pt,110.7pt" to="93.3pt,119.2pt" w14:anchorId="7122A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0209FDE6" wp14:editId="545E1EAB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789940</wp:posOffset>
                      </wp:positionV>
                      <wp:extent cx="920750" cy="114300"/>
                      <wp:effectExtent l="19050" t="19050" r="12700" b="19050"/>
                      <wp:wrapNone/>
                      <wp:docPr id="14" name="Ra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207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62FD15F0">
                    <v:line id="Rak 14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20.3pt,62.2pt" to="92.8pt,71.2pt" w14:anchorId="1FEC7D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">
                      <v:stroke joinstyle="miter"/>
                    </v:lin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w:drawing>
                <wp:inline distT="0" distB="0" distL="0" distR="0" wp14:anchorId="39CB7638" wp14:editId="4D8302A2">
                  <wp:extent cx="1280160" cy="2154304"/>
                  <wp:effectExtent l="0" t="0" r="0" b="0"/>
                  <wp:docPr id="5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05774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241" cy="21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23383C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608D4D9" wp14:editId="0BDA5410">
                      <wp:simplePos x="0" y="0"/>
                      <wp:positionH relativeFrom="margin">
                        <wp:posOffset>1007110</wp:posOffset>
                      </wp:positionH>
                      <wp:positionV relativeFrom="paragraph">
                        <wp:posOffset>473075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3156CE" w14:textId="77777777" w:rsidR="00C81DD0" w:rsidRPr="0066564D" w:rsidRDefault="00C81DD0" w:rsidP="004577AF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8D4D9" id="Ned 20" o:spid="_x0000_s1033" type="#_x0000_t67" style="position:absolute;left:0;text-align:left;margin-left:79.3pt;margin-top:37.2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" adj="13920" fillcolor="red" stroked="f" strokeweight="1pt">
                      <v:textbox style="layout-flow:vertical" inset="1mm,1mm,1mm,1mm">
                        <w:txbxContent>
                          <w:p w14:paraId="393156CE" w14:textId="77777777" w:rsidR="00C81DD0" w:rsidRPr="0066564D" w:rsidRDefault="00C81DD0" w:rsidP="004577AF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1D7AB60" wp14:editId="59D6593D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1052195</wp:posOffset>
                      </wp:positionV>
                      <wp:extent cx="1282700" cy="12700"/>
                      <wp:effectExtent l="19050" t="19050" r="12700" b="2540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27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58E02F57">
                    <v:line id="Rak 8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10.15pt,82.85pt" to="111.15pt,83.85pt" w14:anchorId="67824F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">
                      <v:stroke joinstyle="miter"/>
                    </v:line>
                  </w:pict>
                </mc:Fallback>
              </mc:AlternateContent>
            </w:r>
            <w:r w:rsidRPr="00C81DD0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F2A716C" wp14:editId="6A4E042A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1363345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6BE0F11" w14:textId="77777777" w:rsidR="00C81DD0" w:rsidRPr="0066567D" w:rsidRDefault="00C81DD0" w:rsidP="00AC1B0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A716C" id="Upp 24" o:spid="_x0000_s1034" type="#_x0000_t68" style="position:absolute;left:0;text-align:left;margin-left:32.35pt;margin-top:107.3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fH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" adj="8956" fillcolor="red" stroked="f" strokeweight="1pt">
                      <v:textbox style="layout-flow:vertical;mso-layout-flow-alt:bottom-to-top" inset="1mm,1mm,1mm,1mm">
                        <w:txbxContent>
                          <w:p w14:paraId="76BE0F11" w14:textId="77777777" w:rsidR="00C81DD0" w:rsidRPr="0066567D" w:rsidRDefault="00C81DD0" w:rsidP="00AC1B0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E02A77C" wp14:editId="56E00CEC">
                      <wp:simplePos x="0" y="0"/>
                      <wp:positionH relativeFrom="column">
                        <wp:posOffset>867410</wp:posOffset>
                      </wp:positionH>
                      <wp:positionV relativeFrom="paragraph">
                        <wp:posOffset>-10795</wp:posOffset>
                      </wp:positionV>
                      <wp:extent cx="6350" cy="2179320"/>
                      <wp:effectExtent l="19050" t="19050" r="31750" b="3048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217932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1BF16A2B">
                    <v:line id="Rak 1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8.3pt,-.85pt" to="68.8pt,170.75pt" w14:anchorId="702BB6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">
                      <v:stroke joinstyle="miter"/>
                    </v:lin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w:drawing>
                <wp:inline distT="0" distB="0" distL="0" distR="0" wp14:anchorId="6C5CA182" wp14:editId="38ACE805">
                  <wp:extent cx="1297062" cy="2186609"/>
                  <wp:effectExtent l="0" t="0" r="0" b="444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84507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42" cy="2204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F3146F0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C4DE1F4" wp14:editId="32E23B30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575310</wp:posOffset>
                      </wp:positionV>
                      <wp:extent cx="410210" cy="534670"/>
                      <wp:effectExtent l="0" t="5080" r="0" b="381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346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C7CA23" w14:textId="77777777" w:rsidR="00C81DD0" w:rsidRPr="0066567D" w:rsidRDefault="00C81DD0" w:rsidP="00AC1B0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DE1F4" id="Upp 22" o:spid="_x0000_s1035" type="#_x0000_t68" style="position:absolute;left:0;text-align:left;margin-left:34.85pt;margin-top:45.3pt;width:32.3pt;height:42.1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" adj="8286" fillcolor="red" stroked="f" strokeweight="1pt">
                      <v:textbox style="layout-flow:vertical;mso-layout-flow-alt:bottom-to-top" inset="1mm,1mm,1mm,1mm">
                        <w:txbxContent>
                          <w:p w14:paraId="7AC7CA23" w14:textId="77777777" w:rsidR="00C81DD0" w:rsidRPr="0066567D" w:rsidRDefault="00C81DD0" w:rsidP="00AC1B0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C056958" wp14:editId="66A724B1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1905</wp:posOffset>
                      </wp:positionV>
                      <wp:extent cx="12700" cy="2146300"/>
                      <wp:effectExtent l="19050" t="19050" r="25400" b="2540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21463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 w14:anchorId="1E134012">
                    <v:line id="Rak 12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71.95pt,.15pt" to="72.95pt,169.15pt" w14:anchorId="011F75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">
                      <v:stroke joinstyle="miter"/>
                    </v:line>
                  </w:pict>
                </mc:Fallback>
              </mc:AlternateContent>
            </w:r>
            <w:r w:rsidRPr="00C81DD0">
              <w:rPr>
                <w:noProof/>
                <w:szCs w:val="20"/>
              </w:rPr>
              <w:drawing>
                <wp:inline distT="0" distB="0" distL="0" distR="0" wp14:anchorId="35377E55" wp14:editId="2CF6492A">
                  <wp:extent cx="1495284" cy="2178657"/>
                  <wp:effectExtent l="0" t="0" r="0" b="0"/>
                  <wp:docPr id="28" name="Bildobjekt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199770" name=""/>
                          <pic:cNvPicPr/>
                        </pic:nvPicPr>
                        <pic:blipFill>
                          <a:blip r:embed="rId26"/>
                          <a:srcRect l="4495" r="5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117" cy="2206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DD0" w:rsidRPr="00C81DD0" w14:paraId="41CB75D3" w14:textId="77777777" w:rsidTr="00C81DD0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4CBAEA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4F8A47F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</w:tr>
      <w:tr w:rsidR="00C81DD0" w:rsidRPr="00C81DD0" w14:paraId="01C73915" w14:textId="77777777" w:rsidTr="00EB258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7409C0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AX L1-S1 mjukdelar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A6EC6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</w:rPr>
              <w:t>En axiell reformatering parallell med disken på varje nivå L1-S1.</w:t>
            </w:r>
          </w:p>
        </w:tc>
      </w:tr>
      <w:tr w:rsidR="00C81DD0" w:rsidRPr="00C81DD0" w14:paraId="7545445A" w14:textId="77777777" w:rsidTr="00EB258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E58710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AX hela ländryggen skelett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7B3FA4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</w:rPr>
              <w:t>Vinkelrätt mot bordet. DFOV ska omfatta hela kotorna och kotutskotten (ca 180 mm).</w:t>
            </w:r>
          </w:p>
        </w:tc>
      </w:tr>
      <w:tr w:rsidR="00C81DD0" w:rsidRPr="00C81DD0" w14:paraId="0090D4FF" w14:textId="77777777" w:rsidTr="00EB258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5C1F5C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COR hela ländryggen mjukdelar &amp; skelett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22C1790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</w:tr>
      <w:tr w:rsidR="00C81DD0" w:rsidRPr="00C81DD0" w14:paraId="1E662CDE" w14:textId="77777777" w:rsidTr="00EB2584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F47DA6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SAG hela ländryggen mjukdelar &amp; skelett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292A239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</w:rPr>
              <w:t>Parallellt med kotpelarens längsaxel.</w:t>
            </w:r>
          </w:p>
        </w:tc>
      </w:tr>
    </w:tbl>
    <w:p w14:paraId="50D3F10D" w14:textId="77777777" w:rsidR="00C81DD0" w:rsidRPr="00C81DD0" w:rsidRDefault="00C81DD0" w:rsidP="00C81DD0">
      <w:pPr>
        <w:spacing w:after="0" w:line="240" w:lineRule="auto"/>
        <w:ind w:left="0" w:right="0"/>
        <w:rPr>
          <w:rFonts w:ascii="Arial" w:hAnsi="Arial" w:cs="Arial"/>
          <w:b/>
          <w:sz w:val="18"/>
        </w:rPr>
      </w:pPr>
    </w:p>
    <w:p w14:paraId="6DD36699" w14:textId="77777777" w:rsidR="00C81DD0" w:rsidRPr="00D8212A" w:rsidRDefault="00C81DD0" w:rsidP="00C81DD0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D8212A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C81DD0" w:rsidRPr="00C81DD0" w14:paraId="71917ED6" w14:textId="77777777" w:rsidTr="0C531CB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13E47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3127E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D4FEB1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3BBF77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81DD0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C81DD0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D190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66230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81DD0" w:rsidRPr="00C81DD0" w14:paraId="040139F5" w14:textId="77777777" w:rsidTr="0C531CB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BBC8CE" w14:textId="77777777" w:rsidR="00C81DD0" w:rsidRPr="00C81DD0" w:rsidRDefault="00C81DD0" w:rsidP="00C81DD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Ländrygg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138AC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C015E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158422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7AC2D3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090F483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C81DD0" w:rsidRPr="00C81DD0" w14:paraId="227F723C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1922ED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gramStart"/>
            <w:r w:rsidRPr="00C81DD0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C81DD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81DD0">
              <w:rPr>
                <w:rFonts w:ascii="Arial" w:hAnsi="Arial" w:cs="Arial"/>
                <w:b/>
                <w:sz w:val="18"/>
                <w:szCs w:val="18"/>
                <w:lang w:val="en-US"/>
              </w:rPr>
              <w:t>mjukdelar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5DBD6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AX L1-L2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381A6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5A5A54" w14:textId="3796818D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B</w:t>
            </w:r>
            <w:r w:rsidR="00FB5690">
              <w:rPr>
                <w:rFonts w:ascii="Arial" w:hAnsi="Arial" w:cs="Arial"/>
                <w:sz w:val="18"/>
                <w:szCs w:val="18"/>
              </w:rPr>
              <w:t>r40</w:t>
            </w:r>
            <w:r w:rsidRPr="00C81D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483217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C70 W300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0B673A5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81DD0" w:rsidRPr="00C81DD0" w14:paraId="2D90C4BF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4E33DA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27F3AE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AX L2-L3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BC50F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7B367A" w14:textId="5ADBC51E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C531CBC">
              <w:rPr>
                <w:rFonts w:ascii="Arial" w:hAnsi="Arial" w:cs="Arial"/>
                <w:sz w:val="18"/>
                <w:szCs w:val="18"/>
              </w:rPr>
              <w:t>B</w:t>
            </w:r>
            <w:r w:rsidR="03B02DE5" w:rsidRPr="0C531CBC">
              <w:rPr>
                <w:rFonts w:ascii="Arial" w:hAnsi="Arial" w:cs="Arial"/>
                <w:sz w:val="18"/>
                <w:szCs w:val="18"/>
              </w:rPr>
              <w:t>r40</w:t>
            </w:r>
            <w:r w:rsidRPr="0C531CB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E5ADE0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C70 W300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A4C5620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7FA0AAF9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D892EE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89692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AX L3-L4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9331C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E9F690" w14:textId="7DD70FD0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B</w:t>
            </w:r>
            <w:r w:rsidR="00FB5690">
              <w:rPr>
                <w:rFonts w:ascii="Arial" w:hAnsi="Arial" w:cs="Arial"/>
                <w:sz w:val="18"/>
                <w:szCs w:val="18"/>
              </w:rPr>
              <w:t>r40</w:t>
            </w:r>
            <w:r w:rsidRPr="00C81D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A4D20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C70 W300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B1A6BA7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2971EC24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C1355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0E8DE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AX L4-L5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66B195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B772BA" w14:textId="538285DB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B</w:t>
            </w:r>
            <w:r w:rsidR="00FB5690">
              <w:rPr>
                <w:rFonts w:ascii="Arial" w:hAnsi="Arial" w:cs="Arial"/>
                <w:sz w:val="18"/>
                <w:szCs w:val="18"/>
              </w:rPr>
              <w:t>r40</w:t>
            </w:r>
            <w:r w:rsidRPr="00C81D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B91BFE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C70 W300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873B19F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295AB7AA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7CF095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262CE3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AX L5-S1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94F97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337E35" w14:textId="09E6FA0D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B</w:t>
            </w:r>
            <w:r w:rsidR="00FB5690">
              <w:rPr>
                <w:rFonts w:ascii="Arial" w:hAnsi="Arial" w:cs="Arial"/>
                <w:sz w:val="18"/>
                <w:szCs w:val="18"/>
              </w:rPr>
              <w:t>r40</w:t>
            </w:r>
            <w:r w:rsidRPr="00C81D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7D9CC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C70 W300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2F48337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59A1C7B6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44B0C7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3E88B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 xml:space="preserve">COR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hela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10178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631BE3" w14:textId="727A7652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C531CBC">
              <w:rPr>
                <w:rFonts w:ascii="Arial" w:hAnsi="Arial" w:cs="Arial"/>
                <w:sz w:val="18"/>
                <w:szCs w:val="18"/>
              </w:rPr>
              <w:t>B</w:t>
            </w:r>
            <w:r w:rsidR="4AFF66AF" w:rsidRPr="0C531CBC">
              <w:rPr>
                <w:rFonts w:ascii="Arial" w:hAnsi="Arial" w:cs="Arial"/>
                <w:sz w:val="18"/>
                <w:szCs w:val="18"/>
              </w:rPr>
              <w:t>r40</w:t>
            </w:r>
            <w:r w:rsidRPr="0C531CB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1B3BF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C70 W300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2C98FE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40F6F4A6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777F90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65871D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 xml:space="preserve">SAG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hela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FD282C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FAE226" w14:textId="7C472248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C531CBC">
              <w:rPr>
                <w:rFonts w:ascii="Arial" w:hAnsi="Arial" w:cs="Arial"/>
                <w:sz w:val="18"/>
                <w:szCs w:val="18"/>
              </w:rPr>
              <w:t>B</w:t>
            </w:r>
            <w:r w:rsidR="0F75587D" w:rsidRPr="0C531CBC">
              <w:rPr>
                <w:rFonts w:ascii="Arial" w:hAnsi="Arial" w:cs="Arial"/>
                <w:sz w:val="18"/>
                <w:szCs w:val="18"/>
              </w:rPr>
              <w:t>r40</w:t>
            </w:r>
            <w:r w:rsidRPr="0C531CB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C28E32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C70 W300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1D5C51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40E97DA4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14505B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5B9AE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 xml:space="preserve">AX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hela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52AD0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C55518" w14:textId="2BC54A92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</w:rPr>
              <w:t>B</w:t>
            </w:r>
            <w:r w:rsidR="00FB5690">
              <w:rPr>
                <w:rFonts w:ascii="Arial" w:hAnsi="Arial" w:cs="Arial"/>
                <w:sz w:val="18"/>
                <w:szCs w:val="18"/>
              </w:rPr>
              <w:t>r40</w:t>
            </w:r>
            <w:r w:rsidRPr="00C81DD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5E21E1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C70 W300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45469C5D" w14:textId="2FD8B4C3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C531CB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11912E31" w:rsidRPr="0C531CBC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C81DD0" w:rsidRPr="00C81DD0" w14:paraId="07F07A4E" w14:textId="77777777" w:rsidTr="0C531CBC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85DEF5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gramStart"/>
            <w:r w:rsidRPr="00C81DD0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t>9</w:t>
            </w:r>
            <w:r w:rsidRPr="00C81DD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81DD0">
              <w:rPr>
                <w:rFonts w:ascii="Arial" w:hAnsi="Arial" w:cs="Arial"/>
                <w:b/>
                <w:sz w:val="18"/>
                <w:szCs w:val="18"/>
                <w:lang w:val="en-US"/>
              </w:rPr>
              <w:t>skelett</w:t>
            </w:r>
            <w:proofErr w:type="spellEnd"/>
            <w:proofErr w:type="gramEnd"/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C749CD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 xml:space="preserve">AX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hela</w:t>
            </w:r>
            <w:proofErr w:type="spellEnd"/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670D6C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7ABACE" w14:textId="450DD3FF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B5690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5D511F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FFDD566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81DD0" w:rsidRPr="00C81DD0" w14:paraId="510DF3D9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90CA6B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B23AA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 xml:space="preserve">COR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hela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819D1F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75706C" w14:textId="19B74034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C531CBC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6806DCDD" w:rsidRPr="0C531CBC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C531CBC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66C7F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512E5FD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69E06614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50BCFA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6E80EF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 xml:space="preserve">SAG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hela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5540E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A84706" w14:textId="3E8AAEEF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B5690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B967E0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4FD2ED2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478B9327" w14:textId="77777777" w:rsidTr="0C531CB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B8EB99" w14:textId="77777777" w:rsidR="00C81DD0" w:rsidRPr="00C81DD0" w:rsidRDefault="00C81DD0" w:rsidP="00C81DD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3340B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 xml:space="preserve">AX </w:t>
            </w:r>
            <w:proofErr w:type="spellStart"/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hela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5EF811" w14:textId="77777777" w:rsid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  <w:p w14:paraId="1646C184" w14:textId="6A83556C" w:rsidR="008201E4" w:rsidRPr="00C81DD0" w:rsidRDefault="008201E4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9941B6" w14:textId="77777777" w:rsidR="00C81DD0" w:rsidRDefault="00C81DD0" w:rsidP="0C531C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C531CBC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B5690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C531CBC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  <w:p w14:paraId="337AA34B" w14:textId="482A239B" w:rsidR="00510CDC" w:rsidRPr="00C81DD0" w:rsidRDefault="00510CDC" w:rsidP="0C531CB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Br40/Bone/FC30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E72F28" w14:textId="77777777" w:rsid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  <w:p w14:paraId="02D752E2" w14:textId="5AC6D94E" w:rsidR="008201E4" w:rsidRPr="00C81DD0" w:rsidRDefault="008201E4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9936B64" w14:textId="5D640E7B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C531CB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47B5067C" w:rsidRPr="0C531CB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="00C81DD0" w:rsidRPr="00C81DD0" w14:paraId="49E41343" w14:textId="77777777" w:rsidTr="0C531CB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9160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E3893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D1DD2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DC08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FE092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71F9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C81DD0" w:rsidRPr="00C81DD0" w14:paraId="6AAEB198" w14:textId="77777777" w:rsidTr="0C531CB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3D3A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C81DD0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B46C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6C7A3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58A8F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181B1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932CD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81DD0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AE00D3A" w14:textId="77777777" w:rsidR="00C81DD0" w:rsidRPr="00C81DD0" w:rsidRDefault="00C81DD0" w:rsidP="00C81DD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0D049C2C" w14:textId="51E98C86" w:rsidR="00C81DD0" w:rsidRPr="00D8212A" w:rsidRDefault="00C81DD0" w:rsidP="00D8212A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 w:rsidRPr="00C81DD0">
        <w:rPr>
          <w:szCs w:val="20"/>
        </w:rPr>
        <w:br w:type="page"/>
      </w:r>
    </w:p>
    <w:p w14:paraId="04E7EE3F" w14:textId="77777777" w:rsidR="00C81DD0" w:rsidRPr="00D8212A" w:rsidRDefault="00C81DD0" w:rsidP="00C81DD0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D8212A">
        <w:rPr>
          <w:rFonts w:asciiTheme="majorHAnsi" w:hAnsiTheme="majorHAnsi" w:cstheme="majorHAnsi"/>
          <w:sz w:val="40"/>
          <w:szCs w:val="40"/>
        </w:rPr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C81DD0" w:rsidRPr="00C81DD0" w14:paraId="14DFBFC6" w14:textId="77777777" w:rsidTr="00C81DD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0ABAB7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4DD15F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0A0B7F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0BE55A7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0E88FC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1B59A987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CCDA0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BD5C8A6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L1 – L2 mjukdelar K-</w:t>
            </w:r>
          </w:p>
          <w:p w14:paraId="337F78FF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C51AFA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L2 – L3</w:t>
            </w:r>
          </w:p>
          <w:p w14:paraId="24CD159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mjukdelar K-</w:t>
            </w:r>
          </w:p>
          <w:p w14:paraId="6AC19C2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090E973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258B3B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L5 – S1 mjukdelar K-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FF39CF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Hela ländryggen mjukdelar K-</w:t>
            </w:r>
          </w:p>
          <w:p w14:paraId="4FD9AB23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873DC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7A542748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C9565D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C03221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F3F0925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4EACE6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54BF94E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EA7E1A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988A5FA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359D3AAF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73EF9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FBB463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E810446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8D9A9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16F7BCE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CED3A1F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DB7827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27F2AE5B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E12AD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8358BC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93FBC3C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D25486E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A58568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9FCB6E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01ED20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46039F24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17A8B6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AB004D1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L3 – L4</w:t>
            </w:r>
          </w:p>
          <w:p w14:paraId="0DB59055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mjukdelar K-</w:t>
            </w:r>
          </w:p>
          <w:p w14:paraId="096ECE85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AF57C4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L4 – L5 mjukdelar K-</w:t>
            </w:r>
          </w:p>
          <w:p w14:paraId="36ADF0A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9F64BDA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8C8B67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Hela ländryggen</w:t>
            </w:r>
          </w:p>
          <w:p w14:paraId="170D165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mjukdelar K-</w:t>
            </w:r>
          </w:p>
          <w:p w14:paraId="6C1F3EBA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5B6631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03B35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75E21AAB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FD0B10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D9E1643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4C9040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EAD1601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131EF7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3BB9C0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5E0B3E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21E61C95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26077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3F8FEB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250FCB6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7FBB57A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E6DB740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21BF95A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639C92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3A78D934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E3441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0B7F68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7C798084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44423C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1ADE26C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46D40EE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4D245D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5C0A63D5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9317C6D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A7F47F4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FF813C3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B1AFB8C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3136A6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5A4C0F1" w14:textId="77777777" w:rsidR="00C81DD0" w:rsidRPr="00C81DD0" w:rsidRDefault="00C81DD0" w:rsidP="00C81DD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C81DD0" w:rsidRPr="00C81DD0" w14:paraId="550A3372" w14:textId="77777777" w:rsidTr="00C81DD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C8A99DE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C3DBBF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7606579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82180A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851CBF4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0114A233" w14:textId="77777777" w:rsidTr="00C81DD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03647429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81DD0">
              <w:rPr>
                <w:rFonts w:ascii="Arial" w:hAnsi="Arial" w:cs="Arial"/>
                <w:b/>
                <w:sz w:val="18"/>
                <w:szCs w:val="18"/>
              </w:rPr>
              <w:t>Layout 2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FC8F0E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Hela ländryggen</w:t>
            </w:r>
          </w:p>
          <w:p w14:paraId="1ACECDF9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skelett K-</w:t>
            </w:r>
          </w:p>
          <w:p w14:paraId="0AC08D32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17F5726F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E33D9CD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 xml:space="preserve">Hela </w:t>
            </w:r>
            <w:proofErr w:type="spellStart"/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ländyggen</w:t>
            </w:r>
            <w:proofErr w:type="spellEnd"/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 xml:space="preserve"> skelett K-</w:t>
            </w:r>
          </w:p>
          <w:p w14:paraId="66376044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57505E3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Hela ländryggen skelett K-</w:t>
            </w:r>
          </w:p>
          <w:p w14:paraId="256FD8F7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81DD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4EE34D2D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5B6B8721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9F32C1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96AE0BE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43CBB11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8E15BD5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88CE05C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87E511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0A62990A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2BE18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9786231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A5BE3B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23ADABC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6E64B8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ECE6E4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43FD64E6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95D0CE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5781CD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BF7522E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A185BAB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81885D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591814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1684B85D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1496C8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FE95E96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6DE5193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9EC26E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39D5618" w14:textId="77777777" w:rsidR="00C81DD0" w:rsidRPr="00C81DD0" w:rsidRDefault="00C81DD0" w:rsidP="00C81DD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FC98F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35F78B69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A17497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902B68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20FB49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454F9BD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AFD6F72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A9538F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5DE562C1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AC1BB9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9B08D9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5344CE4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276B6C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F4E8BA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4FF7E1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1398B2D0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0A753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6040409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FA8067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41CB4F3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C56BDB3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6B83365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81DD0" w:rsidRPr="00C81DD0" w14:paraId="1576F1B2" w14:textId="77777777" w:rsidTr="00C81DD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410989F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BBBFB67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5A890FC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ECEE30C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E9127B" w14:textId="77777777" w:rsidR="00C81DD0" w:rsidRPr="00C81DD0" w:rsidRDefault="00C81DD0" w:rsidP="00C81DD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F22FAA1" w14:textId="77777777" w:rsidR="00C81DD0" w:rsidRPr="00C81DD0" w:rsidRDefault="00C81DD0" w:rsidP="00C81DD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BF5B879" w14:textId="77777777" w:rsidR="00C81DD0" w:rsidRPr="00C81DD0" w:rsidRDefault="00C81DD0" w:rsidP="00C81DD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81DD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ADFA" w14:textId="77777777" w:rsidR="00320DB1" w:rsidRDefault="00320DB1">
      <w:r>
        <w:separator/>
      </w:r>
    </w:p>
  </w:endnote>
  <w:endnote w:type="continuationSeparator" w:id="0">
    <w:p w14:paraId="558E3153" w14:textId="77777777" w:rsidR="00320DB1" w:rsidRDefault="00320DB1">
      <w:r>
        <w:continuationSeparator/>
      </w:r>
    </w:p>
  </w:endnote>
  <w:endnote w:type="continuationNotice" w:id="1">
    <w:p w14:paraId="6B0F742D" w14:textId="77777777" w:rsidR="00320DB1" w:rsidRDefault="00320D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F8B8C" w14:textId="77777777" w:rsidR="00320DB1" w:rsidRDefault="00320DB1"/>
  </w:footnote>
  <w:footnote w:type="continuationSeparator" w:id="0">
    <w:p w14:paraId="5AEF548C" w14:textId="77777777" w:rsidR="00320DB1" w:rsidRDefault="00320DB1">
      <w:r>
        <w:continuationSeparator/>
      </w:r>
    </w:p>
  </w:footnote>
  <w:footnote w:type="continuationNotice" w:id="1">
    <w:p w14:paraId="4334CA64" w14:textId="77777777" w:rsidR="00320DB1" w:rsidRDefault="00320D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A740AE3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D683996" w:tentative="1">
      <w:start w:val="1"/>
      <w:numFmt w:val="lowerLetter"/>
      <w:lvlText w:val="%2."/>
      <w:lvlJc w:val="left"/>
      <w:pPr>
        <w:ind w:left="1080" w:hanging="360"/>
      </w:pPr>
    </w:lvl>
    <w:lvl w:ilvl="2" w:tplc="A792FB74" w:tentative="1">
      <w:start w:val="1"/>
      <w:numFmt w:val="lowerRoman"/>
      <w:lvlText w:val="%3."/>
      <w:lvlJc w:val="right"/>
      <w:pPr>
        <w:ind w:left="1800" w:hanging="180"/>
      </w:pPr>
    </w:lvl>
    <w:lvl w:ilvl="3" w:tplc="50CC111E" w:tentative="1">
      <w:start w:val="1"/>
      <w:numFmt w:val="decimal"/>
      <w:lvlText w:val="%4."/>
      <w:lvlJc w:val="left"/>
      <w:pPr>
        <w:ind w:left="2520" w:hanging="360"/>
      </w:pPr>
    </w:lvl>
    <w:lvl w:ilvl="4" w:tplc="2D72CC14" w:tentative="1">
      <w:start w:val="1"/>
      <w:numFmt w:val="lowerLetter"/>
      <w:lvlText w:val="%5."/>
      <w:lvlJc w:val="left"/>
      <w:pPr>
        <w:ind w:left="3240" w:hanging="360"/>
      </w:pPr>
    </w:lvl>
    <w:lvl w:ilvl="5" w:tplc="AA70F418" w:tentative="1">
      <w:start w:val="1"/>
      <w:numFmt w:val="lowerRoman"/>
      <w:lvlText w:val="%6."/>
      <w:lvlJc w:val="right"/>
      <w:pPr>
        <w:ind w:left="3960" w:hanging="180"/>
      </w:pPr>
    </w:lvl>
    <w:lvl w:ilvl="6" w:tplc="E6BC6E84" w:tentative="1">
      <w:start w:val="1"/>
      <w:numFmt w:val="decimal"/>
      <w:lvlText w:val="%7."/>
      <w:lvlJc w:val="left"/>
      <w:pPr>
        <w:ind w:left="4680" w:hanging="360"/>
      </w:pPr>
    </w:lvl>
    <w:lvl w:ilvl="7" w:tplc="453C9506" w:tentative="1">
      <w:start w:val="1"/>
      <w:numFmt w:val="lowerLetter"/>
      <w:lvlText w:val="%8."/>
      <w:lvlJc w:val="left"/>
      <w:pPr>
        <w:ind w:left="5400" w:hanging="360"/>
      </w:pPr>
    </w:lvl>
    <w:lvl w:ilvl="8" w:tplc="AFD05C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D8F02A5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1202C8C" w:tentative="1">
      <w:start w:val="1"/>
      <w:numFmt w:val="lowerLetter"/>
      <w:lvlText w:val="%2."/>
      <w:lvlJc w:val="left"/>
      <w:pPr>
        <w:ind w:left="1080" w:hanging="360"/>
      </w:pPr>
    </w:lvl>
    <w:lvl w:ilvl="2" w:tplc="3C3E6DBA" w:tentative="1">
      <w:start w:val="1"/>
      <w:numFmt w:val="lowerRoman"/>
      <w:lvlText w:val="%3."/>
      <w:lvlJc w:val="right"/>
      <w:pPr>
        <w:ind w:left="1800" w:hanging="180"/>
      </w:pPr>
    </w:lvl>
    <w:lvl w:ilvl="3" w:tplc="00DC5BCE" w:tentative="1">
      <w:start w:val="1"/>
      <w:numFmt w:val="decimal"/>
      <w:lvlText w:val="%4."/>
      <w:lvlJc w:val="left"/>
      <w:pPr>
        <w:ind w:left="2520" w:hanging="360"/>
      </w:pPr>
    </w:lvl>
    <w:lvl w:ilvl="4" w:tplc="79425AB6" w:tentative="1">
      <w:start w:val="1"/>
      <w:numFmt w:val="lowerLetter"/>
      <w:lvlText w:val="%5."/>
      <w:lvlJc w:val="left"/>
      <w:pPr>
        <w:ind w:left="3240" w:hanging="360"/>
      </w:pPr>
    </w:lvl>
    <w:lvl w:ilvl="5" w:tplc="837CB080" w:tentative="1">
      <w:start w:val="1"/>
      <w:numFmt w:val="lowerRoman"/>
      <w:lvlText w:val="%6."/>
      <w:lvlJc w:val="right"/>
      <w:pPr>
        <w:ind w:left="3960" w:hanging="180"/>
      </w:pPr>
    </w:lvl>
    <w:lvl w:ilvl="6" w:tplc="C4C8C8F4" w:tentative="1">
      <w:start w:val="1"/>
      <w:numFmt w:val="decimal"/>
      <w:lvlText w:val="%7."/>
      <w:lvlJc w:val="left"/>
      <w:pPr>
        <w:ind w:left="4680" w:hanging="360"/>
      </w:pPr>
    </w:lvl>
    <w:lvl w:ilvl="7" w:tplc="EB2ECBCC" w:tentative="1">
      <w:start w:val="1"/>
      <w:numFmt w:val="lowerLetter"/>
      <w:lvlText w:val="%8."/>
      <w:lvlJc w:val="left"/>
      <w:pPr>
        <w:ind w:left="5400" w:hanging="360"/>
      </w:pPr>
    </w:lvl>
    <w:lvl w:ilvl="8" w:tplc="0CB4C6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210E72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E98D1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67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08ED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5A35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B4665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04B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00AB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6AA6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95792233">
    <w:abstractNumId w:val="20"/>
  </w:num>
  <w:num w:numId="2" w16cid:durableId="164563055">
    <w:abstractNumId w:val="15"/>
  </w:num>
  <w:num w:numId="3" w16cid:durableId="1420105239">
    <w:abstractNumId w:val="0"/>
  </w:num>
  <w:num w:numId="4" w16cid:durableId="2085640813">
    <w:abstractNumId w:val="6"/>
  </w:num>
  <w:num w:numId="5" w16cid:durableId="279997527">
    <w:abstractNumId w:val="18"/>
  </w:num>
  <w:num w:numId="6" w16cid:durableId="1831826660">
    <w:abstractNumId w:val="2"/>
  </w:num>
  <w:num w:numId="7" w16cid:durableId="519317598">
    <w:abstractNumId w:val="12"/>
  </w:num>
  <w:num w:numId="8" w16cid:durableId="1396051126">
    <w:abstractNumId w:val="9"/>
  </w:num>
  <w:num w:numId="9" w16cid:durableId="210963563">
    <w:abstractNumId w:val="1"/>
  </w:num>
  <w:num w:numId="10" w16cid:durableId="1558202376">
    <w:abstractNumId w:val="1"/>
  </w:num>
  <w:num w:numId="11" w16cid:durableId="365371225">
    <w:abstractNumId w:val="3"/>
  </w:num>
  <w:num w:numId="12" w16cid:durableId="521015241">
    <w:abstractNumId w:val="4"/>
  </w:num>
  <w:num w:numId="13" w16cid:durableId="402218207">
    <w:abstractNumId w:val="14"/>
  </w:num>
  <w:num w:numId="14" w16cid:durableId="1784809757">
    <w:abstractNumId w:val="10"/>
  </w:num>
  <w:num w:numId="15" w16cid:durableId="1622033892">
    <w:abstractNumId w:val="7"/>
  </w:num>
  <w:num w:numId="16" w16cid:durableId="716781190">
    <w:abstractNumId w:val="13"/>
  </w:num>
  <w:num w:numId="17" w16cid:durableId="803736294">
    <w:abstractNumId w:val="5"/>
  </w:num>
  <w:num w:numId="18" w16cid:durableId="420957688">
    <w:abstractNumId w:val="11"/>
  </w:num>
  <w:num w:numId="19" w16cid:durableId="749081390">
    <w:abstractNumId w:val="19"/>
  </w:num>
  <w:num w:numId="20" w16cid:durableId="1840658897">
    <w:abstractNumId w:val="16"/>
  </w:num>
  <w:num w:numId="21" w16cid:durableId="1362786110">
    <w:abstractNumId w:val="8"/>
  </w:num>
  <w:num w:numId="22" w16cid:durableId="13049629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03C1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05B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3D37"/>
    <w:rsid w:val="00211487"/>
    <w:rsid w:val="00211D91"/>
    <w:rsid w:val="00217DEC"/>
    <w:rsid w:val="00231EA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DB1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2C3"/>
    <w:rsid w:val="003B2A4B"/>
    <w:rsid w:val="003B6B0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77AF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0CDC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DEC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4ECA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5A10"/>
    <w:rsid w:val="0078609F"/>
    <w:rsid w:val="007917BA"/>
    <w:rsid w:val="007A5C6F"/>
    <w:rsid w:val="007D4241"/>
    <w:rsid w:val="007D4317"/>
    <w:rsid w:val="007D4EA3"/>
    <w:rsid w:val="007F1CFF"/>
    <w:rsid w:val="007F5DD5"/>
    <w:rsid w:val="008201E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AB4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BC8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B0B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4889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DD0"/>
    <w:rsid w:val="00C85458"/>
    <w:rsid w:val="00C85DA1"/>
    <w:rsid w:val="00C86FD6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212A"/>
    <w:rsid w:val="00D85218"/>
    <w:rsid w:val="00D915B1"/>
    <w:rsid w:val="00DA299D"/>
    <w:rsid w:val="00DA65C4"/>
    <w:rsid w:val="00DA7A1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5690"/>
    <w:rsid w:val="00FB6392"/>
    <w:rsid w:val="00FD3C70"/>
    <w:rsid w:val="00FD6820"/>
    <w:rsid w:val="00FE12D8"/>
    <w:rsid w:val="00FF7C02"/>
    <w:rsid w:val="024801E3"/>
    <w:rsid w:val="03B02DE5"/>
    <w:rsid w:val="0C531CBC"/>
    <w:rsid w:val="0F75587D"/>
    <w:rsid w:val="11912E31"/>
    <w:rsid w:val="1DF44AAA"/>
    <w:rsid w:val="360508FC"/>
    <w:rsid w:val="47B5067C"/>
    <w:rsid w:val="4AFF66AF"/>
    <w:rsid w:val="4C9A23D1"/>
    <w:rsid w:val="632C5176"/>
    <w:rsid w:val="647B2B65"/>
    <w:rsid w:val="6806DCDD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image" Target="media/image6.png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9318AA06-78CD-4253-83A3-89CAF3A9061D}" type="presOf" srcId="{D813EA76-4FD3-4C15-BFBC-B1DF43B29666}" destId="{4784DBD1-3CBE-41A8-A2C7-CF088F838C79}" srcOrd="0" destOrd="0" presId="urn:microsoft.com/office/officeart/2005/8/layout/hChevron3"/>
    <dgm:cxn modelId="{2DAEA716-26AB-4183-84A3-C7BC1C51794E}" type="presOf" srcId="{7D55B2F1-F7F7-4A6B-AFB0-F846FDB634B5}" destId="{E13D0391-DAD9-4B61-AB66-3FA48A4F7006}" srcOrd="0" destOrd="0" presId="urn:microsoft.com/office/officeart/2005/8/layout/hChevron3"/>
    <dgm:cxn modelId="{1729F918-DCAF-4B7C-82D4-DEFCFF140E87}" type="presOf" srcId="{72C3C3E7-AFE7-48AF-A84A-F5F4B462ABCE}" destId="{AD4E5296-B06F-4F82-9CB5-F741BF6BFCC1}" srcOrd="0" destOrd="0" presId="urn:microsoft.com/office/officeart/2005/8/layout/hChevron3"/>
    <dgm:cxn modelId="{F345462A-04B1-4141-B9F4-2C0C84FD9AB0}" type="presOf" srcId="{B73EA016-5B5E-4372-8AFF-E16F061CFA05}" destId="{1F6A0B97-83F0-4189-B0CB-00156B0AC153}" srcOrd="0" destOrd="0" presId="urn:microsoft.com/office/officeart/2005/8/layout/hChevron3"/>
    <dgm:cxn modelId="{F8160334-2408-45C9-9179-2DDB9DDA7F9E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EE55B6B-24B3-4715-AD00-E5832F634E0A}" type="presParOf" srcId="{1F6A0B97-83F0-4189-B0CB-00156B0AC153}" destId="{4784DBD1-3CBE-41A8-A2C7-CF088F838C79}" srcOrd="0" destOrd="0" presId="urn:microsoft.com/office/officeart/2005/8/layout/hChevron3"/>
    <dgm:cxn modelId="{A11129B9-9B7B-435B-833A-2D2B85AFBD6D}" type="presParOf" srcId="{1F6A0B97-83F0-4189-B0CB-00156B0AC153}" destId="{37D14BC8-3203-463C-9804-9B3B86B621FF}" srcOrd="1" destOrd="0" presId="urn:microsoft.com/office/officeart/2005/8/layout/hChevron3"/>
    <dgm:cxn modelId="{41CDD655-CD81-4007-BB3A-48A194546B3C}" type="presParOf" srcId="{1F6A0B97-83F0-4189-B0CB-00156B0AC153}" destId="{E13D0391-DAD9-4B61-AB66-3FA48A4F7006}" srcOrd="2" destOrd="0" presId="urn:microsoft.com/office/officeart/2005/8/layout/hChevron3"/>
    <dgm:cxn modelId="{E1B54D6A-04AF-4575-B073-B88EA890093E}" type="presParOf" srcId="{1F6A0B97-83F0-4189-B0CB-00156B0AC153}" destId="{F9271109-4339-4036-9126-150629D10456}" srcOrd="3" destOrd="0" presId="urn:microsoft.com/office/officeart/2005/8/layout/hChevron3"/>
    <dgm:cxn modelId="{63AE8B81-4B2D-4C90-8BC4-333A24905BE3}" type="presParOf" srcId="{1F6A0B97-83F0-4189-B0CB-00156B0AC153}" destId="{AD4E5296-B06F-4F82-9CB5-F741BF6BFCC1}" srcOrd="4" destOrd="0" presId="urn:microsoft.com/office/officeart/2005/8/layout/hChevron3"/>
    <dgm:cxn modelId="{F702B909-4D51-4D7B-B784-2760150BC5F3}" type="presParOf" srcId="{1F6A0B97-83F0-4189-B0CB-00156B0AC153}" destId="{99F7A086-6C98-4385-8FFE-3337C1F24694}" srcOrd="5" destOrd="0" presId="urn:microsoft.com/office/officeart/2005/8/layout/hChevron3"/>
    <dgm:cxn modelId="{CB79EF16-0AD8-40D2-BD1C-23E6413E88E8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424</Words>
  <Characters>2250</Characters>
  <Application>Microsoft Office Word</Application>
  <DocSecurity>0</DocSecurity>
  <Lines>18</Lines>
  <Paragraphs>5</Paragraphs>
  <ScaleCrop>false</ScaleCrop>
  <Manager/>
  <Company/>
  <LinksUpToDate>false</LinksUpToDate>
  <CharactersWithSpaces>2669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Ländrygg diskbråck (824000C)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2022-05-18T04:21:00.0000000Z</dcterms:created>
  <dcterms:modified xsi:type="dcterms:W3CDTF">2026-03-04T10:39:00.0000000Z</dcterms:modified>
</coreProperties>
</file>