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AED5A" w14:textId="77777777" w:rsidR="0098056A" w:rsidRDefault="0098056A" w:rsidP="00DC04CD">
      <w:pPr>
        <w:pStyle w:val="Rubrik2"/>
        <w:ind w:left="0"/>
        <w:sectPr w:rsidR="0098056A" w:rsidSect="0098056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CACCA7B" w14:textId="77777777" w:rsidR="0098056A" w:rsidRPr="0098056A" w:rsidRDefault="0098056A" w:rsidP="00DC04CD">
      <w:pPr>
        <w:pStyle w:val="Rubrik1"/>
        <w:ind w:left="0"/>
        <w:rPr>
          <w:b/>
        </w:rPr>
      </w:pPr>
    </w:p>
    <w:p w14:paraId="0BE0D17D" w14:textId="4BDDD0C3" w:rsidR="0098056A" w:rsidRPr="00DC04CD" w:rsidRDefault="00DC04CD" w:rsidP="00DC04CD">
      <w:pPr>
        <w:pStyle w:val="Rubrik1"/>
        <w:ind w:left="0"/>
      </w:pPr>
      <w:r w:rsidRPr="00DC04CD">
        <w:t>DT Lårben (868000)</w:t>
      </w:r>
    </w:p>
    <w:p w14:paraId="4AD1652D" w14:textId="13ACA041" w:rsidR="0098056A" w:rsidRPr="0098056A" w:rsidRDefault="00DC04CD" w:rsidP="00DC04CD">
      <w:pPr>
        <w:pStyle w:val="Rubrik2"/>
        <w:ind w:left="0"/>
      </w:pPr>
      <w:r>
        <w:t>Förändringar sedan föregående version</w:t>
      </w:r>
    </w:p>
    <w:p w14:paraId="5E235519" w14:textId="0EA7BDC2" w:rsidR="0098056A" w:rsidRPr="0098056A" w:rsidRDefault="0098056A" w:rsidP="0098056A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98056A">
        <w:rPr>
          <w:rFonts w:ascii="Arial" w:hAnsi="Arial" w:cs="Arial"/>
          <w:sz w:val="18"/>
          <w:szCs w:val="18"/>
        </w:rPr>
        <w:t>Inga förändringar</w:t>
      </w:r>
      <w:r w:rsidR="00B52F1F">
        <w:rPr>
          <w:rFonts w:ascii="Arial" w:hAnsi="Arial" w:cs="Arial"/>
          <w:sz w:val="18"/>
          <w:szCs w:val="18"/>
        </w:rPr>
        <w:t>.</w:t>
      </w:r>
    </w:p>
    <w:p w14:paraId="0C84938D" w14:textId="77777777" w:rsidR="0098056A" w:rsidRPr="0098056A" w:rsidRDefault="0098056A" w:rsidP="0098056A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51D382D" w14:textId="77777777" w:rsidR="0098056A" w:rsidRPr="0098056A" w:rsidRDefault="0098056A" w:rsidP="00DC04CD">
      <w:pPr>
        <w:pStyle w:val="Rubrik2"/>
        <w:ind w:left="0"/>
      </w:pPr>
      <w:r w:rsidRPr="0098056A">
        <w:t>Syfte</w:t>
      </w:r>
    </w:p>
    <w:p w14:paraId="5D00F9C7" w14:textId="77777777" w:rsidR="0098056A" w:rsidRPr="0098056A" w:rsidRDefault="0098056A" w:rsidP="0098056A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98056A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097B228F" w14:textId="77777777" w:rsidR="0098056A" w:rsidRPr="0098056A" w:rsidRDefault="0098056A" w:rsidP="0098056A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3E98491" w14:textId="77777777" w:rsidR="0098056A" w:rsidRPr="0098056A" w:rsidRDefault="0098056A" w:rsidP="00DC04CD">
      <w:pPr>
        <w:pStyle w:val="Rubrik2"/>
        <w:ind w:left="0"/>
      </w:pPr>
      <w:r w:rsidRPr="0098056A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98056A" w:rsidRPr="0098056A" w14:paraId="4B5F0577" w14:textId="77777777" w:rsidTr="006B7BB5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408F867E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8056A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5D27651E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8056A">
              <w:rPr>
                <w:rFonts w:ascii="Arial" w:hAnsi="Arial" w:cs="Arial"/>
                <w:sz w:val="18"/>
                <w:szCs w:val="18"/>
              </w:rPr>
              <w:t>Skelettskada, felställning mm.</w:t>
            </w:r>
          </w:p>
        </w:tc>
      </w:tr>
      <w:tr w:rsidR="0098056A" w:rsidRPr="0098056A" w14:paraId="356D38BC" w14:textId="77777777" w:rsidTr="006B7BB5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76190B5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8056A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4F92781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8056A">
              <w:rPr>
                <w:rFonts w:ascii="Arial" w:hAnsi="Arial" w:cs="Arial"/>
                <w:sz w:val="18"/>
                <w:szCs w:val="18"/>
              </w:rPr>
              <w:t>Inga.</w:t>
            </w:r>
          </w:p>
        </w:tc>
      </w:tr>
      <w:tr w:rsidR="0098056A" w:rsidRPr="0098056A" w14:paraId="0396C2E7" w14:textId="77777777" w:rsidTr="006B7BB5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A2658F7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8056A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C2FDF4F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8056A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98056A" w:rsidRPr="0098056A" w14:paraId="3B3CC6DD" w14:textId="77777777" w:rsidTr="006B7BB5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9BFCC4B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8056A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E0D31CF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8056A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98056A" w:rsidRPr="0098056A" w14:paraId="7AAC22C4" w14:textId="77777777" w:rsidTr="006B7BB5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5A5DF02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8056A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7691795" w14:textId="73EE9304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56A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="00DC04CD" w:rsidRPr="0098056A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98056A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</w:p>
          <w:p w14:paraId="45BA9063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56A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2141F6F7" w14:textId="4BF344D3" w:rsidR="0098056A" w:rsidRPr="0098056A" w:rsidRDefault="00000000" w:rsidP="0098056A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" w:history="1">
              <w:r w:rsidR="0098056A" w:rsidRPr="0098056A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98056A" w:rsidRPr="0098056A" w14:paraId="60DE216A" w14:textId="77777777" w:rsidTr="006B7BB5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38BEAC85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8056A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05ED32C7" w14:textId="77777777" w:rsidR="0098056A" w:rsidRPr="0098056A" w:rsidRDefault="0098056A" w:rsidP="0098056A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8056A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77C1A234" w14:textId="77777777" w:rsidR="0098056A" w:rsidRPr="0098056A" w:rsidRDefault="0098056A" w:rsidP="0098056A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8056A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5A78A1A5" w14:textId="77777777" w:rsidR="0098056A" w:rsidRPr="0098056A" w:rsidRDefault="0098056A" w:rsidP="0098056A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8056A">
              <w:rPr>
                <w:rFonts w:ascii="Arial" w:hAnsi="Arial" w:cs="Arial"/>
                <w:sz w:val="18"/>
                <w:szCs w:val="18"/>
              </w:rPr>
              <w:t>Det aktuella benet inåtroterat och så nära isocenter som möjligt.</w:t>
            </w:r>
          </w:p>
        </w:tc>
      </w:tr>
    </w:tbl>
    <w:p w14:paraId="44B4BD9E" w14:textId="77777777" w:rsidR="0098056A" w:rsidRPr="0098056A" w:rsidRDefault="0098056A" w:rsidP="0098056A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64DB35A1" w14:textId="77777777" w:rsidR="0098056A" w:rsidRPr="0098056A" w:rsidRDefault="0098056A" w:rsidP="00DC04CD">
      <w:pPr>
        <w:pStyle w:val="Rubrik2"/>
        <w:ind w:left="0"/>
      </w:pPr>
      <w:r w:rsidRPr="0098056A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424"/>
        <w:gridCol w:w="2664"/>
      </w:tblGrid>
      <w:tr w:rsidR="0098056A" w:rsidRPr="0098056A" w14:paraId="17E26365" w14:textId="77777777" w:rsidTr="0098056A">
        <w:trPr>
          <w:trHeight w:val="520"/>
        </w:trPr>
        <w:tc>
          <w:tcPr>
            <w:tcW w:w="6374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8A55C85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98056A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3D596C8B" wp14:editId="2AA5DEA6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  <w:tc>
          <w:tcPr>
            <w:tcW w:w="2664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ADB3DE6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98056A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85B4B17" wp14:editId="215C8175">
                      <wp:simplePos x="0" y="0"/>
                      <wp:positionH relativeFrom="column">
                        <wp:posOffset>588010</wp:posOffset>
                      </wp:positionH>
                      <wp:positionV relativeFrom="paragraph">
                        <wp:posOffset>139065</wp:posOffset>
                      </wp:positionV>
                      <wp:extent cx="410210" cy="1477010"/>
                      <wp:effectExtent l="0" t="0" r="8890" b="889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47701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DAB3857" w14:textId="77777777" w:rsidR="0098056A" w:rsidRPr="0066567D" w:rsidRDefault="0098056A" w:rsidP="007809F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5B4B17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46.3pt;margin-top:10.95pt;width:32.3pt;height:116.3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" adj="2999" fillcolor="red" stroked="f" strokeweight="1pt">
                      <v:textbox inset="1mm,1mm,1mm,1mm">
                        <w:txbxContent>
                          <w:p w14:paraId="2DAB3857" w14:textId="77777777" w:rsidR="0098056A" w:rsidRPr="0066567D" w:rsidRDefault="0098056A" w:rsidP="007809F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8056A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4DF1FA5" wp14:editId="2ECDFB59">
                      <wp:simplePos x="0" y="0"/>
                      <wp:positionH relativeFrom="column">
                        <wp:posOffset>163830</wp:posOffset>
                      </wp:positionH>
                      <wp:positionV relativeFrom="paragraph">
                        <wp:posOffset>139065</wp:posOffset>
                      </wp:positionV>
                      <wp:extent cx="1221105" cy="1477645"/>
                      <wp:effectExtent l="19050" t="19050" r="17145" b="2730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1613" cy="147764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34FC39" id="Rektangel 3" o:spid="_x0000_s1026" style="position:absolute;margin-left:12.9pt;margin-top:10.95pt;width:96.15pt;height:11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" filled="f" strokecolor="red" strokeweight="3pt"/>
                  </w:pict>
                </mc:Fallback>
              </mc:AlternateContent>
            </w:r>
            <w:r w:rsidRPr="0098056A">
              <w:rPr>
                <w:noProof/>
                <w:szCs w:val="20"/>
              </w:rPr>
              <w:drawing>
                <wp:inline distT="0" distB="0" distL="0" distR="0" wp14:anchorId="2F30494B" wp14:editId="6A78926B">
                  <wp:extent cx="1246764" cy="1792224"/>
                  <wp:effectExtent l="0" t="0" r="0" b="0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201597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2735" cy="1815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056A" w:rsidRPr="0098056A" w14:paraId="43B697E0" w14:textId="77777777" w:rsidTr="0098056A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630BCE11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8056A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424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56ED3ABD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98056A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5F35952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98056A" w:rsidRPr="0098056A" w14:paraId="1B746217" w14:textId="77777777" w:rsidTr="0098056A">
        <w:trPr>
          <w:trHeight w:val="227"/>
        </w:trPr>
        <w:tc>
          <w:tcPr>
            <w:tcW w:w="1950" w:type="dxa"/>
            <w:shd w:val="clear" w:color="auto" w:fill="FFFFFF"/>
          </w:tcPr>
          <w:p w14:paraId="4EED343B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8056A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424" w:type="dxa"/>
            <w:tcBorders>
              <w:right w:val="single" w:sz="4" w:space="0" w:color="auto"/>
            </w:tcBorders>
            <w:shd w:val="clear" w:color="auto" w:fill="FFFFFF"/>
          </w:tcPr>
          <w:p w14:paraId="7CF99CB0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8056A">
              <w:rPr>
                <w:rFonts w:ascii="Arial" w:hAnsi="Arial" w:cs="Arial"/>
                <w:sz w:val="18"/>
                <w:szCs w:val="18"/>
              </w:rPr>
              <w:t>Crista iliaca – nedanför knäleden.</w:t>
            </w: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EFD034D" w14:textId="77777777" w:rsidR="0098056A" w:rsidRPr="0098056A" w:rsidRDefault="0098056A" w:rsidP="0098056A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98056A" w:rsidRPr="0098056A" w14:paraId="47F5E82F" w14:textId="77777777" w:rsidTr="0098056A">
        <w:trPr>
          <w:trHeight w:val="227"/>
        </w:trPr>
        <w:tc>
          <w:tcPr>
            <w:tcW w:w="1950" w:type="dxa"/>
            <w:shd w:val="clear" w:color="auto" w:fill="FFFFFF"/>
          </w:tcPr>
          <w:p w14:paraId="5AE3B9E9" w14:textId="77777777" w:rsidR="0098056A" w:rsidRPr="0098056A" w:rsidRDefault="0098056A" w:rsidP="0098056A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98056A">
              <w:rPr>
                <w:rFonts w:ascii="Arial" w:hAnsi="Arial" w:cs="Arial"/>
                <w:b/>
                <w:sz w:val="18"/>
                <w:szCs w:val="18"/>
              </w:rPr>
              <w:t>Lårben K-</w:t>
            </w:r>
          </w:p>
        </w:tc>
        <w:tc>
          <w:tcPr>
            <w:tcW w:w="4424" w:type="dxa"/>
            <w:tcBorders>
              <w:right w:val="single" w:sz="4" w:space="0" w:color="auto"/>
            </w:tcBorders>
            <w:shd w:val="clear" w:color="auto" w:fill="FFFFFF"/>
          </w:tcPr>
          <w:p w14:paraId="6D600A44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8056A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98056A">
              <w:rPr>
                <w:rFonts w:ascii="Arial" w:hAnsi="Arial" w:cs="Arial"/>
                <w:sz w:val="18"/>
                <w:szCs w:val="18"/>
              </w:rPr>
              <w:t xml:space="preserve"> Hela lårbenet.</w:t>
            </w:r>
          </w:p>
          <w:p w14:paraId="1876BEC1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1E80A2E5" w14:textId="77777777" w:rsidR="0098056A" w:rsidRPr="0098056A" w:rsidRDefault="0098056A" w:rsidP="0098056A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01BCF6B2" w14:textId="77777777" w:rsidR="0098056A" w:rsidRPr="0098056A" w:rsidRDefault="0098056A" w:rsidP="0098056A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4950BD2A" w14:textId="77777777" w:rsidR="0098056A" w:rsidRPr="0098056A" w:rsidRDefault="0098056A" w:rsidP="00DC04CD">
      <w:pPr>
        <w:pStyle w:val="Rubrik2"/>
        <w:ind w:left="0"/>
      </w:pPr>
      <w:r w:rsidRPr="0098056A">
        <w:lastRenderedPageBreak/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3969"/>
        <w:gridCol w:w="2127"/>
        <w:gridCol w:w="1813"/>
      </w:tblGrid>
      <w:tr w:rsidR="0098056A" w:rsidRPr="0098056A" w14:paraId="308EF48A" w14:textId="77777777" w:rsidTr="0098056A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975DE6F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8056A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E32190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98056A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8B77F8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8056A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E95FA59" wp14:editId="4AB1FC40">
                      <wp:simplePos x="0" y="0"/>
                      <wp:positionH relativeFrom="margin">
                        <wp:posOffset>56515</wp:posOffset>
                      </wp:positionH>
                      <wp:positionV relativeFrom="paragraph">
                        <wp:posOffset>236855</wp:posOffset>
                      </wp:positionV>
                      <wp:extent cx="409575" cy="499745"/>
                      <wp:effectExtent l="12065" t="6985" r="0" b="254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034440">
                                <a:off x="0" y="0"/>
                                <a:ext cx="409575" cy="4997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6465E5D" w14:textId="77777777" w:rsidR="0098056A" w:rsidRPr="0066564D" w:rsidRDefault="0098056A" w:rsidP="007809F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95FA59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7" type="#_x0000_t67" style="position:absolute;left:0;text-align:left;margin-left:4.45pt;margin-top:18.65pt;width:32.25pt;height:39.35pt;rotation:-6079076fd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" adj="12749" fillcolor="red" stroked="f" strokeweight="1pt">
                      <v:textbox style="layout-flow:vertical" inset="1mm,1mm,1mm,1mm">
                        <w:txbxContent>
                          <w:p w14:paraId="56465E5D" w14:textId="77777777" w:rsidR="0098056A" w:rsidRPr="0066564D" w:rsidRDefault="0098056A" w:rsidP="007809F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98056A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9270DE0" wp14:editId="5A4C100F">
                      <wp:simplePos x="0" y="0"/>
                      <wp:positionH relativeFrom="column">
                        <wp:posOffset>712470</wp:posOffset>
                      </wp:positionH>
                      <wp:positionV relativeFrom="paragraph">
                        <wp:posOffset>849630</wp:posOffset>
                      </wp:positionV>
                      <wp:extent cx="407035" cy="559435"/>
                      <wp:effectExtent l="0" t="19050" r="12065" b="12065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632739">
                                <a:off x="0" y="0"/>
                                <a:ext cx="407035" cy="55943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F9267DA" w14:textId="77777777" w:rsidR="0098056A" w:rsidRPr="0066567D" w:rsidRDefault="0098056A" w:rsidP="007809F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270DE0" id="Upp 19" o:spid="_x0000_s1028" type="#_x0000_t68" style="position:absolute;left:0;text-align:left;margin-left:56.1pt;margin-top:66.9pt;width:32.05pt;height:44.05pt;rotation:11613786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" adj="7858" fillcolor="red" stroked="f" strokeweight="1pt">
                      <v:textbox style="layout-flow:vertical;mso-layout-flow-alt:bottom-to-top" inset="1mm,1mm,1mm,1mm">
                        <w:txbxContent>
                          <w:p w14:paraId="3F9267DA" w14:textId="77777777" w:rsidR="0098056A" w:rsidRPr="0066567D" w:rsidRDefault="0098056A" w:rsidP="007809F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8056A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310E671" wp14:editId="2A655278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830580</wp:posOffset>
                      </wp:positionV>
                      <wp:extent cx="1155065" cy="55245"/>
                      <wp:effectExtent l="19050" t="19050" r="26035" b="20955"/>
                      <wp:wrapNone/>
                      <wp:docPr id="21" name="Ra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55622" cy="55245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CFB806" id="Rak 2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pt,65.4pt" to="93.9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98056A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C19A222" wp14:editId="4E6DB257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-3810</wp:posOffset>
                      </wp:positionV>
                      <wp:extent cx="46990" cy="1691640"/>
                      <wp:effectExtent l="19050" t="19050" r="29210" b="3810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7501" cy="1692233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CA588D" id="Rak 16" o:spid="_x0000_s1026" style="position:absolute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75pt,-.3pt" to="43.45pt,1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" strokecolor="red" strokeweight="3pt">
                      <v:stroke joinstyle="miter"/>
                    </v:line>
                  </w:pict>
                </mc:Fallback>
              </mc:AlternateContent>
            </w:r>
            <w:r w:rsidRPr="0098056A">
              <w:rPr>
                <w:noProof/>
                <w:szCs w:val="20"/>
              </w:rPr>
              <w:drawing>
                <wp:inline distT="0" distB="0" distL="0" distR="0" wp14:anchorId="615F9217" wp14:editId="2A745812">
                  <wp:extent cx="1143000" cy="1703623"/>
                  <wp:effectExtent l="0" t="0" r="0" b="0"/>
                  <wp:docPr id="27" name="Bildobjekt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028251" name=""/>
                          <pic:cNvPicPr/>
                        </pic:nvPicPr>
                        <pic:blipFill>
                          <a:blip r:embed="rId24"/>
                          <a:srcRect l="55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209" cy="17158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8056A">
              <w:rPr>
                <w:noProof/>
                <w:szCs w:val="20"/>
              </w:rPr>
              <w:t xml:space="preserve"> </w:t>
            </w:r>
          </w:p>
        </w:tc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168612E1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8056A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C636A9A" wp14:editId="1CFD7B67">
                      <wp:simplePos x="0" y="0"/>
                      <wp:positionH relativeFrom="column">
                        <wp:posOffset>724535</wp:posOffset>
                      </wp:positionH>
                      <wp:positionV relativeFrom="paragraph">
                        <wp:posOffset>1270635</wp:posOffset>
                      </wp:positionV>
                      <wp:extent cx="299720" cy="694690"/>
                      <wp:effectExtent l="0" t="0" r="0" b="0"/>
                      <wp:wrapNone/>
                      <wp:docPr id="7" name="Textruta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383419">
                                <a:off x="0" y="0"/>
                                <a:ext cx="299720" cy="6946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27EFB89" w14:textId="77777777" w:rsidR="0098056A" w:rsidRPr="0098056A" w:rsidRDefault="0098056A" w:rsidP="0098056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98056A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  <w:t>DX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636A9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7" o:spid="_x0000_s1029" type="#_x0000_t202" style="position:absolute;left:0;text-align:left;margin-left:57.05pt;margin-top:100.05pt;width:23.6pt;height:54.7pt;rotation:5880129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" filled="f" stroked="f" strokeweight=".5pt">
                      <v:textbox style="layout-flow:vertical;mso-layout-flow-alt:bottom-to-top">
                        <w:txbxContent>
                          <w:p w14:paraId="127EFB89" w14:textId="77777777" w:rsidR="0098056A" w:rsidRPr="0098056A" w:rsidRDefault="0098056A" w:rsidP="0098056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98056A"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  <w:t>DX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8056A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373CFA5" wp14:editId="4CF1D3BE">
                      <wp:simplePos x="0" y="0"/>
                      <wp:positionH relativeFrom="margin">
                        <wp:posOffset>496570</wp:posOffset>
                      </wp:positionH>
                      <wp:positionV relativeFrom="paragraph">
                        <wp:posOffset>813435</wp:posOffset>
                      </wp:positionV>
                      <wp:extent cx="409575" cy="488315"/>
                      <wp:effectExtent l="17780" t="1270" r="0" b="8255"/>
                      <wp:wrapNone/>
                      <wp:docPr id="24" name="Ned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194354">
                                <a:off x="0" y="0"/>
                                <a:ext cx="409575" cy="48831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F48C06B" w14:textId="77777777" w:rsidR="0098056A" w:rsidRPr="0066564D" w:rsidRDefault="0098056A" w:rsidP="007809F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73CFA5" id="Ned 24" o:spid="_x0000_s1030" type="#_x0000_t67" style="position:absolute;left:0;text-align:left;margin-left:39.1pt;margin-top:64.05pt;width:32.25pt;height:38.45pt;rotation:5673620fd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" adj="12541" fillcolor="red" stroked="f" strokeweight="1pt">
                      <v:textbox style="layout-flow:vertical;mso-layout-flow-alt:bottom-to-top" inset="1mm,1mm,1mm,1mm">
                        <w:txbxContent>
                          <w:p w14:paraId="6F48C06B" w14:textId="77777777" w:rsidR="0098056A" w:rsidRPr="0066564D" w:rsidRDefault="0098056A" w:rsidP="007809F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98056A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45501F4" wp14:editId="7C38D6FD">
                      <wp:simplePos x="0" y="0"/>
                      <wp:positionH relativeFrom="column">
                        <wp:posOffset>393700</wp:posOffset>
                      </wp:positionH>
                      <wp:positionV relativeFrom="paragraph">
                        <wp:posOffset>11430</wp:posOffset>
                      </wp:positionV>
                      <wp:extent cx="83185" cy="1710055"/>
                      <wp:effectExtent l="19050" t="19050" r="31115" b="4445"/>
                      <wp:wrapNone/>
                      <wp:docPr id="23" name="Ra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83507" cy="1710245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52CF71" id="Rak 23" o:spid="_x0000_s1026" style="position:absolute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pt,.9pt" to="37.55pt,1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98056A">
              <w:rPr>
                <w:noProof/>
                <w:szCs w:val="20"/>
              </w:rPr>
              <w:drawing>
                <wp:inline distT="0" distB="0" distL="0" distR="0" wp14:anchorId="2B9C90BD" wp14:editId="30695AA2">
                  <wp:extent cx="994868" cy="1726295"/>
                  <wp:effectExtent l="0" t="0" r="0" b="7620"/>
                  <wp:docPr id="26" name="Bildobjekt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9899322" name=""/>
                          <pic:cNvPicPr/>
                        </pic:nvPicPr>
                        <pic:blipFill>
                          <a:blip r:embed="rId25"/>
                          <a:srcRect b="58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7675" cy="17485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8056A">
              <w:rPr>
                <w:noProof/>
                <w:szCs w:val="20"/>
              </w:rPr>
              <w:t xml:space="preserve"> </w:t>
            </w:r>
          </w:p>
        </w:tc>
      </w:tr>
      <w:tr w:rsidR="0098056A" w:rsidRPr="0098056A" w14:paraId="649302C3" w14:textId="77777777" w:rsidTr="006B7BB5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74831D0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8056A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BF70B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98056A">
              <w:rPr>
                <w:rFonts w:ascii="Arial" w:hAnsi="Arial" w:cs="Arial"/>
                <w:noProof/>
                <w:sz w:val="18"/>
                <w:szCs w:val="18"/>
              </w:rPr>
              <w:t>Vinkelrätt mot femurs längsaxel.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312BDA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81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6C0F47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98056A" w:rsidRPr="0098056A" w14:paraId="0983C9B6" w14:textId="77777777" w:rsidTr="006B7BB5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6DDE94C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8056A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4C0F7B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98056A">
              <w:rPr>
                <w:rFonts w:ascii="Arial" w:hAnsi="Arial" w:cs="Arial"/>
                <w:noProof/>
                <w:sz w:val="18"/>
                <w:szCs w:val="18"/>
              </w:rPr>
              <w:t>Parallellt med femurs längsaxel, framifrån – bak.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FAB9BA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81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B3D875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98056A" w:rsidRPr="0098056A" w14:paraId="77E7B33E" w14:textId="77777777" w:rsidTr="006B7BB5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FDE105A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8056A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26203E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98056A">
              <w:rPr>
                <w:rFonts w:ascii="Arial" w:hAnsi="Arial" w:cs="Arial"/>
                <w:noProof/>
                <w:sz w:val="18"/>
                <w:szCs w:val="18"/>
              </w:rPr>
              <w:t>Parallellt med femurs längsaxel, inifrån – ut.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AFB24E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58349F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0ED4388E" w14:textId="77777777" w:rsidR="0098056A" w:rsidRPr="0098056A" w:rsidRDefault="0098056A" w:rsidP="0098056A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7E8A49C4" w14:textId="77777777" w:rsidR="0098056A" w:rsidRPr="0098056A" w:rsidRDefault="0098056A" w:rsidP="00DC04CD">
      <w:pPr>
        <w:pStyle w:val="Rubrik2"/>
        <w:ind w:left="0"/>
      </w:pPr>
      <w:r w:rsidRPr="0098056A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98056A" w:rsidRPr="0098056A" w14:paraId="26661AF5" w14:textId="77777777" w:rsidTr="006B7BB5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A3CEE86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8056A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E974A25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8056A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D044182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8056A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75210CA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8056A">
              <w:rPr>
                <w:rFonts w:ascii="Arial" w:hAnsi="Arial" w:cs="Arial"/>
                <w:b/>
                <w:sz w:val="18"/>
                <w:szCs w:val="18"/>
              </w:rPr>
              <w:t>Kernel 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25AD2E7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98056A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159A044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98056A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98056A" w:rsidRPr="0098056A" w14:paraId="13360FCE" w14:textId="77777777" w:rsidTr="006B7BB5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250312" w14:textId="77777777" w:rsidR="0098056A" w:rsidRPr="0098056A" w:rsidRDefault="0098056A" w:rsidP="0098056A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98056A">
              <w:rPr>
                <w:rFonts w:ascii="Arial" w:hAnsi="Arial" w:cs="Arial"/>
                <w:b/>
                <w:sz w:val="18"/>
                <w:szCs w:val="18"/>
              </w:rPr>
              <w:t>Lårben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F389C1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056A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F87E24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056A">
              <w:rPr>
                <w:rFonts w:ascii="Arial" w:hAnsi="Arial" w:cs="Arial"/>
                <w:sz w:val="18"/>
                <w:szCs w:val="18"/>
              </w:rPr>
              <w:t>3/3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0BFA6D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8056A">
              <w:rPr>
                <w:rFonts w:ascii="Arial" w:hAnsi="Arial" w:cs="Arial"/>
                <w:sz w:val="18"/>
                <w:szCs w:val="18"/>
                <w:lang w:val="en-US"/>
              </w:rPr>
              <w:t>B60/Bone/FC30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930F26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8056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4BB8FFB1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8056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98056A" w:rsidRPr="0098056A" w14:paraId="7BAFB35C" w14:textId="77777777" w:rsidTr="006B7BB5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C0917E5" w14:textId="77777777" w:rsidR="0098056A" w:rsidRPr="0098056A" w:rsidRDefault="0098056A" w:rsidP="0098056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E67FAA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8056A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BC5D92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8056A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5E8873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8056A">
              <w:rPr>
                <w:rFonts w:ascii="Arial" w:hAnsi="Arial" w:cs="Arial"/>
                <w:sz w:val="18"/>
                <w:szCs w:val="18"/>
                <w:lang w:val="en-US"/>
              </w:rPr>
              <w:t>B60/Bone/FC30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A57885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8056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10D70DE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8056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98056A" w:rsidRPr="0098056A" w14:paraId="5B34D3FA" w14:textId="77777777" w:rsidTr="006B7BB5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E80D1E7" w14:textId="77777777" w:rsidR="0098056A" w:rsidRPr="0098056A" w:rsidRDefault="0098056A" w:rsidP="0098056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014523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8056A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C62EB8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8056A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FB5556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8056A">
              <w:rPr>
                <w:rFonts w:ascii="Arial" w:hAnsi="Arial" w:cs="Arial"/>
                <w:sz w:val="18"/>
                <w:szCs w:val="18"/>
                <w:lang w:val="en-US"/>
              </w:rPr>
              <w:t>B60/Bone/FC30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058DE6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8056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C21793C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8056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98056A" w:rsidRPr="0098056A" w14:paraId="2C157FAB" w14:textId="77777777" w:rsidTr="006B7BB5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4B50E4A" w14:textId="77777777" w:rsidR="0098056A" w:rsidRPr="0098056A" w:rsidRDefault="0098056A" w:rsidP="0098056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F1F904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8056A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EAB08B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8056A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83B724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8056A">
              <w:rPr>
                <w:rFonts w:ascii="Arial" w:hAnsi="Arial" w:cs="Arial"/>
                <w:sz w:val="18"/>
                <w:szCs w:val="18"/>
                <w:lang w:val="en-US"/>
              </w:rPr>
              <w:t>B60/Bone/FC30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159B92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8056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6FE126C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8056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98056A" w:rsidRPr="0098056A" w14:paraId="43BC27E1" w14:textId="77777777" w:rsidTr="006B7BB5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FCF9312" w14:textId="77777777" w:rsidR="0098056A" w:rsidRPr="0098056A" w:rsidRDefault="0098056A" w:rsidP="0098056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49EC1C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8056A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F3CE74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8056A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4421A4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8056A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CB60D4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8056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84E6D1A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8056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98056A" w:rsidRPr="0098056A" w14:paraId="7393A474" w14:textId="77777777" w:rsidTr="006B7BB5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52CDBD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8056A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AB8DD3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8056A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6C9A0A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8056A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5E48EE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8056A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207707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8056A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831399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8056A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98056A" w:rsidRPr="0098056A" w14:paraId="27A66AA6" w14:textId="77777777" w:rsidTr="006B7BB5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18E81C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8056A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8D384A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8056A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B5389E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8056A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49C5B1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8056A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31C4EF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8056A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5CD00D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8056A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365639BF" w14:textId="77777777" w:rsidR="0098056A" w:rsidRPr="0098056A" w:rsidRDefault="0098056A" w:rsidP="0098056A">
      <w:pPr>
        <w:spacing w:after="0" w:line="240" w:lineRule="auto"/>
        <w:ind w:left="0" w:right="0"/>
        <w:rPr>
          <w:rFonts w:ascii="Arial" w:hAnsi="Arial" w:cs="Arial"/>
          <w:sz w:val="18"/>
          <w:szCs w:val="18"/>
          <w:lang w:val="en-US"/>
        </w:rPr>
      </w:pPr>
    </w:p>
    <w:p w14:paraId="24F22D41" w14:textId="77777777" w:rsidR="0098056A" w:rsidRPr="0098056A" w:rsidRDefault="0098056A" w:rsidP="00DC04CD">
      <w:pPr>
        <w:pStyle w:val="Rubrik2"/>
        <w:ind w:left="0"/>
      </w:pPr>
      <w:r w:rsidRPr="0098056A">
        <w:rPr>
          <w:lang w:val="en-US"/>
        </w:rPr>
        <w:t xml:space="preserve">Hängning </w:t>
      </w:r>
      <w:r w:rsidRPr="0098056A">
        <w:t>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98056A" w:rsidRPr="0098056A" w14:paraId="091CE9E8" w14:textId="77777777" w:rsidTr="0098056A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79BEDA6C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29CE49D6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69F36018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38BA7241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63BDF2EA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8056A" w:rsidRPr="0098056A" w14:paraId="7EB54590" w14:textId="77777777" w:rsidTr="0098056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/>
            <w:vAlign w:val="center"/>
          </w:tcPr>
          <w:p w14:paraId="3546162A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8056A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5CCD1B87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8056A">
              <w:rPr>
                <w:rFonts w:ascii="Arial" w:hAnsi="Arial" w:cs="Arial"/>
                <w:color w:val="FFFFFF"/>
                <w:sz w:val="18"/>
                <w:szCs w:val="18"/>
              </w:rPr>
              <w:t>Lårben K-</w:t>
            </w:r>
          </w:p>
          <w:p w14:paraId="43A5F4D1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8056A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/>
          </w:tcPr>
          <w:p w14:paraId="50ADC98C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3619CE9C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8056A">
              <w:rPr>
                <w:rFonts w:ascii="Arial" w:hAnsi="Arial" w:cs="Arial"/>
                <w:color w:val="FFFFFF"/>
                <w:sz w:val="18"/>
                <w:szCs w:val="18"/>
              </w:rPr>
              <w:t>Lårben K-</w:t>
            </w:r>
          </w:p>
          <w:p w14:paraId="17180CD8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8056A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10B1699A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8056A">
              <w:rPr>
                <w:rFonts w:ascii="Arial" w:hAnsi="Arial" w:cs="Arial"/>
                <w:color w:val="FFFFFF"/>
                <w:sz w:val="18"/>
                <w:szCs w:val="18"/>
              </w:rPr>
              <w:t>Lårben K-</w:t>
            </w:r>
          </w:p>
          <w:p w14:paraId="012CF617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8056A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/>
          </w:tcPr>
          <w:p w14:paraId="34E98C39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8056A" w:rsidRPr="0098056A" w14:paraId="3E5E8ACF" w14:textId="77777777" w:rsidTr="0098056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B3AAF5F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656689BB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9BEA9F2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28A68AE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62DEA4CA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264C176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8056A" w:rsidRPr="0098056A" w14:paraId="415B20DC" w14:textId="77777777" w:rsidTr="0098056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BFFF0DA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34C7CA3D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FA66757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5DD764FF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B4A7629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2A3CF78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8056A" w:rsidRPr="0098056A" w14:paraId="62785471" w14:textId="77777777" w:rsidTr="0098056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00871D6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3F03F762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6363FDF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A3D1C9D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57F7B44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6A8BD71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8056A" w:rsidRPr="0098056A" w14:paraId="53E66A54" w14:textId="77777777" w:rsidTr="0098056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D4C5C53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357EBDDC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A46755D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5C1165D2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227C1EDB" w14:textId="77777777" w:rsidR="0098056A" w:rsidRPr="0098056A" w:rsidRDefault="0098056A" w:rsidP="00980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EB86AD0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8056A" w:rsidRPr="0098056A" w14:paraId="51D273FD" w14:textId="77777777" w:rsidTr="0098056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989FE45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4DEC6A2B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1B1C9F1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C9CDF9F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493B8BAA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C69CC62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8056A" w:rsidRPr="0098056A" w14:paraId="5E5BCD6D" w14:textId="77777777" w:rsidTr="0098056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1B88715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6F22DFC2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7EEF8FC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5D2976B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4B079C5E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E069A56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8056A" w:rsidRPr="0098056A" w14:paraId="7E53850C" w14:textId="77777777" w:rsidTr="0098056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2E4B5EE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8496B0"/>
          </w:tcPr>
          <w:p w14:paraId="1B240B15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0C9F122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6E348149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F50C8D9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9362C70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8056A" w:rsidRPr="0098056A" w14:paraId="78A0ADA6" w14:textId="77777777" w:rsidTr="0098056A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5241EAF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35BA0D32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3D99070A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32AFD63D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EBAA034" w14:textId="77777777" w:rsidR="0098056A" w:rsidRPr="0098056A" w:rsidRDefault="0098056A" w:rsidP="009805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4732B370" w14:textId="77777777" w:rsidR="0098056A" w:rsidRPr="0098056A" w:rsidRDefault="0098056A" w:rsidP="0098056A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7F1AAC85" w14:textId="77777777" w:rsidR="0098056A" w:rsidRPr="0098056A" w:rsidRDefault="0098056A" w:rsidP="0098056A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98056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68C8C" w14:textId="77777777" w:rsidR="007B0C84" w:rsidRDefault="007B0C84">
      <w:r>
        <w:separator/>
      </w:r>
    </w:p>
  </w:endnote>
  <w:endnote w:type="continuationSeparator" w:id="0">
    <w:p w14:paraId="72EE0AD0" w14:textId="77777777" w:rsidR="007B0C84" w:rsidRDefault="007B0C84">
      <w:r>
        <w:continuationSeparator/>
      </w:r>
    </w:p>
  </w:endnote>
  <w:endnote w:type="continuationNotice" w:id="1">
    <w:p w14:paraId="752DF492" w14:textId="77777777" w:rsidR="007B0C84" w:rsidRDefault="007B0C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CA8F5" w14:textId="77777777" w:rsidR="007B0C84" w:rsidRDefault="007B0C84"/>
  </w:footnote>
  <w:footnote w:type="continuationSeparator" w:id="0">
    <w:p w14:paraId="443196C1" w14:textId="77777777" w:rsidR="007B0C84" w:rsidRDefault="007B0C84">
      <w:r>
        <w:continuationSeparator/>
      </w:r>
    </w:p>
  </w:footnote>
  <w:footnote w:type="continuationNotice" w:id="1">
    <w:p w14:paraId="3E0390E8" w14:textId="77777777" w:rsidR="007B0C84" w:rsidRDefault="007B0C8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B42EC1CC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4850AAE8" w:tentative="1">
      <w:start w:val="1"/>
      <w:numFmt w:val="lowerLetter"/>
      <w:lvlText w:val="%2."/>
      <w:lvlJc w:val="left"/>
      <w:pPr>
        <w:ind w:left="1080" w:hanging="360"/>
      </w:pPr>
    </w:lvl>
    <w:lvl w:ilvl="2" w:tplc="0E58AEB0" w:tentative="1">
      <w:start w:val="1"/>
      <w:numFmt w:val="lowerRoman"/>
      <w:lvlText w:val="%3."/>
      <w:lvlJc w:val="right"/>
      <w:pPr>
        <w:ind w:left="1800" w:hanging="180"/>
      </w:pPr>
    </w:lvl>
    <w:lvl w:ilvl="3" w:tplc="30546398" w:tentative="1">
      <w:start w:val="1"/>
      <w:numFmt w:val="decimal"/>
      <w:lvlText w:val="%4."/>
      <w:lvlJc w:val="left"/>
      <w:pPr>
        <w:ind w:left="2520" w:hanging="360"/>
      </w:pPr>
    </w:lvl>
    <w:lvl w:ilvl="4" w:tplc="4B5221DC" w:tentative="1">
      <w:start w:val="1"/>
      <w:numFmt w:val="lowerLetter"/>
      <w:lvlText w:val="%5."/>
      <w:lvlJc w:val="left"/>
      <w:pPr>
        <w:ind w:left="3240" w:hanging="360"/>
      </w:pPr>
    </w:lvl>
    <w:lvl w:ilvl="5" w:tplc="4DBE0BB6" w:tentative="1">
      <w:start w:val="1"/>
      <w:numFmt w:val="lowerRoman"/>
      <w:lvlText w:val="%6."/>
      <w:lvlJc w:val="right"/>
      <w:pPr>
        <w:ind w:left="3960" w:hanging="180"/>
      </w:pPr>
    </w:lvl>
    <w:lvl w:ilvl="6" w:tplc="A55C65B4" w:tentative="1">
      <w:start w:val="1"/>
      <w:numFmt w:val="decimal"/>
      <w:lvlText w:val="%7."/>
      <w:lvlJc w:val="left"/>
      <w:pPr>
        <w:ind w:left="4680" w:hanging="360"/>
      </w:pPr>
    </w:lvl>
    <w:lvl w:ilvl="7" w:tplc="3D2A065E" w:tentative="1">
      <w:start w:val="1"/>
      <w:numFmt w:val="lowerLetter"/>
      <w:lvlText w:val="%8."/>
      <w:lvlJc w:val="left"/>
      <w:pPr>
        <w:ind w:left="5400" w:hanging="360"/>
      </w:pPr>
    </w:lvl>
    <w:lvl w:ilvl="8" w:tplc="B6985B4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98CA2346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98A20FC4" w:tentative="1">
      <w:start w:val="1"/>
      <w:numFmt w:val="lowerLetter"/>
      <w:lvlText w:val="%2."/>
      <w:lvlJc w:val="left"/>
      <w:pPr>
        <w:ind w:left="1080" w:hanging="360"/>
      </w:pPr>
    </w:lvl>
    <w:lvl w:ilvl="2" w:tplc="2C7CEA00" w:tentative="1">
      <w:start w:val="1"/>
      <w:numFmt w:val="lowerRoman"/>
      <w:lvlText w:val="%3."/>
      <w:lvlJc w:val="right"/>
      <w:pPr>
        <w:ind w:left="1800" w:hanging="180"/>
      </w:pPr>
    </w:lvl>
    <w:lvl w:ilvl="3" w:tplc="AAC0F6E4" w:tentative="1">
      <w:start w:val="1"/>
      <w:numFmt w:val="decimal"/>
      <w:lvlText w:val="%4."/>
      <w:lvlJc w:val="left"/>
      <w:pPr>
        <w:ind w:left="2520" w:hanging="360"/>
      </w:pPr>
    </w:lvl>
    <w:lvl w:ilvl="4" w:tplc="4CC0DF3E" w:tentative="1">
      <w:start w:val="1"/>
      <w:numFmt w:val="lowerLetter"/>
      <w:lvlText w:val="%5."/>
      <w:lvlJc w:val="left"/>
      <w:pPr>
        <w:ind w:left="3240" w:hanging="360"/>
      </w:pPr>
    </w:lvl>
    <w:lvl w:ilvl="5" w:tplc="0166E6C2" w:tentative="1">
      <w:start w:val="1"/>
      <w:numFmt w:val="lowerRoman"/>
      <w:lvlText w:val="%6."/>
      <w:lvlJc w:val="right"/>
      <w:pPr>
        <w:ind w:left="3960" w:hanging="180"/>
      </w:pPr>
    </w:lvl>
    <w:lvl w:ilvl="6" w:tplc="59184A44" w:tentative="1">
      <w:start w:val="1"/>
      <w:numFmt w:val="decimal"/>
      <w:lvlText w:val="%7."/>
      <w:lvlJc w:val="left"/>
      <w:pPr>
        <w:ind w:left="4680" w:hanging="360"/>
      </w:pPr>
    </w:lvl>
    <w:lvl w:ilvl="7" w:tplc="90F0BFD0" w:tentative="1">
      <w:start w:val="1"/>
      <w:numFmt w:val="lowerLetter"/>
      <w:lvlText w:val="%8."/>
      <w:lvlJc w:val="left"/>
      <w:pPr>
        <w:ind w:left="5400" w:hanging="360"/>
      </w:pPr>
    </w:lvl>
    <w:lvl w:ilvl="8" w:tplc="1B16A31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2A10006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E3666ED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568E3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E8E445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1AC8A0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8A4760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1A477C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BFAE90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7F6085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01225672">
    <w:abstractNumId w:val="20"/>
  </w:num>
  <w:num w:numId="2" w16cid:durableId="431828678">
    <w:abstractNumId w:val="15"/>
  </w:num>
  <w:num w:numId="3" w16cid:durableId="1093546448">
    <w:abstractNumId w:val="0"/>
  </w:num>
  <w:num w:numId="4" w16cid:durableId="1111440005">
    <w:abstractNumId w:val="6"/>
  </w:num>
  <w:num w:numId="5" w16cid:durableId="277684427">
    <w:abstractNumId w:val="18"/>
  </w:num>
  <w:num w:numId="6" w16cid:durableId="2043893811">
    <w:abstractNumId w:val="2"/>
  </w:num>
  <w:num w:numId="7" w16cid:durableId="2112242251">
    <w:abstractNumId w:val="12"/>
  </w:num>
  <w:num w:numId="8" w16cid:durableId="247815476">
    <w:abstractNumId w:val="9"/>
  </w:num>
  <w:num w:numId="9" w16cid:durableId="314996912">
    <w:abstractNumId w:val="1"/>
  </w:num>
  <w:num w:numId="10" w16cid:durableId="3170774">
    <w:abstractNumId w:val="1"/>
  </w:num>
  <w:num w:numId="11" w16cid:durableId="1718310187">
    <w:abstractNumId w:val="3"/>
  </w:num>
  <w:num w:numId="12" w16cid:durableId="1792241320">
    <w:abstractNumId w:val="4"/>
  </w:num>
  <w:num w:numId="13" w16cid:durableId="1383482981">
    <w:abstractNumId w:val="14"/>
  </w:num>
  <w:num w:numId="14" w16cid:durableId="440296285">
    <w:abstractNumId w:val="10"/>
  </w:num>
  <w:num w:numId="15" w16cid:durableId="281614596">
    <w:abstractNumId w:val="7"/>
  </w:num>
  <w:num w:numId="16" w16cid:durableId="1727299194">
    <w:abstractNumId w:val="13"/>
  </w:num>
  <w:num w:numId="17" w16cid:durableId="1516462338">
    <w:abstractNumId w:val="5"/>
  </w:num>
  <w:num w:numId="18" w16cid:durableId="1590428124">
    <w:abstractNumId w:val="11"/>
  </w:num>
  <w:num w:numId="19" w16cid:durableId="987589359">
    <w:abstractNumId w:val="19"/>
  </w:num>
  <w:num w:numId="20" w16cid:durableId="425424027">
    <w:abstractNumId w:val="16"/>
  </w:num>
  <w:num w:numId="21" w16cid:durableId="482694560">
    <w:abstractNumId w:val="8"/>
  </w:num>
  <w:num w:numId="22" w16cid:durableId="3566582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337D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09F0"/>
    <w:rsid w:val="0078609F"/>
    <w:rsid w:val="007917BA"/>
    <w:rsid w:val="007A5C6F"/>
    <w:rsid w:val="007B0C84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8056A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F1F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C04CD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fontTable" Target="fontTable.xml" Id="rId26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5.png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4.png" Id="rId24" /><Relationship Type="http://schemas.openxmlformats.org/officeDocument/2006/relationships/header" Target="header2.xml" Id="rId15" /><Relationship Type="http://schemas.openxmlformats.org/officeDocument/2006/relationships/image" Target="media/image3.png" Id="rId23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AA13AF11-908E-4F11-BE25-9C586F0A1E91}" type="presOf" srcId="{B73EA016-5B5E-4372-8AFF-E16F061CFA05}" destId="{1F6A0B97-83F0-4189-B0CB-00156B0AC153}" srcOrd="0" destOrd="0" presId="urn:microsoft.com/office/officeart/2005/8/layout/hChevron3"/>
    <dgm:cxn modelId="{0B51421F-6D7C-4AB7-BBFD-2F2C281D2BE4}" type="presOf" srcId="{7D55B2F1-F7F7-4A6B-AFB0-F846FDB634B5}" destId="{E13D0391-DAD9-4B61-AB66-3FA48A4F7006}" srcOrd="0" destOrd="0" presId="urn:microsoft.com/office/officeart/2005/8/layout/hChevron3"/>
    <dgm:cxn modelId="{77A59923-2207-4AC7-B65B-0BADD872FC5B}" type="presOf" srcId="{D813EA76-4FD3-4C15-BFBC-B1DF43B29666}" destId="{4784DBD1-3CBE-41A8-A2C7-CF088F838C79}" srcOrd="0" destOrd="0" presId="urn:microsoft.com/office/officeart/2005/8/layout/hChevron3"/>
    <dgm:cxn modelId="{344F5E40-300E-41A2-BA55-B0C7C6D72BA6}" type="presOf" srcId="{548E9FD9-7371-42E5-8C31-C03B33C90BF7}" destId="{6CE68A43-9C69-4212-AF24-9AFEE7CA1715}" srcOrd="0" destOrd="0" presId="urn:microsoft.com/office/officeart/2005/8/layout/hChevron3"/>
    <dgm:cxn modelId="{03433254-ACA3-4F77-BBB5-0DC08C673588}" type="presOf" srcId="{72C3C3E7-AFE7-48AF-A84A-F5F4B462ABCE}" destId="{AD4E5296-B06F-4F82-9CB5-F741BF6BFCC1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D027C7E7-A337-4FF2-A26C-B469561B6614}" type="presParOf" srcId="{1F6A0B97-83F0-4189-B0CB-00156B0AC153}" destId="{4784DBD1-3CBE-41A8-A2C7-CF088F838C79}" srcOrd="0" destOrd="0" presId="urn:microsoft.com/office/officeart/2005/8/layout/hChevron3"/>
    <dgm:cxn modelId="{1C4CD8CF-5183-4F3B-B3EB-1D0A86ACD5FE}" type="presParOf" srcId="{1F6A0B97-83F0-4189-B0CB-00156B0AC153}" destId="{37D14BC8-3203-463C-9804-9B3B86B621FF}" srcOrd="1" destOrd="0" presId="urn:microsoft.com/office/officeart/2005/8/layout/hChevron3"/>
    <dgm:cxn modelId="{D078753D-2FCE-4223-AFC8-85DAA74F39DB}" type="presParOf" srcId="{1F6A0B97-83F0-4189-B0CB-00156B0AC153}" destId="{E13D0391-DAD9-4B61-AB66-3FA48A4F7006}" srcOrd="2" destOrd="0" presId="urn:microsoft.com/office/officeart/2005/8/layout/hChevron3"/>
    <dgm:cxn modelId="{73532531-8301-40E2-AE50-DDB1439016A1}" type="presParOf" srcId="{1F6A0B97-83F0-4189-B0CB-00156B0AC153}" destId="{F9271109-4339-4036-9126-150629D10456}" srcOrd="3" destOrd="0" presId="urn:microsoft.com/office/officeart/2005/8/layout/hChevron3"/>
    <dgm:cxn modelId="{C5B393EE-FFCC-46B0-95D3-BFAF94651369}" type="presParOf" srcId="{1F6A0B97-83F0-4189-B0CB-00156B0AC153}" destId="{AD4E5296-B06F-4F82-9CB5-F741BF6BFCC1}" srcOrd="4" destOrd="0" presId="urn:microsoft.com/office/officeart/2005/8/layout/hChevron3"/>
    <dgm:cxn modelId="{924C28DA-96BA-496D-AA28-A9067331F8FA}" type="presParOf" srcId="{1F6A0B97-83F0-4189-B0CB-00156B0AC153}" destId="{99F7A086-6C98-4385-8FFE-3337C1F24694}" srcOrd="5" destOrd="0" presId="urn:microsoft.com/office/officeart/2005/8/layout/hChevron3"/>
    <dgm:cxn modelId="{16DACF74-189E-44D3-A220-4DD40A315D4A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2</Pages>
  <Words>262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1649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Lårben (868000)</dc:title>
  <dc:subject/>
  <dc:creator>patrik.jens.johansson@vgregion.se</dc:creator>
  <keywords/>
  <lastModifiedBy>Ulrica Sehlberg</lastModifiedBy>
  <revision>6</revision>
  <lastPrinted>2016-03-31T10:56:00.0000000Z</lastPrinted>
  <dcterms:created xsi:type="dcterms:W3CDTF">2022-05-18T04:21:00.0000000Z</dcterms:created>
  <dcterms:modified xsi:type="dcterms:W3CDTF">2024-01-23T14:00:00.0000000Z</dcterms:modified>
</coreProperties>
</file>