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531C3" w14:textId="77777777" w:rsidR="007F3E1D" w:rsidRDefault="007F3E1D" w:rsidP="003802EE">
      <w:pPr>
        <w:pStyle w:val="Rubrik2"/>
        <w:ind w:left="0"/>
        <w:sectPr w:rsidR="007F3E1D" w:rsidSect="007F3E1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0092EC" w14:textId="77777777" w:rsidR="007F3E1D" w:rsidRPr="007F3E1D" w:rsidRDefault="007F3E1D" w:rsidP="007F3E1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F3E1D">
        <w:rPr>
          <w:szCs w:val="20"/>
        </w:rPr>
        <w:tab/>
      </w:r>
    </w:p>
    <w:p w14:paraId="3BC98AA0" w14:textId="274FFE13" w:rsidR="007F3E1D" w:rsidRPr="007F3E1D" w:rsidRDefault="004D219E" w:rsidP="003802EE">
      <w:pPr>
        <w:pStyle w:val="Rubrik1"/>
        <w:ind w:left="0"/>
        <w:rPr>
          <w:szCs w:val="20"/>
        </w:rPr>
      </w:pPr>
      <w:r w:rsidRPr="007F3E1D">
        <w:t>Lungor – Luftsida</w:t>
      </w:r>
      <w:r w:rsidRPr="007F3E1D">
        <w:rPr>
          <w:noProof/>
          <w:szCs w:val="20"/>
        </w:rPr>
        <w:t xml:space="preserve"> </w:t>
      </w:r>
      <w:bookmarkStart w:id="1" w:name="_1314629194"/>
      <w:bookmarkStart w:id="2" w:name="Rubrik"/>
      <w:bookmarkEnd w:id="1"/>
      <w:bookmarkEnd w:id="2"/>
    </w:p>
    <w:p w14:paraId="3DD7EB8D" w14:textId="77777777" w:rsidR="007F3E1D" w:rsidRPr="007F3E1D" w:rsidRDefault="007F3E1D" w:rsidP="004D219E">
      <w:pPr>
        <w:pStyle w:val="Rubrik2"/>
        <w:ind w:left="0"/>
      </w:pPr>
      <w:r w:rsidRPr="007F3E1D">
        <w:t>Metodbok Konventionell röntgen</w:t>
      </w:r>
    </w:p>
    <w:p w14:paraId="1F744862" w14:textId="77777777" w:rsidR="007F3E1D" w:rsidRDefault="007F3E1D" w:rsidP="007F3E1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7F3E1D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97E6837" w14:textId="77777777" w:rsidR="004D219E" w:rsidRPr="007F3E1D" w:rsidRDefault="004D219E" w:rsidP="007F3E1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363D9EA" w14:textId="0FF0A36C" w:rsidR="004D219E" w:rsidRPr="007F3E1D" w:rsidRDefault="004D219E" w:rsidP="004D219E">
      <w:pPr>
        <w:pStyle w:val="Rubrik2"/>
        <w:ind w:left="0"/>
      </w:pPr>
      <w:r>
        <w:t>Förändringar i denna version</w:t>
      </w:r>
    </w:p>
    <w:p w14:paraId="28AB9DD5" w14:textId="4933EDB8" w:rsidR="004D219E" w:rsidRPr="007F3E1D" w:rsidRDefault="00F460AA" w:rsidP="004D219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Reviderad, </w:t>
      </w:r>
      <w:r w:rsidR="003A30D3">
        <w:rPr>
          <w:rFonts w:ascii="Arial" w:hAnsi="Arial" w:cs="Arial"/>
          <w:sz w:val="20"/>
          <w:szCs w:val="20"/>
        </w:rPr>
        <w:t xml:space="preserve">mindre </w:t>
      </w:r>
      <w:r w:rsidR="002053C0">
        <w:rPr>
          <w:rFonts w:ascii="Arial" w:hAnsi="Arial" w:cs="Arial"/>
          <w:sz w:val="20"/>
          <w:szCs w:val="20"/>
        </w:rPr>
        <w:t xml:space="preserve">ändring under punkt </w:t>
      </w:r>
      <w:r w:rsidR="003463E7">
        <w:rPr>
          <w:rFonts w:ascii="Arial" w:hAnsi="Arial" w:cs="Arial"/>
          <w:sz w:val="20"/>
          <w:szCs w:val="20"/>
        </w:rPr>
        <w:t>F</w:t>
      </w:r>
      <w:r w:rsidR="002053C0">
        <w:rPr>
          <w:rFonts w:ascii="Arial" w:hAnsi="Arial" w:cs="Arial"/>
          <w:sz w:val="20"/>
          <w:szCs w:val="20"/>
        </w:rPr>
        <w:t>örberedelser.</w:t>
      </w:r>
    </w:p>
    <w:p w14:paraId="4B098801" w14:textId="77777777" w:rsidR="007F3E1D" w:rsidRPr="007F3E1D" w:rsidRDefault="007F3E1D" w:rsidP="007F3E1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7F3E1D" w:rsidRPr="007F3E1D" w14:paraId="4AA58E0F" w14:textId="77777777" w:rsidTr="000F5D44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47B3753D" w14:textId="77777777" w:rsidR="007F3E1D" w:rsidRPr="007F3E1D" w:rsidRDefault="007F3E1D" w:rsidP="003802EE">
            <w:pPr>
              <w:pStyle w:val="Rubrik3"/>
              <w:ind w:left="0"/>
              <w:rPr>
                <w:rFonts w:ascii="Arial" w:hAnsi="Arial"/>
                <w:sz w:val="26"/>
              </w:rPr>
            </w:pPr>
            <w:r w:rsidRPr="007F3E1D">
              <w:t>Inför undersökningen</w:t>
            </w:r>
          </w:p>
        </w:tc>
      </w:tr>
      <w:tr w:rsidR="007F3E1D" w:rsidRPr="007F3E1D" w14:paraId="5A8BAF5B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4C47BAAD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6D167E5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Utförs för att bedöma pneumothorax storlek. I remissen ska det stå angivet att de önskar en lungröntgen och en ”luftsida”.</w:t>
            </w:r>
          </w:p>
        </w:tc>
      </w:tr>
      <w:tr w:rsidR="007F3E1D" w:rsidRPr="007F3E1D" w14:paraId="7E4FAE26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3BD316F1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C23F012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79BDB82E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1D" w:rsidRPr="007F3E1D" w14:paraId="1906B7E1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51D8E84E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>Förberedelser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954E5F6" w14:textId="67786248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För att kunna utföra undersökningen måste först e</w:t>
            </w:r>
            <w:r w:rsidR="002053C0">
              <w:rPr>
                <w:rFonts w:ascii="Arial" w:hAnsi="Arial" w:cs="Arial"/>
                <w:sz w:val="20"/>
                <w:szCs w:val="20"/>
              </w:rPr>
              <w:t>tt</w:t>
            </w:r>
            <w:r w:rsidRPr="007F3E1D">
              <w:rPr>
                <w:rFonts w:ascii="Arial" w:hAnsi="Arial" w:cs="Arial"/>
                <w:sz w:val="20"/>
                <w:szCs w:val="20"/>
              </w:rPr>
              <w:t xml:space="preserve"> pneumothorax</w:t>
            </w:r>
            <w:r w:rsidR="002053C0">
              <w:rPr>
                <w:rFonts w:ascii="Arial" w:hAnsi="Arial" w:cs="Arial"/>
                <w:sz w:val="20"/>
                <w:szCs w:val="20"/>
              </w:rPr>
              <w:t>drän</w:t>
            </w:r>
            <w:r w:rsidRPr="007F3E1D">
              <w:rPr>
                <w:rFonts w:ascii="Arial" w:hAnsi="Arial" w:cs="Arial"/>
                <w:sz w:val="20"/>
                <w:szCs w:val="20"/>
              </w:rPr>
              <w:t xml:space="preserve"> anläggas, vilket görs dagen före undersökningen på avdelningen.</w:t>
            </w:r>
          </w:p>
        </w:tc>
      </w:tr>
      <w:tr w:rsidR="007F3E1D" w:rsidRPr="007F3E1D" w14:paraId="3C4693F7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31C8FE58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6D23403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492219DA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1D" w:rsidRPr="007F3E1D" w14:paraId="42AD8A3B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7AA7476A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E6BA1CB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3E1D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4.2, 5.1 och 5.3 i </w:t>
            </w:r>
          </w:p>
          <w:p w14:paraId="022AE55B" w14:textId="1E358706" w:rsidR="007F3E1D" w:rsidRPr="007F3E1D" w:rsidRDefault="003463E7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7F3E1D" w:rsidRPr="007F3E1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F3E1D" w:rsidRPr="007F3E1D" w14:paraId="1C375A44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169CDFCA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B421782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518CA8DF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1D" w:rsidRPr="007F3E1D" w14:paraId="041C59BB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128EA1B9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4DEE078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75562026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7F3E1D" w:rsidRPr="007F3E1D" w14:paraId="6AB37E4E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4EAAFB3A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074C4ED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1D" w:rsidRPr="007F3E1D" w14:paraId="5E68802A" w14:textId="77777777" w:rsidTr="000F5D44">
        <w:trPr>
          <w:trHeight w:val="389"/>
        </w:trPr>
        <w:tc>
          <w:tcPr>
            <w:tcW w:w="2259" w:type="dxa"/>
            <w:shd w:val="clear" w:color="auto" w:fill="auto"/>
          </w:tcPr>
          <w:p w14:paraId="030157BF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58FF2F5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Stor i potter/lungstativ</w:t>
            </w:r>
          </w:p>
        </w:tc>
      </w:tr>
      <w:tr w:rsidR="007F3E1D" w:rsidRPr="007F3E1D" w14:paraId="56D39CA6" w14:textId="77777777" w:rsidTr="000F5D44">
        <w:trPr>
          <w:trHeight w:val="239"/>
        </w:trPr>
        <w:tc>
          <w:tcPr>
            <w:tcW w:w="2259" w:type="dxa"/>
            <w:shd w:val="clear" w:color="auto" w:fill="auto"/>
          </w:tcPr>
          <w:p w14:paraId="6A09AFF6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0B04F01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1D" w:rsidRPr="007F3E1D" w14:paraId="7AB7D9D4" w14:textId="77777777" w:rsidTr="000F5D44">
        <w:trPr>
          <w:trHeight w:val="263"/>
        </w:trPr>
        <w:tc>
          <w:tcPr>
            <w:tcW w:w="2259" w:type="dxa"/>
            <w:shd w:val="clear" w:color="auto" w:fill="auto"/>
          </w:tcPr>
          <w:p w14:paraId="0F2D6A7E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C5B239C" w14:textId="77777777" w:rsidR="007F3E1D" w:rsidRPr="007F3E1D" w:rsidRDefault="007F3E1D" w:rsidP="007F3E1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F720E96" w14:textId="77777777" w:rsidR="007F3E1D" w:rsidRPr="007F3E1D" w:rsidRDefault="007F3E1D" w:rsidP="007F3E1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45A64E15" w14:textId="77777777" w:rsidR="007F3E1D" w:rsidRPr="007F3E1D" w:rsidRDefault="007F3E1D" w:rsidP="007F3E1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Luftsida</w:t>
            </w:r>
          </w:p>
          <w:p w14:paraId="180E614F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2C9AD0" w14:textId="77777777" w:rsidR="007F3E1D" w:rsidRPr="007F3E1D" w:rsidRDefault="007F3E1D" w:rsidP="007F3E1D">
      <w:pPr>
        <w:spacing w:after="0" w:line="240" w:lineRule="auto"/>
        <w:ind w:left="0" w:right="0"/>
        <w:rPr>
          <w:szCs w:val="20"/>
        </w:rPr>
      </w:pPr>
    </w:p>
    <w:p w14:paraId="1C3C270F" w14:textId="77777777" w:rsidR="007F3E1D" w:rsidRPr="007F3E1D" w:rsidRDefault="007F3E1D" w:rsidP="007F3E1D">
      <w:pPr>
        <w:spacing w:after="0" w:line="240" w:lineRule="auto"/>
        <w:ind w:left="0" w:right="0"/>
        <w:rPr>
          <w:szCs w:val="20"/>
        </w:rPr>
      </w:pPr>
      <w:r w:rsidRPr="007F3E1D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7F3E1D" w:rsidRPr="007F3E1D" w14:paraId="111719AD" w14:textId="77777777" w:rsidTr="000F5D44">
        <w:trPr>
          <w:trHeight w:val="263"/>
        </w:trPr>
        <w:tc>
          <w:tcPr>
            <w:tcW w:w="1951" w:type="dxa"/>
            <w:shd w:val="clear" w:color="auto" w:fill="auto"/>
          </w:tcPr>
          <w:p w14:paraId="4AB329EA" w14:textId="77777777" w:rsidR="007F3E1D" w:rsidRPr="007F3E1D" w:rsidRDefault="007F3E1D" w:rsidP="007F3E1D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7F3E1D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65BCA14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A643377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1D" w:rsidRPr="007F3E1D" w14:paraId="05F5B6B6" w14:textId="77777777" w:rsidTr="000F5D44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09F84FF1" w14:textId="77777777" w:rsid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3E40B33A" w14:textId="5BCD329F" w:rsidR="00922AB2" w:rsidRPr="007F3E1D" w:rsidRDefault="00922AB2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3288672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Vrid fram patientens axlar så att skulderbladen projiceras bort från lungorna.</w:t>
            </w:r>
          </w:p>
          <w:p w14:paraId="54BA9D1A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29D88C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Centrera så att hela lungan kommer med.</w:t>
            </w:r>
          </w:p>
          <w:p w14:paraId="5E652E20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AA77576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Frontalen ska vara helt rak.</w:t>
            </w:r>
          </w:p>
          <w:p w14:paraId="35522907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7B28F7" w14:textId="77777777" w:rsid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Ordentligt inandad bild.</w:t>
            </w:r>
          </w:p>
          <w:p w14:paraId="46CFC087" w14:textId="77777777" w:rsidR="00F715FA" w:rsidRDefault="00F715FA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7AA4AD" w14:textId="40A4E573" w:rsidR="00DF3C97" w:rsidRPr="00F715FA" w:rsidRDefault="00F715FA" w:rsidP="007F3E1D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5F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BFCC05E" w14:textId="0443C33C" w:rsidR="00DF3C97" w:rsidRPr="007F3E1D" w:rsidRDefault="00DF3C97" w:rsidP="007F3E1D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avbildas.</w:t>
            </w:r>
            <w:r w:rsidR="00EB654A">
              <w:rPr>
                <w:rFonts w:ascii="Arial" w:hAnsi="Arial" w:cs="Arial"/>
                <w:sz w:val="20"/>
                <w:szCs w:val="20"/>
              </w:rPr>
              <w:t xml:space="preserve"> Eventuellt tas en kompletterande bild över baserna.</w:t>
            </w:r>
          </w:p>
        </w:tc>
        <w:tc>
          <w:tcPr>
            <w:tcW w:w="4253" w:type="dxa"/>
            <w:shd w:val="clear" w:color="auto" w:fill="auto"/>
          </w:tcPr>
          <w:p w14:paraId="1A6CB349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F3E1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Frontal </w:t>
            </w:r>
          </w:p>
          <w:p w14:paraId="5726C8E4" w14:textId="77777777" w:rsidR="007F3E1D" w:rsidRPr="007F3E1D" w:rsidRDefault="003463E7" w:rsidP="007F3E1D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"http://intranu.vgregion.se/ImageVault/Images/id_30317/width_315/height_322/preserveAspectRatio_0/scope_0/filename_GjgCtO0Km7FE1j3V3uJl.jpg/storage_Edited/ImageVaultHandler.aspx"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"http://intranu.vgregion.se/ImageVault/Images/id_30317/width_315/height_322/preserveAspectRatio_0/scope_0/filename_GjgCtO0Km7FE1j3V3uJl.jpg/storage_Edited/ImageVaultHandler.aspx"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"http://intranu.vgregion.se/ImageVault/Images/id_30317/width_315/height_322/preserveAspectRatio_0/scope_0/filename_GjgCtO0Km7FE1j3V3uJl.jpg/storage_Edited/ImageVaultHandler.aspx"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A023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unga frontal" style="width:200.95pt;height:205.35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7F3E1D" w:rsidRPr="007F3E1D" w14:paraId="416FCEC0" w14:textId="77777777" w:rsidTr="000F5D44">
        <w:trPr>
          <w:trHeight w:val="263"/>
        </w:trPr>
        <w:tc>
          <w:tcPr>
            <w:tcW w:w="1951" w:type="dxa"/>
            <w:shd w:val="clear" w:color="auto" w:fill="auto"/>
          </w:tcPr>
          <w:p w14:paraId="3E6F1C77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7A3CB7C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1C22E1C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1D" w:rsidRPr="007F3E1D" w14:paraId="520075F4" w14:textId="77777777" w:rsidTr="000F5D44">
        <w:trPr>
          <w:trHeight w:val="263"/>
        </w:trPr>
        <w:tc>
          <w:tcPr>
            <w:tcW w:w="1951" w:type="dxa"/>
            <w:shd w:val="clear" w:color="auto" w:fill="auto"/>
          </w:tcPr>
          <w:p w14:paraId="7E3660AD" w14:textId="77777777" w:rsid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 xml:space="preserve">Sida </w:t>
            </w:r>
          </w:p>
          <w:p w14:paraId="795B68D9" w14:textId="2C89BF39" w:rsidR="00922AB2" w:rsidRPr="007F3E1D" w:rsidRDefault="00922AB2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2D24983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Rak sternum.</w:t>
            </w:r>
          </w:p>
          <w:p w14:paraId="185B0A06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79C3D13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Hela sinus med på bilden.</w:t>
            </w:r>
          </w:p>
          <w:p w14:paraId="3FE00B3F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11C47C8" w14:textId="77777777" w:rsid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59F6FC2D" w14:textId="77777777" w:rsidR="00F715FA" w:rsidRDefault="00F715FA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2A8CDF0" w14:textId="0487546B" w:rsidR="00DF3C97" w:rsidRPr="00F715FA" w:rsidRDefault="00F715FA" w:rsidP="007F3E1D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5F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60A8530" w14:textId="548B5CD2" w:rsidR="00DF3C97" w:rsidRPr="007F3E1D" w:rsidRDefault="00935C7F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avbildas.</w:t>
            </w:r>
          </w:p>
          <w:p w14:paraId="04FA799C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81800C2" w14:textId="77777777" w:rsidR="007F3E1D" w:rsidRPr="007F3E1D" w:rsidRDefault="007F3E1D" w:rsidP="007F3E1D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F3E1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Sida </w:t>
            </w:r>
          </w:p>
          <w:p w14:paraId="6BE1D6F5" w14:textId="77777777" w:rsidR="007F3E1D" w:rsidRPr="007F3E1D" w:rsidRDefault="003463E7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"http://intranu.vgregion.se/ImageVault/Images/id_29879/width_291/height_362/preserveAspectRatio_0/scope_0/filename_O6-5ecAYUWaPixgKB5ds.jpg/storage_Edited/ImageVaultHandler.aspx"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"http://intranu.vgregion.se/ImageVault/Images/id_29879/width_291/height_362/preserveAspectRatio_0/scope_0/filename_O6-5ecAYUWaPixgKB5ds.jpg/storage_Edited/ImageVaultHandler.aspx"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"http://intranu.vgregion.se/ImageVault/Images/id_29879/width_291/height_362/preserveAspectRatio_0/scope_0/filename_O6-5ecAYUWaPixgKB5ds.jpg/storage_Edited/ImageVaultHandler.aspx"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1C4D817">
                <v:shape id="_x0000_i1026" type="#_x0000_t75" alt="Lunga sidobild" style="width:197.85pt;height:246.7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7F3E1D" w:rsidRPr="007F3E1D" w14:paraId="40910BDC" w14:textId="77777777" w:rsidTr="000F5D44">
        <w:trPr>
          <w:trHeight w:val="263"/>
        </w:trPr>
        <w:tc>
          <w:tcPr>
            <w:tcW w:w="1951" w:type="dxa"/>
            <w:shd w:val="clear" w:color="auto" w:fill="auto"/>
          </w:tcPr>
          <w:p w14:paraId="76BA02B4" w14:textId="77777777" w:rsidR="007F3E1D" w:rsidRP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906B743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1B1798D" w14:textId="77777777" w:rsidR="007F3E1D" w:rsidRPr="007F3E1D" w:rsidRDefault="007F3E1D" w:rsidP="007F3E1D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7F3E1D" w:rsidRPr="007F3E1D" w14:paraId="58602C76" w14:textId="77777777" w:rsidTr="000F5D44">
        <w:trPr>
          <w:trHeight w:val="263"/>
        </w:trPr>
        <w:tc>
          <w:tcPr>
            <w:tcW w:w="1951" w:type="dxa"/>
            <w:shd w:val="clear" w:color="auto" w:fill="auto"/>
          </w:tcPr>
          <w:p w14:paraId="1997F7A2" w14:textId="77777777" w:rsidR="007F3E1D" w:rsidRDefault="007F3E1D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E1D">
              <w:rPr>
                <w:rFonts w:ascii="Arial" w:hAnsi="Arial" w:cs="Arial"/>
                <w:b/>
                <w:sz w:val="20"/>
                <w:szCs w:val="20"/>
              </w:rPr>
              <w:t>Luftsida</w:t>
            </w:r>
          </w:p>
          <w:p w14:paraId="1780D7A8" w14:textId="0EB4044B" w:rsidR="00453E32" w:rsidRPr="007F3E1D" w:rsidRDefault="00453E32" w:rsidP="007F3E1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4DE0E9D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 xml:space="preserve">Patienten ligger på sidan på den ”friska” sidan. Den sida vi ska undersöka ska vara uppåt. </w:t>
            </w:r>
          </w:p>
          <w:p w14:paraId="15E37AEC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2EF7A10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Bilden bländas in så att den ”sjuka” sidan kommer med på bilden. Markera med sidomarkering.</w:t>
            </w:r>
          </w:p>
          <w:p w14:paraId="482A98D8" w14:textId="77777777" w:rsidR="007F3E1D" w:rsidRPr="007F3E1D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C4F2932" w14:textId="4837719B" w:rsidR="00F460AA" w:rsidRDefault="007F3E1D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E1D">
              <w:rPr>
                <w:rFonts w:ascii="Arial" w:hAnsi="Arial" w:cs="Arial"/>
                <w:sz w:val="20"/>
                <w:szCs w:val="20"/>
              </w:rPr>
              <w:t>Patienten ska andas in, andas ut all luft och därefter hålla andan.</w:t>
            </w:r>
          </w:p>
          <w:p w14:paraId="550EAC1F" w14:textId="11754222" w:rsidR="00F460AA" w:rsidRDefault="00EA4D19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Patienten </w:t>
            </w:r>
            <w:r w:rsidR="003D08C6">
              <w:rPr>
                <w:rFonts w:ascii="Arial" w:hAnsi="Arial" w:cs="Arial"/>
                <w:sz w:val="20"/>
                <w:szCs w:val="20"/>
              </w:rPr>
              <w:t>b</w:t>
            </w:r>
            <w:r w:rsidR="00453E32">
              <w:rPr>
                <w:rFonts w:ascii="Arial" w:hAnsi="Arial" w:cs="Arial"/>
                <w:sz w:val="20"/>
                <w:szCs w:val="20"/>
              </w:rPr>
              <w:t>ehöver inte andas ut maximalt.</w:t>
            </w:r>
          </w:p>
          <w:p w14:paraId="13FF646F" w14:textId="77777777" w:rsidR="00F460AA" w:rsidRDefault="00F460AA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AD2B81A" w14:textId="643E2CF3" w:rsidR="00DC1532" w:rsidRPr="00F715FA" w:rsidRDefault="00F715FA" w:rsidP="007F3E1D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5F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53678ED" w14:textId="27533699" w:rsidR="00DC1532" w:rsidRPr="007F3E1D" w:rsidRDefault="00DC1532" w:rsidP="007F3E1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Övre delen av lungan ska avbildas.</w:t>
            </w:r>
          </w:p>
        </w:tc>
        <w:tc>
          <w:tcPr>
            <w:tcW w:w="4253" w:type="dxa"/>
            <w:shd w:val="clear" w:color="auto" w:fill="auto"/>
          </w:tcPr>
          <w:p w14:paraId="35C9E980" w14:textId="77777777" w:rsidR="007F3E1D" w:rsidRPr="007F3E1D" w:rsidRDefault="007F3E1D" w:rsidP="007F3E1D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F3E1D">
              <w:rPr>
                <w:rFonts w:ascii="Arial" w:hAnsi="Arial" w:cs="Arial"/>
                <w:b/>
                <w:noProof/>
                <w:sz w:val="18"/>
                <w:szCs w:val="18"/>
              </w:rPr>
              <w:t>Luftsida</w:t>
            </w:r>
          </w:p>
          <w:p w14:paraId="1E0F9F54" w14:textId="77777777" w:rsidR="007F3E1D" w:rsidRPr="007F3E1D" w:rsidRDefault="003463E7" w:rsidP="007F3E1D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"http://intranu.vgregion.se/ImageVault/Images/id_57854/scope_0/filename_jOgi5HMP3Su08UvSWaj-.jpg/storage_Edited/ImageVaultHandler.aspx"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"http://intranu.vgregion.se/ImageVault/Images/id_57854/scope_0/filename_jOgi5HMP3Su08UvSWaj-.jpg/storage_Edited/ImageVaultHandler.aspx"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"http://intranu.vgregion.se/ImageVault/Images/id_57854/scope_0/filename_jOgi5HMP3Su08UvSWaj-.jpg/storage_Edited/ImageVaultHandler.aspx"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7A2DEDE">
                <v:shape id="_x0000_i1027" type="#_x0000_t75" alt="Lunga luftsida" style="width:204.75pt;height:99.5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460AA">
      <w:type w:val="continuous"/>
      <w:pgSz w:w="11900" w:h="16840"/>
      <w:pgMar w:top="1418" w:right="1979" w:bottom="142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CC14" w14:textId="77777777" w:rsidR="001B611D" w:rsidRDefault="001B611D">
      <w:r>
        <w:separator/>
      </w:r>
    </w:p>
  </w:endnote>
  <w:endnote w:type="continuationSeparator" w:id="0">
    <w:p w14:paraId="5F1907DD" w14:textId="77777777" w:rsidR="001B611D" w:rsidRDefault="001B611D">
      <w:r>
        <w:continuationSeparator/>
      </w:r>
    </w:p>
  </w:endnote>
  <w:endnote w:type="continuationNotice" w:id="1">
    <w:p w14:paraId="2D7CDC3E" w14:textId="77777777" w:rsidR="001B611D" w:rsidRDefault="001B6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6BAC" w14:textId="77777777" w:rsidR="001B611D" w:rsidRDefault="001B611D"/>
  </w:footnote>
  <w:footnote w:type="continuationSeparator" w:id="0">
    <w:p w14:paraId="12FD8D3C" w14:textId="77777777" w:rsidR="001B611D" w:rsidRDefault="001B611D">
      <w:r>
        <w:continuationSeparator/>
      </w:r>
    </w:p>
  </w:footnote>
  <w:footnote w:type="continuationNotice" w:id="1">
    <w:p w14:paraId="7740330A" w14:textId="77777777" w:rsidR="001B611D" w:rsidRDefault="001B6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2261756">
    <w:abstractNumId w:val="18"/>
  </w:num>
  <w:num w:numId="2" w16cid:durableId="1837574605">
    <w:abstractNumId w:val="15"/>
  </w:num>
  <w:num w:numId="3" w16cid:durableId="835656756">
    <w:abstractNumId w:val="0"/>
  </w:num>
  <w:num w:numId="4" w16cid:durableId="1693263993">
    <w:abstractNumId w:val="6"/>
  </w:num>
  <w:num w:numId="5" w16cid:durableId="1865511871">
    <w:abstractNumId w:val="16"/>
  </w:num>
  <w:num w:numId="6" w16cid:durableId="1361660362">
    <w:abstractNumId w:val="2"/>
  </w:num>
  <w:num w:numId="7" w16cid:durableId="2089843391">
    <w:abstractNumId w:val="12"/>
  </w:num>
  <w:num w:numId="8" w16cid:durableId="1236207641">
    <w:abstractNumId w:val="9"/>
  </w:num>
  <w:num w:numId="9" w16cid:durableId="1704861583">
    <w:abstractNumId w:val="1"/>
  </w:num>
  <w:num w:numId="10" w16cid:durableId="1029180571">
    <w:abstractNumId w:val="1"/>
  </w:num>
  <w:num w:numId="11" w16cid:durableId="1001929053">
    <w:abstractNumId w:val="3"/>
  </w:num>
  <w:num w:numId="12" w16cid:durableId="1289705952">
    <w:abstractNumId w:val="4"/>
  </w:num>
  <w:num w:numId="13" w16cid:durableId="1861503390">
    <w:abstractNumId w:val="14"/>
  </w:num>
  <w:num w:numId="14" w16cid:durableId="2059433045">
    <w:abstractNumId w:val="10"/>
  </w:num>
  <w:num w:numId="15" w16cid:durableId="1784031604">
    <w:abstractNumId w:val="7"/>
  </w:num>
  <w:num w:numId="16" w16cid:durableId="1040283401">
    <w:abstractNumId w:val="13"/>
  </w:num>
  <w:num w:numId="17" w16cid:durableId="1853177916">
    <w:abstractNumId w:val="5"/>
  </w:num>
  <w:num w:numId="18" w16cid:durableId="2103379966">
    <w:abstractNumId w:val="11"/>
  </w:num>
  <w:num w:numId="19" w16cid:durableId="1910459371">
    <w:abstractNumId w:val="17"/>
  </w:num>
  <w:num w:numId="20" w16cid:durableId="1560745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611D"/>
    <w:rsid w:val="001B762C"/>
    <w:rsid w:val="001C4D0A"/>
    <w:rsid w:val="001C5FEF"/>
    <w:rsid w:val="001D2061"/>
    <w:rsid w:val="002053C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3E7"/>
    <w:rsid w:val="00350CC4"/>
    <w:rsid w:val="00360E0D"/>
    <w:rsid w:val="0036357D"/>
    <w:rsid w:val="00363B23"/>
    <w:rsid w:val="0036594C"/>
    <w:rsid w:val="00367D19"/>
    <w:rsid w:val="00371BED"/>
    <w:rsid w:val="003802EE"/>
    <w:rsid w:val="00384019"/>
    <w:rsid w:val="003854F1"/>
    <w:rsid w:val="0039118E"/>
    <w:rsid w:val="00397F54"/>
    <w:rsid w:val="003A0D43"/>
    <w:rsid w:val="003A30D3"/>
    <w:rsid w:val="003B2A4B"/>
    <w:rsid w:val="003D08C6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E32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219E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51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3E1D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2AB2"/>
    <w:rsid w:val="0093085B"/>
    <w:rsid w:val="00931C57"/>
    <w:rsid w:val="009347A5"/>
    <w:rsid w:val="00935C7F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1532"/>
    <w:rsid w:val="00DD2BE0"/>
    <w:rsid w:val="00DE4447"/>
    <w:rsid w:val="00DE5DA2"/>
    <w:rsid w:val="00DF0033"/>
    <w:rsid w:val="00DF3C97"/>
    <w:rsid w:val="00E026BF"/>
    <w:rsid w:val="00E07B1B"/>
    <w:rsid w:val="00E10412"/>
    <w:rsid w:val="00E11853"/>
    <w:rsid w:val="00E26DB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D19"/>
    <w:rsid w:val="00EB654A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0AA"/>
    <w:rsid w:val="00F5135F"/>
    <w:rsid w:val="00F51F78"/>
    <w:rsid w:val="00F715F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29879/width_291/height_362/preserveAspectRatio_0/scope_0/filename_O6-5ecAYUWaPixgKB5ds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57854/scope_0/filename_jOgi5HMP3Su08UvSWaj-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317/width_315/height_322/preserveAspectRatio_0/scope_0/filename_GjgCtO0Km7FE1j3V3uJl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218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Lungor – Luftsida</dc:title>
  <dc:subject/>
  <dc:creator>patrik.jens.johansson@vgregion.se</dc:creator>
  <keywords/>
  <lastModifiedBy>Ulrica Sehlberg</lastModifiedBy>
  <revision>20</revision>
  <lastPrinted>2016-03-31T10:56:00.0000000Z</lastPrinted>
  <dcterms:created xsi:type="dcterms:W3CDTF">2022-05-18T03:56:00.0000000Z</dcterms:created>
  <dcterms:modified xsi:type="dcterms:W3CDTF">2025-01-23T08:07:00.0000000Z</dcterms:modified>
</coreProperties>
</file>