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BEB82" w14:textId="77777777" w:rsidR="001D29F2" w:rsidRDefault="001D29F2" w:rsidP="00AC4E73">
      <w:pPr>
        <w:pStyle w:val="Rubrik1"/>
        <w:sectPr w:rsidR="001D29F2" w:rsidSect="001D29F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7E88FC9" w14:textId="63C79A34" w:rsidR="001D29F2" w:rsidRPr="00EB0B3C" w:rsidRDefault="00AC4E73" w:rsidP="00EB0B3C">
      <w:pPr>
        <w:pStyle w:val="Rubrik1"/>
        <w:ind w:left="0"/>
      </w:pPr>
      <w:r w:rsidRPr="00EB0B3C">
        <w:t>DT Lungor HRCT med bukläge (832000A)</w:t>
      </w:r>
    </w:p>
    <w:p w14:paraId="3FE0E56A" w14:textId="77777777" w:rsidR="001D29F2" w:rsidRPr="001D29F2" w:rsidRDefault="001D29F2" w:rsidP="001D29F2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31CDF3B8" w14:textId="6B5B8C8B" w:rsidR="001D29F2" w:rsidRPr="001D29F2" w:rsidRDefault="00AC4E73" w:rsidP="00EB0B3C">
      <w:pPr>
        <w:pStyle w:val="Rubrik2"/>
        <w:ind w:left="0"/>
      </w:pPr>
      <w:r>
        <w:t>Förändringar</w:t>
      </w:r>
      <w:r w:rsidR="001D29F2" w:rsidRPr="001D29F2">
        <w:t xml:space="preserve"> i denna version</w:t>
      </w:r>
    </w:p>
    <w:p w14:paraId="450B9603" w14:textId="1FA8256B" w:rsidR="001D29F2" w:rsidRPr="001D29F2" w:rsidRDefault="007D3848" w:rsidP="001D29F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Reviderad, bytt kernel Siemens.</w:t>
      </w:r>
    </w:p>
    <w:p w14:paraId="6886C575" w14:textId="77777777" w:rsidR="001D29F2" w:rsidRPr="001D29F2" w:rsidRDefault="001D29F2" w:rsidP="001D29F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5520794" w14:textId="77777777" w:rsidR="001D29F2" w:rsidRPr="001D29F2" w:rsidRDefault="001D29F2" w:rsidP="00EB0B3C">
      <w:pPr>
        <w:pStyle w:val="Rubrik2"/>
        <w:ind w:left="0"/>
      </w:pPr>
      <w:r w:rsidRPr="001D29F2">
        <w:t>Syfte</w:t>
      </w:r>
    </w:p>
    <w:p w14:paraId="06F965BA" w14:textId="77777777" w:rsidR="001D29F2" w:rsidRPr="001D29F2" w:rsidRDefault="001D29F2" w:rsidP="001D29F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1D29F2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28C04373" w14:textId="77777777" w:rsidR="001D29F2" w:rsidRPr="001D29F2" w:rsidRDefault="001D29F2" w:rsidP="001D29F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2E85310" w14:textId="77777777" w:rsidR="001D29F2" w:rsidRPr="001D29F2" w:rsidRDefault="001D29F2" w:rsidP="00EB0B3C">
      <w:pPr>
        <w:pStyle w:val="Rubrik2"/>
        <w:ind w:left="0"/>
      </w:pPr>
      <w:r w:rsidRPr="001D29F2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1D29F2" w:rsidRPr="001D29F2" w14:paraId="3328D56A" w14:textId="77777777" w:rsidTr="00841266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55C7872B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D29F2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62996E49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D29F2">
              <w:rPr>
                <w:rFonts w:ascii="Arial" w:hAnsi="Arial" w:cs="Arial"/>
                <w:sz w:val="18"/>
                <w:szCs w:val="18"/>
              </w:rPr>
              <w:t>Interstitiell lungsjukdom, emfysem, bronkiektasier mm. Används främst vid förstagångsundersökning med HRCT, eller då tidigare undersökning utan bukläge behöver kompletteras.</w:t>
            </w:r>
          </w:p>
        </w:tc>
      </w:tr>
      <w:tr w:rsidR="001D29F2" w:rsidRPr="001D29F2" w14:paraId="26D8E660" w14:textId="77777777" w:rsidTr="00841266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09016C1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D29F2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C5BC62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D29F2">
              <w:rPr>
                <w:rFonts w:ascii="Arial" w:hAnsi="Arial" w:cs="Arial"/>
                <w:sz w:val="18"/>
                <w:szCs w:val="18"/>
              </w:rPr>
              <w:t>Träna patientens andning så att serierna görs i maximal inspiration respektive exspiration.</w:t>
            </w:r>
          </w:p>
        </w:tc>
      </w:tr>
      <w:tr w:rsidR="001D29F2" w:rsidRPr="001D29F2" w14:paraId="0EF1E687" w14:textId="77777777" w:rsidTr="00841266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A0AC491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D29F2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A23EAC2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D29F2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1D29F2" w:rsidRPr="001D29F2" w14:paraId="04D8962C" w14:textId="77777777" w:rsidTr="00841266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125788B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D29F2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58E72D8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D29F2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1D29F2" w:rsidRPr="001D29F2" w14:paraId="011DA50B" w14:textId="77777777" w:rsidTr="00841266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405D753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D29F2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F224D9C" w14:textId="6133949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D29F2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EB0B3C" w:rsidRPr="001D29F2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1D29F2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  <w:r w:rsidRPr="001D29F2">
              <w:rPr>
                <w:rFonts w:ascii="Arial" w:hAnsi="Arial" w:cs="Arial"/>
                <w:sz w:val="18"/>
                <w:szCs w:val="18"/>
              </w:rPr>
              <w:t xml:space="preserve">I andra och tredje trimestern finns risk att fostret hamnar i strålfältet. </w:t>
            </w:r>
          </w:p>
          <w:p w14:paraId="12085E4C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29F2">
              <w:rPr>
                <w:rFonts w:ascii="Arial" w:hAnsi="Arial" w:cs="Arial"/>
                <w:color w:val="000000"/>
                <w:sz w:val="18"/>
                <w:szCs w:val="18"/>
              </w:rPr>
              <w:t xml:space="preserve">För övriga strålskyddsregler se kapitel 4.2 och 5.2 i </w:t>
            </w:r>
          </w:p>
          <w:p w14:paraId="66165091" w14:textId="7A74F7C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Pr="001D29F2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1D29F2" w:rsidRPr="001D29F2" w14:paraId="633750D3" w14:textId="77777777" w:rsidTr="00841266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69514CB8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D29F2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6EF911BF" w14:textId="77777777" w:rsidR="001D29F2" w:rsidRPr="001D29F2" w:rsidRDefault="001D29F2" w:rsidP="001D29F2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D29F2">
              <w:rPr>
                <w:rFonts w:ascii="Arial" w:hAnsi="Arial" w:cs="Arial"/>
                <w:sz w:val="18"/>
                <w:szCs w:val="18"/>
              </w:rPr>
              <w:t>Bukläge först, sedan ryggläge.</w:t>
            </w:r>
          </w:p>
          <w:p w14:paraId="642ACF0F" w14:textId="77777777" w:rsidR="001D29F2" w:rsidRPr="001D29F2" w:rsidRDefault="001D29F2" w:rsidP="001D29F2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D29F2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59566A42" w14:textId="77777777" w:rsidR="001D29F2" w:rsidRPr="001D29F2" w:rsidRDefault="001D29F2" w:rsidP="001D29F2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D29F2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5C24893D" w14:textId="77777777" w:rsidR="001D29F2" w:rsidRPr="001D29F2" w:rsidRDefault="001D29F2" w:rsidP="001D29F2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46BC708A" w14:textId="77777777" w:rsidR="00EB0B3C" w:rsidRDefault="00EB0B3C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00B1DA28" w14:textId="18B083C9" w:rsidR="001D29F2" w:rsidRPr="001D29F2" w:rsidRDefault="001D29F2" w:rsidP="00EB0B3C">
      <w:pPr>
        <w:pStyle w:val="Rubrik2"/>
        <w:ind w:left="0"/>
      </w:pPr>
      <w:r w:rsidRPr="001D29F2"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566"/>
        <w:gridCol w:w="2522"/>
      </w:tblGrid>
      <w:tr w:rsidR="001D29F2" w:rsidRPr="001D29F2" w14:paraId="6E1AE4B7" w14:textId="77777777" w:rsidTr="001D29F2">
        <w:trPr>
          <w:trHeight w:val="520"/>
        </w:trPr>
        <w:tc>
          <w:tcPr>
            <w:tcW w:w="6516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20AE0B6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1D29F2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10936324" wp14:editId="014F13E7">
                  <wp:extent cx="4037991" cy="809625"/>
                  <wp:effectExtent l="0" t="0" r="38735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2522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65B7817" w14:textId="580E5509" w:rsidR="001D29F2" w:rsidRPr="001D29F2" w:rsidRDefault="00C90A73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1D29F2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12BE1550" wp14:editId="00D4FB97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269240</wp:posOffset>
                      </wp:positionV>
                      <wp:extent cx="410210" cy="1276985"/>
                      <wp:effectExtent l="0" t="0" r="8890" b="0"/>
                      <wp:wrapNone/>
                      <wp:docPr id="14" name="Upp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27698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C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1140CA4" w14:textId="77777777" w:rsidR="001D29F2" w:rsidRPr="001D29F2" w:rsidRDefault="001D29F2" w:rsidP="00B7145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1D29F2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  <w:p w14:paraId="3935C3B9" w14:textId="77777777" w:rsidR="001D29F2" w:rsidRPr="001D29F2" w:rsidRDefault="001D29F2" w:rsidP="00B7145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BE1550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4" o:spid="_x0000_s1026" type="#_x0000_t68" style="position:absolute;left:0;text-align:left;margin-left:78pt;margin-top:21.2pt;width:32.3pt;height:100.55pt;rotation:18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" adj="3469" fillcolor="#ffc000" stroked="f" strokeweight="1pt">
                      <v:textbox inset="1mm,1mm,1mm,1mm">
                        <w:txbxContent>
                          <w:p w14:paraId="41140CA4" w14:textId="77777777" w:rsidR="001D29F2" w:rsidRPr="001D29F2" w:rsidRDefault="001D29F2" w:rsidP="00B7145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D29F2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  <w:p w14:paraId="3935C3B9" w14:textId="77777777" w:rsidR="001D29F2" w:rsidRPr="001D29F2" w:rsidRDefault="001D29F2" w:rsidP="00B7145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D29F2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51BB44C2" wp14:editId="2FA3F70C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221615</wp:posOffset>
                      </wp:positionV>
                      <wp:extent cx="410210" cy="1334135"/>
                      <wp:effectExtent l="0" t="0" r="889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33413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699700F" w14:textId="77777777" w:rsidR="001D29F2" w:rsidRDefault="001D29F2" w:rsidP="00B7145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  <w:p w14:paraId="176CBB21" w14:textId="77777777" w:rsidR="001D29F2" w:rsidRPr="0066567D" w:rsidRDefault="001D29F2" w:rsidP="00B7145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BB44C2" id="Upp 17" o:spid="_x0000_s1027" type="#_x0000_t68" style="position:absolute;left:0;text-align:left;margin-left:9pt;margin-top:17.45pt;width:32.3pt;height:105.05pt;rotation:180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" adj="3321" fillcolor="red" stroked="f" strokeweight="1pt">
                      <v:textbox inset="1mm,1mm,1mm,1mm">
                        <w:txbxContent>
                          <w:p w14:paraId="1699700F" w14:textId="77777777" w:rsidR="001D29F2" w:rsidRDefault="001D29F2" w:rsidP="00B7145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  <w:p w14:paraId="176CBB21" w14:textId="77777777" w:rsidR="001D29F2" w:rsidRPr="0066567D" w:rsidRDefault="001D29F2" w:rsidP="00B7145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D29F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5A33B099" wp14:editId="14B60FF9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231775</wp:posOffset>
                      </wp:positionV>
                      <wp:extent cx="1457325" cy="1344930"/>
                      <wp:effectExtent l="19050" t="19050" r="28575" b="2667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7325" cy="134493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65FC6B" id="Rektangel 3" o:spid="_x0000_s1026" style="position:absolute;margin-left:.75pt;margin-top:18.25pt;width:114.75pt;height:105.9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" filled="f" strokecolor="red" strokeweight="3pt"/>
                  </w:pict>
                </mc:Fallback>
              </mc:AlternateContent>
            </w:r>
            <w:r w:rsidR="001D29F2" w:rsidRPr="001D29F2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57E72B0D" wp14:editId="5A6B69B0">
                      <wp:simplePos x="0" y="0"/>
                      <wp:positionH relativeFrom="column">
                        <wp:posOffset>568960</wp:posOffset>
                      </wp:positionH>
                      <wp:positionV relativeFrom="paragraph">
                        <wp:posOffset>189230</wp:posOffset>
                      </wp:positionV>
                      <wp:extent cx="410210" cy="1372235"/>
                      <wp:effectExtent l="0" t="0" r="8890" b="0"/>
                      <wp:wrapNone/>
                      <wp:docPr id="16" name="Upp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37223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7B14133" w14:textId="77777777" w:rsidR="001D29F2" w:rsidRPr="0066567D" w:rsidRDefault="001D29F2" w:rsidP="00B7145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E72B0D" id="Upp 16" o:spid="_x0000_s1028" type="#_x0000_t68" style="position:absolute;left:0;text-align:left;margin-left:44.8pt;margin-top:14.9pt;width:32.3pt;height:108.05pt;rotation:180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" adj="3229" fillcolor="#c00000" stroked="f" strokeweight="1pt">
                      <v:textbox inset="1mm,1mm,1mm,1mm">
                        <w:txbxContent>
                          <w:p w14:paraId="17B14133" w14:textId="77777777" w:rsidR="001D29F2" w:rsidRPr="0066567D" w:rsidRDefault="001D29F2" w:rsidP="00B7145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D29F2" w:rsidRPr="001D29F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65C26837" wp14:editId="6E24F9AB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189865</wp:posOffset>
                      </wp:positionV>
                      <wp:extent cx="1457325" cy="1393190"/>
                      <wp:effectExtent l="19050" t="19050" r="28575" b="16510"/>
                      <wp:wrapNone/>
                      <wp:docPr id="20" name="Rektange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7325" cy="139319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7CC72184" id="Rektangel 20" o:spid="_x0000_s1026" style="position:absolute;margin-left:.3pt;margin-top:14.95pt;width:114.75pt;height:109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" filled="f" strokecolor="#c00000" strokeweight="3pt"/>
                  </w:pict>
                </mc:Fallback>
              </mc:AlternateContent>
            </w:r>
            <w:r w:rsidR="001D29F2" w:rsidRPr="001D29F2">
              <w:rPr>
                <w:noProof/>
                <w:szCs w:val="20"/>
              </w:rPr>
              <w:drawing>
                <wp:inline distT="0" distB="0" distL="0" distR="0" wp14:anchorId="2516F50C" wp14:editId="38E11E26">
                  <wp:extent cx="1477670" cy="1796040"/>
                  <wp:effectExtent l="0" t="0" r="8255" b="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9808595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670" cy="1796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29F2" w:rsidRPr="001D29F2" w14:paraId="420506FE" w14:textId="77777777" w:rsidTr="001D29F2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18C542EF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D29F2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566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62A58770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D29F2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349D1DF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1D29F2" w:rsidRPr="001D29F2" w14:paraId="24F07D0B" w14:textId="77777777" w:rsidTr="001D29F2">
        <w:trPr>
          <w:trHeight w:val="227"/>
        </w:trPr>
        <w:tc>
          <w:tcPr>
            <w:tcW w:w="1950" w:type="dxa"/>
            <w:shd w:val="clear" w:color="auto" w:fill="FFFFFF"/>
          </w:tcPr>
          <w:p w14:paraId="55EA13D8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D29F2">
              <w:rPr>
                <w:rFonts w:ascii="Arial" w:hAnsi="Arial" w:cs="Arial"/>
                <w:b/>
                <w:sz w:val="18"/>
                <w:szCs w:val="18"/>
              </w:rPr>
              <w:t>Scout bukläge</w:t>
            </w:r>
          </w:p>
        </w:tc>
        <w:tc>
          <w:tcPr>
            <w:tcW w:w="4566" w:type="dxa"/>
            <w:tcBorders>
              <w:right w:val="single" w:sz="4" w:space="0" w:color="auto"/>
            </w:tcBorders>
            <w:shd w:val="clear" w:color="auto" w:fill="FFFFFF"/>
          </w:tcPr>
          <w:p w14:paraId="10082096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D29F2">
              <w:rPr>
                <w:rFonts w:ascii="Arial" w:hAnsi="Arial" w:cs="Arial"/>
                <w:sz w:val="18"/>
                <w:szCs w:val="18"/>
              </w:rPr>
              <w:t>Jugulum – lungbaser.</w:t>
            </w: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2D6C92D" w14:textId="77777777" w:rsidR="001D29F2" w:rsidRPr="001D29F2" w:rsidRDefault="001D29F2" w:rsidP="001D29F2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1D29F2" w:rsidRPr="001D29F2" w14:paraId="76CE9B93" w14:textId="77777777" w:rsidTr="001D29F2">
        <w:trPr>
          <w:trHeight w:val="227"/>
        </w:trPr>
        <w:tc>
          <w:tcPr>
            <w:tcW w:w="1950" w:type="dxa"/>
            <w:shd w:val="clear" w:color="auto" w:fill="FFFFFF"/>
          </w:tcPr>
          <w:p w14:paraId="38F9E397" w14:textId="31BE85C3" w:rsidR="001D29F2" w:rsidRPr="001D29F2" w:rsidRDefault="001D29F2" w:rsidP="001D29F2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Thorax K- buk insp </w:t>
            </w:r>
          </w:p>
        </w:tc>
        <w:tc>
          <w:tcPr>
            <w:tcW w:w="4566" w:type="dxa"/>
            <w:tcBorders>
              <w:right w:val="single" w:sz="4" w:space="0" w:color="auto"/>
            </w:tcBorders>
            <w:shd w:val="clear" w:color="auto" w:fill="FFFFFF"/>
          </w:tcPr>
          <w:p w14:paraId="659CF477" w14:textId="5794FF32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1D29F2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1D29F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90A73">
              <w:rPr>
                <w:rFonts w:ascii="Arial" w:hAnsi="Arial" w:cs="Arial"/>
                <w:sz w:val="18"/>
                <w:szCs w:val="18"/>
              </w:rPr>
              <w:t>Jugulu</w:t>
            </w:r>
            <w:r w:rsidR="00020E83">
              <w:rPr>
                <w:rFonts w:ascii="Arial" w:hAnsi="Arial" w:cs="Arial"/>
                <w:sz w:val="18"/>
                <w:szCs w:val="18"/>
              </w:rPr>
              <w:t>m</w:t>
            </w:r>
            <w:r w:rsidRPr="001D29F2">
              <w:rPr>
                <w:rFonts w:ascii="Arial" w:hAnsi="Arial" w:cs="Arial"/>
                <w:sz w:val="18"/>
                <w:szCs w:val="18"/>
              </w:rPr>
              <w:t xml:space="preserve"> – lungbaser.</w:t>
            </w:r>
          </w:p>
          <w:p w14:paraId="515B668D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D29F2">
              <w:rPr>
                <w:rFonts w:ascii="Arial" w:hAnsi="Arial" w:cs="Arial"/>
                <w:i/>
                <w:sz w:val="18"/>
                <w:szCs w:val="18"/>
              </w:rPr>
              <w:t>Patienten ska andas in maximalt och hålla andan.</w:t>
            </w: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A7A0996" w14:textId="77777777" w:rsidR="001D29F2" w:rsidRPr="001D29F2" w:rsidRDefault="001D29F2" w:rsidP="001D29F2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1D29F2" w:rsidRPr="001D29F2" w14:paraId="52ACCD08" w14:textId="77777777" w:rsidTr="001D29F2">
        <w:trPr>
          <w:trHeight w:val="227"/>
        </w:trPr>
        <w:tc>
          <w:tcPr>
            <w:tcW w:w="1950" w:type="dxa"/>
            <w:shd w:val="clear" w:color="auto" w:fill="FFFFFF"/>
          </w:tcPr>
          <w:p w14:paraId="6F335FAB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D29F2">
              <w:rPr>
                <w:rFonts w:ascii="Arial" w:hAnsi="Arial" w:cs="Arial"/>
                <w:b/>
                <w:sz w:val="18"/>
                <w:szCs w:val="18"/>
              </w:rPr>
              <w:t>Scout ryggläge</w:t>
            </w:r>
          </w:p>
        </w:tc>
        <w:tc>
          <w:tcPr>
            <w:tcW w:w="4566" w:type="dxa"/>
            <w:tcBorders>
              <w:right w:val="single" w:sz="4" w:space="0" w:color="auto"/>
            </w:tcBorders>
            <w:shd w:val="clear" w:color="auto" w:fill="FFFFFF"/>
          </w:tcPr>
          <w:p w14:paraId="20EA1A56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D29F2">
              <w:rPr>
                <w:rFonts w:ascii="Arial" w:hAnsi="Arial" w:cs="Arial"/>
                <w:sz w:val="18"/>
                <w:szCs w:val="18"/>
              </w:rPr>
              <w:t>Jugulum – lungbaser.</w:t>
            </w: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5001086B" w14:textId="77777777" w:rsidR="001D29F2" w:rsidRPr="001D29F2" w:rsidRDefault="001D29F2" w:rsidP="001D29F2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1D29F2" w:rsidRPr="001D29F2" w14:paraId="0E4A418C" w14:textId="77777777" w:rsidTr="001D29F2">
        <w:trPr>
          <w:trHeight w:val="227"/>
        </w:trPr>
        <w:tc>
          <w:tcPr>
            <w:tcW w:w="1950" w:type="dxa"/>
            <w:shd w:val="clear" w:color="auto" w:fill="FFFFFF"/>
          </w:tcPr>
          <w:p w14:paraId="4A4295C8" w14:textId="151CA93E" w:rsidR="001D29F2" w:rsidRPr="001D29F2" w:rsidRDefault="001D29F2" w:rsidP="001D29F2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D29F2">
              <w:rPr>
                <w:rFonts w:ascii="Arial" w:hAnsi="Arial" w:cs="Arial"/>
                <w:b/>
                <w:sz w:val="18"/>
                <w:szCs w:val="18"/>
              </w:rPr>
              <w:t xml:space="preserve">Thorax K- rygg insp </w:t>
            </w:r>
          </w:p>
        </w:tc>
        <w:tc>
          <w:tcPr>
            <w:tcW w:w="4566" w:type="dxa"/>
            <w:tcBorders>
              <w:right w:val="single" w:sz="4" w:space="0" w:color="auto"/>
            </w:tcBorders>
            <w:shd w:val="clear" w:color="auto" w:fill="FFFFFF"/>
          </w:tcPr>
          <w:p w14:paraId="7778E661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1D29F2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1D29F2">
              <w:rPr>
                <w:rFonts w:ascii="Arial" w:hAnsi="Arial" w:cs="Arial"/>
                <w:sz w:val="18"/>
                <w:szCs w:val="18"/>
              </w:rPr>
              <w:t xml:space="preserve"> Jugulum – lungbaser.</w:t>
            </w:r>
          </w:p>
          <w:p w14:paraId="742B1770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D29F2">
              <w:rPr>
                <w:rFonts w:ascii="Arial" w:hAnsi="Arial" w:cs="Arial"/>
                <w:i/>
                <w:sz w:val="18"/>
                <w:szCs w:val="18"/>
              </w:rPr>
              <w:t>Patienten ska andas in maximalt och hålla andan.</w:t>
            </w: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42F1BCC" w14:textId="77777777" w:rsidR="001D29F2" w:rsidRPr="001D29F2" w:rsidRDefault="001D29F2" w:rsidP="001D29F2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1D29F2" w:rsidRPr="001D29F2" w14:paraId="42AFFBBD" w14:textId="77777777" w:rsidTr="001D29F2">
        <w:trPr>
          <w:trHeight w:val="227"/>
        </w:trPr>
        <w:tc>
          <w:tcPr>
            <w:tcW w:w="1950" w:type="dxa"/>
            <w:shd w:val="clear" w:color="auto" w:fill="FFFFFF"/>
          </w:tcPr>
          <w:p w14:paraId="51C14291" w14:textId="07955EA8" w:rsidR="001D29F2" w:rsidRPr="001D29F2" w:rsidRDefault="001D29F2" w:rsidP="001D29F2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D29F2">
              <w:rPr>
                <w:rFonts w:ascii="Arial" w:hAnsi="Arial" w:cs="Arial"/>
                <w:b/>
                <w:sz w:val="18"/>
                <w:szCs w:val="18"/>
              </w:rPr>
              <w:t xml:space="preserve">Thorax K- rygg exsp </w:t>
            </w:r>
          </w:p>
        </w:tc>
        <w:tc>
          <w:tcPr>
            <w:tcW w:w="4566" w:type="dxa"/>
            <w:tcBorders>
              <w:right w:val="single" w:sz="4" w:space="0" w:color="auto"/>
            </w:tcBorders>
            <w:shd w:val="clear" w:color="auto" w:fill="FFFFFF"/>
          </w:tcPr>
          <w:p w14:paraId="7E23A30B" w14:textId="0A0EFBFB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1D29F2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1D29F2">
              <w:rPr>
                <w:rFonts w:ascii="Arial" w:hAnsi="Arial" w:cs="Arial"/>
                <w:sz w:val="18"/>
                <w:szCs w:val="18"/>
              </w:rPr>
              <w:t xml:space="preserve"> Jugulum – lungbaser. </w:t>
            </w:r>
          </w:p>
          <w:p w14:paraId="3832CC31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D29F2">
              <w:rPr>
                <w:rFonts w:ascii="Arial" w:hAnsi="Arial" w:cs="Arial"/>
                <w:i/>
                <w:sz w:val="18"/>
                <w:szCs w:val="18"/>
              </w:rPr>
              <w:t>Patienten ska andas ut maximalt och hålla andan.</w:t>
            </w: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0FD03C8F" w14:textId="77777777" w:rsidR="001D29F2" w:rsidRPr="001D29F2" w:rsidRDefault="001D29F2" w:rsidP="001D29F2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57E0DD75" w14:textId="77777777" w:rsidR="001D29F2" w:rsidRPr="001D29F2" w:rsidRDefault="001D29F2" w:rsidP="00EB0B3C">
      <w:pPr>
        <w:pStyle w:val="Rubrik2"/>
        <w:ind w:left="0"/>
      </w:pPr>
      <w:r w:rsidRPr="001D29F2"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835"/>
        <w:gridCol w:w="2410"/>
        <w:gridCol w:w="2664"/>
      </w:tblGrid>
      <w:tr w:rsidR="001D29F2" w:rsidRPr="001D29F2" w14:paraId="3A37815C" w14:textId="77777777" w:rsidTr="001D29F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89CAF2A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D29F2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F8BA0B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1D29F2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062565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D29F2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76881D00" wp14:editId="5ECD8C7F">
                      <wp:simplePos x="0" y="0"/>
                      <wp:positionH relativeFrom="column">
                        <wp:posOffset>250190</wp:posOffset>
                      </wp:positionH>
                      <wp:positionV relativeFrom="paragraph">
                        <wp:posOffset>473075</wp:posOffset>
                      </wp:positionV>
                      <wp:extent cx="410210" cy="494665"/>
                      <wp:effectExtent l="0" t="4128" r="4763" b="4762"/>
                      <wp:wrapNone/>
                      <wp:docPr id="24" name="Upp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C67DC02" w14:textId="77777777" w:rsidR="001D29F2" w:rsidRPr="0066567D" w:rsidRDefault="001D29F2" w:rsidP="00B7145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881D00" id="Upp 24" o:spid="_x0000_s1029" type="#_x0000_t68" style="position:absolute;left:0;text-align:left;margin-left:19.7pt;margin-top:37.25pt;width:32.3pt;height:38.95pt;rotation:90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" adj="8956" fillcolor="red" stroked="f" strokeweight="1pt">
                      <v:textbox style="layout-flow:vertical;mso-layout-flow-alt:bottom-to-top" inset="1mm,1mm,1mm,1mm">
                        <w:txbxContent>
                          <w:p w14:paraId="6C67DC02" w14:textId="77777777" w:rsidR="001D29F2" w:rsidRPr="0066567D" w:rsidRDefault="001D29F2" w:rsidP="00B7145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D29F2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0E93DBF3" wp14:editId="5969BDC3">
                      <wp:simplePos x="0" y="0"/>
                      <wp:positionH relativeFrom="margin">
                        <wp:posOffset>935355</wp:posOffset>
                      </wp:positionH>
                      <wp:positionV relativeFrom="paragraph">
                        <wp:posOffset>135255</wp:posOffset>
                      </wp:positionV>
                      <wp:extent cx="409575" cy="575945"/>
                      <wp:effectExtent l="0" t="0" r="9525" b="0"/>
                      <wp:wrapNone/>
                      <wp:docPr id="2" name="Ned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428981B" w14:textId="77777777" w:rsidR="001D29F2" w:rsidRPr="0066564D" w:rsidRDefault="001D29F2" w:rsidP="00B7145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93DBF3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10" o:spid="_x0000_s1030" type="#_x0000_t67" style="position:absolute;left:0;text-align:left;margin-left:73.65pt;margin-top:10.65pt;width:32.25pt;height:45.35pt;z-index:2516582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" adj="13920" fillcolor="red" stroked="f" strokeweight="1pt">
                      <v:textbox style="layout-flow:vertical" inset="1mm,1mm,1mm,1mm">
                        <w:txbxContent>
                          <w:p w14:paraId="5428981B" w14:textId="77777777" w:rsidR="001D29F2" w:rsidRPr="0066564D" w:rsidRDefault="001D29F2" w:rsidP="00B7145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1D29F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48A1BC6E" wp14:editId="7FC69296">
                      <wp:simplePos x="0" y="0"/>
                      <wp:positionH relativeFrom="column">
                        <wp:posOffset>706755</wp:posOffset>
                      </wp:positionH>
                      <wp:positionV relativeFrom="paragraph">
                        <wp:posOffset>-13335</wp:posOffset>
                      </wp:positionV>
                      <wp:extent cx="5715" cy="1317625"/>
                      <wp:effectExtent l="19050" t="19050" r="32385" b="34925"/>
                      <wp:wrapNone/>
                      <wp:docPr id="13" name="Ra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938" cy="1318161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0B99989B" id="Rak 13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65pt,-1.05pt" to="56.1pt,10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1D29F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7FF28165" wp14:editId="155AF81B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125095</wp:posOffset>
                      </wp:positionV>
                      <wp:extent cx="1460500" cy="5715"/>
                      <wp:effectExtent l="19050" t="19050" r="6350" b="32385"/>
                      <wp:wrapNone/>
                      <wp:docPr id="1275050996" name="Ra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460665" cy="5938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4F808457" id="Rak 13" o:spid="_x0000_s1026" style="position:absolute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45pt,9.85pt" to="113.5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1D29F2">
              <w:rPr>
                <w:noProof/>
                <w:szCs w:val="20"/>
              </w:rPr>
              <w:drawing>
                <wp:inline distT="0" distB="0" distL="0" distR="0" wp14:anchorId="5DECD363" wp14:editId="617663EA">
                  <wp:extent cx="1422243" cy="1268540"/>
                  <wp:effectExtent l="0" t="0" r="6985" b="8255"/>
                  <wp:docPr id="27" name="Bildobjekt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990973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645" cy="1270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48D54EA9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D29F2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55" behindDoc="0" locked="0" layoutInCell="1" allowOverlap="1" wp14:anchorId="15E3F7E1" wp14:editId="65A92D7B">
                      <wp:simplePos x="0" y="0"/>
                      <wp:positionH relativeFrom="column">
                        <wp:posOffset>1103630</wp:posOffset>
                      </wp:positionH>
                      <wp:positionV relativeFrom="paragraph">
                        <wp:posOffset>557530</wp:posOffset>
                      </wp:positionV>
                      <wp:extent cx="410210" cy="552450"/>
                      <wp:effectExtent l="0" t="0" r="8890" b="0"/>
                      <wp:wrapNone/>
                      <wp:docPr id="26" name="Upp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6FC53DD" w14:textId="77777777" w:rsidR="001D29F2" w:rsidRPr="0066567D" w:rsidRDefault="001D29F2" w:rsidP="00B7145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E3F7E1" id="Upp 26" o:spid="_x0000_s1031" type="#_x0000_t68" style="position:absolute;left:0;text-align:left;margin-left:86.9pt;margin-top:43.9pt;width:32.3pt;height:43.5pt;rotation:180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" adj="8019" fillcolor="red" stroked="f" strokeweight="1pt">
                      <v:textbox style="layout-flow:vertical;mso-layout-flow-alt:bottom-to-top" inset="1mm,1mm,1mm,1mm">
                        <w:txbxContent>
                          <w:p w14:paraId="66FC53DD" w14:textId="77777777" w:rsidR="001D29F2" w:rsidRPr="0066567D" w:rsidRDefault="001D29F2" w:rsidP="00B7145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D29F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2642B11C" wp14:editId="67914873">
                      <wp:simplePos x="0" y="0"/>
                      <wp:positionH relativeFrom="column">
                        <wp:posOffset>770255</wp:posOffset>
                      </wp:positionH>
                      <wp:positionV relativeFrom="paragraph">
                        <wp:posOffset>18415</wp:posOffset>
                      </wp:positionV>
                      <wp:extent cx="6985" cy="1271270"/>
                      <wp:effectExtent l="19050" t="19050" r="31115" b="24130"/>
                      <wp:wrapNone/>
                      <wp:docPr id="19" name="Rak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286" cy="1271682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7203F478" id="Rak 19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65pt,1.45pt" to="61.2pt,1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1D29F2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4" behindDoc="0" locked="0" layoutInCell="1" allowOverlap="1" wp14:anchorId="4B955658" wp14:editId="3B1E3D65">
                      <wp:simplePos x="0" y="0"/>
                      <wp:positionH relativeFrom="column">
                        <wp:posOffset>313055</wp:posOffset>
                      </wp:positionH>
                      <wp:positionV relativeFrom="paragraph">
                        <wp:posOffset>11430</wp:posOffset>
                      </wp:positionV>
                      <wp:extent cx="410210" cy="494665"/>
                      <wp:effectExtent l="0" t="4128" r="4763" b="4762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06EBAFE" w14:textId="77777777" w:rsidR="001D29F2" w:rsidRPr="0066567D" w:rsidRDefault="001D29F2" w:rsidP="00B7145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955658" id="Upp 22" o:spid="_x0000_s1032" type="#_x0000_t68" style="position:absolute;left:0;text-align:left;margin-left:24.65pt;margin-top:.9pt;width:32.3pt;height:38.95pt;rotation:90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zXQ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" adj="8956" fillcolor="red" stroked="f" strokeweight="1pt">
                      <v:textbox style="layout-flow:vertical;mso-layout-flow-alt:bottom-to-top" inset="1mm,1mm,1mm,1mm">
                        <w:txbxContent>
                          <w:p w14:paraId="606EBAFE" w14:textId="77777777" w:rsidR="001D29F2" w:rsidRPr="0066567D" w:rsidRDefault="001D29F2" w:rsidP="00B7145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D29F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6" behindDoc="0" locked="0" layoutInCell="1" allowOverlap="1" wp14:anchorId="122613DA" wp14:editId="59D44299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548005</wp:posOffset>
                      </wp:positionV>
                      <wp:extent cx="1707515" cy="0"/>
                      <wp:effectExtent l="19050" t="19050" r="6985" b="19050"/>
                      <wp:wrapNone/>
                      <wp:docPr id="28" name="Rak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0751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755ACAF5" id="Rak 28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5pt,43.15pt" to="131.9pt,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1D29F2">
              <w:rPr>
                <w:noProof/>
                <w:szCs w:val="20"/>
              </w:rPr>
              <w:drawing>
                <wp:inline distT="0" distB="0" distL="0" distR="0" wp14:anchorId="3F0BCE75" wp14:editId="42FC4767">
                  <wp:extent cx="1567610" cy="1278194"/>
                  <wp:effectExtent l="0" t="0" r="0" b="0"/>
                  <wp:docPr id="29" name="Bildobjekt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751719" name=""/>
                          <pic:cNvPicPr/>
                        </pic:nvPicPr>
                        <pic:blipFill>
                          <a:blip r:embed="rId25"/>
                          <a:srcRect l="15596" r="153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387" cy="1305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29F2" w:rsidRPr="001D29F2" w14:paraId="63EBFB0A" w14:textId="77777777" w:rsidTr="001D29F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E6A89B3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D29F2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318BB7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1D29F2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 ex. efter axlarna). DFOV ska omfatta hela thorax med 5-10 cm marginal på vardera sidan om kroppen.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C9D6B3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D3E8E74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1D29F2" w:rsidRPr="001D29F2" w14:paraId="5E909241" w14:textId="77777777" w:rsidTr="001D29F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F0A950F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D29F2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0545E8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1D29F2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95786A8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0DD5CFC6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1D29F2" w:rsidRPr="001D29F2" w14:paraId="5CE1C35D" w14:textId="77777777" w:rsidTr="001D29F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B47B1B6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D29F2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7974C0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1D29F2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680B74D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304DEBD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057BC577" w14:textId="77777777" w:rsidR="001D29F2" w:rsidRPr="001D29F2" w:rsidRDefault="001D29F2" w:rsidP="00EB0B3C">
      <w:pPr>
        <w:pStyle w:val="Rubrik2"/>
        <w:ind w:left="0"/>
      </w:pPr>
      <w:r w:rsidRPr="001D29F2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405"/>
        <w:gridCol w:w="851"/>
        <w:gridCol w:w="992"/>
        <w:gridCol w:w="2268"/>
        <w:gridCol w:w="1417"/>
        <w:gridCol w:w="1105"/>
      </w:tblGrid>
      <w:tr w:rsidR="001D29F2" w:rsidRPr="001D29F2" w14:paraId="44127C62" w14:textId="77777777" w:rsidTr="00841266">
        <w:trPr>
          <w:trHeight w:val="227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8530F23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D29F2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578B8AA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D29F2">
              <w:rPr>
                <w:rFonts w:ascii="Arial" w:hAnsi="Arial" w:cs="Arial"/>
                <w:b/>
                <w:sz w:val="18"/>
                <w:szCs w:val="18"/>
              </w:rPr>
              <w:t>Proj.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3510A7B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D29F2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70BD76A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D29F2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1D29F2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C53E955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D29F2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A2B240A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D29F2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1D29F2" w:rsidRPr="001D29F2" w14:paraId="15EAEB08" w14:textId="77777777" w:rsidTr="00841266">
        <w:trPr>
          <w:trHeight w:val="227"/>
        </w:trPr>
        <w:tc>
          <w:tcPr>
            <w:tcW w:w="2405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3A92E5" w14:textId="77777777" w:rsidR="001D29F2" w:rsidRPr="001D29F2" w:rsidRDefault="001D29F2" w:rsidP="001D29F2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D29F2">
              <w:rPr>
                <w:rFonts w:ascii="Arial" w:hAnsi="Arial" w:cs="Arial"/>
                <w:b/>
                <w:sz w:val="18"/>
                <w:szCs w:val="18"/>
              </w:rPr>
              <w:t>Thorax K- buk insp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22261F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1D3F51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12C7EB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8C2C68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439067CD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1D29F2" w:rsidRPr="001D29F2" w14:paraId="215EFB4E" w14:textId="77777777" w:rsidTr="00841266">
        <w:trPr>
          <w:trHeight w:val="227"/>
        </w:trPr>
        <w:tc>
          <w:tcPr>
            <w:tcW w:w="2405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047574A" w14:textId="77777777" w:rsidR="001D29F2" w:rsidRPr="001D29F2" w:rsidRDefault="001D29F2" w:rsidP="001D29F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D29F2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1D29F2">
              <w:rPr>
                <w:rFonts w:ascii="Arial" w:hAnsi="Arial" w:cs="Arial"/>
                <w:b/>
                <w:sz w:val="18"/>
                <w:szCs w:val="18"/>
              </w:rPr>
              <w:t xml:space="preserve">  Lungor K- buk insp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EC935C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29F2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DE3CC3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29F2">
              <w:rPr>
                <w:rFonts w:ascii="Arial" w:hAnsi="Arial" w:cs="Arial"/>
                <w:sz w:val="18"/>
                <w:szCs w:val="18"/>
              </w:rPr>
              <w:t>1/20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CDE6ED" w14:textId="7A61EFFD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29F2">
              <w:rPr>
                <w:rFonts w:ascii="Arial" w:hAnsi="Arial" w:cs="Arial"/>
                <w:sz w:val="18"/>
                <w:szCs w:val="18"/>
              </w:rPr>
              <w:t>B</w:t>
            </w:r>
            <w:r w:rsidR="007D3848">
              <w:rPr>
                <w:rFonts w:ascii="Arial" w:hAnsi="Arial" w:cs="Arial"/>
                <w:sz w:val="18"/>
                <w:szCs w:val="18"/>
              </w:rPr>
              <w:t>l64</w:t>
            </w:r>
            <w:r w:rsidRPr="001D29F2">
              <w:rPr>
                <w:rFonts w:ascii="Arial" w:hAnsi="Arial" w:cs="Arial"/>
                <w:sz w:val="18"/>
                <w:szCs w:val="18"/>
              </w:rPr>
              <w:t>/Boneplus/FC86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20BCA9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D29F2">
              <w:rPr>
                <w:rFonts w:ascii="Arial" w:hAnsi="Arial" w:cs="Arial"/>
                <w:noProof/>
                <w:sz w:val="18"/>
                <w:szCs w:val="18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9F25977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D29F2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1D29F2" w:rsidRPr="001D29F2" w14:paraId="05D308E2" w14:textId="77777777" w:rsidTr="00841266">
        <w:trPr>
          <w:trHeight w:val="227"/>
        </w:trPr>
        <w:tc>
          <w:tcPr>
            <w:tcW w:w="2405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3DBA757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AFA3CD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29F2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2BB83A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29F2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477138" w14:textId="78318EA9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sz w:val="18"/>
                <w:szCs w:val="18"/>
              </w:rPr>
              <w:t>B</w:t>
            </w:r>
            <w:r w:rsidR="007D3848">
              <w:rPr>
                <w:rFonts w:ascii="Arial" w:hAnsi="Arial" w:cs="Arial"/>
                <w:sz w:val="18"/>
                <w:szCs w:val="18"/>
              </w:rPr>
              <w:t>l64</w:t>
            </w:r>
            <w:r w:rsidRPr="001D29F2">
              <w:rPr>
                <w:rFonts w:ascii="Arial" w:hAnsi="Arial" w:cs="Arial"/>
                <w:sz w:val="18"/>
                <w:szCs w:val="18"/>
              </w:rPr>
              <w:t>/Bo</w:t>
            </w:r>
            <w:r w:rsidRPr="001D29F2">
              <w:rPr>
                <w:rFonts w:ascii="Arial" w:hAnsi="Arial" w:cs="Arial"/>
                <w:sz w:val="18"/>
                <w:szCs w:val="18"/>
                <w:lang w:val="en-US"/>
              </w:rPr>
              <w:t>neplus/FC86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CF5D9D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noProof/>
                <w:sz w:val="18"/>
                <w:szCs w:val="18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6473BEE" w14:textId="1C7F3C78" w:rsidR="001D29F2" w:rsidRPr="00FD2991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aps/>
                <w:noProof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  <w:r w:rsidR="00FD299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/P</w:t>
            </w:r>
            <w:r w:rsidR="00FD2991">
              <w:rPr>
                <w:rFonts w:ascii="Arial" w:hAnsi="Arial" w:cs="Arial"/>
                <w:caps/>
                <w:noProof/>
                <w:sz w:val="18"/>
                <w:szCs w:val="18"/>
                <w:lang w:val="en-US"/>
              </w:rPr>
              <w:t>A</w:t>
            </w:r>
            <w:r w:rsidR="00FA190E">
              <w:rPr>
                <w:rFonts w:ascii="Arial" w:hAnsi="Arial" w:cs="Arial"/>
                <w:caps/>
                <w:noProof/>
                <w:sz w:val="18"/>
                <w:szCs w:val="18"/>
                <w:lang w:val="en-US"/>
              </w:rPr>
              <w:t>CS</w:t>
            </w:r>
          </w:p>
        </w:tc>
      </w:tr>
      <w:tr w:rsidR="001D29F2" w:rsidRPr="001D29F2" w14:paraId="5D748766" w14:textId="77777777" w:rsidTr="00841266">
        <w:trPr>
          <w:trHeight w:val="227"/>
        </w:trPr>
        <w:tc>
          <w:tcPr>
            <w:tcW w:w="3256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087D67" w14:textId="77777777" w:rsidR="001D29F2" w:rsidRPr="001D29F2" w:rsidRDefault="001D29F2" w:rsidP="001D29F2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D29F2">
              <w:rPr>
                <w:rFonts w:ascii="Arial" w:hAnsi="Arial" w:cs="Arial"/>
                <w:b/>
                <w:sz w:val="18"/>
                <w:szCs w:val="18"/>
              </w:rPr>
              <w:t>Thorax K- rygg insp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BF8DD8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B15E81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8335D4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AB50459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1D29F2" w:rsidRPr="001D29F2" w14:paraId="0DA7D68C" w14:textId="77777777" w:rsidTr="00841266">
        <w:trPr>
          <w:trHeight w:val="227"/>
        </w:trPr>
        <w:tc>
          <w:tcPr>
            <w:tcW w:w="2405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A7B2F51" w14:textId="77777777" w:rsidR="001D29F2" w:rsidRPr="001D29F2" w:rsidRDefault="001D29F2" w:rsidP="001D29F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D29F2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1D29F2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1D29F2">
              <w:rPr>
                <w:rFonts w:ascii="Arial" w:hAnsi="Arial" w:cs="Arial"/>
                <w:b/>
                <w:sz w:val="18"/>
                <w:szCs w:val="18"/>
                <w:lang w:val="en-US"/>
              </w:rPr>
              <w:t>Lungor K- rygg insp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D31968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29F2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828299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29F2">
              <w:rPr>
                <w:rFonts w:ascii="Arial" w:hAnsi="Arial" w:cs="Arial"/>
                <w:sz w:val="18"/>
                <w:szCs w:val="18"/>
              </w:rPr>
              <w:t>1/10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D8FCED" w14:textId="412D8219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7D3848">
              <w:rPr>
                <w:rFonts w:ascii="Arial" w:hAnsi="Arial" w:cs="Arial"/>
                <w:sz w:val="18"/>
                <w:szCs w:val="18"/>
                <w:lang w:val="en-US"/>
              </w:rPr>
              <w:t>l64</w:t>
            </w:r>
            <w:r w:rsidRPr="001D29F2">
              <w:rPr>
                <w:rFonts w:ascii="Arial" w:hAnsi="Arial" w:cs="Arial"/>
                <w:sz w:val="18"/>
                <w:szCs w:val="18"/>
                <w:lang w:val="en-US"/>
              </w:rPr>
              <w:t>/Boneplus/FC86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6BE5AB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noProof/>
                <w:sz w:val="18"/>
                <w:szCs w:val="18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D56953B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1D29F2" w:rsidRPr="001D29F2" w14:paraId="5F573680" w14:textId="77777777" w:rsidTr="00841266">
        <w:trPr>
          <w:trHeight w:val="227"/>
        </w:trPr>
        <w:tc>
          <w:tcPr>
            <w:tcW w:w="2405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ADE71BA" w14:textId="77777777" w:rsidR="001D29F2" w:rsidRPr="001D29F2" w:rsidRDefault="001D29F2" w:rsidP="001D29F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BDE79A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29F2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6AE2AE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29F2">
              <w:rPr>
                <w:rFonts w:ascii="Arial" w:hAnsi="Arial" w:cs="Arial"/>
                <w:sz w:val="18"/>
                <w:szCs w:val="18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86D79F" w14:textId="0692F99D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7D3848">
              <w:rPr>
                <w:rFonts w:ascii="Arial" w:hAnsi="Arial" w:cs="Arial"/>
                <w:sz w:val="18"/>
                <w:szCs w:val="18"/>
                <w:lang w:val="en-US"/>
              </w:rPr>
              <w:t>l64</w:t>
            </w:r>
            <w:r w:rsidRPr="001D29F2">
              <w:rPr>
                <w:rFonts w:ascii="Arial" w:hAnsi="Arial" w:cs="Arial"/>
                <w:sz w:val="18"/>
                <w:szCs w:val="18"/>
                <w:lang w:val="en-US"/>
              </w:rPr>
              <w:t>/Lung/FC52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0AC141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D29F2">
              <w:rPr>
                <w:rFonts w:ascii="Arial" w:hAnsi="Arial" w:cs="Arial"/>
                <w:noProof/>
                <w:sz w:val="18"/>
                <w:szCs w:val="18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0A4DA4A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1D29F2" w:rsidRPr="001D29F2" w14:paraId="63BDDB2B" w14:textId="77777777" w:rsidTr="00841266">
        <w:trPr>
          <w:trHeight w:val="227"/>
        </w:trPr>
        <w:tc>
          <w:tcPr>
            <w:tcW w:w="2405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FD2C2BD" w14:textId="77777777" w:rsidR="001D29F2" w:rsidRPr="001D29F2" w:rsidRDefault="001D29F2" w:rsidP="001D29F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859843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29F2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2F26BE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29F2">
              <w:rPr>
                <w:rFonts w:ascii="Arial" w:hAnsi="Arial" w:cs="Arial"/>
                <w:sz w:val="18"/>
                <w:szCs w:val="18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EE3025" w14:textId="6CDF35B6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7D3848">
              <w:rPr>
                <w:rFonts w:ascii="Arial" w:hAnsi="Arial" w:cs="Arial"/>
                <w:sz w:val="18"/>
                <w:szCs w:val="18"/>
                <w:lang w:val="en-US"/>
              </w:rPr>
              <w:t>l64</w:t>
            </w:r>
            <w:r w:rsidRPr="001D29F2">
              <w:rPr>
                <w:rFonts w:ascii="Arial" w:hAnsi="Arial" w:cs="Arial"/>
                <w:sz w:val="18"/>
                <w:szCs w:val="18"/>
                <w:lang w:val="en-US"/>
              </w:rPr>
              <w:t>/Lung/FC52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B9F5A6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noProof/>
                <w:sz w:val="18"/>
                <w:szCs w:val="18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B11C4F6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1D29F2" w:rsidRPr="001D29F2" w14:paraId="7C7F4648" w14:textId="77777777" w:rsidTr="00841266">
        <w:trPr>
          <w:trHeight w:val="227"/>
        </w:trPr>
        <w:tc>
          <w:tcPr>
            <w:tcW w:w="2405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58DFD9B" w14:textId="77777777" w:rsidR="001D29F2" w:rsidRPr="001D29F2" w:rsidRDefault="001D29F2" w:rsidP="001D29F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46D5E3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29F2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88303E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29F2">
              <w:rPr>
                <w:rFonts w:ascii="Arial" w:hAnsi="Arial" w:cs="Arial"/>
                <w:sz w:val="18"/>
                <w:szCs w:val="18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AF9F00" w14:textId="06F1DDD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7D3848">
              <w:rPr>
                <w:rFonts w:ascii="Arial" w:hAnsi="Arial" w:cs="Arial"/>
                <w:sz w:val="18"/>
                <w:szCs w:val="18"/>
                <w:lang w:val="en-US"/>
              </w:rPr>
              <w:t>l64</w:t>
            </w:r>
            <w:r w:rsidRPr="001D29F2">
              <w:rPr>
                <w:rFonts w:ascii="Arial" w:hAnsi="Arial" w:cs="Arial"/>
                <w:sz w:val="18"/>
                <w:szCs w:val="18"/>
                <w:lang w:val="en-US"/>
              </w:rPr>
              <w:t>/Lung/FC52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73B317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noProof/>
                <w:sz w:val="18"/>
                <w:szCs w:val="18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3AA6F5E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1D29F2" w:rsidRPr="001D29F2" w14:paraId="510AFD97" w14:textId="77777777" w:rsidTr="00841266">
        <w:trPr>
          <w:trHeight w:val="227"/>
        </w:trPr>
        <w:tc>
          <w:tcPr>
            <w:tcW w:w="2405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9B82FE4" w14:textId="77777777" w:rsidR="001D29F2" w:rsidRPr="001D29F2" w:rsidRDefault="001D29F2" w:rsidP="001D29F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A1221DB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4A9BB34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E7FA245" w14:textId="6D4413AA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7D3848">
              <w:rPr>
                <w:rFonts w:ascii="Arial" w:hAnsi="Arial" w:cs="Arial"/>
                <w:sz w:val="18"/>
                <w:szCs w:val="18"/>
                <w:lang w:val="en-US"/>
              </w:rPr>
              <w:t>l64</w:t>
            </w:r>
            <w:r w:rsidRPr="001D29F2">
              <w:rPr>
                <w:rFonts w:ascii="Arial" w:hAnsi="Arial" w:cs="Arial"/>
                <w:sz w:val="18"/>
                <w:szCs w:val="18"/>
                <w:lang w:val="en-US"/>
              </w:rPr>
              <w:t>/Boneplus/FC86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180E584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58F1D87C" w14:textId="2BEA27CA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  <w:r w:rsidR="00FA190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/PACS</w:t>
            </w:r>
          </w:p>
        </w:tc>
      </w:tr>
      <w:tr w:rsidR="001D29F2" w:rsidRPr="001D29F2" w14:paraId="0122D6BB" w14:textId="77777777" w:rsidTr="00841266">
        <w:trPr>
          <w:trHeight w:val="227"/>
        </w:trPr>
        <w:tc>
          <w:tcPr>
            <w:tcW w:w="2405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AF5CF4" w14:textId="77777777" w:rsidR="001D29F2" w:rsidRPr="001D29F2" w:rsidRDefault="001D29F2" w:rsidP="001D29F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1D29F2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1D29F2">
              <w:rPr>
                <w:rFonts w:ascii="Arial" w:hAnsi="Arial" w:cs="Arial"/>
                <w:b/>
                <w:sz w:val="18"/>
                <w:szCs w:val="18"/>
              </w:rPr>
              <w:t xml:space="preserve">  Mediastinum K-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8DC0FA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310379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5F0BD5" w14:textId="45BFD7D6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sz w:val="18"/>
                <w:szCs w:val="18"/>
              </w:rPr>
              <w:t>B</w:t>
            </w:r>
            <w:r w:rsidR="00FD2991">
              <w:rPr>
                <w:rFonts w:ascii="Arial" w:hAnsi="Arial" w:cs="Arial"/>
                <w:sz w:val="18"/>
                <w:szCs w:val="18"/>
              </w:rPr>
              <w:t>r40</w:t>
            </w:r>
            <w:r w:rsidRPr="001D29F2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5599CF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76FA7336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1D29F2" w:rsidRPr="001D29F2" w14:paraId="4B1E5A55" w14:textId="77777777" w:rsidTr="00841266">
        <w:trPr>
          <w:trHeight w:val="227"/>
        </w:trPr>
        <w:tc>
          <w:tcPr>
            <w:tcW w:w="2405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0947E01" w14:textId="77777777" w:rsidR="001D29F2" w:rsidRPr="001D29F2" w:rsidRDefault="001D29F2" w:rsidP="001D29F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BB2BD70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31A4532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1DD66AE" w14:textId="2D181F03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sz w:val="18"/>
                <w:szCs w:val="18"/>
              </w:rPr>
              <w:t>B</w:t>
            </w:r>
            <w:r w:rsidR="00FD2991">
              <w:rPr>
                <w:rFonts w:ascii="Arial" w:hAnsi="Arial" w:cs="Arial"/>
                <w:sz w:val="18"/>
                <w:szCs w:val="18"/>
              </w:rPr>
              <w:t>r40</w:t>
            </w:r>
            <w:r w:rsidRPr="001D29F2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5B9010B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0569E90D" w14:textId="37809FE9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  <w:r w:rsidR="00FA190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/PACS</w:t>
            </w:r>
          </w:p>
        </w:tc>
      </w:tr>
      <w:tr w:rsidR="001D29F2" w:rsidRPr="001D29F2" w14:paraId="49C5F1F2" w14:textId="77777777" w:rsidTr="00841266">
        <w:trPr>
          <w:trHeight w:val="227"/>
        </w:trPr>
        <w:tc>
          <w:tcPr>
            <w:tcW w:w="2405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67C5B13" w14:textId="77777777" w:rsidR="001D29F2" w:rsidRPr="001D29F2" w:rsidRDefault="001D29F2" w:rsidP="001D29F2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b/>
                <w:sz w:val="18"/>
                <w:szCs w:val="18"/>
                <w:lang w:val="en-US"/>
              </w:rPr>
              <w:t>Thorax K- rygg exsp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BECCD5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C4D48D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1B28E0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FBD265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72C34F4B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1D29F2" w:rsidRPr="001D29F2" w14:paraId="792EA674" w14:textId="77777777" w:rsidTr="00841266">
        <w:trPr>
          <w:trHeight w:val="227"/>
        </w:trPr>
        <w:tc>
          <w:tcPr>
            <w:tcW w:w="2405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9DFBAF0" w14:textId="77777777" w:rsidR="001D29F2" w:rsidRPr="001D29F2" w:rsidRDefault="001D29F2" w:rsidP="001D29F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1D29F2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1D29F2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1D29F2">
              <w:rPr>
                <w:rFonts w:ascii="Arial" w:hAnsi="Arial" w:cs="Arial"/>
                <w:b/>
                <w:sz w:val="18"/>
                <w:szCs w:val="18"/>
                <w:lang w:val="en-US"/>
              </w:rPr>
              <w:t>Lungor K- rygg exsp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1363DA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EA73CB" w14:textId="4635145E" w:rsidR="001D29F2" w:rsidRPr="001D29F2" w:rsidRDefault="00B02DAD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69052C" w14:textId="09A98066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FD2991">
              <w:rPr>
                <w:rFonts w:ascii="Arial" w:hAnsi="Arial" w:cs="Arial"/>
                <w:sz w:val="18"/>
                <w:szCs w:val="18"/>
                <w:lang w:val="en-US"/>
              </w:rPr>
              <w:t>l64</w:t>
            </w:r>
            <w:r w:rsidRPr="001D29F2">
              <w:rPr>
                <w:rFonts w:ascii="Arial" w:hAnsi="Arial" w:cs="Arial"/>
                <w:sz w:val="18"/>
                <w:szCs w:val="18"/>
                <w:lang w:val="en-US"/>
              </w:rPr>
              <w:t>/Boneplus/FC86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F814F7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noProof/>
                <w:sz w:val="18"/>
                <w:szCs w:val="18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9493979" w14:textId="224870A8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  <w:r w:rsidR="00B02DA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/</w:t>
            </w:r>
            <w:r w:rsidR="00B02DA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br/>
              <w:t>Syngo.via</w:t>
            </w:r>
          </w:p>
        </w:tc>
      </w:tr>
      <w:tr w:rsidR="001D29F2" w:rsidRPr="001D29F2" w14:paraId="0C58E381" w14:textId="77777777" w:rsidTr="00841266">
        <w:trPr>
          <w:trHeight w:val="227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6C34A0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Scouter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2BA5AE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7FEFF6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256B7C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9959F3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1C9A51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1D29F2" w:rsidRPr="001D29F2" w14:paraId="290190D7" w14:textId="77777777" w:rsidTr="00841266">
        <w:trPr>
          <w:trHeight w:val="227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1C89AE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DAAC6E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15D817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0FEC48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E85ECD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898D61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9F2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71FCD0FA" w14:textId="77777777" w:rsidR="001D29F2" w:rsidRPr="001D29F2" w:rsidRDefault="001D29F2" w:rsidP="00EB0B3C">
      <w:pPr>
        <w:pStyle w:val="Rubrik2"/>
        <w:ind w:left="0"/>
      </w:pPr>
      <w:r w:rsidRPr="001D29F2">
        <w:rPr>
          <w:lang w:val="en-US"/>
        </w:rPr>
        <w:lastRenderedPageBreak/>
        <w:t xml:space="preserve">Hängning </w:t>
      </w:r>
      <w:r w:rsidRPr="001D29F2">
        <w:t>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1D29F2" w:rsidRPr="001D29F2" w14:paraId="0985D612" w14:textId="77777777" w:rsidTr="001D29F2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0AE9E994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AB295D3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402AAF4C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093C2D0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7FA574FC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D29F2" w:rsidRPr="001D29F2" w14:paraId="39DF68E4" w14:textId="77777777" w:rsidTr="001D29F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E722104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D29F2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2B69844D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D29F2">
              <w:rPr>
                <w:rFonts w:ascii="Arial" w:hAnsi="Arial" w:cs="Arial"/>
                <w:color w:val="FFFFFF"/>
                <w:sz w:val="18"/>
                <w:szCs w:val="18"/>
              </w:rPr>
              <w:t>Lungor K-</w:t>
            </w:r>
          </w:p>
          <w:p w14:paraId="0A053C8B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D29F2">
              <w:rPr>
                <w:rFonts w:ascii="Arial" w:hAnsi="Arial" w:cs="Arial"/>
                <w:color w:val="FFFFFF"/>
                <w:sz w:val="18"/>
                <w:szCs w:val="18"/>
              </w:rPr>
              <w:t>rygg insp</w:t>
            </w:r>
          </w:p>
          <w:p w14:paraId="05F04750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D29F2">
              <w:rPr>
                <w:rFonts w:ascii="Arial" w:hAnsi="Arial" w:cs="Arial"/>
                <w:color w:val="FFFFFF"/>
                <w:sz w:val="18"/>
                <w:szCs w:val="18"/>
              </w:rPr>
              <w:t>AX 3/3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6DEC7EFC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D29F2">
              <w:rPr>
                <w:rFonts w:ascii="Arial" w:hAnsi="Arial" w:cs="Arial"/>
                <w:color w:val="FFFFFF"/>
                <w:sz w:val="18"/>
                <w:szCs w:val="18"/>
              </w:rPr>
              <w:t>Lungor K-</w:t>
            </w:r>
          </w:p>
          <w:p w14:paraId="24D068DC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D29F2">
              <w:rPr>
                <w:rFonts w:ascii="Arial" w:hAnsi="Arial" w:cs="Arial"/>
                <w:color w:val="FFFFFF"/>
                <w:sz w:val="18"/>
                <w:szCs w:val="18"/>
              </w:rPr>
              <w:t>rygg insp</w:t>
            </w:r>
          </w:p>
          <w:p w14:paraId="6A537532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D29F2">
              <w:rPr>
                <w:rFonts w:ascii="Arial" w:hAnsi="Arial" w:cs="Arial"/>
                <w:color w:val="FFFFFF"/>
                <w:sz w:val="18"/>
                <w:szCs w:val="18"/>
              </w:rPr>
              <w:t>AX 1/10</w:t>
            </w:r>
          </w:p>
        </w:tc>
        <w:tc>
          <w:tcPr>
            <w:tcW w:w="283" w:type="dxa"/>
            <w:shd w:val="clear" w:color="auto" w:fill="F2F2F2"/>
          </w:tcPr>
          <w:p w14:paraId="1EC3DEA0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5B406356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D29F2">
              <w:rPr>
                <w:rFonts w:ascii="Arial" w:hAnsi="Arial" w:cs="Arial"/>
                <w:color w:val="FFFFFF"/>
                <w:sz w:val="18"/>
                <w:szCs w:val="18"/>
              </w:rPr>
              <w:t>Lungor K-</w:t>
            </w:r>
          </w:p>
          <w:p w14:paraId="502FB175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D29F2">
              <w:rPr>
                <w:rFonts w:ascii="Arial" w:hAnsi="Arial" w:cs="Arial"/>
                <w:color w:val="FFFFFF"/>
                <w:sz w:val="18"/>
                <w:szCs w:val="18"/>
              </w:rPr>
              <w:t>rygg insp</w:t>
            </w:r>
          </w:p>
          <w:p w14:paraId="50B7BFD4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D29F2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3446F831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D29F2">
              <w:rPr>
                <w:rFonts w:ascii="Arial" w:hAnsi="Arial" w:cs="Arial"/>
                <w:color w:val="FFFFFF"/>
                <w:sz w:val="18"/>
                <w:szCs w:val="18"/>
              </w:rPr>
              <w:t>Lungor K-</w:t>
            </w:r>
          </w:p>
          <w:p w14:paraId="21AC30EA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D29F2">
              <w:rPr>
                <w:rFonts w:ascii="Arial" w:hAnsi="Arial" w:cs="Arial"/>
                <w:color w:val="FFFFFF"/>
                <w:sz w:val="18"/>
                <w:szCs w:val="18"/>
              </w:rPr>
              <w:t>rygg insp</w:t>
            </w:r>
          </w:p>
          <w:p w14:paraId="65DD54ED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D29F2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70FF2B8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D29F2" w:rsidRPr="001D29F2" w14:paraId="55694292" w14:textId="77777777" w:rsidTr="001D29F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AC7C9F8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D9C1272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77C9A13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22F8BB8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50FC9E5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9C10493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CD93F97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D29F2" w:rsidRPr="001D29F2" w14:paraId="39E1EE8E" w14:textId="77777777" w:rsidTr="001D29F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22BB627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1F7CB37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A3BB6AD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FDBDF72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117CEA9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96016B8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65444D9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D29F2" w:rsidRPr="001D29F2" w14:paraId="07DCF80C" w14:textId="77777777" w:rsidTr="001D29F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B89A07E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9DED29F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442F73A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8134144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5BB9557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85CD099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BBB3494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D29F2" w:rsidRPr="001D29F2" w14:paraId="56549F5E" w14:textId="77777777" w:rsidTr="001D29F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3249596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6D8B824B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D29F2">
              <w:rPr>
                <w:rFonts w:ascii="Arial" w:hAnsi="Arial" w:cs="Arial"/>
                <w:color w:val="FFFFFF"/>
                <w:sz w:val="18"/>
                <w:szCs w:val="18"/>
              </w:rPr>
              <w:t>Lungor K-</w:t>
            </w:r>
          </w:p>
          <w:p w14:paraId="1C12592E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D29F2">
              <w:rPr>
                <w:rFonts w:ascii="Arial" w:hAnsi="Arial" w:cs="Arial"/>
                <w:color w:val="FFFFFF"/>
                <w:sz w:val="18"/>
                <w:szCs w:val="18"/>
              </w:rPr>
              <w:t>rygg exsp</w:t>
            </w:r>
          </w:p>
          <w:p w14:paraId="06F3FCC7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D29F2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59350135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D29F2">
              <w:rPr>
                <w:rFonts w:ascii="Arial" w:hAnsi="Arial" w:cs="Arial"/>
                <w:color w:val="FFFFFF"/>
                <w:sz w:val="18"/>
                <w:szCs w:val="18"/>
              </w:rPr>
              <w:t>Lungor K-</w:t>
            </w:r>
          </w:p>
          <w:p w14:paraId="617C40D1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D29F2">
              <w:rPr>
                <w:rFonts w:ascii="Arial" w:hAnsi="Arial" w:cs="Arial"/>
                <w:color w:val="FFFFFF"/>
                <w:sz w:val="18"/>
                <w:szCs w:val="18"/>
              </w:rPr>
              <w:t>buk insp</w:t>
            </w:r>
          </w:p>
          <w:p w14:paraId="76CF87B6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D29F2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12963FA4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2914270F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052B31EF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D29F2">
              <w:rPr>
                <w:rFonts w:ascii="Arial" w:hAnsi="Arial" w:cs="Arial"/>
                <w:color w:val="FFFFFF"/>
                <w:sz w:val="18"/>
                <w:szCs w:val="18"/>
              </w:rPr>
              <w:t>Mediastinum K-</w:t>
            </w:r>
          </w:p>
          <w:p w14:paraId="65275C3D" w14:textId="77777777" w:rsidR="001D29F2" w:rsidRPr="001D29F2" w:rsidRDefault="001D29F2" w:rsidP="001D29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D29F2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20A75C4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D29F2" w:rsidRPr="001D29F2" w14:paraId="5B3CCD84" w14:textId="77777777" w:rsidTr="001D29F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772B7B6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6FE7D6F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C1EEDA0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98F1F51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2B13A93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420CC34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946C692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D29F2" w:rsidRPr="001D29F2" w14:paraId="7C5AC510" w14:textId="77777777" w:rsidTr="001D29F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6A5322B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A828711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C848327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2A818D4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5CD568F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17E61C0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878C642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D29F2" w:rsidRPr="001D29F2" w14:paraId="1D5B05F9" w14:textId="77777777" w:rsidTr="001D29F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147027B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5C36F256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nil"/>
            </w:tcBorders>
            <w:shd w:val="clear" w:color="auto" w:fill="8496B0"/>
          </w:tcPr>
          <w:p w14:paraId="42FBBC49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E731DB3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1474C6C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74B9065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8EF3F45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D29F2" w:rsidRPr="001D29F2" w14:paraId="545BBD0B" w14:textId="77777777" w:rsidTr="001D29F2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800D502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62F8865D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7347996A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1CD56C79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AF2643" w14:textId="77777777" w:rsidR="001D29F2" w:rsidRPr="001D29F2" w:rsidRDefault="001D29F2" w:rsidP="001D29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5E702DA1" w14:textId="77777777" w:rsidR="001D29F2" w:rsidRPr="001D29F2" w:rsidRDefault="001D29F2" w:rsidP="001D29F2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1D29F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88FD4" w14:textId="77777777" w:rsidR="00874D7F" w:rsidRDefault="00874D7F">
      <w:r>
        <w:separator/>
      </w:r>
    </w:p>
  </w:endnote>
  <w:endnote w:type="continuationSeparator" w:id="0">
    <w:p w14:paraId="6C07C540" w14:textId="77777777" w:rsidR="00874D7F" w:rsidRDefault="00874D7F">
      <w:r>
        <w:continuationSeparator/>
      </w:r>
    </w:p>
  </w:endnote>
  <w:endnote w:type="continuationNotice" w:id="1">
    <w:p w14:paraId="5675B9D1" w14:textId="77777777" w:rsidR="00874D7F" w:rsidRDefault="00874D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1E19D" w14:textId="77777777" w:rsidR="00874D7F" w:rsidRDefault="00874D7F"/>
  </w:footnote>
  <w:footnote w:type="continuationSeparator" w:id="0">
    <w:p w14:paraId="0062DA76" w14:textId="77777777" w:rsidR="00874D7F" w:rsidRDefault="00874D7F">
      <w:r>
        <w:continuationSeparator/>
      </w:r>
    </w:p>
  </w:footnote>
  <w:footnote w:type="continuationNotice" w:id="1">
    <w:p w14:paraId="686C6C8D" w14:textId="77777777" w:rsidR="00874D7F" w:rsidRDefault="00874D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3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4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81C01BE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AA80964A" w:tentative="1">
      <w:start w:val="1"/>
      <w:numFmt w:val="lowerLetter"/>
      <w:lvlText w:val="%2."/>
      <w:lvlJc w:val="left"/>
      <w:pPr>
        <w:ind w:left="1080" w:hanging="360"/>
      </w:pPr>
    </w:lvl>
    <w:lvl w:ilvl="2" w:tplc="0800340E" w:tentative="1">
      <w:start w:val="1"/>
      <w:numFmt w:val="lowerRoman"/>
      <w:lvlText w:val="%3."/>
      <w:lvlJc w:val="right"/>
      <w:pPr>
        <w:ind w:left="1800" w:hanging="180"/>
      </w:pPr>
    </w:lvl>
    <w:lvl w:ilvl="3" w:tplc="873A55F0" w:tentative="1">
      <w:start w:val="1"/>
      <w:numFmt w:val="decimal"/>
      <w:lvlText w:val="%4."/>
      <w:lvlJc w:val="left"/>
      <w:pPr>
        <w:ind w:left="2520" w:hanging="360"/>
      </w:pPr>
    </w:lvl>
    <w:lvl w:ilvl="4" w:tplc="3B50F002" w:tentative="1">
      <w:start w:val="1"/>
      <w:numFmt w:val="lowerLetter"/>
      <w:lvlText w:val="%5."/>
      <w:lvlJc w:val="left"/>
      <w:pPr>
        <w:ind w:left="3240" w:hanging="360"/>
      </w:pPr>
    </w:lvl>
    <w:lvl w:ilvl="5" w:tplc="221E2EFE" w:tentative="1">
      <w:start w:val="1"/>
      <w:numFmt w:val="lowerRoman"/>
      <w:lvlText w:val="%6."/>
      <w:lvlJc w:val="right"/>
      <w:pPr>
        <w:ind w:left="3960" w:hanging="180"/>
      </w:pPr>
    </w:lvl>
    <w:lvl w:ilvl="6" w:tplc="16786EFC" w:tentative="1">
      <w:start w:val="1"/>
      <w:numFmt w:val="decimal"/>
      <w:lvlText w:val="%7."/>
      <w:lvlJc w:val="left"/>
      <w:pPr>
        <w:ind w:left="4680" w:hanging="360"/>
      </w:pPr>
    </w:lvl>
    <w:lvl w:ilvl="7" w:tplc="28663134" w:tentative="1">
      <w:start w:val="1"/>
      <w:numFmt w:val="lowerLetter"/>
      <w:lvlText w:val="%8."/>
      <w:lvlJc w:val="left"/>
      <w:pPr>
        <w:ind w:left="5400" w:hanging="360"/>
      </w:pPr>
    </w:lvl>
    <w:lvl w:ilvl="8" w:tplc="2722A3B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E3D850AA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1526CB62" w:tentative="1">
      <w:start w:val="1"/>
      <w:numFmt w:val="lowerLetter"/>
      <w:lvlText w:val="%2."/>
      <w:lvlJc w:val="left"/>
      <w:pPr>
        <w:ind w:left="1080" w:hanging="360"/>
      </w:pPr>
    </w:lvl>
    <w:lvl w:ilvl="2" w:tplc="12243ACC" w:tentative="1">
      <w:start w:val="1"/>
      <w:numFmt w:val="lowerRoman"/>
      <w:lvlText w:val="%3."/>
      <w:lvlJc w:val="right"/>
      <w:pPr>
        <w:ind w:left="1800" w:hanging="180"/>
      </w:pPr>
    </w:lvl>
    <w:lvl w:ilvl="3" w:tplc="313876E6" w:tentative="1">
      <w:start w:val="1"/>
      <w:numFmt w:val="decimal"/>
      <w:lvlText w:val="%4."/>
      <w:lvlJc w:val="left"/>
      <w:pPr>
        <w:ind w:left="2520" w:hanging="360"/>
      </w:pPr>
    </w:lvl>
    <w:lvl w:ilvl="4" w:tplc="F3A0E11C" w:tentative="1">
      <w:start w:val="1"/>
      <w:numFmt w:val="lowerLetter"/>
      <w:lvlText w:val="%5."/>
      <w:lvlJc w:val="left"/>
      <w:pPr>
        <w:ind w:left="3240" w:hanging="360"/>
      </w:pPr>
    </w:lvl>
    <w:lvl w:ilvl="5" w:tplc="6D06D882" w:tentative="1">
      <w:start w:val="1"/>
      <w:numFmt w:val="lowerRoman"/>
      <w:lvlText w:val="%6."/>
      <w:lvlJc w:val="right"/>
      <w:pPr>
        <w:ind w:left="3960" w:hanging="180"/>
      </w:pPr>
    </w:lvl>
    <w:lvl w:ilvl="6" w:tplc="8B7E01A4" w:tentative="1">
      <w:start w:val="1"/>
      <w:numFmt w:val="decimal"/>
      <w:lvlText w:val="%7."/>
      <w:lvlJc w:val="left"/>
      <w:pPr>
        <w:ind w:left="4680" w:hanging="360"/>
      </w:pPr>
    </w:lvl>
    <w:lvl w:ilvl="7" w:tplc="3672275C" w:tentative="1">
      <w:start w:val="1"/>
      <w:numFmt w:val="lowerLetter"/>
      <w:lvlText w:val="%8."/>
      <w:lvlJc w:val="left"/>
      <w:pPr>
        <w:ind w:left="5400" w:hanging="360"/>
      </w:pPr>
    </w:lvl>
    <w:lvl w:ilvl="8" w:tplc="66FA0CE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BFC2F24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85D2543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978F32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482337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01657B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FCB09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8862EE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6284CA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A6AEA7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03506406">
    <w:abstractNumId w:val="20"/>
  </w:num>
  <w:num w:numId="2" w16cid:durableId="1824809371">
    <w:abstractNumId w:val="15"/>
  </w:num>
  <w:num w:numId="3" w16cid:durableId="1582332271">
    <w:abstractNumId w:val="0"/>
  </w:num>
  <w:num w:numId="4" w16cid:durableId="504244933">
    <w:abstractNumId w:val="6"/>
  </w:num>
  <w:num w:numId="5" w16cid:durableId="1748959415">
    <w:abstractNumId w:val="18"/>
  </w:num>
  <w:num w:numId="6" w16cid:durableId="1660648550">
    <w:abstractNumId w:val="2"/>
  </w:num>
  <w:num w:numId="7" w16cid:durableId="769855331">
    <w:abstractNumId w:val="12"/>
  </w:num>
  <w:num w:numId="8" w16cid:durableId="2001039461">
    <w:abstractNumId w:val="9"/>
  </w:num>
  <w:num w:numId="9" w16cid:durableId="1277256825">
    <w:abstractNumId w:val="1"/>
  </w:num>
  <w:num w:numId="10" w16cid:durableId="1075854245">
    <w:abstractNumId w:val="1"/>
  </w:num>
  <w:num w:numId="11" w16cid:durableId="82070547">
    <w:abstractNumId w:val="3"/>
  </w:num>
  <w:num w:numId="12" w16cid:durableId="1866098288">
    <w:abstractNumId w:val="4"/>
  </w:num>
  <w:num w:numId="13" w16cid:durableId="1135565088">
    <w:abstractNumId w:val="14"/>
  </w:num>
  <w:num w:numId="14" w16cid:durableId="1223254913">
    <w:abstractNumId w:val="10"/>
  </w:num>
  <w:num w:numId="15" w16cid:durableId="427123336">
    <w:abstractNumId w:val="7"/>
  </w:num>
  <w:num w:numId="16" w16cid:durableId="2007241154">
    <w:abstractNumId w:val="13"/>
  </w:num>
  <w:num w:numId="17" w16cid:durableId="1659575278">
    <w:abstractNumId w:val="5"/>
  </w:num>
  <w:num w:numId="18" w16cid:durableId="223877532">
    <w:abstractNumId w:val="11"/>
  </w:num>
  <w:num w:numId="19" w16cid:durableId="18899165">
    <w:abstractNumId w:val="19"/>
  </w:num>
  <w:num w:numId="20" w16cid:durableId="1886720225">
    <w:abstractNumId w:val="16"/>
  </w:num>
  <w:num w:numId="21" w16cid:durableId="890845292">
    <w:abstractNumId w:val="8"/>
  </w:num>
  <w:num w:numId="22" w16cid:durableId="125412778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11E7"/>
    <w:rsid w:val="000051D5"/>
    <w:rsid w:val="00006D2A"/>
    <w:rsid w:val="00010D47"/>
    <w:rsid w:val="00016CF0"/>
    <w:rsid w:val="00020E83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65DC0"/>
    <w:rsid w:val="000700AE"/>
    <w:rsid w:val="00084024"/>
    <w:rsid w:val="0009062C"/>
    <w:rsid w:val="00095368"/>
    <w:rsid w:val="000954C4"/>
    <w:rsid w:val="00097B0E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29F2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2B4D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3848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1266"/>
    <w:rsid w:val="00843F48"/>
    <w:rsid w:val="00851423"/>
    <w:rsid w:val="00857848"/>
    <w:rsid w:val="008654B6"/>
    <w:rsid w:val="0087139C"/>
    <w:rsid w:val="00874D7F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1973"/>
    <w:rsid w:val="008F589F"/>
    <w:rsid w:val="00906238"/>
    <w:rsid w:val="00907EF9"/>
    <w:rsid w:val="0091295C"/>
    <w:rsid w:val="0091326D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76D1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7F80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C4E73"/>
    <w:rsid w:val="00AD73EC"/>
    <w:rsid w:val="00AE5BC7"/>
    <w:rsid w:val="00AF5AAF"/>
    <w:rsid w:val="00B02DAD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1456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37C88"/>
    <w:rsid w:val="00C4115D"/>
    <w:rsid w:val="00C43BDD"/>
    <w:rsid w:val="00C47778"/>
    <w:rsid w:val="00C5011E"/>
    <w:rsid w:val="00C50EE5"/>
    <w:rsid w:val="00C5240A"/>
    <w:rsid w:val="00C5398F"/>
    <w:rsid w:val="00C556F5"/>
    <w:rsid w:val="00C66FD8"/>
    <w:rsid w:val="00C70E19"/>
    <w:rsid w:val="00C72574"/>
    <w:rsid w:val="00C7430C"/>
    <w:rsid w:val="00C85DA1"/>
    <w:rsid w:val="00C9071C"/>
    <w:rsid w:val="00C908FF"/>
    <w:rsid w:val="00C90A73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2A8F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0B3C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190E"/>
    <w:rsid w:val="00FB2F0F"/>
    <w:rsid w:val="00FB5086"/>
    <w:rsid w:val="00FB5411"/>
    <w:rsid w:val="00FB6392"/>
    <w:rsid w:val="00FD2991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5159091A-3F06-485A-BB29-B1F3A6C35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fontTable" Target="fontTable.xml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5.png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1217" y="188863"/>
          <a:ext cx="960974" cy="43189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bukläge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757" y="188863"/>
          <a:ext cx="960974" cy="4318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bukläge insp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8296" y="188863"/>
          <a:ext cx="960974" cy="4318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 ryggläge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835" y="188819"/>
          <a:ext cx="961176" cy="431986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 ryggläge insp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6C67DE66-C773-43B4-9C1E-E5B9D5014E97}">
      <dgm:prSet phldrT="[Text]" custT="1"/>
      <dgm:spPr>
        <a:xfrm>
          <a:off x="3075577" y="188813"/>
          <a:ext cx="961196" cy="431998"/>
        </a:xfrm>
        <a:prstGeom prst="chevron">
          <a:avLst/>
        </a:prstGeom>
        <a:solidFill>
          <a:srgbClr val="FFC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3 ryggläge exsp</a:t>
          </a:r>
        </a:p>
      </dgm:t>
    </dgm:pt>
    <dgm:pt modelId="{A3419CC3-CE4C-4EE6-9B69-33D6C3965788}" type="parTrans" cxnId="{E60241E5-26F8-4D5B-BAD8-5BBEBEC5A1B2}">
      <dgm:prSet/>
      <dgm:spPr/>
      <dgm:t>
        <a:bodyPr/>
        <a:lstStyle/>
        <a:p>
          <a:endParaRPr lang="sv-SE"/>
        </a:p>
      </dgm:t>
    </dgm:pt>
    <dgm:pt modelId="{9F6F9860-C39C-4218-B673-A69CCDC49BCD}" type="sibTrans" cxnId="{E60241E5-26F8-4D5B-BAD8-5BBEBEC5A1B2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5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5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5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5" custScaleX="99896" custScaleY="112242">
        <dgm:presLayoutVars>
          <dgm:bulletEnabled val="1"/>
        </dgm:presLayoutVars>
      </dgm:prSet>
      <dgm:spPr/>
    </dgm:pt>
    <dgm:pt modelId="{52B18C29-9B65-4540-BEEB-D505D2915404}" type="pres">
      <dgm:prSet presAssocID="{BE3BE368-04F2-4F58-8E1F-CDE9377C80AE}" presName="parSpace" presStyleCnt="0"/>
      <dgm:spPr/>
    </dgm:pt>
    <dgm:pt modelId="{401F6F4E-BF8F-49CD-A023-570599D4F79C}" type="pres">
      <dgm:prSet presAssocID="{6C67DE66-C773-43B4-9C1E-E5B9D5014E97}" presName="parTxOnly" presStyleLbl="node1" presStyleIdx="4" presStyleCnt="5" custScaleX="99898" custScaleY="112245">
        <dgm:presLayoutVars>
          <dgm:bulletEnabled val="1"/>
        </dgm:presLayoutVars>
      </dgm:prSet>
      <dgm:spPr/>
    </dgm:pt>
  </dgm:ptLst>
  <dgm:cxnLst>
    <dgm:cxn modelId="{A5B4A60B-72E3-4CE3-BFC2-96E607395000}" type="presOf" srcId="{B73EA016-5B5E-4372-8AFF-E16F061CFA05}" destId="{1F6A0B97-83F0-4189-B0CB-00156B0AC153}" srcOrd="0" destOrd="0" presId="urn:microsoft.com/office/officeart/2005/8/layout/hChevron3"/>
    <dgm:cxn modelId="{7D430E30-E807-491E-80BB-E89E36D33E3B}" type="presOf" srcId="{72C3C3E7-AFE7-48AF-A84A-F5F4B462ABCE}" destId="{AD4E5296-B06F-4F82-9CB5-F741BF6BFCC1}" srcOrd="0" destOrd="0" presId="urn:microsoft.com/office/officeart/2005/8/layout/hChevron3"/>
    <dgm:cxn modelId="{38335960-2104-462F-9AEB-D96CCD3B2BEA}" type="presOf" srcId="{7D55B2F1-F7F7-4A6B-AFB0-F846FDB634B5}" destId="{E13D0391-DAD9-4B61-AB66-3FA48A4F7006}" srcOrd="0" destOrd="0" presId="urn:microsoft.com/office/officeart/2005/8/layout/hChevron3"/>
    <dgm:cxn modelId="{FFA1148A-8C9C-4396-B901-0564DB6581DF}" type="presOf" srcId="{548E9FD9-7371-42E5-8C31-C03B33C90BF7}" destId="{6CE68A43-9C69-4212-AF24-9AFEE7CA1715}" srcOrd="0" destOrd="0" presId="urn:microsoft.com/office/officeart/2005/8/layout/hChevron3"/>
    <dgm:cxn modelId="{666A0BBA-0A2D-4A0E-8BF0-B00F055D4987}" type="presOf" srcId="{D813EA76-4FD3-4C15-BFBC-B1DF43B29666}" destId="{4784DBD1-3CBE-41A8-A2C7-CF088F838C79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D554E3E3-0629-4D3A-8A1F-F7DAA90563BB}" type="presOf" srcId="{6C67DE66-C773-43B4-9C1E-E5B9D5014E97}" destId="{401F6F4E-BF8F-49CD-A023-570599D4F79C}" srcOrd="0" destOrd="0" presId="urn:microsoft.com/office/officeart/2005/8/layout/hChevron3"/>
    <dgm:cxn modelId="{E60241E5-26F8-4D5B-BAD8-5BBEBEC5A1B2}" srcId="{B73EA016-5B5E-4372-8AFF-E16F061CFA05}" destId="{6C67DE66-C773-43B4-9C1E-E5B9D5014E97}" srcOrd="4" destOrd="0" parTransId="{A3419CC3-CE4C-4EE6-9B69-33D6C3965788}" sibTransId="{9F6F9860-C39C-4218-B673-A69CCDC49BCD}"/>
    <dgm:cxn modelId="{CB4D9D6A-95D4-4C1A-8910-264A83AFACEF}" type="presParOf" srcId="{1F6A0B97-83F0-4189-B0CB-00156B0AC153}" destId="{4784DBD1-3CBE-41A8-A2C7-CF088F838C79}" srcOrd="0" destOrd="0" presId="urn:microsoft.com/office/officeart/2005/8/layout/hChevron3"/>
    <dgm:cxn modelId="{BA609C01-8F94-4B04-858B-F99E8863DF88}" type="presParOf" srcId="{1F6A0B97-83F0-4189-B0CB-00156B0AC153}" destId="{37D14BC8-3203-463C-9804-9B3B86B621FF}" srcOrd="1" destOrd="0" presId="urn:microsoft.com/office/officeart/2005/8/layout/hChevron3"/>
    <dgm:cxn modelId="{8F25EF60-7A38-47A1-86C1-D01B69BE9B36}" type="presParOf" srcId="{1F6A0B97-83F0-4189-B0CB-00156B0AC153}" destId="{E13D0391-DAD9-4B61-AB66-3FA48A4F7006}" srcOrd="2" destOrd="0" presId="urn:microsoft.com/office/officeart/2005/8/layout/hChevron3"/>
    <dgm:cxn modelId="{57D95086-6808-4974-9385-66956BE6881E}" type="presParOf" srcId="{1F6A0B97-83F0-4189-B0CB-00156B0AC153}" destId="{F9271109-4339-4036-9126-150629D10456}" srcOrd="3" destOrd="0" presId="urn:microsoft.com/office/officeart/2005/8/layout/hChevron3"/>
    <dgm:cxn modelId="{61AD22DB-63AF-431E-93E8-50C5431E4826}" type="presParOf" srcId="{1F6A0B97-83F0-4189-B0CB-00156B0AC153}" destId="{AD4E5296-B06F-4F82-9CB5-F741BF6BFCC1}" srcOrd="4" destOrd="0" presId="urn:microsoft.com/office/officeart/2005/8/layout/hChevron3"/>
    <dgm:cxn modelId="{4939FA24-D1D0-4987-AE9D-AB6DF1C0767D}" type="presParOf" srcId="{1F6A0B97-83F0-4189-B0CB-00156B0AC153}" destId="{99F7A086-6C98-4385-8FFE-3337C1F24694}" srcOrd="5" destOrd="0" presId="urn:microsoft.com/office/officeart/2005/8/layout/hChevron3"/>
    <dgm:cxn modelId="{18D44E15-C1B4-4B74-9E70-0EC1E6AF6D6F}" type="presParOf" srcId="{1F6A0B97-83F0-4189-B0CB-00156B0AC153}" destId="{6CE68A43-9C69-4212-AF24-9AFEE7CA1715}" srcOrd="6" destOrd="0" presId="urn:microsoft.com/office/officeart/2005/8/layout/hChevron3"/>
    <dgm:cxn modelId="{989CEEA2-D259-479C-82E5-106775B3759D}" type="presParOf" srcId="{1F6A0B97-83F0-4189-B0CB-00156B0AC153}" destId="{52B18C29-9B65-4540-BEEB-D505D2915404}" srcOrd="7" destOrd="0" presId="urn:microsoft.com/office/officeart/2005/8/layout/hChevron3"/>
    <dgm:cxn modelId="{818D1147-5595-43F2-8199-C22DFBAB050C}" type="presParOf" srcId="{1F6A0B97-83F0-4189-B0CB-00156B0AC153}" destId="{401F6F4E-BF8F-49CD-A023-570599D4F79C}" srcOrd="8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1217" y="188863"/>
          <a:ext cx="960974" cy="43189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bukläge</a:t>
          </a:r>
        </a:p>
      </dsp:txBody>
      <dsp:txXfrm>
        <a:off x="1217" y="188863"/>
        <a:ext cx="853000" cy="431898"/>
      </dsp:txXfrm>
    </dsp:sp>
    <dsp:sp modelId="{E13D0391-DAD9-4B61-AB66-3FA48A4F7006}">
      <dsp:nvSpPr>
        <dsp:cNvPr id="0" name=""/>
        <dsp:cNvSpPr/>
      </dsp:nvSpPr>
      <dsp:spPr>
        <a:xfrm>
          <a:off x="769757" y="188863"/>
          <a:ext cx="960974" cy="4318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bukläge insp</a:t>
          </a:r>
        </a:p>
      </dsp:txBody>
      <dsp:txXfrm>
        <a:off x="985706" y="188863"/>
        <a:ext cx="529076" cy="431898"/>
      </dsp:txXfrm>
    </dsp:sp>
    <dsp:sp modelId="{AD4E5296-B06F-4F82-9CB5-F741BF6BFCC1}">
      <dsp:nvSpPr>
        <dsp:cNvPr id="0" name=""/>
        <dsp:cNvSpPr/>
      </dsp:nvSpPr>
      <dsp:spPr>
        <a:xfrm>
          <a:off x="1538296" y="188863"/>
          <a:ext cx="960974" cy="4318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 ryggläge</a:t>
          </a:r>
        </a:p>
      </dsp:txBody>
      <dsp:txXfrm>
        <a:off x="1754245" y="188863"/>
        <a:ext cx="529076" cy="431898"/>
      </dsp:txXfrm>
    </dsp:sp>
    <dsp:sp modelId="{6CE68A43-9C69-4212-AF24-9AFEE7CA1715}">
      <dsp:nvSpPr>
        <dsp:cNvPr id="0" name=""/>
        <dsp:cNvSpPr/>
      </dsp:nvSpPr>
      <dsp:spPr>
        <a:xfrm>
          <a:off x="2306835" y="188819"/>
          <a:ext cx="961176" cy="431986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 ryggläge insp</a:t>
          </a:r>
        </a:p>
      </dsp:txBody>
      <dsp:txXfrm>
        <a:off x="2522828" y="188819"/>
        <a:ext cx="529190" cy="431986"/>
      </dsp:txXfrm>
    </dsp:sp>
    <dsp:sp modelId="{401F6F4E-BF8F-49CD-A023-570599D4F79C}">
      <dsp:nvSpPr>
        <dsp:cNvPr id="0" name=""/>
        <dsp:cNvSpPr/>
      </dsp:nvSpPr>
      <dsp:spPr>
        <a:xfrm>
          <a:off x="3075577" y="188813"/>
          <a:ext cx="961196" cy="431998"/>
        </a:xfrm>
        <a:prstGeom prst="chevron">
          <a:avLst/>
        </a:prstGeom>
        <a:solidFill>
          <a:srgbClr val="FFC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3 ryggläge exsp</a:t>
          </a:r>
        </a:p>
      </dsp:txBody>
      <dsp:txXfrm>
        <a:off x="3291576" y="188813"/>
        <a:ext cx="529198" cy="43199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9</TotalTime>
  <Pages>3</Pages>
  <Words>459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2888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Lungor HRCT med bukläge (832000A)</dc:title>
  <dc:subject/>
  <dc:creator>patrik.jens.johansson@vgregion.se</dc:creator>
  <keywords/>
  <lastModifiedBy>Ulrica Sehlberg</lastModifiedBy>
  <revision>13</revision>
  <lastPrinted>2016-03-31T01:56:00.0000000Z</lastPrinted>
  <dcterms:created xsi:type="dcterms:W3CDTF">2022-05-17T19:21:00.0000000Z</dcterms:created>
  <dcterms:modified xsi:type="dcterms:W3CDTF">2026-04-14T07:39:00.0000000Z</dcterms:modified>
</coreProperties>
</file>