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BEB82" w14:textId="77777777" w:rsidR="001D29F2" w:rsidRDefault="001D29F2" w:rsidP="00AC4E73">
      <w:pPr>
        <w:pStyle w:val="Rubrik1"/>
        <w:sectPr w:rsidR="001D29F2" w:rsidSect="001D29F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E88FC9" w14:textId="63C79A34" w:rsidR="001D29F2" w:rsidRPr="00EB0B3C" w:rsidRDefault="00AC4E73" w:rsidP="00EB0B3C">
      <w:pPr>
        <w:pStyle w:val="Rubrik1"/>
        <w:ind w:left="0"/>
      </w:pPr>
      <w:r w:rsidRPr="00EB0B3C">
        <w:t>DT Lungor HRCT med bukläge (832000A)</w:t>
      </w:r>
    </w:p>
    <w:p w14:paraId="3FE0E56A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1CDF3B8" w14:textId="6B5B8C8B" w:rsidR="001D29F2" w:rsidRPr="001D29F2" w:rsidRDefault="00AC4E73" w:rsidP="00EB0B3C">
      <w:pPr>
        <w:pStyle w:val="Rubrik2"/>
        <w:ind w:left="0"/>
      </w:pPr>
      <w:r>
        <w:t>Förändringar</w:t>
      </w:r>
      <w:r w:rsidR="001D29F2" w:rsidRPr="001D29F2">
        <w:t xml:space="preserve"> i denna version</w:t>
      </w:r>
    </w:p>
    <w:p w14:paraId="450B9603" w14:textId="1FA8256B" w:rsidR="001D29F2" w:rsidRPr="001D29F2" w:rsidRDefault="007D3848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bytt kernel Siemens.</w:t>
      </w:r>
    </w:p>
    <w:p w14:paraId="6886C575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5520794" w14:textId="77777777" w:rsidR="001D29F2" w:rsidRPr="001D29F2" w:rsidRDefault="001D29F2" w:rsidP="00EB0B3C">
      <w:pPr>
        <w:pStyle w:val="Rubrik2"/>
        <w:ind w:left="0"/>
      </w:pPr>
      <w:r w:rsidRPr="001D29F2">
        <w:t>Syfte</w:t>
      </w:r>
    </w:p>
    <w:p w14:paraId="06F965BA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D29F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8C04373" w14:textId="77777777" w:rsidR="001D29F2" w:rsidRPr="001D29F2" w:rsidRDefault="001D29F2" w:rsidP="001D29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E85310" w14:textId="77777777" w:rsidR="001D29F2" w:rsidRPr="001D29F2" w:rsidRDefault="001D29F2" w:rsidP="00EB0B3C">
      <w:pPr>
        <w:pStyle w:val="Rubrik2"/>
        <w:ind w:left="0"/>
      </w:pPr>
      <w:r w:rsidRPr="001D29F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D29F2" w:rsidRPr="001D29F2" w14:paraId="3328D56A" w14:textId="77777777" w:rsidTr="0084126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5C7872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996E4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Interstitiell lungsjukdom, emfysem, bronkiektasier mm. Används främst vid förstagångsundersökning med HRCT, eller då tidigare undersökning utan bukläge behöver kompletteras.</w:t>
            </w:r>
          </w:p>
        </w:tc>
      </w:tr>
      <w:tr w:rsidR="001D29F2" w:rsidRPr="001D29F2" w14:paraId="26D8E660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9016C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C5BC6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Träna patientens andning så att serierna görs i maximal inspiration respektive exspiration.</w:t>
            </w:r>
          </w:p>
        </w:tc>
      </w:tr>
      <w:tr w:rsidR="001D29F2" w:rsidRPr="001D29F2" w14:paraId="0EF1E687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A0AC49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23EAC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D29F2" w:rsidRPr="001D29F2" w14:paraId="04D8962C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25788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58E72D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D29F2" w:rsidRPr="001D29F2" w14:paraId="011DA50B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05D75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224D9C" w14:textId="6133949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EB0B3C" w:rsidRPr="001D29F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D29F2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I andra och tredje trimestern finns risk att fostret hamnar i strålfältet. </w:t>
            </w:r>
          </w:p>
          <w:p w14:paraId="12085E4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14:paraId="66165091" w14:textId="7A74F7C7" w:rsidR="001D29F2" w:rsidRPr="001D29F2" w:rsidRDefault="00841266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1D29F2" w:rsidRPr="001D29F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D29F2" w:rsidRPr="001D29F2" w14:paraId="633750D3" w14:textId="77777777" w:rsidTr="0084126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9514CB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EF911BF" w14:textId="77777777" w:rsidR="001D29F2" w:rsidRPr="001D29F2" w:rsidRDefault="001D29F2" w:rsidP="001D29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Bukläge först, sedan ryggläge.</w:t>
            </w:r>
          </w:p>
          <w:p w14:paraId="642ACF0F" w14:textId="77777777" w:rsidR="001D29F2" w:rsidRPr="001D29F2" w:rsidRDefault="001D29F2" w:rsidP="001D29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9566A42" w14:textId="77777777" w:rsidR="001D29F2" w:rsidRPr="001D29F2" w:rsidRDefault="001D29F2" w:rsidP="001D29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C24893D" w14:textId="77777777" w:rsidR="001D29F2" w:rsidRPr="001D29F2" w:rsidRDefault="001D29F2" w:rsidP="001D29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6BC708A" w14:textId="77777777" w:rsidR="00EB0B3C" w:rsidRDefault="00EB0B3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0B1DA28" w14:textId="18B083C9" w:rsidR="001D29F2" w:rsidRPr="001D29F2" w:rsidRDefault="001D29F2" w:rsidP="00EB0B3C">
      <w:pPr>
        <w:pStyle w:val="Rubrik2"/>
        <w:ind w:left="0"/>
      </w:pPr>
      <w:r w:rsidRPr="001D29F2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1D29F2" w:rsidRPr="001D29F2" w14:paraId="6E1AE4B7" w14:textId="77777777" w:rsidTr="001D29F2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20AE0B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0936324" wp14:editId="014F13E7">
                  <wp:extent cx="4037991" cy="809625"/>
                  <wp:effectExtent l="0" t="0" r="3873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5B781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1BB44C2" wp14:editId="18499707">
                      <wp:simplePos x="0" y="0"/>
                      <wp:positionH relativeFrom="column">
                        <wp:posOffset>117475</wp:posOffset>
                      </wp:positionH>
                      <wp:positionV relativeFrom="paragraph">
                        <wp:posOffset>690245</wp:posOffset>
                      </wp:positionV>
                      <wp:extent cx="410210" cy="87693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769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99700F" w14:textId="77777777" w:rsidR="001D29F2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76CBB21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BB44C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9.25pt;margin-top:54.35pt;width:32.3pt;height:69.0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" adj="5052" fillcolor="red" stroked="f" strokeweight="1pt">
                      <v:textbox inset="1mm,1mm,1mm,1mm">
                        <w:txbxContent>
                          <w:p w14:paraId="1699700F" w14:textId="77777777" w:rsidR="001D29F2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76CBB21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A33B099" wp14:editId="0C0ABB3F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694055</wp:posOffset>
                      </wp:positionV>
                      <wp:extent cx="1457325" cy="887730"/>
                      <wp:effectExtent l="19050" t="19050" r="28575" b="266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88797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58EF8BE2" id="Rektangel 3" o:spid="_x0000_s1026" style="position:absolute;margin-left:.5pt;margin-top:54.65pt;width:114.75pt;height:69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2BE1550" wp14:editId="21446519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532765</wp:posOffset>
                      </wp:positionV>
                      <wp:extent cx="410210" cy="704850"/>
                      <wp:effectExtent l="0" t="0" r="8890" b="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048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1140CA4" w14:textId="77777777" w:rsidR="001D29F2" w:rsidRPr="001D29F2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D29F2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3935C3B9" w14:textId="77777777" w:rsidR="001D29F2" w:rsidRPr="001D29F2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BE1550" id="Upp 14" o:spid="_x0000_s1027" type="#_x0000_t68" style="position:absolute;left:0;text-align:left;margin-left:78.3pt;margin-top:41.95pt;width:32.3pt;height:55.5pt;rotation:18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" adj="6285" fillcolor="#ffc000" stroked="f" strokeweight="1pt">
                      <v:textbox inset="1mm,1mm,1mm,1mm">
                        <w:txbxContent>
                          <w:p w14:paraId="41140CA4" w14:textId="77777777" w:rsidR="001D29F2" w:rsidRPr="001D29F2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D29F2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3935C3B9" w14:textId="77777777" w:rsidR="001D29F2" w:rsidRPr="001D29F2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7E72B0D" wp14:editId="5A6B69B0">
                      <wp:simplePos x="0" y="0"/>
                      <wp:positionH relativeFrom="column">
                        <wp:posOffset>568960</wp:posOffset>
                      </wp:positionH>
                      <wp:positionV relativeFrom="paragraph">
                        <wp:posOffset>189230</wp:posOffset>
                      </wp:positionV>
                      <wp:extent cx="410210" cy="1372235"/>
                      <wp:effectExtent l="0" t="0" r="8890" b="0"/>
                      <wp:wrapNone/>
                      <wp:docPr id="16" name="Upp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722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7B14133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E72B0D" id="Upp 16" o:spid="_x0000_s1028" type="#_x0000_t68" style="position:absolute;left:0;text-align:left;margin-left:44.8pt;margin-top:14.9pt;width:32.3pt;height:108.0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" adj="3229" fillcolor="#c00000" stroked="f" strokeweight="1pt">
                      <v:textbox inset="1mm,1mm,1mm,1mm">
                        <w:txbxContent>
                          <w:p w14:paraId="17B14133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5C26837" wp14:editId="6E24F9AB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189865</wp:posOffset>
                      </wp:positionV>
                      <wp:extent cx="1457325" cy="1393190"/>
                      <wp:effectExtent l="19050" t="19050" r="28575" b="16510"/>
                      <wp:wrapNone/>
                      <wp:docPr id="20" name="Rektangel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931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CC72184" id="Rektangel 20" o:spid="_x0000_s1026" style="position:absolute;margin-left:.3pt;margin-top:14.95pt;width:114.75pt;height:109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" filled="f" strokecolor="#c00000" strokeweight="3pt"/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B8B0059" wp14:editId="3E99071C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1238885</wp:posOffset>
                      </wp:positionV>
                      <wp:extent cx="1460500" cy="9525"/>
                      <wp:effectExtent l="19050" t="19050" r="25400" b="28575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185AD3A" id="Rak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05pt,97.55pt" to="114.95pt,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C4hmK6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FB2A088" wp14:editId="52C52F56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758190</wp:posOffset>
                      </wp:positionV>
                      <wp:extent cx="1436370" cy="8890"/>
                      <wp:effectExtent l="19050" t="19050" r="30480" b="2921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36749" cy="937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3382248" id="Rak 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pt,59.7pt" to="115pt,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" strokecolor="#ffc000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B5DD57" wp14:editId="68F95068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534035</wp:posOffset>
                      </wp:positionV>
                      <wp:extent cx="1460500" cy="9525"/>
                      <wp:effectExtent l="19050" t="19050" r="25400" b="28575"/>
                      <wp:wrapNone/>
                      <wp:docPr id="1" name="R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665" cy="997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0954033" id="Rak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5pt,42.05pt" to="115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F8EA516" wp14:editId="5E6007C5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991870</wp:posOffset>
                      </wp:positionV>
                      <wp:extent cx="1460500" cy="9525"/>
                      <wp:effectExtent l="19050" t="19050" r="25400" b="28575"/>
                      <wp:wrapNone/>
                      <wp:docPr id="11" name="Ra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061D2B6" id="Rak 1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78.1pt" to="116.3pt,7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ACKuVT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w:drawing>
                <wp:inline distT="0" distB="0" distL="0" distR="0" wp14:anchorId="2516F50C" wp14:editId="7CC39716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980859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670" cy="1796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29F2" w:rsidRPr="001D29F2" w14:paraId="420506FE" w14:textId="77777777" w:rsidTr="001D29F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8C542E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2A5877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49D1D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24F07D0B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55EA13D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Scout bukläge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008209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D6C92D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D29F2" w:rsidRPr="001D29F2" w14:paraId="76CE9B93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38F9E397" w14:textId="77777777" w:rsidR="001D29F2" w:rsidRPr="001D29F2" w:rsidRDefault="001D29F2" w:rsidP="001D29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Thorax K- buk insp (spiral)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59CF47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D29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Carina – lungbaser.</w:t>
            </w:r>
          </w:p>
          <w:p w14:paraId="515B668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A7A0996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52ACCD08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6F335FA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Scout ryggläge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20EA1A5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001086B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0E4A418C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4A4295C8" w14:textId="77777777" w:rsidR="001D29F2" w:rsidRPr="001D29F2" w:rsidRDefault="001D29F2" w:rsidP="001D29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Thorax K- rygg insp (spiral)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778E66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D29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742B177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42F1BCC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42AFFBBD" w14:textId="77777777" w:rsidTr="001D29F2">
        <w:trPr>
          <w:trHeight w:val="227"/>
        </w:trPr>
        <w:tc>
          <w:tcPr>
            <w:tcW w:w="1950" w:type="dxa"/>
            <w:shd w:val="clear" w:color="auto" w:fill="FFFFFF"/>
          </w:tcPr>
          <w:p w14:paraId="51C14291" w14:textId="77777777" w:rsidR="001D29F2" w:rsidRPr="001D29F2" w:rsidRDefault="001D29F2" w:rsidP="001D29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Thorax K- rygg exsp (axiala snitt)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E23A30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D29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D29F2">
              <w:rPr>
                <w:rFonts w:ascii="Arial" w:hAnsi="Arial" w:cs="Arial"/>
                <w:sz w:val="18"/>
                <w:szCs w:val="18"/>
              </w:rPr>
              <w:t xml:space="preserve"> Jugulum – lungbaser. 4 axiala snitt jämnt fördelade i lungorna med 40 mm mellanrum.</w:t>
            </w:r>
          </w:p>
          <w:p w14:paraId="3832CC3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i/>
                <w:sz w:val="18"/>
                <w:szCs w:val="18"/>
              </w:rPr>
              <w:t>Patienten ska andas ut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FD03C8F" w14:textId="77777777" w:rsidR="001D29F2" w:rsidRPr="001D29F2" w:rsidRDefault="001D29F2" w:rsidP="001D29F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7E0DD75" w14:textId="77777777" w:rsidR="001D29F2" w:rsidRPr="001D29F2" w:rsidRDefault="001D29F2" w:rsidP="00EB0B3C">
      <w:pPr>
        <w:pStyle w:val="Rubrik2"/>
        <w:ind w:left="0"/>
      </w:pPr>
      <w:r w:rsidRPr="001D29F2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1D29F2" w:rsidRPr="001D29F2" w14:paraId="3A37815C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89CAF2A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F8BA0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06256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76881D00" wp14:editId="5ECD8C7F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67DC02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881D00" id="Upp 24" o:spid="_x0000_s1029" type="#_x0000_t68" style="position:absolute;left:0;text-align:left;margin-left:19.7pt;margin-top:37.25pt;width:32.3pt;height:38.95pt;rotation:90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C67DC02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0E93DBF3" wp14:editId="5969BDC3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" name="Ned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28981B" w14:textId="77777777" w:rsidR="001D29F2" w:rsidRPr="0066564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E93DBF3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10" o:spid="_x0000_s1030" type="#_x0000_t67" style="position:absolute;left:0;text-align:left;margin-left:73.65pt;margin-top:10.65pt;width:32.25pt;height:45.35pt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Nb4jL1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5428981B" w14:textId="77777777" w:rsidR="001D29F2" w:rsidRPr="0066564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8A1BC6E" wp14:editId="7FC69296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3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B99989B" id="Rak 1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7FF28165" wp14:editId="155AF81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F808457" id="Rak 13" o:spid="_x0000_s1026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w:drawing>
                <wp:inline distT="0" distB="0" distL="0" distR="0" wp14:anchorId="5DECD363" wp14:editId="617663EA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8D54EA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5" behindDoc="0" locked="0" layoutInCell="1" allowOverlap="1" wp14:anchorId="15E3F7E1" wp14:editId="65A92D7B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FC53DD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3F7E1" id="Upp 26" o:spid="_x0000_s1031" type="#_x0000_t68" style="position:absolute;left:0;text-align:left;margin-left:86.9pt;margin-top:43.9pt;width:32.3pt;height:43.5pt;rotation:180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" adj="8019" fillcolor="red" stroked="f" strokeweight="1pt">
                      <v:textbox style="layout-flow:vertical;mso-layout-flow-alt:bottom-to-top" inset="1mm,1mm,1mm,1mm">
                        <w:txbxContent>
                          <w:p w14:paraId="66FC53DD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2642B11C" wp14:editId="67914873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203F478" id="Rak 19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4B955658" wp14:editId="3B1E3D65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6EBAFE" w14:textId="77777777" w:rsidR="001D29F2" w:rsidRPr="0066567D" w:rsidRDefault="001D29F2" w:rsidP="00B7145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55658" id="Upp 22" o:spid="_x0000_s1032" type="#_x0000_t68" style="position:absolute;left:0;text-align:left;margin-left:24.65pt;margin-top:.9pt;width:32.3pt;height:38.95pt;rotation:90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zXQ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Ig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Sxc10F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06EBAFE" w14:textId="77777777" w:rsidR="001D29F2" w:rsidRPr="0066567D" w:rsidRDefault="001D29F2" w:rsidP="00B7145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6" behindDoc="0" locked="0" layoutInCell="1" allowOverlap="1" wp14:anchorId="122613DA" wp14:editId="59D44299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55ACAF5" id="Rak 28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D29F2">
              <w:rPr>
                <w:noProof/>
                <w:szCs w:val="20"/>
              </w:rPr>
              <w:drawing>
                <wp:inline distT="0" distB="0" distL="0" distR="0" wp14:anchorId="3F0BCE75" wp14:editId="42FC4767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29F2" w:rsidRPr="001D29F2" w14:paraId="63EBFB0A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E6A89B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318BB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FC9D6B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3E8E7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5E909241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F0A950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0545E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595786A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DD5CFC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5CE1C35D" w14:textId="77777777" w:rsidTr="001D29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B47B1B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7974C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80B74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04DEB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57BC577" w14:textId="77777777" w:rsidR="001D29F2" w:rsidRPr="001D29F2" w:rsidRDefault="001D29F2" w:rsidP="00EB0B3C">
      <w:pPr>
        <w:pStyle w:val="Rubrik2"/>
        <w:ind w:left="0"/>
      </w:pPr>
      <w:r w:rsidRPr="001D29F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851"/>
        <w:gridCol w:w="992"/>
        <w:gridCol w:w="2268"/>
        <w:gridCol w:w="1417"/>
        <w:gridCol w:w="1105"/>
      </w:tblGrid>
      <w:tr w:rsidR="001D29F2" w:rsidRPr="001D29F2" w14:paraId="44127C62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530F2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78B8A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3510A7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0BD76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C53E95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A2B240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D29F2" w:rsidRPr="001D29F2" w14:paraId="15EAEB08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43A92E5" w14:textId="77777777" w:rsidR="001D29F2" w:rsidRPr="001D29F2" w:rsidRDefault="001D29F2" w:rsidP="001D29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Thorax K- buk insp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22261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D3F5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12C7E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8C2C6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9067C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D29F2" w:rsidRPr="001D29F2" w14:paraId="215EFB4E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047574A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Lungor K- buk insp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C935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E3CC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1/20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CDE6ED" w14:textId="7A61EFFD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20BCA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F2597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D29F2" w:rsidRPr="001D29F2" w14:paraId="05D308E2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3DBA75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AFA3C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2BB83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477138" w14:textId="78318EA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</w:rPr>
              <w:t>/Bo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CF5D9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6473BEE" w14:textId="1C7F3C78" w:rsidR="001D29F2" w:rsidRPr="00FD2991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D29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</w:t>
            </w:r>
            <w:r w:rsidR="00FD2991"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  <w:t>A</w:t>
            </w:r>
            <w:r w:rsidR="00FA190E"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  <w:t>CS</w:t>
            </w:r>
          </w:p>
        </w:tc>
      </w:tr>
      <w:tr w:rsidR="001D29F2" w:rsidRPr="001D29F2" w14:paraId="5D748766" w14:textId="77777777" w:rsidTr="00841266">
        <w:trPr>
          <w:trHeight w:val="227"/>
        </w:trPr>
        <w:tc>
          <w:tcPr>
            <w:tcW w:w="3256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C087D67" w14:textId="77777777" w:rsidR="001D29F2" w:rsidRPr="001D29F2" w:rsidRDefault="001D29F2" w:rsidP="001D29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Thorax K- rygg insp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BF8DD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B15E8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8335D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B5045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1D29F2" w:rsidRPr="001D29F2" w14:paraId="0DA7D68C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7B2F51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 rygg insp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D3196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82829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1/10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D8FCED" w14:textId="412D821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6BE5A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56953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5F573680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DE71BA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BDE79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6AE2A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86D79F" w14:textId="0692F99D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0AC14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0A4DA4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63BDDB2B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D2C2BD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85984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2F26B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E3025" w14:textId="6CDF35B6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B9F5A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B11C4F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7C7F4648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58DFD9B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46D5E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88303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AF9F00" w14:textId="06F1DDD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73B31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AA6F5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510AFD97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9B82FE4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A1221D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A9BB3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E7FA245" w14:textId="6D4413AA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7D384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80E58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8F1D87C" w14:textId="2BEA27CA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A190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1D29F2" w:rsidRPr="001D29F2" w14:paraId="0122D6BB" w14:textId="77777777" w:rsidTr="00841266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DAF5CF4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Mediastinum K-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8DC0F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31037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F0BD5" w14:textId="45BFD7D6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</w:rPr>
              <w:t>r40</w:t>
            </w:r>
            <w:r w:rsidRPr="001D29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5599C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6FA733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4B1E5A55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947E01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B2BD70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1A453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DD66AE" w14:textId="2D181F03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</w:rPr>
              <w:t>r40</w:t>
            </w:r>
            <w:r w:rsidRPr="001D29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B9010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569E90D" w14:textId="37809FE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A190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1D29F2" w:rsidRPr="001D29F2" w14:paraId="49C5F1F2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67C5B13" w14:textId="77777777" w:rsidR="001D29F2" w:rsidRPr="001D29F2" w:rsidRDefault="001D29F2" w:rsidP="001D29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Thorax K- rygg exsp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BECCD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C4D48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B28E0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FBD26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2C34F4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1D29F2" w:rsidRPr="001D29F2" w14:paraId="792EA674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DFBAF0" w14:textId="77777777" w:rsidR="001D29F2" w:rsidRPr="001D29F2" w:rsidRDefault="001D29F2" w:rsidP="001D29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D29F2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 rygg exsp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363D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EA73C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69052C" w14:textId="09A98066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F814F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49397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4EE06AC0" w14:textId="77777777" w:rsidTr="00841266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DB4A5A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42E42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36D39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60A052" w14:textId="3719E1C9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FD2991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360C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1D476DB" w14:textId="4821806D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A190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1D29F2" w:rsidRPr="001D29F2" w14:paraId="0C58E381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C34A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Scouter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2BA5A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7FEFF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256B7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9959F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1C9A5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D29F2" w:rsidRPr="001D29F2" w14:paraId="290190D7" w14:textId="77777777" w:rsidTr="00841266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1C89AE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DAAC6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15D81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0FEC4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E85EC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898D6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D29F2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1FCD0FA" w14:textId="77777777" w:rsidR="001D29F2" w:rsidRPr="001D29F2" w:rsidRDefault="001D29F2" w:rsidP="00EB0B3C">
      <w:pPr>
        <w:pStyle w:val="Rubrik2"/>
        <w:ind w:left="0"/>
      </w:pPr>
      <w:r w:rsidRPr="001D29F2">
        <w:rPr>
          <w:lang w:val="en-US"/>
        </w:rPr>
        <w:lastRenderedPageBreak/>
        <w:t xml:space="preserve">Hängning </w:t>
      </w:r>
      <w:r w:rsidRPr="001D29F2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D29F2" w:rsidRPr="001D29F2" w14:paraId="0985D612" w14:textId="77777777" w:rsidTr="001D29F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AE9E99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AB295D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02AAF4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093C2D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FA574F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39DF68E4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72210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D29F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B69844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A053C8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05F04750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 3/3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DEC7EF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4D068DC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6A53753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 1/10</w:t>
            </w:r>
          </w:p>
        </w:tc>
        <w:tc>
          <w:tcPr>
            <w:tcW w:w="283" w:type="dxa"/>
            <w:shd w:val="clear" w:color="auto" w:fill="F2F2F2"/>
          </w:tcPr>
          <w:p w14:paraId="1EC3DEA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B40635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02FB17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50B7BFD4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446F83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1AC30E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65DD54E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0FF2B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5694292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C7C9F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9C1272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7C9A1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22F8BB8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50FC9E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C10493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D93F9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39E1EE8E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2BB62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F7CB3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3BB6A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DBDF7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17CEA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6016B8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5444D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07DCF80C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89A07E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9DED29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42F73A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13414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5BB955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85CD099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BB349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6549F5E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24959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D8B824B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1C12592E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rygg exsp</w:t>
            </w:r>
          </w:p>
          <w:p w14:paraId="06F3FCC7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9350135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617C40D1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buk insp</w:t>
            </w:r>
          </w:p>
          <w:p w14:paraId="76CF87B6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2963FA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914270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52B31EF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65275C3D" w14:textId="77777777" w:rsidR="001D29F2" w:rsidRPr="001D29F2" w:rsidRDefault="001D29F2" w:rsidP="001D29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D29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0A75C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B3CCD84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72B7B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FE7D6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1EEDA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8F1F5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B13A9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20CC3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46C69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7C5AC510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A5322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828711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848327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A818D4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5CD568F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17E61C0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78C64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1D5B05F9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47027B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C36F256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2FBBC4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731DB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474C6C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4B9065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EF3F45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D29F2" w:rsidRPr="001D29F2" w14:paraId="545BBD0B" w14:textId="77777777" w:rsidTr="001D29F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00D502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2F8865D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347996A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CD56C79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AF2643" w14:textId="77777777" w:rsidR="001D29F2" w:rsidRPr="001D29F2" w:rsidRDefault="001D29F2" w:rsidP="001D29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E702DA1" w14:textId="77777777" w:rsidR="001D29F2" w:rsidRPr="001D29F2" w:rsidRDefault="001D29F2" w:rsidP="001D29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D29F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3FD8D" w14:textId="77777777" w:rsidR="00363B23" w:rsidRDefault="00363B23">
      <w:r>
        <w:separator/>
      </w:r>
    </w:p>
  </w:endnote>
  <w:endnote w:type="continuationSeparator" w:id="0">
    <w:p w14:paraId="056D7ECC" w14:textId="77777777" w:rsidR="00363B23" w:rsidRDefault="00363B23">
      <w:r>
        <w:continuationSeparator/>
      </w:r>
    </w:p>
  </w:endnote>
  <w:endnote w:type="continuationNotice" w:id="1">
    <w:p w14:paraId="01AFA450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F1816" w14:textId="77777777" w:rsidR="00363B23" w:rsidRDefault="00363B23"/>
  </w:footnote>
  <w:footnote w:type="continuationSeparator" w:id="0">
    <w:p w14:paraId="57AAEE54" w14:textId="77777777" w:rsidR="00363B23" w:rsidRDefault="00363B23">
      <w:r>
        <w:continuationSeparator/>
      </w:r>
    </w:p>
  </w:footnote>
  <w:footnote w:type="continuationNotice" w:id="1">
    <w:p w14:paraId="5538E7D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1C01B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A80964A" w:tentative="1">
      <w:start w:val="1"/>
      <w:numFmt w:val="lowerLetter"/>
      <w:lvlText w:val="%2."/>
      <w:lvlJc w:val="left"/>
      <w:pPr>
        <w:ind w:left="1080" w:hanging="360"/>
      </w:pPr>
    </w:lvl>
    <w:lvl w:ilvl="2" w:tplc="0800340E" w:tentative="1">
      <w:start w:val="1"/>
      <w:numFmt w:val="lowerRoman"/>
      <w:lvlText w:val="%3."/>
      <w:lvlJc w:val="right"/>
      <w:pPr>
        <w:ind w:left="1800" w:hanging="180"/>
      </w:pPr>
    </w:lvl>
    <w:lvl w:ilvl="3" w:tplc="873A55F0" w:tentative="1">
      <w:start w:val="1"/>
      <w:numFmt w:val="decimal"/>
      <w:lvlText w:val="%4."/>
      <w:lvlJc w:val="left"/>
      <w:pPr>
        <w:ind w:left="2520" w:hanging="360"/>
      </w:pPr>
    </w:lvl>
    <w:lvl w:ilvl="4" w:tplc="3B50F002" w:tentative="1">
      <w:start w:val="1"/>
      <w:numFmt w:val="lowerLetter"/>
      <w:lvlText w:val="%5."/>
      <w:lvlJc w:val="left"/>
      <w:pPr>
        <w:ind w:left="3240" w:hanging="360"/>
      </w:pPr>
    </w:lvl>
    <w:lvl w:ilvl="5" w:tplc="221E2EFE" w:tentative="1">
      <w:start w:val="1"/>
      <w:numFmt w:val="lowerRoman"/>
      <w:lvlText w:val="%6."/>
      <w:lvlJc w:val="right"/>
      <w:pPr>
        <w:ind w:left="3960" w:hanging="180"/>
      </w:pPr>
    </w:lvl>
    <w:lvl w:ilvl="6" w:tplc="16786EFC" w:tentative="1">
      <w:start w:val="1"/>
      <w:numFmt w:val="decimal"/>
      <w:lvlText w:val="%7."/>
      <w:lvlJc w:val="left"/>
      <w:pPr>
        <w:ind w:left="4680" w:hanging="360"/>
      </w:pPr>
    </w:lvl>
    <w:lvl w:ilvl="7" w:tplc="28663134" w:tentative="1">
      <w:start w:val="1"/>
      <w:numFmt w:val="lowerLetter"/>
      <w:lvlText w:val="%8."/>
      <w:lvlJc w:val="left"/>
      <w:pPr>
        <w:ind w:left="5400" w:hanging="360"/>
      </w:pPr>
    </w:lvl>
    <w:lvl w:ilvl="8" w:tplc="2722A3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E3D850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526CB62" w:tentative="1">
      <w:start w:val="1"/>
      <w:numFmt w:val="lowerLetter"/>
      <w:lvlText w:val="%2."/>
      <w:lvlJc w:val="left"/>
      <w:pPr>
        <w:ind w:left="1080" w:hanging="360"/>
      </w:pPr>
    </w:lvl>
    <w:lvl w:ilvl="2" w:tplc="12243ACC" w:tentative="1">
      <w:start w:val="1"/>
      <w:numFmt w:val="lowerRoman"/>
      <w:lvlText w:val="%3."/>
      <w:lvlJc w:val="right"/>
      <w:pPr>
        <w:ind w:left="1800" w:hanging="180"/>
      </w:pPr>
    </w:lvl>
    <w:lvl w:ilvl="3" w:tplc="313876E6" w:tentative="1">
      <w:start w:val="1"/>
      <w:numFmt w:val="decimal"/>
      <w:lvlText w:val="%4."/>
      <w:lvlJc w:val="left"/>
      <w:pPr>
        <w:ind w:left="2520" w:hanging="360"/>
      </w:pPr>
    </w:lvl>
    <w:lvl w:ilvl="4" w:tplc="F3A0E11C" w:tentative="1">
      <w:start w:val="1"/>
      <w:numFmt w:val="lowerLetter"/>
      <w:lvlText w:val="%5."/>
      <w:lvlJc w:val="left"/>
      <w:pPr>
        <w:ind w:left="3240" w:hanging="360"/>
      </w:pPr>
    </w:lvl>
    <w:lvl w:ilvl="5" w:tplc="6D06D882" w:tentative="1">
      <w:start w:val="1"/>
      <w:numFmt w:val="lowerRoman"/>
      <w:lvlText w:val="%6."/>
      <w:lvlJc w:val="right"/>
      <w:pPr>
        <w:ind w:left="3960" w:hanging="180"/>
      </w:pPr>
    </w:lvl>
    <w:lvl w:ilvl="6" w:tplc="8B7E01A4" w:tentative="1">
      <w:start w:val="1"/>
      <w:numFmt w:val="decimal"/>
      <w:lvlText w:val="%7."/>
      <w:lvlJc w:val="left"/>
      <w:pPr>
        <w:ind w:left="4680" w:hanging="360"/>
      </w:pPr>
    </w:lvl>
    <w:lvl w:ilvl="7" w:tplc="3672275C" w:tentative="1">
      <w:start w:val="1"/>
      <w:numFmt w:val="lowerLetter"/>
      <w:lvlText w:val="%8."/>
      <w:lvlJc w:val="left"/>
      <w:pPr>
        <w:ind w:left="5400" w:hanging="360"/>
      </w:pPr>
    </w:lvl>
    <w:lvl w:ilvl="8" w:tplc="66FA0C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BFC2F24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D254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78F3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482337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01657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FCB0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862EE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6284C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A6AEA7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3506406">
    <w:abstractNumId w:val="20"/>
  </w:num>
  <w:num w:numId="2" w16cid:durableId="1824809371">
    <w:abstractNumId w:val="15"/>
  </w:num>
  <w:num w:numId="3" w16cid:durableId="1582332271">
    <w:abstractNumId w:val="0"/>
  </w:num>
  <w:num w:numId="4" w16cid:durableId="504244933">
    <w:abstractNumId w:val="6"/>
  </w:num>
  <w:num w:numId="5" w16cid:durableId="1748959415">
    <w:abstractNumId w:val="18"/>
  </w:num>
  <w:num w:numId="6" w16cid:durableId="1660648550">
    <w:abstractNumId w:val="2"/>
  </w:num>
  <w:num w:numId="7" w16cid:durableId="769855331">
    <w:abstractNumId w:val="12"/>
  </w:num>
  <w:num w:numId="8" w16cid:durableId="2001039461">
    <w:abstractNumId w:val="9"/>
  </w:num>
  <w:num w:numId="9" w16cid:durableId="1277256825">
    <w:abstractNumId w:val="1"/>
  </w:num>
  <w:num w:numId="10" w16cid:durableId="1075854245">
    <w:abstractNumId w:val="1"/>
  </w:num>
  <w:num w:numId="11" w16cid:durableId="82070547">
    <w:abstractNumId w:val="3"/>
  </w:num>
  <w:num w:numId="12" w16cid:durableId="1866098288">
    <w:abstractNumId w:val="4"/>
  </w:num>
  <w:num w:numId="13" w16cid:durableId="1135565088">
    <w:abstractNumId w:val="14"/>
  </w:num>
  <w:num w:numId="14" w16cid:durableId="1223254913">
    <w:abstractNumId w:val="10"/>
  </w:num>
  <w:num w:numId="15" w16cid:durableId="427123336">
    <w:abstractNumId w:val="7"/>
  </w:num>
  <w:num w:numId="16" w16cid:durableId="2007241154">
    <w:abstractNumId w:val="13"/>
  </w:num>
  <w:num w:numId="17" w16cid:durableId="1659575278">
    <w:abstractNumId w:val="5"/>
  </w:num>
  <w:num w:numId="18" w16cid:durableId="223877532">
    <w:abstractNumId w:val="11"/>
  </w:num>
  <w:num w:numId="19" w16cid:durableId="18899165">
    <w:abstractNumId w:val="19"/>
  </w:num>
  <w:num w:numId="20" w16cid:durableId="1886720225">
    <w:abstractNumId w:val="16"/>
  </w:num>
  <w:num w:numId="21" w16cid:durableId="890845292">
    <w:abstractNumId w:val="8"/>
  </w:num>
  <w:num w:numId="22" w16cid:durableId="125412778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DC0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9F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B4D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84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266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6D1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F8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E73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45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C8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B3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90E"/>
    <w:rsid w:val="00FB2F0F"/>
    <w:rsid w:val="00FB5086"/>
    <w:rsid w:val="00FB5411"/>
    <w:rsid w:val="00FB6392"/>
    <w:rsid w:val="00FD299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5159091A-3F06-485A-BB29-B1F3A6C35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bukläge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bukläge insp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ryggläge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ryggläge insp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ryggläge exsp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A5B4A60B-72E3-4CE3-BFC2-96E607395000}" type="presOf" srcId="{B73EA016-5B5E-4372-8AFF-E16F061CFA05}" destId="{1F6A0B97-83F0-4189-B0CB-00156B0AC153}" srcOrd="0" destOrd="0" presId="urn:microsoft.com/office/officeart/2005/8/layout/hChevron3"/>
    <dgm:cxn modelId="{7D430E30-E807-491E-80BB-E89E36D33E3B}" type="presOf" srcId="{72C3C3E7-AFE7-48AF-A84A-F5F4B462ABCE}" destId="{AD4E5296-B06F-4F82-9CB5-F741BF6BFCC1}" srcOrd="0" destOrd="0" presId="urn:microsoft.com/office/officeart/2005/8/layout/hChevron3"/>
    <dgm:cxn modelId="{38335960-2104-462F-9AEB-D96CCD3B2BEA}" type="presOf" srcId="{7D55B2F1-F7F7-4A6B-AFB0-F846FDB634B5}" destId="{E13D0391-DAD9-4B61-AB66-3FA48A4F7006}" srcOrd="0" destOrd="0" presId="urn:microsoft.com/office/officeart/2005/8/layout/hChevron3"/>
    <dgm:cxn modelId="{FFA1148A-8C9C-4396-B901-0564DB6581DF}" type="presOf" srcId="{548E9FD9-7371-42E5-8C31-C03B33C90BF7}" destId="{6CE68A43-9C69-4212-AF24-9AFEE7CA1715}" srcOrd="0" destOrd="0" presId="urn:microsoft.com/office/officeart/2005/8/layout/hChevron3"/>
    <dgm:cxn modelId="{666A0BBA-0A2D-4A0E-8BF0-B00F055D4987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554E3E3-0629-4D3A-8A1F-F7DAA90563BB}" type="presOf" srcId="{6C67DE66-C773-43B4-9C1E-E5B9D5014E97}" destId="{401F6F4E-BF8F-49CD-A023-570599D4F79C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CB4D9D6A-95D4-4C1A-8910-264A83AFACEF}" type="presParOf" srcId="{1F6A0B97-83F0-4189-B0CB-00156B0AC153}" destId="{4784DBD1-3CBE-41A8-A2C7-CF088F838C79}" srcOrd="0" destOrd="0" presId="urn:microsoft.com/office/officeart/2005/8/layout/hChevron3"/>
    <dgm:cxn modelId="{BA609C01-8F94-4B04-858B-F99E8863DF88}" type="presParOf" srcId="{1F6A0B97-83F0-4189-B0CB-00156B0AC153}" destId="{37D14BC8-3203-463C-9804-9B3B86B621FF}" srcOrd="1" destOrd="0" presId="urn:microsoft.com/office/officeart/2005/8/layout/hChevron3"/>
    <dgm:cxn modelId="{8F25EF60-7A38-47A1-86C1-D01B69BE9B36}" type="presParOf" srcId="{1F6A0B97-83F0-4189-B0CB-00156B0AC153}" destId="{E13D0391-DAD9-4B61-AB66-3FA48A4F7006}" srcOrd="2" destOrd="0" presId="urn:microsoft.com/office/officeart/2005/8/layout/hChevron3"/>
    <dgm:cxn modelId="{57D95086-6808-4974-9385-66956BE6881E}" type="presParOf" srcId="{1F6A0B97-83F0-4189-B0CB-00156B0AC153}" destId="{F9271109-4339-4036-9126-150629D10456}" srcOrd="3" destOrd="0" presId="urn:microsoft.com/office/officeart/2005/8/layout/hChevron3"/>
    <dgm:cxn modelId="{61AD22DB-63AF-431E-93E8-50C5431E4826}" type="presParOf" srcId="{1F6A0B97-83F0-4189-B0CB-00156B0AC153}" destId="{AD4E5296-B06F-4F82-9CB5-F741BF6BFCC1}" srcOrd="4" destOrd="0" presId="urn:microsoft.com/office/officeart/2005/8/layout/hChevron3"/>
    <dgm:cxn modelId="{4939FA24-D1D0-4987-AE9D-AB6DF1C0767D}" type="presParOf" srcId="{1F6A0B97-83F0-4189-B0CB-00156B0AC153}" destId="{99F7A086-6C98-4385-8FFE-3337C1F24694}" srcOrd="5" destOrd="0" presId="urn:microsoft.com/office/officeart/2005/8/layout/hChevron3"/>
    <dgm:cxn modelId="{18D44E15-C1B4-4B74-9E70-0EC1E6AF6D6F}" type="presParOf" srcId="{1F6A0B97-83F0-4189-B0CB-00156B0AC153}" destId="{6CE68A43-9C69-4212-AF24-9AFEE7CA1715}" srcOrd="6" destOrd="0" presId="urn:microsoft.com/office/officeart/2005/8/layout/hChevron3"/>
    <dgm:cxn modelId="{989CEEA2-D259-479C-82E5-106775B3759D}" type="presParOf" srcId="{1F6A0B97-83F0-4189-B0CB-00156B0AC153}" destId="{52B18C29-9B65-4540-BEEB-D505D2915404}" srcOrd="7" destOrd="0" presId="urn:microsoft.com/office/officeart/2005/8/layout/hChevron3"/>
    <dgm:cxn modelId="{818D1147-5595-43F2-8199-C22DFBAB050C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bukläge</a:t>
          </a:r>
        </a:p>
      </dsp:txBody>
      <dsp:txXfrm>
        <a:off x="1217" y="188864"/>
        <a:ext cx="852994" cy="431895"/>
      </dsp:txXfrm>
    </dsp:sp>
    <dsp:sp modelId="{E13D0391-DAD9-4B61-AB66-3FA48A4F7006}">
      <dsp:nvSpPr>
        <dsp:cNvPr id="0" name=""/>
        <dsp:cNvSpPr/>
      </dsp:nvSpPr>
      <dsp:spPr>
        <a:xfrm>
          <a:off x="769752" y="188864"/>
          <a:ext cx="960968" cy="43189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bukläge insp</a:t>
          </a:r>
        </a:p>
      </dsp:txBody>
      <dsp:txXfrm>
        <a:off x="985700" y="188864"/>
        <a:ext cx="529073" cy="431895"/>
      </dsp:txXfrm>
    </dsp:sp>
    <dsp:sp modelId="{AD4E5296-B06F-4F82-9CB5-F741BF6BFCC1}">
      <dsp:nvSpPr>
        <dsp:cNvPr id="0" name=""/>
        <dsp:cNvSpPr/>
      </dsp:nvSpPr>
      <dsp:spPr>
        <a:xfrm>
          <a:off x="1538286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ryggläge</a:t>
          </a:r>
        </a:p>
      </dsp:txBody>
      <dsp:txXfrm>
        <a:off x="1754234" y="188864"/>
        <a:ext cx="529073" cy="431895"/>
      </dsp:txXfrm>
    </dsp:sp>
    <dsp:sp modelId="{6CE68A43-9C69-4212-AF24-9AFEE7CA1715}">
      <dsp:nvSpPr>
        <dsp:cNvPr id="0" name=""/>
        <dsp:cNvSpPr/>
      </dsp:nvSpPr>
      <dsp:spPr>
        <a:xfrm>
          <a:off x="2306820" y="188820"/>
          <a:ext cx="961170" cy="431984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ryggläge insp</a:t>
          </a:r>
        </a:p>
      </dsp:txBody>
      <dsp:txXfrm>
        <a:off x="2522812" y="188820"/>
        <a:ext cx="529186" cy="431984"/>
      </dsp:txXfrm>
    </dsp:sp>
    <dsp:sp modelId="{401F6F4E-BF8F-49CD-A023-570599D4F79C}">
      <dsp:nvSpPr>
        <dsp:cNvPr id="0" name=""/>
        <dsp:cNvSpPr/>
      </dsp:nvSpPr>
      <dsp:spPr>
        <a:xfrm>
          <a:off x="3075557" y="188814"/>
          <a:ext cx="961189" cy="431995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ryggläge exsp</a:t>
          </a:r>
        </a:p>
      </dsp:txBody>
      <dsp:txXfrm>
        <a:off x="3291555" y="188814"/>
        <a:ext cx="529194" cy="43199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385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Lungor HRCT med bukläge (832000A)</dc:title>
  <dc:subject/>
  <dc:creator>patrik.jens.johansson@vgregion.se</dc:creator>
  <keywords/>
  <lastModifiedBy>Ulrica Sehlberg</lastModifiedBy>
  <revision>9</revision>
  <lastPrinted>2016-03-31T01:56:00.0000000Z</lastPrinted>
  <dcterms:created xsi:type="dcterms:W3CDTF">2022-05-17T19:21:00.0000000Z</dcterms:created>
  <dcterms:modified xsi:type="dcterms:W3CDTF">2025-04-08T13:42:00.0000000Z</dcterms:modified>
</coreProperties>
</file>