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693E1E" w14:textId="77777777" w:rsidR="00A8378B" w:rsidRDefault="00A8378B" w:rsidP="00F35B05">
      <w:pPr>
        <w:pStyle w:val="Rubrik2"/>
        <w:sectPr w:rsidR="00A8378B" w:rsidSect="00A837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8BEBE5" w14:textId="77777777" w:rsidR="00A8378B" w:rsidRPr="00A8378B" w:rsidRDefault="00A8378B" w:rsidP="00A837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1EC568" w14:textId="66EA96FA" w:rsidR="00A8378B" w:rsidRPr="00F31A7D" w:rsidRDefault="00F31A7D" w:rsidP="00F31A7D">
      <w:pPr>
        <w:pStyle w:val="Rubrik1"/>
        <w:ind w:left="0"/>
      </w:pPr>
      <w:r w:rsidRPr="00F31A7D">
        <w:t>DT Lungor HRCT (832000B)</w:t>
      </w:r>
    </w:p>
    <w:p w14:paraId="178817A0" w14:textId="77777777" w:rsidR="00A8378B" w:rsidRPr="00A8378B" w:rsidRDefault="00A8378B" w:rsidP="00A8378B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5AFF1DBB" w14:textId="2C4C0159" w:rsidR="00A8378B" w:rsidRPr="00A8378B" w:rsidRDefault="00F31A7D" w:rsidP="00F31A7D">
      <w:pPr>
        <w:pStyle w:val="Rubrik2"/>
        <w:ind w:left="0"/>
      </w:pPr>
      <w:r>
        <w:t>Förändringar</w:t>
      </w:r>
      <w:r w:rsidR="00A8378B" w:rsidRPr="00A8378B">
        <w:t xml:space="preserve"> i denna version</w:t>
      </w:r>
    </w:p>
    <w:p w14:paraId="08246927" w14:textId="62F13C94" w:rsidR="00A8378B" w:rsidRPr="00A8378B" w:rsidRDefault="00B20676" w:rsidP="00A837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Reviderad, bytt </w:t>
      </w:r>
      <w:proofErr w:type="spellStart"/>
      <w:r>
        <w:rPr>
          <w:rFonts w:ascii="Arial" w:hAnsi="Arial" w:cs="Arial"/>
          <w:sz w:val="18"/>
          <w:szCs w:val="18"/>
        </w:rPr>
        <w:t>kernel</w:t>
      </w:r>
      <w:proofErr w:type="spellEnd"/>
      <w:r>
        <w:rPr>
          <w:rFonts w:ascii="Arial" w:hAnsi="Arial" w:cs="Arial"/>
          <w:sz w:val="18"/>
          <w:szCs w:val="18"/>
        </w:rPr>
        <w:t xml:space="preserve"> Siemens.</w:t>
      </w:r>
    </w:p>
    <w:p w14:paraId="77E2A4F4" w14:textId="77777777" w:rsidR="00A8378B" w:rsidRPr="00A8378B" w:rsidRDefault="00A8378B" w:rsidP="00F31A7D">
      <w:pPr>
        <w:pStyle w:val="Rubrik2"/>
        <w:ind w:left="0"/>
      </w:pPr>
      <w:r w:rsidRPr="00A8378B">
        <w:t>Syfte</w:t>
      </w:r>
    </w:p>
    <w:p w14:paraId="4CDF0FCA" w14:textId="77777777" w:rsidR="00A8378B" w:rsidRPr="00A8378B" w:rsidRDefault="00A8378B" w:rsidP="00A837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A8378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46D88A2" w14:textId="77777777" w:rsidR="00A8378B" w:rsidRPr="00A8378B" w:rsidRDefault="00A8378B" w:rsidP="00A837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1F76EF" w14:textId="77777777" w:rsidR="00A8378B" w:rsidRPr="00A8378B" w:rsidRDefault="00A8378B" w:rsidP="00F31A7D">
      <w:pPr>
        <w:pStyle w:val="Rubrik2"/>
        <w:ind w:left="0"/>
      </w:pPr>
      <w:r w:rsidRPr="00A8378B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8378B" w:rsidRPr="00A8378B" w14:paraId="5ED1EF00" w14:textId="77777777" w:rsidTr="00C64CB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7227E9F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16084C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Interstitiell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lungsjukdom, emfysem,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bronkiektasier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mm. Används främst då patienten tidigare genomgått HRCT med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bukläge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(83200A).</w:t>
            </w:r>
          </w:p>
        </w:tc>
      </w:tr>
      <w:tr w:rsidR="00A8378B" w:rsidRPr="00A8378B" w14:paraId="5CB64CEC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6CABBC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A918C0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Träna patientens andning så att serierna görs i maximal inspiration respektive exspiration.</w:t>
            </w:r>
          </w:p>
        </w:tc>
      </w:tr>
      <w:tr w:rsidR="00A8378B" w:rsidRPr="00A8378B" w14:paraId="468BDE6E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8B1EC2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CBD55A8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8378B" w:rsidRPr="00A8378B" w14:paraId="754C817B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E0F7F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961FBE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8378B" w:rsidRPr="00A8378B" w14:paraId="55D85981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310342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ACDE48" w14:textId="1F180754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F31A7D" w:rsidRPr="00A8378B">
              <w:rPr>
                <w:rFonts w:ascii="Arial" w:hAnsi="Arial" w:cs="Arial"/>
                <w:sz w:val="18"/>
                <w:szCs w:val="18"/>
              </w:rPr>
              <w:t>15–50</w:t>
            </w:r>
            <w:r w:rsidRPr="00A8378B">
              <w:rPr>
                <w:rFonts w:ascii="Arial" w:hAnsi="Arial" w:cs="Arial"/>
                <w:sz w:val="18"/>
                <w:szCs w:val="18"/>
              </w:rPr>
              <w:t xml:space="preserve"> år ska tillfrågas om eventuell graviditet. I andra och tredje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trimestern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finns risk att fostret hamnar i strålfältet. För övriga strålskyddsrutiner se </w:t>
            </w:r>
            <w:r w:rsidRPr="00A8378B">
              <w:rPr>
                <w:rFonts w:ascii="Arial" w:hAnsi="Arial" w:cs="Arial"/>
                <w:color w:val="000000"/>
                <w:sz w:val="18"/>
                <w:szCs w:val="18"/>
              </w:rPr>
              <w:t xml:space="preserve">kapitel 4.2 och 5.2 i </w:t>
            </w:r>
            <w:hyperlink r:id="rId17" w:history="1">
              <w:r w:rsidRPr="00A8378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  <w:r w:rsidRPr="00A8378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A8378B" w:rsidRPr="00A8378B" w14:paraId="4F338273" w14:textId="77777777" w:rsidTr="00C64CB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7EE92B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67E4832" w14:textId="77777777" w:rsidR="00A8378B" w:rsidRPr="00A8378B" w:rsidRDefault="00A8378B" w:rsidP="00A837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5A49355" w14:textId="77777777" w:rsidR="00A8378B" w:rsidRPr="00A8378B" w:rsidRDefault="00A8378B" w:rsidP="00A837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5B516AB" w14:textId="77777777" w:rsidR="00A8378B" w:rsidRPr="00A8378B" w:rsidRDefault="00A8378B" w:rsidP="00A837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1DA43B8" w14:textId="5DD959B8" w:rsidR="00A8378B" w:rsidRPr="00A8378B" w:rsidRDefault="00A8378B" w:rsidP="00F31A7D">
      <w:pPr>
        <w:pStyle w:val="Rubrik2"/>
        <w:ind w:left="0"/>
      </w:pPr>
      <w:r w:rsidRPr="00A8378B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A8378B" w:rsidRPr="00A8378B" w14:paraId="133B42A7" w14:textId="77777777" w:rsidTr="00A8378B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D649FC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4B4D23D" wp14:editId="67F23903">
                  <wp:extent cx="4037991" cy="809625"/>
                  <wp:effectExtent l="0" t="0" r="38735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530032" w14:textId="7653C3ED" w:rsidR="00A8378B" w:rsidRPr="00A8378B" w:rsidRDefault="00AF2433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96A73B3" wp14:editId="0A8ECDB9">
                      <wp:simplePos x="0" y="0"/>
                      <wp:positionH relativeFrom="column">
                        <wp:posOffset>752475</wp:posOffset>
                      </wp:positionH>
                      <wp:positionV relativeFrom="paragraph">
                        <wp:posOffset>235585</wp:posOffset>
                      </wp:positionV>
                      <wp:extent cx="410210" cy="1324610"/>
                      <wp:effectExtent l="0" t="0" r="8890" b="8890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246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88AD736" w14:textId="77777777" w:rsidR="00A8378B" w:rsidRPr="00A8378B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A8378B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6A73B3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4" o:spid="_x0000_s1026" type="#_x0000_t68" style="position:absolute;left:0;text-align:left;margin-left:59.25pt;margin-top:18.55pt;width:32.3pt;height:104.3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" adj="3345" fillcolor="#ffc000" stroked="f" strokeweight="1pt">
                      <v:textbox inset="1mm,1mm,1mm,1mm">
                        <w:txbxContent>
                          <w:p w14:paraId="188AD736" w14:textId="77777777" w:rsidR="00A8378B" w:rsidRPr="00A8378B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A8378B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8378B" w:rsidRPr="00A837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2821389" wp14:editId="63345ABD">
                      <wp:simplePos x="0" y="0"/>
                      <wp:positionH relativeFrom="column">
                        <wp:posOffset>273685</wp:posOffset>
                      </wp:positionH>
                      <wp:positionV relativeFrom="paragraph">
                        <wp:posOffset>219710</wp:posOffset>
                      </wp:positionV>
                      <wp:extent cx="410210" cy="135318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531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5978E36" w14:textId="77777777" w:rsidR="00A8378B" w:rsidRPr="0066567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821389" id="Upp 17" o:spid="_x0000_s1027" type="#_x0000_t68" style="position:absolute;left:0;text-align:left;margin-left:21.55pt;margin-top:17.3pt;width:32.3pt;height:106.55pt;rotation:18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nvdPVwIAAL0EAAAOAAAAZHJzL2Uyb0RvYy54bWysVE1v2zAMvQ/YfxB0X22na1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" adj="3274" fillcolor="red" stroked="f" strokeweight="1pt">
                      <v:textbox inset="1mm,1mm,1mm,1mm">
                        <w:txbxContent>
                          <w:p w14:paraId="55978E36" w14:textId="77777777" w:rsidR="00A8378B" w:rsidRPr="0066567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8378B"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A89FB0B" wp14:editId="4A70D4E6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219710</wp:posOffset>
                      </wp:positionV>
                      <wp:extent cx="1457325" cy="1367790"/>
                      <wp:effectExtent l="19050" t="19050" r="28575" b="228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136794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011CA7" id="Rektangel 3" o:spid="_x0000_s1026" style="position:absolute;margin-left:.8pt;margin-top:17.3pt;width:114.75pt;height:107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="00A8378B" w:rsidRPr="00A8378B">
              <w:rPr>
                <w:noProof/>
                <w:szCs w:val="20"/>
              </w:rPr>
              <w:drawing>
                <wp:inline distT="0" distB="0" distL="0" distR="0" wp14:anchorId="7566F423" wp14:editId="752F0169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818308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378B" w:rsidRPr="00A8378B" w14:paraId="6BBFCA59" w14:textId="77777777" w:rsidTr="00A8378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378B4E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8C07FD2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F471D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256A2AF8" w14:textId="77777777" w:rsidTr="00A8378B">
        <w:trPr>
          <w:trHeight w:val="227"/>
        </w:trPr>
        <w:tc>
          <w:tcPr>
            <w:tcW w:w="1950" w:type="dxa"/>
            <w:shd w:val="clear" w:color="auto" w:fill="FFFFFF"/>
          </w:tcPr>
          <w:p w14:paraId="37C2ADBF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4290442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92E50E" w14:textId="77777777" w:rsidR="00A8378B" w:rsidRPr="00A8378B" w:rsidRDefault="00A8378B" w:rsidP="00A8378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A8378B" w:rsidRPr="00A8378B" w14:paraId="39B642F3" w14:textId="77777777" w:rsidTr="00A8378B">
        <w:trPr>
          <w:trHeight w:val="227"/>
        </w:trPr>
        <w:tc>
          <w:tcPr>
            <w:tcW w:w="1950" w:type="dxa"/>
            <w:shd w:val="clear" w:color="auto" w:fill="FFFFFF"/>
          </w:tcPr>
          <w:p w14:paraId="74FF409C" w14:textId="77777777" w:rsidR="00A8378B" w:rsidRPr="00A8378B" w:rsidRDefault="00A8378B" w:rsidP="00A8378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insp</w:t>
            </w:r>
            <w:proofErr w:type="spellEnd"/>
          </w:p>
          <w:p w14:paraId="7F5E9CAD" w14:textId="4692497F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BAD8A5D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A8378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378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7BA1F2D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i/>
                <w:sz w:val="18"/>
                <w:szCs w:val="18"/>
              </w:rPr>
              <w:t>Patienten ska andas in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EED1E76" w14:textId="77777777" w:rsidR="00A8378B" w:rsidRPr="00A8378B" w:rsidRDefault="00A8378B" w:rsidP="00A837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01498DB9" w14:textId="77777777" w:rsidTr="00A8378B">
        <w:trPr>
          <w:trHeight w:val="227"/>
        </w:trPr>
        <w:tc>
          <w:tcPr>
            <w:tcW w:w="1950" w:type="dxa"/>
            <w:shd w:val="clear" w:color="auto" w:fill="FFFFFF"/>
          </w:tcPr>
          <w:p w14:paraId="203332F4" w14:textId="77777777" w:rsidR="00A8378B" w:rsidRPr="00A8378B" w:rsidRDefault="00A8378B" w:rsidP="00A8378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exsp</w:t>
            </w:r>
            <w:proofErr w:type="spellEnd"/>
          </w:p>
          <w:p w14:paraId="673689D6" w14:textId="2389F9EC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3252D6B9" w14:textId="32C0678D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A8378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A8378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 xml:space="preserve"> – lungbaser. </w:t>
            </w:r>
          </w:p>
          <w:p w14:paraId="2F0433F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i/>
                <w:sz w:val="18"/>
                <w:szCs w:val="18"/>
              </w:rPr>
              <w:t>Patienten ska andas ut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F4ABD36" w14:textId="77777777" w:rsidR="00A8378B" w:rsidRPr="00A8378B" w:rsidRDefault="00A8378B" w:rsidP="00A837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DCEA228" w14:textId="77777777" w:rsidR="00A8378B" w:rsidRPr="00A8378B" w:rsidRDefault="00A8378B" w:rsidP="00A8378B">
      <w:pPr>
        <w:spacing w:after="0" w:line="36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69F0284" w14:textId="77777777" w:rsidR="00A8378B" w:rsidRPr="00A8378B" w:rsidRDefault="00A8378B" w:rsidP="00F31A7D">
      <w:pPr>
        <w:pStyle w:val="Rubrik2"/>
        <w:ind w:left="0"/>
      </w:pPr>
      <w:proofErr w:type="spellStart"/>
      <w:r w:rsidRPr="00A8378B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A8378B" w:rsidRPr="00A8378B" w14:paraId="0F2CE134" w14:textId="77777777" w:rsidTr="00A837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D306E3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016C9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FB03F5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E522D55" wp14:editId="11A1F424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B71EC9" w14:textId="77777777" w:rsidR="00A8378B" w:rsidRPr="0066567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522D55" id="Upp 24" o:spid="_x0000_s1028" type="#_x0000_t68" style="position:absolute;left:0;text-align:left;margin-left:19.7pt;margin-top:37.25pt;width:32.3pt;height:38.95pt;rotation:9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DoRvKaVQIAALkEAAAOAAAAAAAAAAAAAAAAAC4CAABkcnMvZTJvRG9jLnhtbFBLAQIt&#10;ABQABgAIAAAAIQAuG5Q8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8B71EC9" w14:textId="77777777" w:rsidR="00A8378B" w:rsidRPr="0066567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37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D1FCFE4" wp14:editId="187703E5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E88237" w14:textId="77777777" w:rsidR="00A8378B" w:rsidRPr="0066564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D1FCFE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73.65pt;margin-top:10.65pt;width:32.25pt;height:45.35pt;z-index:25165824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mMOUn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73E88237" w14:textId="77777777" w:rsidR="00A8378B" w:rsidRPr="0066564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28DD2629" wp14:editId="470DAEB0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2CFE44D" id="Rak 16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2F36DD3" wp14:editId="7FC93A5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881773F" id="Rak 13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w:drawing>
                <wp:inline distT="0" distB="0" distL="0" distR="0" wp14:anchorId="65CF79F6" wp14:editId="6386BD4A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77BB07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4318A171" wp14:editId="22F6328F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D6858C6" w14:textId="77777777" w:rsidR="00A8378B" w:rsidRPr="0066567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18A171" id="Upp 26" o:spid="_x0000_s1030" type="#_x0000_t68" style="position:absolute;left:0;text-align:left;margin-left:86.9pt;margin-top:43.9pt;width:32.3pt;height:43.5pt;rotation:180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3D6858C6" w14:textId="77777777" w:rsidR="00A8378B" w:rsidRPr="0066567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59FE6EDD" wp14:editId="10F0091A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BE1AA0" id="Rak 19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6399E4BD" wp14:editId="21E90CA4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1709E0A" w14:textId="77777777" w:rsidR="00A8378B" w:rsidRPr="0066567D" w:rsidRDefault="00A8378B" w:rsidP="00530E6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99E4BD" id="Upp 22" o:spid="_x0000_s1031" type="#_x0000_t68" style="position:absolute;left:0;text-align:left;margin-left:24.65pt;margin-top:.9pt;width:32.3pt;height:38.95pt;rotation:90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" adj="8956" fillcolor="red" stroked="f" strokeweight="1pt">
                      <v:textbox style="layout-flow:vertical;mso-layout-flow-alt:bottom-to-top" inset="1mm,1mm,1mm,1mm">
                        <w:txbxContent>
                          <w:p w14:paraId="31709E0A" w14:textId="77777777" w:rsidR="00A8378B" w:rsidRPr="0066567D" w:rsidRDefault="00A8378B" w:rsidP="00530E6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4" behindDoc="0" locked="0" layoutInCell="1" allowOverlap="1" wp14:anchorId="0496AB3A" wp14:editId="233373AA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4B8E60" id="Rak 28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A8378B">
              <w:rPr>
                <w:noProof/>
                <w:szCs w:val="20"/>
              </w:rPr>
              <w:drawing>
                <wp:inline distT="0" distB="0" distL="0" distR="0" wp14:anchorId="07E8FEF4" wp14:editId="108980FA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5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378B" w:rsidRPr="00A8378B" w14:paraId="776B2BBF" w14:textId="77777777" w:rsidTr="00A837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7C84EE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88951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4CB852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BF995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3210E9DC" w14:textId="77777777" w:rsidTr="00A837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57A299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9B1CD1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BAD3AE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FBA1DA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70AACD16" w14:textId="77777777" w:rsidTr="00A837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DE8745D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C4ECA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B7867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5AEDEE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CBC0C7F" w14:textId="77777777" w:rsidR="00A8378B" w:rsidRPr="00A8378B" w:rsidRDefault="00A8378B" w:rsidP="00F31A7D">
      <w:pPr>
        <w:pStyle w:val="Rubrik2"/>
        <w:ind w:left="0"/>
      </w:pPr>
      <w:r w:rsidRPr="00A8378B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A8378B" w:rsidRPr="00A8378B" w14:paraId="58E86EB5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5383A9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92D1750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1E42B1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955A85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A8378B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28A23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E32AA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8378B" w:rsidRPr="00A8378B" w14:paraId="0BE716DF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7EC035F" w14:textId="77777777" w:rsidR="00A8378B" w:rsidRPr="00A8378B" w:rsidRDefault="00A8378B" w:rsidP="00A8378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Thorax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insp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4A49BF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FC165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F25F1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372B3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181640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8378B" w:rsidRPr="00A8378B" w14:paraId="11FAC80D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6510A6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  Lungor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insp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3C8D8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0DD94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1/10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55F201" w14:textId="0ABBE390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</w:rPr>
              <w:t>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31EF73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5BBD583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8378B" w:rsidRPr="00A8378B" w14:paraId="5554F1A4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CD95CCF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CA52F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DE429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DB223" w14:textId="433164D0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</w:rPr>
              <w:t>Lung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</w:rPr>
              <w:t>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97B84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785DBF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4F1DCAE3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C70907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B2335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67D29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05CF3B" w14:textId="5AB67FF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EBDA0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91754D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6AC79AA5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4FD550F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B4FE2F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8833D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39354A" w14:textId="3E027FA8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BE3998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0B42A4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08C294D6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684A182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934AB8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A62A5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5B26D6B" w14:textId="7523F342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/FC86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91C95B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8A839EA" w14:textId="7399B051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A86B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A8378B" w:rsidRPr="00A8378B" w14:paraId="34BAF583" w14:textId="77777777" w:rsidTr="00C64CBB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BD48C84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8378B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Mediastinum</w:t>
            </w:r>
            <w:proofErr w:type="spellEnd"/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1F755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E4D50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CD729F" w14:textId="531E9DBD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</w:rPr>
              <w:t>r40</w:t>
            </w:r>
            <w:r w:rsidRPr="00A837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B2E1A8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3879DB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4AE444EF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3696FB2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EEAF9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5D423D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6F575A" w14:textId="05E3FE91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B</w:t>
            </w:r>
            <w:r w:rsidR="00A86B8B">
              <w:rPr>
                <w:rFonts w:ascii="Arial" w:hAnsi="Arial" w:cs="Arial"/>
                <w:sz w:val="18"/>
                <w:szCs w:val="18"/>
              </w:rPr>
              <w:t>r40</w:t>
            </w:r>
            <w:r w:rsidRPr="00A837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87701A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5886EAA3" w14:textId="73B55895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A86B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A8378B" w:rsidRPr="00A8378B" w14:paraId="15D756F0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23556DF" w14:textId="77777777" w:rsidR="00A8378B" w:rsidRPr="00A8378B" w:rsidRDefault="00A8378B" w:rsidP="00A8378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Thorax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  <w:lang w:val="en-US"/>
              </w:rPr>
              <w:t>exsp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527EE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DA5DB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4A4FD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E57F1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24A421F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A8378B" w:rsidRPr="00A8378B" w14:paraId="21F85CD5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12EE718" w14:textId="77777777" w:rsidR="00A8378B" w:rsidRPr="00A8378B" w:rsidRDefault="00A8378B" w:rsidP="00A837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8378B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A8378B">
              <w:rPr>
                <w:rFonts w:ascii="Arial" w:hAnsi="Arial" w:cs="Arial"/>
                <w:b/>
                <w:sz w:val="18"/>
                <w:szCs w:val="18"/>
              </w:rPr>
              <w:t xml:space="preserve">  Lungor K- </w:t>
            </w: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</w:rPr>
              <w:t>exsp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64362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7E0CA6" w14:textId="2AC7956B" w:rsidR="00A8378B" w:rsidRPr="00A8378B" w:rsidRDefault="009519B2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80E33" w14:textId="5D3CF034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2A1DF0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proofErr w:type="spellStart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05A8D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C2A6884" w14:textId="3FA375B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  <w:r w:rsidR="00B943E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 w:rsidR="002761D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Syngo.via</w:t>
            </w:r>
          </w:p>
        </w:tc>
      </w:tr>
      <w:tr w:rsidR="00A8378B" w:rsidRPr="00A8378B" w14:paraId="7AE1843B" w14:textId="77777777" w:rsidTr="00C64CBB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00E18C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D9ED2D" w14:textId="5F27E625" w:rsidR="00A8378B" w:rsidRPr="00A8378B" w:rsidRDefault="00A8378B" w:rsidP="002761D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6CB17D" w14:textId="6F42579C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E1CF97" w14:textId="2523F38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E5C320" w14:textId="617D75FA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07B726C" w14:textId="7CE7BE53" w:rsidR="00A8378B" w:rsidRPr="00A86B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aps/>
                <w:noProof/>
                <w:sz w:val="18"/>
                <w:szCs w:val="18"/>
                <w:lang w:val="en-US"/>
              </w:rPr>
            </w:pPr>
          </w:p>
        </w:tc>
      </w:tr>
      <w:tr w:rsidR="00A8378B" w:rsidRPr="00A8378B" w14:paraId="02DD6D44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9AB3F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F6A6D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6AF14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B6F79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459B60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666FD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A8378B" w:rsidRPr="00A8378B" w14:paraId="5F4482A3" w14:textId="77777777" w:rsidTr="00C64CBB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B586B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A8378B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FD2EF5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CFF6B1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BC838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0EF65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0E0E3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A8378B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613ACCFC" w14:textId="77777777" w:rsidR="00A8378B" w:rsidRPr="00A8378B" w:rsidRDefault="00A8378B" w:rsidP="00F31A7D">
      <w:pPr>
        <w:pStyle w:val="Rubrik2"/>
        <w:ind w:left="0"/>
      </w:pPr>
      <w:proofErr w:type="spellStart"/>
      <w:r w:rsidRPr="00A8378B">
        <w:rPr>
          <w:lang w:val="en-US"/>
        </w:rPr>
        <w:t>Hängning</w:t>
      </w:r>
      <w:proofErr w:type="spellEnd"/>
      <w:r w:rsidRPr="00A8378B">
        <w:rPr>
          <w:lang w:val="en-US"/>
        </w:rPr>
        <w:t xml:space="preserve"> </w:t>
      </w:r>
      <w:r w:rsidRPr="00A8378B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8378B" w:rsidRPr="00A8378B" w14:paraId="51EBBC6B" w14:textId="77777777" w:rsidTr="00A8378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7D6D63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7E58AD8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C0C728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491D0C0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902225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25FE7013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A82EC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A8378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E17ADA8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4D6E01A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1042A55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AX 3/3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7CE82A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78771E6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0CD6382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AX 1/10</w:t>
            </w:r>
          </w:p>
        </w:tc>
        <w:tc>
          <w:tcPr>
            <w:tcW w:w="283" w:type="dxa"/>
            <w:shd w:val="clear" w:color="auto" w:fill="F2F2F2"/>
          </w:tcPr>
          <w:p w14:paraId="1135D96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9E25A6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BB3D3C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1CD12EE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2000F5B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FDF1DE2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insp</w:t>
            </w:r>
            <w:proofErr w:type="spellEnd"/>
          </w:p>
          <w:p w14:paraId="0D8A4DFB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DE58B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24477FF5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1E4B97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E46ACA7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5A89D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66CAA8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67968DF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AB904A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F586F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7E960278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04A5C1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B57CF7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BE7606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C298B2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768E0AC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D7FF1A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65DB2D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096A10AE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E9AD7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EB11323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A37FC2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0D2621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096C4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8C104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58380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2D0A03BE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0E962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BA39083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CEBE7D4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exsp</w:t>
            </w:r>
            <w:proofErr w:type="spellEnd"/>
          </w:p>
          <w:p w14:paraId="71297B9E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F7840CD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 xml:space="preserve"> K-</w:t>
            </w:r>
          </w:p>
          <w:p w14:paraId="235AE199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A8378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08D7E5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F351F61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401C09A" w14:textId="77777777" w:rsidR="00A8378B" w:rsidRPr="00A8378B" w:rsidRDefault="00A8378B" w:rsidP="00A837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246B13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137ED702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3E6BA8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9B511D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7AC1E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6E398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1A1ABC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24728C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F3A145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4044B64F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0B180F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A6B0FF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E0ED4B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FC3B19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741ACE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43519D2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2C3D9E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2B908828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12BB5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4AA76EA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6AA0B537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54E06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3114E5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EFB9AB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6B2C54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8378B" w:rsidRPr="00A8378B" w14:paraId="041D8C41" w14:textId="77777777" w:rsidTr="00A8378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2C420E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92F0481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BCC8063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F66204C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F1BE46" w14:textId="77777777" w:rsidR="00A8378B" w:rsidRPr="00A8378B" w:rsidRDefault="00A8378B" w:rsidP="00A837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C9A40CC" w14:textId="77777777" w:rsidR="00A8378B" w:rsidRPr="00A8378B" w:rsidRDefault="00A8378B" w:rsidP="00A837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8378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1E78BF" w14:textId="77777777" w:rsidR="00363B23" w:rsidRDefault="00363B23">
      <w:r>
        <w:separator/>
      </w:r>
    </w:p>
  </w:endnote>
  <w:endnote w:type="continuationSeparator" w:id="0">
    <w:p w14:paraId="243CC250" w14:textId="77777777" w:rsidR="00363B23" w:rsidRDefault="00363B23">
      <w:r>
        <w:continuationSeparator/>
      </w:r>
    </w:p>
  </w:endnote>
  <w:endnote w:type="continuationNotice" w:id="1">
    <w:p w14:paraId="2A196274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C2CE7" w14:textId="77777777" w:rsidR="00363B23" w:rsidRDefault="00363B23"/>
  </w:footnote>
  <w:footnote w:type="continuationSeparator" w:id="0">
    <w:p w14:paraId="58BB82A1" w14:textId="77777777" w:rsidR="00363B23" w:rsidRDefault="00363B23">
      <w:r>
        <w:continuationSeparator/>
      </w:r>
    </w:p>
  </w:footnote>
  <w:footnote w:type="continuationNotice" w:id="1">
    <w:p w14:paraId="0D41A768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6EC6BF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8966974" w:tentative="1">
      <w:start w:val="1"/>
      <w:numFmt w:val="lowerLetter"/>
      <w:lvlText w:val="%2."/>
      <w:lvlJc w:val="left"/>
      <w:pPr>
        <w:ind w:left="1080" w:hanging="360"/>
      </w:pPr>
    </w:lvl>
    <w:lvl w:ilvl="2" w:tplc="0D584A1E" w:tentative="1">
      <w:start w:val="1"/>
      <w:numFmt w:val="lowerRoman"/>
      <w:lvlText w:val="%3."/>
      <w:lvlJc w:val="right"/>
      <w:pPr>
        <w:ind w:left="1800" w:hanging="180"/>
      </w:pPr>
    </w:lvl>
    <w:lvl w:ilvl="3" w:tplc="F800A04E" w:tentative="1">
      <w:start w:val="1"/>
      <w:numFmt w:val="decimal"/>
      <w:lvlText w:val="%4."/>
      <w:lvlJc w:val="left"/>
      <w:pPr>
        <w:ind w:left="2520" w:hanging="360"/>
      </w:pPr>
    </w:lvl>
    <w:lvl w:ilvl="4" w:tplc="4440C852" w:tentative="1">
      <w:start w:val="1"/>
      <w:numFmt w:val="lowerLetter"/>
      <w:lvlText w:val="%5."/>
      <w:lvlJc w:val="left"/>
      <w:pPr>
        <w:ind w:left="3240" w:hanging="360"/>
      </w:pPr>
    </w:lvl>
    <w:lvl w:ilvl="5" w:tplc="9676C762" w:tentative="1">
      <w:start w:val="1"/>
      <w:numFmt w:val="lowerRoman"/>
      <w:lvlText w:val="%6."/>
      <w:lvlJc w:val="right"/>
      <w:pPr>
        <w:ind w:left="3960" w:hanging="180"/>
      </w:pPr>
    </w:lvl>
    <w:lvl w:ilvl="6" w:tplc="AAD8CB5A" w:tentative="1">
      <w:start w:val="1"/>
      <w:numFmt w:val="decimal"/>
      <w:lvlText w:val="%7."/>
      <w:lvlJc w:val="left"/>
      <w:pPr>
        <w:ind w:left="4680" w:hanging="360"/>
      </w:pPr>
    </w:lvl>
    <w:lvl w:ilvl="7" w:tplc="F9F6D4EE" w:tentative="1">
      <w:start w:val="1"/>
      <w:numFmt w:val="lowerLetter"/>
      <w:lvlText w:val="%8."/>
      <w:lvlJc w:val="left"/>
      <w:pPr>
        <w:ind w:left="5400" w:hanging="360"/>
      </w:pPr>
    </w:lvl>
    <w:lvl w:ilvl="8" w:tplc="4606AF0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DBFE252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0789362" w:tentative="1">
      <w:start w:val="1"/>
      <w:numFmt w:val="lowerLetter"/>
      <w:lvlText w:val="%2."/>
      <w:lvlJc w:val="left"/>
      <w:pPr>
        <w:ind w:left="1080" w:hanging="360"/>
      </w:pPr>
    </w:lvl>
    <w:lvl w:ilvl="2" w:tplc="8E2EF1BA" w:tentative="1">
      <w:start w:val="1"/>
      <w:numFmt w:val="lowerRoman"/>
      <w:lvlText w:val="%3."/>
      <w:lvlJc w:val="right"/>
      <w:pPr>
        <w:ind w:left="1800" w:hanging="180"/>
      </w:pPr>
    </w:lvl>
    <w:lvl w:ilvl="3" w:tplc="1C54086C" w:tentative="1">
      <w:start w:val="1"/>
      <w:numFmt w:val="decimal"/>
      <w:lvlText w:val="%4."/>
      <w:lvlJc w:val="left"/>
      <w:pPr>
        <w:ind w:left="2520" w:hanging="360"/>
      </w:pPr>
    </w:lvl>
    <w:lvl w:ilvl="4" w:tplc="8B5CBA48" w:tentative="1">
      <w:start w:val="1"/>
      <w:numFmt w:val="lowerLetter"/>
      <w:lvlText w:val="%5."/>
      <w:lvlJc w:val="left"/>
      <w:pPr>
        <w:ind w:left="3240" w:hanging="360"/>
      </w:pPr>
    </w:lvl>
    <w:lvl w:ilvl="5" w:tplc="02C6E468" w:tentative="1">
      <w:start w:val="1"/>
      <w:numFmt w:val="lowerRoman"/>
      <w:lvlText w:val="%6."/>
      <w:lvlJc w:val="right"/>
      <w:pPr>
        <w:ind w:left="3960" w:hanging="180"/>
      </w:pPr>
    </w:lvl>
    <w:lvl w:ilvl="6" w:tplc="2BE67A1C" w:tentative="1">
      <w:start w:val="1"/>
      <w:numFmt w:val="decimal"/>
      <w:lvlText w:val="%7."/>
      <w:lvlJc w:val="left"/>
      <w:pPr>
        <w:ind w:left="4680" w:hanging="360"/>
      </w:pPr>
    </w:lvl>
    <w:lvl w:ilvl="7" w:tplc="F1AE5E88" w:tentative="1">
      <w:start w:val="1"/>
      <w:numFmt w:val="lowerLetter"/>
      <w:lvlText w:val="%8."/>
      <w:lvlJc w:val="left"/>
      <w:pPr>
        <w:ind w:left="5400" w:hanging="360"/>
      </w:pPr>
    </w:lvl>
    <w:lvl w:ilvl="8" w:tplc="F080E2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1940EC8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C2EDAE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5C4EF1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2504C9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590A19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E76C50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DBC00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BDC3F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9A28E0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84449108">
    <w:abstractNumId w:val="20"/>
  </w:num>
  <w:num w:numId="2" w16cid:durableId="1792358636">
    <w:abstractNumId w:val="15"/>
  </w:num>
  <w:num w:numId="3" w16cid:durableId="1583181908">
    <w:abstractNumId w:val="0"/>
  </w:num>
  <w:num w:numId="4" w16cid:durableId="1000111679">
    <w:abstractNumId w:val="6"/>
  </w:num>
  <w:num w:numId="5" w16cid:durableId="2096782557">
    <w:abstractNumId w:val="18"/>
  </w:num>
  <w:num w:numId="6" w16cid:durableId="349070984">
    <w:abstractNumId w:val="2"/>
  </w:num>
  <w:num w:numId="7" w16cid:durableId="175508302">
    <w:abstractNumId w:val="12"/>
  </w:num>
  <w:num w:numId="8" w16cid:durableId="224099900">
    <w:abstractNumId w:val="9"/>
  </w:num>
  <w:num w:numId="9" w16cid:durableId="1923904644">
    <w:abstractNumId w:val="1"/>
  </w:num>
  <w:num w:numId="10" w16cid:durableId="857544957">
    <w:abstractNumId w:val="1"/>
  </w:num>
  <w:num w:numId="11" w16cid:durableId="2138374209">
    <w:abstractNumId w:val="3"/>
  </w:num>
  <w:num w:numId="12" w16cid:durableId="153761000">
    <w:abstractNumId w:val="4"/>
  </w:num>
  <w:num w:numId="13" w16cid:durableId="2018848608">
    <w:abstractNumId w:val="14"/>
  </w:num>
  <w:num w:numId="14" w16cid:durableId="1903371543">
    <w:abstractNumId w:val="10"/>
  </w:num>
  <w:num w:numId="15" w16cid:durableId="230235643">
    <w:abstractNumId w:val="7"/>
  </w:num>
  <w:num w:numId="16" w16cid:durableId="383020782">
    <w:abstractNumId w:val="13"/>
  </w:num>
  <w:num w:numId="17" w16cid:durableId="2078742905">
    <w:abstractNumId w:val="5"/>
  </w:num>
  <w:num w:numId="18" w16cid:durableId="1181889486">
    <w:abstractNumId w:val="11"/>
  </w:num>
  <w:num w:numId="19" w16cid:durableId="1011185223">
    <w:abstractNumId w:val="19"/>
  </w:num>
  <w:num w:numId="20" w16cid:durableId="1458914590">
    <w:abstractNumId w:val="16"/>
  </w:num>
  <w:num w:numId="21" w16cid:durableId="1286697979">
    <w:abstractNumId w:val="8"/>
  </w:num>
  <w:num w:numId="22" w16cid:durableId="119854729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EF1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1DF"/>
    <w:rsid w:val="00280A85"/>
    <w:rsid w:val="00284119"/>
    <w:rsid w:val="00290B5C"/>
    <w:rsid w:val="00294791"/>
    <w:rsid w:val="002A1DF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561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0E6A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B5F"/>
    <w:rsid w:val="00737215"/>
    <w:rsid w:val="00742B2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9B2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0F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78B"/>
    <w:rsid w:val="00A86B8B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433"/>
    <w:rsid w:val="00AF5AAF"/>
    <w:rsid w:val="00B046D8"/>
    <w:rsid w:val="00B13F4C"/>
    <w:rsid w:val="00B16219"/>
    <w:rsid w:val="00B16C59"/>
    <w:rsid w:val="00B20676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4DB"/>
    <w:rsid w:val="00B84336"/>
    <w:rsid w:val="00B851B9"/>
    <w:rsid w:val="00B86453"/>
    <w:rsid w:val="00B90054"/>
    <w:rsid w:val="00B92C14"/>
    <w:rsid w:val="00B943E1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A8F"/>
    <w:rsid w:val="00D139CF"/>
    <w:rsid w:val="00D37E7F"/>
    <w:rsid w:val="00D47AD7"/>
    <w:rsid w:val="00D51529"/>
    <w:rsid w:val="00D539FE"/>
    <w:rsid w:val="00D85218"/>
    <w:rsid w:val="00D915B1"/>
    <w:rsid w:val="00D916C2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1A7D"/>
    <w:rsid w:val="00F35B05"/>
    <w:rsid w:val="00F413D9"/>
    <w:rsid w:val="00F5135F"/>
    <w:rsid w:val="00F51F78"/>
    <w:rsid w:val="00F618E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26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insp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805" y="188863"/>
          <a:ext cx="960974" cy="4318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exsp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345" y="188819"/>
          <a:ext cx="961176" cy="43198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>
        <dgm:presLayoutVars>
          <dgm:bulletEnabled val="1"/>
        </dgm:presLayoutVars>
      </dgm:prSet>
      <dgm:spPr/>
    </dgm:pt>
  </dgm:ptLst>
  <dgm:cxnLst>
    <dgm:cxn modelId="{4243D61C-35E0-4E6B-AB36-6F8607E30867}" type="presOf" srcId="{6C67DE66-C773-43B4-9C1E-E5B9D5014E97}" destId="{401F6F4E-BF8F-49CD-A023-570599D4F79C}" srcOrd="0" destOrd="0" presId="urn:microsoft.com/office/officeart/2005/8/layout/hChevron3"/>
    <dgm:cxn modelId="{9DE3D31D-6B85-4C41-B3AF-C96AF67C81FE}" type="presOf" srcId="{72C3C3E7-AFE7-48AF-A84A-F5F4B462ABCE}" destId="{AD4E5296-B06F-4F82-9CB5-F741BF6BFCC1}" srcOrd="0" destOrd="0" presId="urn:microsoft.com/office/officeart/2005/8/layout/hChevron3"/>
    <dgm:cxn modelId="{41C9F46A-DCCC-4E3E-83A5-BEF830F71DF9}" type="presOf" srcId="{B73EA016-5B5E-4372-8AFF-E16F061CFA05}" destId="{1F6A0B97-83F0-4189-B0CB-00156B0AC153}" srcOrd="0" destOrd="0" presId="urn:microsoft.com/office/officeart/2005/8/layout/hChevron3"/>
    <dgm:cxn modelId="{EC05B9B0-CB08-44BE-91BE-57986EF91533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1C41AE4-800A-4355-A382-75A79FEADBD0}" type="presOf" srcId="{D813EA76-4FD3-4C15-BFBC-B1DF43B29666}" destId="{4784DBD1-3CBE-41A8-A2C7-CF088F838C79}" srcOrd="0" destOrd="0" presId="urn:microsoft.com/office/officeart/2005/8/layout/hChevron3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CBDBCCFA-35F5-4B98-B20B-A51CF54F89AB}" type="presOf" srcId="{548E9FD9-7371-42E5-8C31-C03B33C90BF7}" destId="{6CE68A43-9C69-4212-AF24-9AFEE7CA1715}" srcOrd="0" destOrd="0" presId="urn:microsoft.com/office/officeart/2005/8/layout/hChevron3"/>
    <dgm:cxn modelId="{CE1A1CAB-D053-472E-AEDD-225E5459B381}" type="presParOf" srcId="{1F6A0B97-83F0-4189-B0CB-00156B0AC153}" destId="{4784DBD1-3CBE-41A8-A2C7-CF088F838C79}" srcOrd="0" destOrd="0" presId="urn:microsoft.com/office/officeart/2005/8/layout/hChevron3"/>
    <dgm:cxn modelId="{546BDDF8-7418-445F-960C-9C78FC922AAC}" type="presParOf" srcId="{1F6A0B97-83F0-4189-B0CB-00156B0AC153}" destId="{37D14BC8-3203-463C-9804-9B3B86B621FF}" srcOrd="1" destOrd="0" presId="urn:microsoft.com/office/officeart/2005/8/layout/hChevron3"/>
    <dgm:cxn modelId="{CE34C0A9-43EE-4D1A-AB54-1C626457070F}" type="presParOf" srcId="{1F6A0B97-83F0-4189-B0CB-00156B0AC153}" destId="{E13D0391-DAD9-4B61-AB66-3FA48A4F7006}" srcOrd="2" destOrd="0" presId="urn:microsoft.com/office/officeart/2005/8/layout/hChevron3"/>
    <dgm:cxn modelId="{00438217-F8A3-42BB-9E6D-0D78FBF0F2B5}" type="presParOf" srcId="{1F6A0B97-83F0-4189-B0CB-00156B0AC153}" destId="{F9271109-4339-4036-9126-150629D10456}" srcOrd="3" destOrd="0" presId="urn:microsoft.com/office/officeart/2005/8/layout/hChevron3"/>
    <dgm:cxn modelId="{2E6171C2-7872-4C70-B2A0-797D497C800A}" type="presParOf" srcId="{1F6A0B97-83F0-4189-B0CB-00156B0AC153}" destId="{AD4E5296-B06F-4F82-9CB5-F741BF6BFCC1}" srcOrd="4" destOrd="0" presId="urn:microsoft.com/office/officeart/2005/8/layout/hChevron3"/>
    <dgm:cxn modelId="{4571CC4D-A478-4300-9DF0-B7DCE322973B}" type="presParOf" srcId="{1F6A0B97-83F0-4189-B0CB-00156B0AC153}" destId="{99F7A086-6C98-4385-8FFE-3337C1F24694}" srcOrd="5" destOrd="0" presId="urn:microsoft.com/office/officeart/2005/8/layout/hChevron3"/>
    <dgm:cxn modelId="{A7AC1CB4-9CCD-4D4B-88CC-E2FA12A91E88}" type="presParOf" srcId="{1F6A0B97-83F0-4189-B0CB-00156B0AC153}" destId="{6CE68A43-9C69-4212-AF24-9AFEE7CA1715}" srcOrd="6" destOrd="0" presId="urn:microsoft.com/office/officeart/2005/8/layout/hChevron3"/>
    <dgm:cxn modelId="{5F6BF2FF-ACCC-41A0-919D-F94A5483CB52}" type="presParOf" srcId="{1F6A0B97-83F0-4189-B0CB-00156B0AC153}" destId="{52B18C29-9B65-4540-BEEB-D505D2915404}" srcOrd="7" destOrd="0" presId="urn:microsoft.com/office/officeart/2005/8/layout/hChevron3"/>
    <dgm:cxn modelId="{5AF95E10-611E-45B2-A402-455F7471174E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72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266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insp</a:t>
          </a:r>
        </a:p>
      </dsp:txBody>
      <dsp:txXfrm>
        <a:off x="985215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7805" y="188863"/>
          <a:ext cx="960974" cy="4318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exsp</a:t>
          </a:r>
        </a:p>
      </dsp:txBody>
      <dsp:txXfrm>
        <a:off x="1753754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345" y="188819"/>
          <a:ext cx="961176" cy="431986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33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3267522" y="212376"/>
        <a:ext cx="577306" cy="3848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2</Pages>
  <Words>296</Words>
  <Characters>2152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Lungor HRCT (832000B)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2022-05-18T04:21:00.0000000Z</dcterms:created>
  <dcterms:modified xsi:type="dcterms:W3CDTF">2026-04-14T07:34:00.0000000Z</dcterms:modified>
</coreProperties>
</file>