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93E1E" w14:textId="77777777" w:rsidR="00A8378B" w:rsidRDefault="00A8378B" w:rsidP="00F35B05">
      <w:pPr>
        <w:pStyle w:val="Rubrik2"/>
        <w:sectPr w:rsidR="00A8378B" w:rsidSect="00A8378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98BEBE5" w14:textId="77777777" w:rsidR="00A8378B" w:rsidRPr="00A8378B" w:rsidRDefault="00A8378B" w:rsidP="00A8378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01EC568" w14:textId="66EA96FA" w:rsidR="00A8378B" w:rsidRPr="00F31A7D" w:rsidRDefault="00F31A7D" w:rsidP="00F31A7D">
      <w:pPr>
        <w:pStyle w:val="Rubrik1"/>
        <w:ind w:left="0"/>
      </w:pPr>
      <w:r w:rsidRPr="00F31A7D">
        <w:t>DT Lungor HRCT (832000B)</w:t>
      </w:r>
    </w:p>
    <w:p w14:paraId="178817A0" w14:textId="77777777" w:rsidR="00A8378B" w:rsidRPr="00A8378B" w:rsidRDefault="00A8378B" w:rsidP="00A8378B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5AFF1DBB" w14:textId="2C4C0159" w:rsidR="00A8378B" w:rsidRPr="00A8378B" w:rsidRDefault="00F31A7D" w:rsidP="00F31A7D">
      <w:pPr>
        <w:pStyle w:val="Rubrik2"/>
        <w:ind w:left="0"/>
      </w:pPr>
      <w:r>
        <w:t>Förändringar</w:t>
      </w:r>
      <w:r w:rsidR="00A8378B" w:rsidRPr="00A8378B">
        <w:t xml:space="preserve"> i denna version</w:t>
      </w:r>
    </w:p>
    <w:p w14:paraId="08246927" w14:textId="62F13C94" w:rsidR="00A8378B" w:rsidRPr="00A8378B" w:rsidRDefault="00B20676" w:rsidP="00A8378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Reviderad, bytt </w:t>
      </w:r>
      <w:proofErr w:type="spellStart"/>
      <w:r>
        <w:rPr>
          <w:rFonts w:ascii="Arial" w:hAnsi="Arial" w:cs="Arial"/>
          <w:sz w:val="18"/>
          <w:szCs w:val="18"/>
        </w:rPr>
        <w:t>kernel</w:t>
      </w:r>
      <w:proofErr w:type="spellEnd"/>
      <w:r>
        <w:rPr>
          <w:rFonts w:ascii="Arial" w:hAnsi="Arial" w:cs="Arial"/>
          <w:sz w:val="18"/>
          <w:szCs w:val="18"/>
        </w:rPr>
        <w:t xml:space="preserve"> Siemens.</w:t>
      </w:r>
    </w:p>
    <w:p w14:paraId="77E2A4F4" w14:textId="77777777" w:rsidR="00A8378B" w:rsidRPr="00A8378B" w:rsidRDefault="00A8378B" w:rsidP="00F31A7D">
      <w:pPr>
        <w:pStyle w:val="Rubrik2"/>
        <w:ind w:left="0"/>
      </w:pPr>
      <w:r w:rsidRPr="00A8378B">
        <w:t>Syfte</w:t>
      </w:r>
    </w:p>
    <w:p w14:paraId="4CDF0FCA" w14:textId="77777777" w:rsidR="00A8378B" w:rsidRPr="00A8378B" w:rsidRDefault="00A8378B" w:rsidP="00A8378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A8378B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246D88A2" w14:textId="77777777" w:rsidR="00A8378B" w:rsidRPr="00A8378B" w:rsidRDefault="00A8378B" w:rsidP="00A8378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91F76EF" w14:textId="77777777" w:rsidR="00A8378B" w:rsidRPr="00A8378B" w:rsidRDefault="00A8378B" w:rsidP="00F31A7D">
      <w:pPr>
        <w:pStyle w:val="Rubrik2"/>
        <w:ind w:left="0"/>
      </w:pPr>
      <w:r w:rsidRPr="00A8378B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A8378B" w:rsidRPr="00A8378B" w14:paraId="5ED1EF00" w14:textId="77777777" w:rsidTr="00C64CBB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67227E9F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8378B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316084C3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8378B">
              <w:rPr>
                <w:rFonts w:ascii="Arial" w:hAnsi="Arial" w:cs="Arial"/>
                <w:sz w:val="18"/>
                <w:szCs w:val="18"/>
              </w:rPr>
              <w:t>Interstitiell</w:t>
            </w:r>
            <w:proofErr w:type="spellEnd"/>
            <w:r w:rsidRPr="00A8378B">
              <w:rPr>
                <w:rFonts w:ascii="Arial" w:hAnsi="Arial" w:cs="Arial"/>
                <w:sz w:val="18"/>
                <w:szCs w:val="18"/>
              </w:rPr>
              <w:t xml:space="preserve"> lungsjukdom, emfysem, </w:t>
            </w:r>
            <w:proofErr w:type="spellStart"/>
            <w:r w:rsidRPr="00A8378B">
              <w:rPr>
                <w:rFonts w:ascii="Arial" w:hAnsi="Arial" w:cs="Arial"/>
                <w:sz w:val="18"/>
                <w:szCs w:val="18"/>
              </w:rPr>
              <w:t>bronkiektasier</w:t>
            </w:r>
            <w:proofErr w:type="spellEnd"/>
            <w:r w:rsidRPr="00A8378B">
              <w:rPr>
                <w:rFonts w:ascii="Arial" w:hAnsi="Arial" w:cs="Arial"/>
                <w:sz w:val="18"/>
                <w:szCs w:val="18"/>
              </w:rPr>
              <w:t xml:space="preserve"> mm. Används främst då patienten tidigare genomgått HRCT med </w:t>
            </w:r>
            <w:proofErr w:type="spellStart"/>
            <w:r w:rsidRPr="00A8378B">
              <w:rPr>
                <w:rFonts w:ascii="Arial" w:hAnsi="Arial" w:cs="Arial"/>
                <w:sz w:val="18"/>
                <w:szCs w:val="18"/>
              </w:rPr>
              <w:t>bukläge</w:t>
            </w:r>
            <w:proofErr w:type="spellEnd"/>
            <w:r w:rsidRPr="00A8378B">
              <w:rPr>
                <w:rFonts w:ascii="Arial" w:hAnsi="Arial" w:cs="Arial"/>
                <w:sz w:val="18"/>
                <w:szCs w:val="18"/>
              </w:rPr>
              <w:t xml:space="preserve"> (83200A).</w:t>
            </w:r>
          </w:p>
        </w:tc>
      </w:tr>
      <w:tr w:rsidR="00A8378B" w:rsidRPr="00A8378B" w14:paraId="5CB64CEC" w14:textId="77777777" w:rsidTr="00C64CB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6CABBC0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8378B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918C0B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8378B">
              <w:rPr>
                <w:rFonts w:ascii="Arial" w:hAnsi="Arial" w:cs="Arial"/>
                <w:sz w:val="18"/>
                <w:szCs w:val="18"/>
              </w:rPr>
              <w:t>Träna patientens andning så att serierna görs i maximal inspiration respektive exspiration.</w:t>
            </w:r>
          </w:p>
        </w:tc>
      </w:tr>
      <w:tr w:rsidR="00A8378B" w:rsidRPr="00A8378B" w14:paraId="468BDE6E" w14:textId="77777777" w:rsidTr="00C64CB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8B1EC26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8378B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BD55A8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8378B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A8378B" w:rsidRPr="00A8378B" w14:paraId="754C817B" w14:textId="77777777" w:rsidTr="00C64CB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E0F7FA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8378B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961FBE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8378B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A8378B" w:rsidRPr="00A8378B" w14:paraId="55D85981" w14:textId="77777777" w:rsidTr="00C64CB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3103423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8378B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ACDE48" w14:textId="1F180754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8378B">
              <w:rPr>
                <w:rFonts w:ascii="Arial" w:hAnsi="Arial" w:cs="Arial"/>
                <w:sz w:val="18"/>
                <w:szCs w:val="18"/>
              </w:rPr>
              <w:t xml:space="preserve">Kvinnor </w:t>
            </w:r>
            <w:r w:rsidR="00F31A7D" w:rsidRPr="00A8378B">
              <w:rPr>
                <w:rFonts w:ascii="Arial" w:hAnsi="Arial" w:cs="Arial"/>
                <w:sz w:val="18"/>
                <w:szCs w:val="18"/>
              </w:rPr>
              <w:t>15–50</w:t>
            </w:r>
            <w:r w:rsidRPr="00A8378B">
              <w:rPr>
                <w:rFonts w:ascii="Arial" w:hAnsi="Arial" w:cs="Arial"/>
                <w:sz w:val="18"/>
                <w:szCs w:val="18"/>
              </w:rPr>
              <w:t xml:space="preserve"> år ska tillfrågas om eventuell graviditet. I andra och tredje </w:t>
            </w:r>
            <w:proofErr w:type="spellStart"/>
            <w:r w:rsidRPr="00A8378B">
              <w:rPr>
                <w:rFonts w:ascii="Arial" w:hAnsi="Arial" w:cs="Arial"/>
                <w:sz w:val="18"/>
                <w:szCs w:val="18"/>
              </w:rPr>
              <w:t>trimestern</w:t>
            </w:r>
            <w:proofErr w:type="spellEnd"/>
            <w:r w:rsidRPr="00A8378B">
              <w:rPr>
                <w:rFonts w:ascii="Arial" w:hAnsi="Arial" w:cs="Arial"/>
                <w:sz w:val="18"/>
                <w:szCs w:val="18"/>
              </w:rPr>
              <w:t xml:space="preserve"> finns risk att fostret hamnar i strålfältet. För övriga strålskyddsrutiner se </w:t>
            </w:r>
            <w:r w:rsidRPr="00A8378B">
              <w:rPr>
                <w:rFonts w:ascii="Arial" w:hAnsi="Arial" w:cs="Arial"/>
                <w:color w:val="000000"/>
                <w:sz w:val="18"/>
                <w:szCs w:val="18"/>
              </w:rPr>
              <w:t xml:space="preserve">kapitel 4.2 och 5.2 i </w:t>
            </w:r>
            <w:hyperlink r:id="rId17" w:history="1">
              <w:r w:rsidRPr="00A8378B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  <w:r w:rsidRPr="00A8378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8378B" w:rsidRPr="00A8378B" w14:paraId="4F338273" w14:textId="77777777" w:rsidTr="00C64CB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67EE92B0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8378B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467E4832" w14:textId="77777777" w:rsidR="00A8378B" w:rsidRPr="00A8378B" w:rsidRDefault="00A8378B" w:rsidP="00A8378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8378B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75A49355" w14:textId="77777777" w:rsidR="00A8378B" w:rsidRPr="00A8378B" w:rsidRDefault="00A8378B" w:rsidP="00A8378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8378B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A8378B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A8378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5B516AB" w14:textId="77777777" w:rsidR="00A8378B" w:rsidRPr="00A8378B" w:rsidRDefault="00A8378B" w:rsidP="00A8378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8378B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21DA43B8" w14:textId="5DD959B8" w:rsidR="00A8378B" w:rsidRPr="00A8378B" w:rsidRDefault="00A8378B" w:rsidP="00F31A7D">
      <w:pPr>
        <w:pStyle w:val="Rubrik2"/>
        <w:ind w:left="0"/>
      </w:pPr>
      <w:r w:rsidRPr="00A8378B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566"/>
        <w:gridCol w:w="2522"/>
      </w:tblGrid>
      <w:tr w:rsidR="00A8378B" w:rsidRPr="00A8378B" w14:paraId="133B42A7" w14:textId="77777777" w:rsidTr="00A8378B">
        <w:trPr>
          <w:trHeight w:val="520"/>
        </w:trPr>
        <w:tc>
          <w:tcPr>
            <w:tcW w:w="6516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D649FCB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A8378B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44B4D23D" wp14:editId="67F23903">
                  <wp:extent cx="4037991" cy="809625"/>
                  <wp:effectExtent l="0" t="0" r="38735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2522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8530032" w14:textId="7653C3ED" w:rsidR="00A8378B" w:rsidRPr="00A8378B" w:rsidRDefault="00AF2433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A8378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596A73B3" wp14:editId="0A8ECDB9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235585</wp:posOffset>
                      </wp:positionV>
                      <wp:extent cx="410210" cy="1324610"/>
                      <wp:effectExtent l="0" t="0" r="8890" b="8890"/>
                      <wp:wrapNone/>
                      <wp:docPr id="14" name="Upp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32461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88AD736" w14:textId="77777777" w:rsidR="00A8378B" w:rsidRPr="00A8378B" w:rsidRDefault="00A8378B" w:rsidP="00530E6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8378B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6A73B3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4" o:spid="_x0000_s1026" type="#_x0000_t68" style="position:absolute;left:0;text-align:left;margin-left:59.25pt;margin-top:18.55pt;width:32.3pt;height:104.3pt;rotation:180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" adj="3345" fillcolor="#ffc000" stroked="f" strokeweight="1pt">
                      <v:textbox inset="1mm,1mm,1mm,1mm">
                        <w:txbxContent>
                          <w:p w14:paraId="188AD736" w14:textId="77777777" w:rsidR="00A8378B" w:rsidRPr="00A8378B" w:rsidRDefault="00A8378B" w:rsidP="00530E6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8378B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378B" w:rsidRPr="00A8378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52821389" wp14:editId="63345ABD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219710</wp:posOffset>
                      </wp:positionV>
                      <wp:extent cx="410210" cy="1353185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35318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5978E36" w14:textId="77777777" w:rsidR="00A8378B" w:rsidRPr="0066567D" w:rsidRDefault="00A8378B" w:rsidP="00530E6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821389" id="Upp 17" o:spid="_x0000_s1027" type="#_x0000_t68" style="position:absolute;left:0;text-align:left;margin-left:21.55pt;margin-top:17.3pt;width:32.3pt;height:106.55pt;rotation:18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" adj="3274" fillcolor="red" stroked="f" strokeweight="1pt">
                      <v:textbox inset="1mm,1mm,1mm,1mm">
                        <w:txbxContent>
                          <w:p w14:paraId="55978E36" w14:textId="77777777" w:rsidR="00A8378B" w:rsidRPr="0066567D" w:rsidRDefault="00A8378B" w:rsidP="00530E6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378B" w:rsidRPr="00A8378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6A89FB0B" wp14:editId="4A70D4E6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219710</wp:posOffset>
                      </wp:positionV>
                      <wp:extent cx="1457325" cy="1367790"/>
                      <wp:effectExtent l="19050" t="19050" r="28575" b="2286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1367942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011CA7" id="Rektangel 3" o:spid="_x0000_s1026" style="position:absolute;margin-left:.8pt;margin-top:17.3pt;width:114.75pt;height:107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" filled="f" strokecolor="red" strokeweight="3pt"/>
                  </w:pict>
                </mc:Fallback>
              </mc:AlternateContent>
            </w:r>
            <w:r w:rsidR="00A8378B" w:rsidRPr="00A8378B">
              <w:rPr>
                <w:noProof/>
                <w:szCs w:val="20"/>
              </w:rPr>
              <w:drawing>
                <wp:inline distT="0" distB="0" distL="0" distR="0" wp14:anchorId="7566F423" wp14:editId="752F0169">
                  <wp:extent cx="1477670" cy="1796040"/>
                  <wp:effectExtent l="0" t="0" r="8255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183086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309" cy="1804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378B" w:rsidRPr="00A8378B" w14:paraId="6BBFCA59" w14:textId="77777777" w:rsidTr="00A8378B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6378B4E4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8378B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28C07FD2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A8378B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BF471D4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8378B" w:rsidRPr="00A8378B" w14:paraId="256A2AF8" w14:textId="77777777" w:rsidTr="00A8378B">
        <w:trPr>
          <w:trHeight w:val="227"/>
        </w:trPr>
        <w:tc>
          <w:tcPr>
            <w:tcW w:w="1950" w:type="dxa"/>
            <w:shd w:val="clear" w:color="auto" w:fill="FFFFFF"/>
          </w:tcPr>
          <w:p w14:paraId="37C2ADBF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8378B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42904424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8378B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A8378B">
              <w:rPr>
                <w:rFonts w:ascii="Arial" w:hAnsi="Arial" w:cs="Arial"/>
                <w:sz w:val="18"/>
                <w:szCs w:val="18"/>
              </w:rPr>
              <w:t xml:space="preserve"> – lungbaser.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392E50E" w14:textId="77777777" w:rsidR="00A8378B" w:rsidRPr="00A8378B" w:rsidRDefault="00A8378B" w:rsidP="00A8378B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A8378B" w:rsidRPr="00A8378B" w14:paraId="39B642F3" w14:textId="77777777" w:rsidTr="00A8378B">
        <w:trPr>
          <w:trHeight w:val="227"/>
        </w:trPr>
        <w:tc>
          <w:tcPr>
            <w:tcW w:w="1950" w:type="dxa"/>
            <w:shd w:val="clear" w:color="auto" w:fill="FFFFFF"/>
          </w:tcPr>
          <w:p w14:paraId="74FF409C" w14:textId="77777777" w:rsidR="00A8378B" w:rsidRPr="00A8378B" w:rsidRDefault="00A8378B" w:rsidP="00A8378B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8378B">
              <w:rPr>
                <w:rFonts w:ascii="Arial" w:hAnsi="Arial" w:cs="Arial"/>
                <w:b/>
                <w:sz w:val="18"/>
                <w:szCs w:val="18"/>
              </w:rPr>
              <w:t xml:space="preserve">Thorax K- </w:t>
            </w:r>
            <w:proofErr w:type="spellStart"/>
            <w:r w:rsidRPr="00A8378B">
              <w:rPr>
                <w:rFonts w:ascii="Arial" w:hAnsi="Arial" w:cs="Arial"/>
                <w:b/>
                <w:sz w:val="18"/>
                <w:szCs w:val="18"/>
              </w:rPr>
              <w:t>insp</w:t>
            </w:r>
            <w:proofErr w:type="spellEnd"/>
          </w:p>
          <w:p w14:paraId="7F5E9CAD" w14:textId="4692497F" w:rsidR="00A8378B" w:rsidRPr="00A8378B" w:rsidRDefault="00A8378B" w:rsidP="00A8378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6BAD8A5D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A8378B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A8378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8378B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A8378B">
              <w:rPr>
                <w:rFonts w:ascii="Arial" w:hAnsi="Arial" w:cs="Arial"/>
                <w:sz w:val="18"/>
                <w:szCs w:val="18"/>
              </w:rPr>
              <w:t xml:space="preserve"> – lungbaser.</w:t>
            </w:r>
          </w:p>
          <w:p w14:paraId="7BA1F2D0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8378B">
              <w:rPr>
                <w:rFonts w:ascii="Arial" w:hAnsi="Arial" w:cs="Arial"/>
                <w:i/>
                <w:sz w:val="18"/>
                <w:szCs w:val="18"/>
              </w:rPr>
              <w:t>Patienten ska andas in maximalt och hålla andan.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0EED1E76" w14:textId="77777777" w:rsidR="00A8378B" w:rsidRPr="00A8378B" w:rsidRDefault="00A8378B" w:rsidP="00A8378B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8378B" w:rsidRPr="00A8378B" w14:paraId="01498DB9" w14:textId="77777777" w:rsidTr="00A8378B">
        <w:trPr>
          <w:trHeight w:val="227"/>
        </w:trPr>
        <w:tc>
          <w:tcPr>
            <w:tcW w:w="1950" w:type="dxa"/>
            <w:shd w:val="clear" w:color="auto" w:fill="FFFFFF"/>
          </w:tcPr>
          <w:p w14:paraId="203332F4" w14:textId="77777777" w:rsidR="00A8378B" w:rsidRPr="00A8378B" w:rsidRDefault="00A8378B" w:rsidP="00A8378B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8378B">
              <w:rPr>
                <w:rFonts w:ascii="Arial" w:hAnsi="Arial" w:cs="Arial"/>
                <w:b/>
                <w:sz w:val="18"/>
                <w:szCs w:val="18"/>
              </w:rPr>
              <w:t xml:space="preserve">Thorax K- </w:t>
            </w:r>
            <w:proofErr w:type="spellStart"/>
            <w:r w:rsidRPr="00A8378B">
              <w:rPr>
                <w:rFonts w:ascii="Arial" w:hAnsi="Arial" w:cs="Arial"/>
                <w:b/>
                <w:sz w:val="18"/>
                <w:szCs w:val="18"/>
              </w:rPr>
              <w:t>exsp</w:t>
            </w:r>
            <w:proofErr w:type="spellEnd"/>
          </w:p>
          <w:p w14:paraId="673689D6" w14:textId="2389F9EC" w:rsidR="00A8378B" w:rsidRPr="00A8378B" w:rsidRDefault="00A8378B" w:rsidP="00A8378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3252D6B9" w14:textId="32C0678D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A8378B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A8378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8378B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A8378B">
              <w:rPr>
                <w:rFonts w:ascii="Arial" w:hAnsi="Arial" w:cs="Arial"/>
                <w:sz w:val="18"/>
                <w:szCs w:val="18"/>
              </w:rPr>
              <w:t xml:space="preserve"> – lungbaser. </w:t>
            </w:r>
          </w:p>
          <w:p w14:paraId="2F0433FA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8378B">
              <w:rPr>
                <w:rFonts w:ascii="Arial" w:hAnsi="Arial" w:cs="Arial"/>
                <w:i/>
                <w:sz w:val="18"/>
                <w:szCs w:val="18"/>
              </w:rPr>
              <w:t>Patienten ska andas ut maximalt och hålla andan.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F4ABD36" w14:textId="77777777" w:rsidR="00A8378B" w:rsidRPr="00A8378B" w:rsidRDefault="00A8378B" w:rsidP="00A8378B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DCEA228" w14:textId="77777777" w:rsidR="00A8378B" w:rsidRPr="00A8378B" w:rsidRDefault="00A8378B" w:rsidP="00A8378B">
      <w:pPr>
        <w:spacing w:after="0" w:line="36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69F0284" w14:textId="77777777" w:rsidR="00A8378B" w:rsidRPr="00A8378B" w:rsidRDefault="00A8378B" w:rsidP="00F31A7D">
      <w:pPr>
        <w:pStyle w:val="Rubrik2"/>
        <w:ind w:left="0"/>
      </w:pPr>
      <w:proofErr w:type="spellStart"/>
      <w:r w:rsidRPr="00A8378B">
        <w:lastRenderedPageBreak/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835"/>
        <w:gridCol w:w="2410"/>
        <w:gridCol w:w="2664"/>
      </w:tblGrid>
      <w:tr w:rsidR="00A8378B" w:rsidRPr="00A8378B" w14:paraId="0F2CE134" w14:textId="77777777" w:rsidTr="00A8378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D306E39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8378B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016C9B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A8378B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B03F5D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8378B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5E522D55" wp14:editId="11A1F424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473075</wp:posOffset>
                      </wp:positionV>
                      <wp:extent cx="410210" cy="494665"/>
                      <wp:effectExtent l="0" t="4128" r="4763" b="4762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8B71EC9" w14:textId="77777777" w:rsidR="00A8378B" w:rsidRPr="0066567D" w:rsidRDefault="00A8378B" w:rsidP="00530E6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522D55" id="Upp 24" o:spid="_x0000_s1028" type="#_x0000_t68" style="position:absolute;left:0;text-align:left;margin-left:19.7pt;margin-top:37.25pt;width:32.3pt;height:38.95pt;rotation:90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38B71EC9" w14:textId="77777777" w:rsidR="00A8378B" w:rsidRPr="0066567D" w:rsidRDefault="00A8378B" w:rsidP="00530E6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8378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0D1FCFE4" wp14:editId="187703E5">
                      <wp:simplePos x="0" y="0"/>
                      <wp:positionH relativeFrom="margin">
                        <wp:posOffset>935355</wp:posOffset>
                      </wp:positionH>
                      <wp:positionV relativeFrom="paragraph">
                        <wp:posOffset>135255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3E88237" w14:textId="77777777" w:rsidR="00A8378B" w:rsidRPr="0066564D" w:rsidRDefault="00A8378B" w:rsidP="00530E6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1FCFE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9" type="#_x0000_t67" style="position:absolute;left:0;text-align:left;margin-left:73.65pt;margin-top:10.65pt;width:32.25pt;height:45.35pt;z-index:251658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" adj="13920" fillcolor="red" stroked="f" strokeweight="1pt">
                      <v:textbox style="layout-flow:vertical" inset="1mm,1mm,1mm,1mm">
                        <w:txbxContent>
                          <w:p w14:paraId="73E88237" w14:textId="77777777" w:rsidR="00A8378B" w:rsidRPr="0066564D" w:rsidRDefault="00A8378B" w:rsidP="00530E6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A8378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28DD2629" wp14:editId="470DAEB0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-13335</wp:posOffset>
                      </wp:positionV>
                      <wp:extent cx="5715" cy="1317625"/>
                      <wp:effectExtent l="19050" t="19050" r="32385" b="3492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938" cy="1318161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CFE44D" id="Rak 16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65pt,-1.05pt" to="56.1pt,1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A8378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72F36DD3" wp14:editId="7FC93A53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125095</wp:posOffset>
                      </wp:positionV>
                      <wp:extent cx="1460500" cy="5715"/>
                      <wp:effectExtent l="19050" t="19050" r="6350" b="32385"/>
                      <wp:wrapNone/>
                      <wp:docPr id="1275050996" name="Ra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60665" cy="5938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81773F" id="Rak 13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5pt,9.85pt" to="113.5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A8378B">
              <w:rPr>
                <w:noProof/>
                <w:szCs w:val="20"/>
              </w:rPr>
              <w:drawing>
                <wp:inline distT="0" distB="0" distL="0" distR="0" wp14:anchorId="65CF79F6" wp14:editId="6386BD4A">
                  <wp:extent cx="1422243" cy="1268540"/>
                  <wp:effectExtent l="0" t="0" r="6985" b="8255"/>
                  <wp:docPr id="27" name="Bildobjekt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990973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645" cy="127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77BB072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8378B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4318A171" wp14:editId="22F6328F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557530</wp:posOffset>
                      </wp:positionV>
                      <wp:extent cx="410210" cy="552450"/>
                      <wp:effectExtent l="0" t="0" r="8890" b="0"/>
                      <wp:wrapNone/>
                      <wp:docPr id="26" name="Upp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D6858C6" w14:textId="77777777" w:rsidR="00A8378B" w:rsidRPr="0066567D" w:rsidRDefault="00A8378B" w:rsidP="00530E6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8A171" id="Upp 26" o:spid="_x0000_s1030" type="#_x0000_t68" style="position:absolute;left:0;text-align:left;margin-left:86.9pt;margin-top:43.9pt;width:32.3pt;height:43.5pt;rotation:180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" adj="8019" fillcolor="red" stroked="f" strokeweight="1pt">
                      <v:textbox style="layout-flow:vertical;mso-layout-flow-alt:bottom-to-top" inset="1mm,1mm,1mm,1mm">
                        <w:txbxContent>
                          <w:p w14:paraId="3D6858C6" w14:textId="77777777" w:rsidR="00A8378B" w:rsidRPr="0066567D" w:rsidRDefault="00A8378B" w:rsidP="00530E6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8378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59FE6EDD" wp14:editId="10F0091A">
                      <wp:simplePos x="0" y="0"/>
                      <wp:positionH relativeFrom="column">
                        <wp:posOffset>770255</wp:posOffset>
                      </wp:positionH>
                      <wp:positionV relativeFrom="paragraph">
                        <wp:posOffset>18415</wp:posOffset>
                      </wp:positionV>
                      <wp:extent cx="6985" cy="1271270"/>
                      <wp:effectExtent l="19050" t="19050" r="31115" b="24130"/>
                      <wp:wrapNone/>
                      <wp:docPr id="19" name="Ra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286" cy="127168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BE1AA0" id="Rak 19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65pt,1.45pt" to="61.2pt,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A8378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6399E4BD" wp14:editId="21E90CA4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11430</wp:posOffset>
                      </wp:positionV>
                      <wp:extent cx="410210" cy="494665"/>
                      <wp:effectExtent l="0" t="4128" r="4763" b="476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1709E0A" w14:textId="77777777" w:rsidR="00A8378B" w:rsidRPr="0066567D" w:rsidRDefault="00A8378B" w:rsidP="00530E6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99E4BD" id="Upp 22" o:spid="_x0000_s1031" type="#_x0000_t68" style="position:absolute;left:0;text-align:left;margin-left:24.65pt;margin-top:.9pt;width:32.3pt;height:38.95pt;rotation:90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juRVA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" adj="8956" fillcolor="red" stroked="f" strokeweight="1pt">
                      <v:textbox style="layout-flow:vertical;mso-layout-flow-alt:bottom-to-top" inset="1mm,1mm,1mm,1mm">
                        <w:txbxContent>
                          <w:p w14:paraId="31709E0A" w14:textId="77777777" w:rsidR="00A8378B" w:rsidRPr="0066567D" w:rsidRDefault="00A8378B" w:rsidP="00530E6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8378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0496AB3A" wp14:editId="233373AA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548005</wp:posOffset>
                      </wp:positionV>
                      <wp:extent cx="1707515" cy="0"/>
                      <wp:effectExtent l="19050" t="19050" r="6985" b="19050"/>
                      <wp:wrapNone/>
                      <wp:docPr id="28" name="Ra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4B8E60" id="Rak 28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43.15pt" to="131.9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A8378B">
              <w:rPr>
                <w:noProof/>
                <w:szCs w:val="20"/>
              </w:rPr>
              <w:drawing>
                <wp:inline distT="0" distB="0" distL="0" distR="0" wp14:anchorId="07E8FEF4" wp14:editId="108980FA">
                  <wp:extent cx="1567610" cy="1278194"/>
                  <wp:effectExtent l="0" t="0" r="0" b="0"/>
                  <wp:docPr id="29" name="Bildobjekt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51719" name=""/>
                          <pic:cNvPicPr/>
                        </pic:nvPicPr>
                        <pic:blipFill>
                          <a:blip r:embed="rId25"/>
                          <a:srcRect l="15596" r="153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387" cy="1305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378B" w:rsidRPr="00A8378B" w14:paraId="776B2BBF" w14:textId="77777777" w:rsidTr="00A8378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7C84EEC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8378B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89510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A8378B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 ex. efter axlarna). DFOV ska omfatta hela thorax med 5-10 cm marginal på vardera sidan om kroppen.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CB8525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EBF995B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8378B" w:rsidRPr="00A8378B" w14:paraId="3210E9DC" w14:textId="77777777" w:rsidTr="00A8378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57A299B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8378B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9B1CD1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A8378B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BAD3AEB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FBA1DAA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8378B" w:rsidRPr="00A8378B" w14:paraId="70AACD16" w14:textId="77777777" w:rsidTr="00A8378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DE8745D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8378B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4ECA6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A8378B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B7867A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5AEDEEC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CBC0C7F" w14:textId="77777777" w:rsidR="00A8378B" w:rsidRPr="00A8378B" w:rsidRDefault="00A8378B" w:rsidP="00F31A7D">
      <w:pPr>
        <w:pStyle w:val="Rubrik2"/>
        <w:ind w:left="0"/>
      </w:pPr>
      <w:r w:rsidRPr="00A8378B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17"/>
        <w:gridCol w:w="1105"/>
      </w:tblGrid>
      <w:tr w:rsidR="00A8378B" w:rsidRPr="00A8378B" w14:paraId="58E86EB5" w14:textId="77777777" w:rsidTr="00C64CBB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5383A9B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8378B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92D1750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378B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1E42B15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378B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955A85D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8378B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A8378B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628A232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A8378B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FE32AA9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A8378B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A8378B" w:rsidRPr="00A8378B" w14:paraId="0BE716DF" w14:textId="77777777" w:rsidTr="00C64CBB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EC035F" w14:textId="77777777" w:rsidR="00A8378B" w:rsidRPr="00A8378B" w:rsidRDefault="00A8378B" w:rsidP="00A8378B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8378B">
              <w:rPr>
                <w:rFonts w:ascii="Arial" w:hAnsi="Arial" w:cs="Arial"/>
                <w:b/>
                <w:sz w:val="18"/>
                <w:szCs w:val="18"/>
              </w:rPr>
              <w:t xml:space="preserve">Thorax K- </w:t>
            </w:r>
            <w:proofErr w:type="spellStart"/>
            <w:r w:rsidRPr="00A8378B">
              <w:rPr>
                <w:rFonts w:ascii="Arial" w:hAnsi="Arial" w:cs="Arial"/>
                <w:b/>
                <w:sz w:val="18"/>
                <w:szCs w:val="18"/>
              </w:rPr>
              <w:t>insp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4A49BF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FC165B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25F1A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72B35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1816405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A8378B" w:rsidRPr="00A8378B" w14:paraId="11FAC80D" w14:textId="77777777" w:rsidTr="00C64CBB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B6510A6" w14:textId="77777777" w:rsidR="00A8378B" w:rsidRPr="00A8378B" w:rsidRDefault="00A8378B" w:rsidP="00A8378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A8378B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A8378B">
              <w:rPr>
                <w:rFonts w:ascii="Arial" w:hAnsi="Arial" w:cs="Arial"/>
                <w:b/>
                <w:sz w:val="18"/>
                <w:szCs w:val="18"/>
              </w:rPr>
              <w:t xml:space="preserve">  Lungor K- </w:t>
            </w:r>
            <w:proofErr w:type="spellStart"/>
            <w:r w:rsidRPr="00A8378B">
              <w:rPr>
                <w:rFonts w:ascii="Arial" w:hAnsi="Arial" w:cs="Arial"/>
                <w:b/>
                <w:sz w:val="18"/>
                <w:szCs w:val="18"/>
              </w:rPr>
              <w:t>insp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3C8D84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78B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0DD94B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78B">
              <w:rPr>
                <w:rFonts w:ascii="Arial" w:hAnsi="Arial" w:cs="Arial"/>
                <w:sz w:val="18"/>
                <w:szCs w:val="18"/>
              </w:rPr>
              <w:t>1/10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5F201" w14:textId="0ABBE390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78B">
              <w:rPr>
                <w:rFonts w:ascii="Arial" w:hAnsi="Arial" w:cs="Arial"/>
                <w:sz w:val="18"/>
                <w:szCs w:val="18"/>
              </w:rPr>
              <w:t>B</w:t>
            </w:r>
            <w:r w:rsidR="00A86B8B">
              <w:rPr>
                <w:rFonts w:ascii="Arial" w:hAnsi="Arial" w:cs="Arial"/>
                <w:sz w:val="18"/>
                <w:szCs w:val="18"/>
              </w:rPr>
              <w:t>l64</w:t>
            </w:r>
            <w:r w:rsidRPr="00A8378B">
              <w:rPr>
                <w:rFonts w:ascii="Arial" w:hAnsi="Arial" w:cs="Arial"/>
                <w:sz w:val="18"/>
                <w:szCs w:val="18"/>
              </w:rPr>
              <w:t>/Boneplus/FC86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31EF73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8378B">
              <w:rPr>
                <w:rFonts w:ascii="Arial" w:hAnsi="Arial" w:cs="Arial"/>
                <w:noProof/>
                <w:sz w:val="18"/>
                <w:szCs w:val="18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5BBD583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8378B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A8378B" w:rsidRPr="00A8378B" w14:paraId="5554F1A4" w14:textId="77777777" w:rsidTr="00C64CBB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CD95CCF" w14:textId="77777777" w:rsidR="00A8378B" w:rsidRPr="00A8378B" w:rsidRDefault="00A8378B" w:rsidP="00A8378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CA52FC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78B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DE429A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78B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ADB223" w14:textId="433164D0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78B">
              <w:rPr>
                <w:rFonts w:ascii="Arial" w:hAnsi="Arial" w:cs="Arial"/>
                <w:sz w:val="18"/>
                <w:szCs w:val="18"/>
              </w:rPr>
              <w:t>B</w:t>
            </w:r>
            <w:r w:rsidR="00A86B8B">
              <w:rPr>
                <w:rFonts w:ascii="Arial" w:hAnsi="Arial" w:cs="Arial"/>
                <w:sz w:val="18"/>
                <w:szCs w:val="18"/>
              </w:rPr>
              <w:t>l64</w:t>
            </w:r>
            <w:r w:rsidRPr="00A8378B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A8378B">
              <w:rPr>
                <w:rFonts w:ascii="Arial" w:hAnsi="Arial" w:cs="Arial"/>
                <w:sz w:val="18"/>
                <w:szCs w:val="18"/>
              </w:rPr>
              <w:t>Lung</w:t>
            </w:r>
            <w:proofErr w:type="spellEnd"/>
            <w:r w:rsidRPr="00A8378B">
              <w:rPr>
                <w:rFonts w:ascii="Arial" w:hAnsi="Arial" w:cs="Arial"/>
                <w:sz w:val="18"/>
                <w:szCs w:val="18"/>
              </w:rPr>
              <w:t>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7B84B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A8378B">
              <w:rPr>
                <w:rFonts w:ascii="Arial" w:hAnsi="Arial" w:cs="Arial"/>
                <w:noProof/>
                <w:sz w:val="18"/>
                <w:szCs w:val="18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785DBFB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8378B" w:rsidRPr="00A8378B" w14:paraId="4F1DCAE3" w14:textId="77777777" w:rsidTr="00C64CBB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6C70907" w14:textId="77777777" w:rsidR="00A8378B" w:rsidRPr="00A8378B" w:rsidRDefault="00A8378B" w:rsidP="00A8378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B23354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78B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67D291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78B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5CF3B" w14:textId="5AB67FF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A86B8B">
              <w:rPr>
                <w:rFonts w:ascii="Arial" w:hAnsi="Arial" w:cs="Arial"/>
                <w:sz w:val="18"/>
                <w:szCs w:val="18"/>
                <w:lang w:val="en-US"/>
              </w:rPr>
              <w:t>l64</w:t>
            </w:r>
            <w:r w:rsidRPr="00A8378B">
              <w:rPr>
                <w:rFonts w:ascii="Arial" w:hAnsi="Arial" w:cs="Arial"/>
                <w:sz w:val="18"/>
                <w:szCs w:val="18"/>
                <w:lang w:val="en-US"/>
              </w:rPr>
              <w:t>/Lung/FC52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EBDA01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noProof/>
                <w:sz w:val="18"/>
                <w:szCs w:val="18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91754D2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8378B" w:rsidRPr="00A8378B" w14:paraId="6AC79AA5" w14:textId="77777777" w:rsidTr="00C64CBB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4FD550F" w14:textId="77777777" w:rsidR="00A8378B" w:rsidRPr="00A8378B" w:rsidRDefault="00A8378B" w:rsidP="00A8378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4FE2F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78B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833D4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378B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39354A" w14:textId="3E027FA8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A86B8B">
              <w:rPr>
                <w:rFonts w:ascii="Arial" w:hAnsi="Arial" w:cs="Arial"/>
                <w:sz w:val="18"/>
                <w:szCs w:val="18"/>
                <w:lang w:val="en-US"/>
              </w:rPr>
              <w:t>l64</w:t>
            </w:r>
            <w:r w:rsidRPr="00A8378B">
              <w:rPr>
                <w:rFonts w:ascii="Arial" w:hAnsi="Arial" w:cs="Arial"/>
                <w:sz w:val="18"/>
                <w:szCs w:val="18"/>
                <w:lang w:val="en-US"/>
              </w:rPr>
              <w:t>/Lung/FC52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BE3998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noProof/>
                <w:sz w:val="18"/>
                <w:szCs w:val="18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0B42A4E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8378B" w:rsidRPr="00A8378B" w14:paraId="08C294D6" w14:textId="77777777" w:rsidTr="00C64CBB">
        <w:trPr>
          <w:trHeight w:val="227"/>
        </w:trPr>
        <w:tc>
          <w:tcPr>
            <w:tcW w:w="2122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684A182" w14:textId="77777777" w:rsidR="00A8378B" w:rsidRPr="00A8378B" w:rsidRDefault="00A8378B" w:rsidP="00A8378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934AB8E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4A62A52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5B26D6B" w14:textId="7523F342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A86B8B">
              <w:rPr>
                <w:rFonts w:ascii="Arial" w:hAnsi="Arial" w:cs="Arial"/>
                <w:sz w:val="18"/>
                <w:szCs w:val="18"/>
                <w:lang w:val="en-US"/>
              </w:rPr>
              <w:t>l64</w:t>
            </w:r>
            <w:r w:rsidRPr="00A8378B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proofErr w:type="spellStart"/>
            <w:r w:rsidRPr="00A8378B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A8378B">
              <w:rPr>
                <w:rFonts w:ascii="Arial" w:hAnsi="Arial" w:cs="Arial"/>
                <w:sz w:val="18"/>
                <w:szCs w:val="18"/>
                <w:lang w:val="en-US"/>
              </w:rPr>
              <w:t>/FC86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91C95B6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18A839EA" w14:textId="7399B051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 w:rsidR="00A86B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/PACS</w:t>
            </w:r>
          </w:p>
        </w:tc>
      </w:tr>
      <w:tr w:rsidR="00A8378B" w:rsidRPr="00A8378B" w14:paraId="34BAF583" w14:textId="77777777" w:rsidTr="00C64CBB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D48C84" w14:textId="77777777" w:rsidR="00A8378B" w:rsidRPr="00A8378B" w:rsidRDefault="00A8378B" w:rsidP="00A8378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8378B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A8378B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proofErr w:type="spellStart"/>
            <w:r w:rsidRPr="00A8378B">
              <w:rPr>
                <w:rFonts w:ascii="Arial" w:hAnsi="Arial" w:cs="Arial"/>
                <w:b/>
                <w:sz w:val="18"/>
                <w:szCs w:val="18"/>
              </w:rPr>
              <w:t>Mediastinum</w:t>
            </w:r>
            <w:proofErr w:type="spellEnd"/>
            <w:r w:rsidRPr="00A8378B">
              <w:rPr>
                <w:rFonts w:ascii="Arial" w:hAnsi="Arial" w:cs="Arial"/>
                <w:b/>
                <w:sz w:val="18"/>
                <w:szCs w:val="18"/>
              </w:rPr>
              <w:t xml:space="preserve"> K-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1F7554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E4D509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CD729F" w14:textId="531E9DBD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sz w:val="18"/>
                <w:szCs w:val="18"/>
              </w:rPr>
              <w:t>B</w:t>
            </w:r>
            <w:r w:rsidR="00A86B8B">
              <w:rPr>
                <w:rFonts w:ascii="Arial" w:hAnsi="Arial" w:cs="Arial"/>
                <w:sz w:val="18"/>
                <w:szCs w:val="18"/>
              </w:rPr>
              <w:t>r40</w:t>
            </w:r>
            <w:r w:rsidRPr="00A8378B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2E1A8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3879DBB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A8378B" w:rsidRPr="00A8378B" w14:paraId="4AE444EF" w14:textId="77777777" w:rsidTr="00C64CBB">
        <w:trPr>
          <w:trHeight w:val="227"/>
        </w:trPr>
        <w:tc>
          <w:tcPr>
            <w:tcW w:w="2122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3696FB2" w14:textId="77777777" w:rsidR="00A8378B" w:rsidRPr="00A8378B" w:rsidRDefault="00A8378B" w:rsidP="00A8378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EEEAF9D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D423D5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6F575A" w14:textId="05E3FE91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sz w:val="18"/>
                <w:szCs w:val="18"/>
              </w:rPr>
              <w:t>B</w:t>
            </w:r>
            <w:r w:rsidR="00A86B8B">
              <w:rPr>
                <w:rFonts w:ascii="Arial" w:hAnsi="Arial" w:cs="Arial"/>
                <w:sz w:val="18"/>
                <w:szCs w:val="18"/>
              </w:rPr>
              <w:t>r40</w:t>
            </w:r>
            <w:r w:rsidRPr="00A8378B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87701A6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5886EAA3" w14:textId="73B55895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 w:rsidR="00A86B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/PACS</w:t>
            </w:r>
          </w:p>
        </w:tc>
      </w:tr>
      <w:tr w:rsidR="00A8378B" w:rsidRPr="00A8378B" w14:paraId="15D756F0" w14:textId="77777777" w:rsidTr="00C64CBB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3556DF" w14:textId="77777777" w:rsidR="00A8378B" w:rsidRPr="00A8378B" w:rsidRDefault="00A8378B" w:rsidP="00A8378B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Thorax K- </w:t>
            </w:r>
            <w:proofErr w:type="spellStart"/>
            <w:r w:rsidRPr="00A8378B">
              <w:rPr>
                <w:rFonts w:ascii="Arial" w:hAnsi="Arial" w:cs="Arial"/>
                <w:b/>
                <w:sz w:val="18"/>
                <w:szCs w:val="18"/>
                <w:lang w:val="en-US"/>
              </w:rPr>
              <w:t>exsp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527EE1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DA5DB9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4A4FD6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E57F1C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24A421F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A8378B" w:rsidRPr="00A8378B" w14:paraId="21F85CD5" w14:textId="77777777" w:rsidTr="00C64CBB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12EE718" w14:textId="77777777" w:rsidR="00A8378B" w:rsidRPr="00A8378B" w:rsidRDefault="00A8378B" w:rsidP="00A8378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8378B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A8378B">
              <w:rPr>
                <w:rFonts w:ascii="Arial" w:hAnsi="Arial" w:cs="Arial"/>
                <w:b/>
                <w:sz w:val="18"/>
                <w:szCs w:val="18"/>
              </w:rPr>
              <w:t xml:space="preserve">  Lungor K- </w:t>
            </w:r>
            <w:proofErr w:type="spellStart"/>
            <w:r w:rsidRPr="00A8378B">
              <w:rPr>
                <w:rFonts w:ascii="Arial" w:hAnsi="Arial" w:cs="Arial"/>
                <w:b/>
                <w:sz w:val="18"/>
                <w:szCs w:val="18"/>
              </w:rPr>
              <w:t>exsp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643624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E0CA6" w14:textId="2AC7956B" w:rsidR="00A8378B" w:rsidRPr="00A8378B" w:rsidRDefault="009519B2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B80E33" w14:textId="5D3CF034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2A1DF0">
              <w:rPr>
                <w:rFonts w:ascii="Arial" w:hAnsi="Arial" w:cs="Arial"/>
                <w:sz w:val="18"/>
                <w:szCs w:val="18"/>
                <w:lang w:val="en-US"/>
              </w:rPr>
              <w:t>l64</w:t>
            </w:r>
            <w:r w:rsidRPr="00A8378B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proofErr w:type="spellStart"/>
            <w:r w:rsidRPr="00A8378B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A8378B">
              <w:rPr>
                <w:rFonts w:ascii="Arial" w:hAnsi="Arial" w:cs="Arial"/>
                <w:sz w:val="18"/>
                <w:szCs w:val="18"/>
                <w:lang w:val="en-US"/>
              </w:rPr>
              <w:t>/FC86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05A8D2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C2A6884" w14:textId="3FA375B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  <w:r w:rsidR="00B943E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/</w:t>
            </w:r>
            <w:r w:rsidR="002761D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br/>
              <w:t>Syngo.via</w:t>
            </w:r>
          </w:p>
        </w:tc>
      </w:tr>
      <w:tr w:rsidR="00A8378B" w:rsidRPr="00A8378B" w14:paraId="7AE1843B" w14:textId="77777777" w:rsidTr="00C64CBB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00E18CA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9ED2D" w14:textId="5F27E625" w:rsidR="00A8378B" w:rsidRPr="00A8378B" w:rsidRDefault="00A8378B" w:rsidP="002761D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CB17D" w14:textId="6F42579C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E1CF97" w14:textId="2523F38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E5C320" w14:textId="617D75FA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07B726C" w14:textId="7CE7BE53" w:rsidR="00A8378B" w:rsidRPr="00A86B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aps/>
                <w:noProof/>
                <w:sz w:val="18"/>
                <w:szCs w:val="18"/>
                <w:lang w:val="en-US"/>
              </w:rPr>
            </w:pPr>
          </w:p>
        </w:tc>
      </w:tr>
      <w:tr w:rsidR="00A8378B" w:rsidRPr="00A8378B" w14:paraId="02DD6D44" w14:textId="77777777" w:rsidTr="00C64CBB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9AB3F6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F6A6D5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6AF147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B6F79A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459B60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666FD7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A8378B" w:rsidRPr="00A8378B" w14:paraId="5F4482A3" w14:textId="77777777" w:rsidTr="00C64CBB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586B3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A8378B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FD2EF5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F6B19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C8389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EF65D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0E0E39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378B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613ACCFC" w14:textId="77777777" w:rsidR="00A8378B" w:rsidRPr="00A8378B" w:rsidRDefault="00A8378B" w:rsidP="00F31A7D">
      <w:pPr>
        <w:pStyle w:val="Rubrik2"/>
        <w:ind w:left="0"/>
      </w:pPr>
      <w:proofErr w:type="spellStart"/>
      <w:r w:rsidRPr="00A8378B">
        <w:rPr>
          <w:lang w:val="en-US"/>
        </w:rPr>
        <w:t>Hängning</w:t>
      </w:r>
      <w:proofErr w:type="spellEnd"/>
      <w:r w:rsidRPr="00A8378B">
        <w:rPr>
          <w:lang w:val="en-US"/>
        </w:rPr>
        <w:t xml:space="preserve"> </w:t>
      </w:r>
      <w:r w:rsidRPr="00A8378B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A8378B" w:rsidRPr="00A8378B" w14:paraId="51EBBC6B" w14:textId="77777777" w:rsidTr="00A8378B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7D6D63C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7E58AD8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3C0C7283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491D0C0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29022254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8378B" w:rsidRPr="00A8378B" w14:paraId="25FE7013" w14:textId="77777777" w:rsidTr="00A8378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BA82EC9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A8378B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5E17ADA8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378B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4D6E01AA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A8378B">
              <w:rPr>
                <w:rFonts w:ascii="Arial" w:hAnsi="Arial" w:cs="Arial"/>
                <w:color w:val="FFFFFF"/>
                <w:sz w:val="18"/>
                <w:szCs w:val="18"/>
              </w:rPr>
              <w:t>insp</w:t>
            </w:r>
            <w:proofErr w:type="spellEnd"/>
          </w:p>
          <w:p w14:paraId="1042A55C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378B">
              <w:rPr>
                <w:rFonts w:ascii="Arial" w:hAnsi="Arial" w:cs="Arial"/>
                <w:color w:val="FFFFFF"/>
                <w:sz w:val="18"/>
                <w:szCs w:val="18"/>
              </w:rPr>
              <w:t>AX 3/3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67CE82A7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378B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78771E66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A8378B">
              <w:rPr>
                <w:rFonts w:ascii="Arial" w:hAnsi="Arial" w:cs="Arial"/>
                <w:color w:val="FFFFFF"/>
                <w:sz w:val="18"/>
                <w:szCs w:val="18"/>
              </w:rPr>
              <w:t>insp</w:t>
            </w:r>
            <w:proofErr w:type="spellEnd"/>
          </w:p>
          <w:p w14:paraId="0CD6382D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378B">
              <w:rPr>
                <w:rFonts w:ascii="Arial" w:hAnsi="Arial" w:cs="Arial"/>
                <w:color w:val="FFFFFF"/>
                <w:sz w:val="18"/>
                <w:szCs w:val="18"/>
              </w:rPr>
              <w:t>AX 1/10</w:t>
            </w:r>
          </w:p>
        </w:tc>
        <w:tc>
          <w:tcPr>
            <w:tcW w:w="283" w:type="dxa"/>
            <w:shd w:val="clear" w:color="auto" w:fill="F2F2F2"/>
          </w:tcPr>
          <w:p w14:paraId="1135D969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59E25A6C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378B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5BB3D3CC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A8378B">
              <w:rPr>
                <w:rFonts w:ascii="Arial" w:hAnsi="Arial" w:cs="Arial"/>
                <w:color w:val="FFFFFF"/>
                <w:sz w:val="18"/>
                <w:szCs w:val="18"/>
              </w:rPr>
              <w:t>insp</w:t>
            </w:r>
            <w:proofErr w:type="spellEnd"/>
          </w:p>
          <w:p w14:paraId="1CD12EE6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378B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2000F5B7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378B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5FDF1DE2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A8378B">
              <w:rPr>
                <w:rFonts w:ascii="Arial" w:hAnsi="Arial" w:cs="Arial"/>
                <w:color w:val="FFFFFF"/>
                <w:sz w:val="18"/>
                <w:szCs w:val="18"/>
              </w:rPr>
              <w:t>insp</w:t>
            </w:r>
            <w:proofErr w:type="spellEnd"/>
          </w:p>
          <w:p w14:paraId="0D8A4DFB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378B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DDE58B9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8378B" w:rsidRPr="00A8378B" w14:paraId="24477FF5" w14:textId="77777777" w:rsidTr="00A8378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D1E4B97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E46ACA7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85A89D6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466CAA8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67968DF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AB904AE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6F586F6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8378B" w:rsidRPr="00A8378B" w14:paraId="7E960278" w14:textId="77777777" w:rsidTr="00A8378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604A5C1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B57CF74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2BE7606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FC298B2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768E0AC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D7FF1A4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065DB2D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8378B" w:rsidRPr="00A8378B" w14:paraId="096A10AE" w14:textId="77777777" w:rsidTr="00A8378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BE9AD7A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EB11323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A37FC2E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0D26214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2096C4A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E8C1041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E583806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8378B" w:rsidRPr="00A8378B" w14:paraId="2D0A03BE" w14:textId="77777777" w:rsidTr="00A8378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50E962A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5BA39083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378B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2CEBE7D4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A8378B">
              <w:rPr>
                <w:rFonts w:ascii="Arial" w:hAnsi="Arial" w:cs="Arial"/>
                <w:color w:val="FFFFFF"/>
                <w:sz w:val="18"/>
                <w:szCs w:val="18"/>
              </w:rPr>
              <w:t>exsp</w:t>
            </w:r>
            <w:proofErr w:type="spellEnd"/>
          </w:p>
          <w:p w14:paraId="71297B9E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378B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5F7840CD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A8378B">
              <w:rPr>
                <w:rFonts w:ascii="Arial" w:hAnsi="Arial" w:cs="Arial"/>
                <w:color w:val="FFFFFF"/>
                <w:sz w:val="18"/>
                <w:szCs w:val="18"/>
              </w:rPr>
              <w:t>Mediastinum</w:t>
            </w:r>
            <w:proofErr w:type="spellEnd"/>
            <w:r w:rsidRPr="00A8378B">
              <w:rPr>
                <w:rFonts w:ascii="Arial" w:hAnsi="Arial" w:cs="Arial"/>
                <w:color w:val="FFFFFF"/>
                <w:sz w:val="18"/>
                <w:szCs w:val="18"/>
              </w:rPr>
              <w:t xml:space="preserve"> K-</w:t>
            </w:r>
          </w:p>
          <w:p w14:paraId="235AE199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A8378B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708D7E59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7F351F61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3401C09A" w14:textId="77777777" w:rsidR="00A8378B" w:rsidRPr="00A8378B" w:rsidRDefault="00A8378B" w:rsidP="00A8378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246B13B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8378B" w:rsidRPr="00A8378B" w14:paraId="137ED702" w14:textId="77777777" w:rsidTr="00A8378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43E6BA8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9B511DB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27AC1EB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A6E3986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1A1ABC4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24728C3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EF3A145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8378B" w:rsidRPr="00A8378B" w14:paraId="4044B64F" w14:textId="77777777" w:rsidTr="00A8378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40B180F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8A6B0FF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DE0ED4B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8FC3B19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F741ACE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43519D2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42C3D9E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8378B" w:rsidRPr="00A8378B" w14:paraId="2B908828" w14:textId="77777777" w:rsidTr="00A8378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712BB5C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14AA76EA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</w:tcPr>
          <w:p w14:paraId="6AA0B537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254E063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D3114E5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EFB9AB6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56B2C54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A8378B" w:rsidRPr="00A8378B" w14:paraId="041D8C41" w14:textId="77777777" w:rsidTr="00A8378B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2C420E6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192F0481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3BCC8063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2F66204C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F1BE46" w14:textId="77777777" w:rsidR="00A8378B" w:rsidRPr="00A8378B" w:rsidRDefault="00A8378B" w:rsidP="00A8378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7C9A40CC" w14:textId="77777777" w:rsidR="00A8378B" w:rsidRPr="00A8378B" w:rsidRDefault="00A8378B" w:rsidP="00A8378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8378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E78BF" w14:textId="77777777" w:rsidR="00363B23" w:rsidRDefault="00363B23">
      <w:r>
        <w:separator/>
      </w:r>
    </w:p>
  </w:endnote>
  <w:endnote w:type="continuationSeparator" w:id="0">
    <w:p w14:paraId="243CC250" w14:textId="77777777" w:rsidR="00363B23" w:rsidRDefault="00363B23">
      <w:r>
        <w:continuationSeparator/>
      </w:r>
    </w:p>
  </w:endnote>
  <w:endnote w:type="continuationNotice" w:id="1">
    <w:p w14:paraId="2A196274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C2CE7" w14:textId="77777777" w:rsidR="00363B23" w:rsidRDefault="00363B23"/>
  </w:footnote>
  <w:footnote w:type="continuationSeparator" w:id="0">
    <w:p w14:paraId="58BB82A1" w14:textId="77777777" w:rsidR="00363B23" w:rsidRDefault="00363B23">
      <w:r>
        <w:continuationSeparator/>
      </w:r>
    </w:p>
  </w:footnote>
  <w:footnote w:type="continuationNotice" w:id="1">
    <w:p w14:paraId="0D41A768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2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3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F6EC6BF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28966974" w:tentative="1">
      <w:start w:val="1"/>
      <w:numFmt w:val="lowerLetter"/>
      <w:lvlText w:val="%2."/>
      <w:lvlJc w:val="left"/>
      <w:pPr>
        <w:ind w:left="1080" w:hanging="360"/>
      </w:pPr>
    </w:lvl>
    <w:lvl w:ilvl="2" w:tplc="0D584A1E" w:tentative="1">
      <w:start w:val="1"/>
      <w:numFmt w:val="lowerRoman"/>
      <w:lvlText w:val="%3."/>
      <w:lvlJc w:val="right"/>
      <w:pPr>
        <w:ind w:left="1800" w:hanging="180"/>
      </w:pPr>
    </w:lvl>
    <w:lvl w:ilvl="3" w:tplc="F800A04E" w:tentative="1">
      <w:start w:val="1"/>
      <w:numFmt w:val="decimal"/>
      <w:lvlText w:val="%4."/>
      <w:lvlJc w:val="left"/>
      <w:pPr>
        <w:ind w:left="2520" w:hanging="360"/>
      </w:pPr>
    </w:lvl>
    <w:lvl w:ilvl="4" w:tplc="4440C852" w:tentative="1">
      <w:start w:val="1"/>
      <w:numFmt w:val="lowerLetter"/>
      <w:lvlText w:val="%5."/>
      <w:lvlJc w:val="left"/>
      <w:pPr>
        <w:ind w:left="3240" w:hanging="360"/>
      </w:pPr>
    </w:lvl>
    <w:lvl w:ilvl="5" w:tplc="9676C762" w:tentative="1">
      <w:start w:val="1"/>
      <w:numFmt w:val="lowerRoman"/>
      <w:lvlText w:val="%6."/>
      <w:lvlJc w:val="right"/>
      <w:pPr>
        <w:ind w:left="3960" w:hanging="180"/>
      </w:pPr>
    </w:lvl>
    <w:lvl w:ilvl="6" w:tplc="AAD8CB5A" w:tentative="1">
      <w:start w:val="1"/>
      <w:numFmt w:val="decimal"/>
      <w:lvlText w:val="%7."/>
      <w:lvlJc w:val="left"/>
      <w:pPr>
        <w:ind w:left="4680" w:hanging="360"/>
      </w:pPr>
    </w:lvl>
    <w:lvl w:ilvl="7" w:tplc="F9F6D4EE" w:tentative="1">
      <w:start w:val="1"/>
      <w:numFmt w:val="lowerLetter"/>
      <w:lvlText w:val="%8."/>
      <w:lvlJc w:val="left"/>
      <w:pPr>
        <w:ind w:left="5400" w:hanging="360"/>
      </w:pPr>
    </w:lvl>
    <w:lvl w:ilvl="8" w:tplc="4606AF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DBFE252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A0789362" w:tentative="1">
      <w:start w:val="1"/>
      <w:numFmt w:val="lowerLetter"/>
      <w:lvlText w:val="%2."/>
      <w:lvlJc w:val="left"/>
      <w:pPr>
        <w:ind w:left="1080" w:hanging="360"/>
      </w:pPr>
    </w:lvl>
    <w:lvl w:ilvl="2" w:tplc="8E2EF1BA" w:tentative="1">
      <w:start w:val="1"/>
      <w:numFmt w:val="lowerRoman"/>
      <w:lvlText w:val="%3."/>
      <w:lvlJc w:val="right"/>
      <w:pPr>
        <w:ind w:left="1800" w:hanging="180"/>
      </w:pPr>
    </w:lvl>
    <w:lvl w:ilvl="3" w:tplc="1C54086C" w:tentative="1">
      <w:start w:val="1"/>
      <w:numFmt w:val="decimal"/>
      <w:lvlText w:val="%4."/>
      <w:lvlJc w:val="left"/>
      <w:pPr>
        <w:ind w:left="2520" w:hanging="360"/>
      </w:pPr>
    </w:lvl>
    <w:lvl w:ilvl="4" w:tplc="8B5CBA48" w:tentative="1">
      <w:start w:val="1"/>
      <w:numFmt w:val="lowerLetter"/>
      <w:lvlText w:val="%5."/>
      <w:lvlJc w:val="left"/>
      <w:pPr>
        <w:ind w:left="3240" w:hanging="360"/>
      </w:pPr>
    </w:lvl>
    <w:lvl w:ilvl="5" w:tplc="02C6E468" w:tentative="1">
      <w:start w:val="1"/>
      <w:numFmt w:val="lowerRoman"/>
      <w:lvlText w:val="%6."/>
      <w:lvlJc w:val="right"/>
      <w:pPr>
        <w:ind w:left="3960" w:hanging="180"/>
      </w:pPr>
    </w:lvl>
    <w:lvl w:ilvl="6" w:tplc="2BE67A1C" w:tentative="1">
      <w:start w:val="1"/>
      <w:numFmt w:val="decimal"/>
      <w:lvlText w:val="%7."/>
      <w:lvlJc w:val="left"/>
      <w:pPr>
        <w:ind w:left="4680" w:hanging="360"/>
      </w:pPr>
    </w:lvl>
    <w:lvl w:ilvl="7" w:tplc="F1AE5E88" w:tentative="1">
      <w:start w:val="1"/>
      <w:numFmt w:val="lowerLetter"/>
      <w:lvlText w:val="%8."/>
      <w:lvlJc w:val="left"/>
      <w:pPr>
        <w:ind w:left="5400" w:hanging="360"/>
      </w:pPr>
    </w:lvl>
    <w:lvl w:ilvl="8" w:tplc="F080E2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1940EC8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AC2EDA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5C4EF1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2504C9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590A1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E76C50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DBC00F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DC3F7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9A28E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84449108">
    <w:abstractNumId w:val="20"/>
  </w:num>
  <w:num w:numId="2" w16cid:durableId="1792358636">
    <w:abstractNumId w:val="15"/>
  </w:num>
  <w:num w:numId="3" w16cid:durableId="1583181908">
    <w:abstractNumId w:val="0"/>
  </w:num>
  <w:num w:numId="4" w16cid:durableId="1000111679">
    <w:abstractNumId w:val="6"/>
  </w:num>
  <w:num w:numId="5" w16cid:durableId="2096782557">
    <w:abstractNumId w:val="18"/>
  </w:num>
  <w:num w:numId="6" w16cid:durableId="349070984">
    <w:abstractNumId w:val="2"/>
  </w:num>
  <w:num w:numId="7" w16cid:durableId="175508302">
    <w:abstractNumId w:val="12"/>
  </w:num>
  <w:num w:numId="8" w16cid:durableId="224099900">
    <w:abstractNumId w:val="9"/>
  </w:num>
  <w:num w:numId="9" w16cid:durableId="1923904644">
    <w:abstractNumId w:val="1"/>
  </w:num>
  <w:num w:numId="10" w16cid:durableId="857544957">
    <w:abstractNumId w:val="1"/>
  </w:num>
  <w:num w:numId="11" w16cid:durableId="2138374209">
    <w:abstractNumId w:val="3"/>
  </w:num>
  <w:num w:numId="12" w16cid:durableId="153761000">
    <w:abstractNumId w:val="4"/>
  </w:num>
  <w:num w:numId="13" w16cid:durableId="2018848608">
    <w:abstractNumId w:val="14"/>
  </w:num>
  <w:num w:numId="14" w16cid:durableId="1903371543">
    <w:abstractNumId w:val="10"/>
  </w:num>
  <w:num w:numId="15" w16cid:durableId="230235643">
    <w:abstractNumId w:val="7"/>
  </w:num>
  <w:num w:numId="16" w16cid:durableId="383020782">
    <w:abstractNumId w:val="13"/>
  </w:num>
  <w:num w:numId="17" w16cid:durableId="2078742905">
    <w:abstractNumId w:val="5"/>
  </w:num>
  <w:num w:numId="18" w16cid:durableId="1181889486">
    <w:abstractNumId w:val="11"/>
  </w:num>
  <w:num w:numId="19" w16cid:durableId="1011185223">
    <w:abstractNumId w:val="19"/>
  </w:num>
  <w:num w:numId="20" w16cid:durableId="1458914590">
    <w:abstractNumId w:val="16"/>
  </w:num>
  <w:num w:numId="21" w16cid:durableId="1286697979">
    <w:abstractNumId w:val="8"/>
  </w:num>
  <w:num w:numId="22" w16cid:durableId="11985472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2EF1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61DF"/>
    <w:rsid w:val="00280A85"/>
    <w:rsid w:val="00284119"/>
    <w:rsid w:val="00290B5C"/>
    <w:rsid w:val="00294791"/>
    <w:rsid w:val="002A1DF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3561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0E6A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6B5F"/>
    <w:rsid w:val="00737215"/>
    <w:rsid w:val="00742B2F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326D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19B2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70F7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78B"/>
    <w:rsid w:val="00A86B8B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2433"/>
    <w:rsid w:val="00AF5AAF"/>
    <w:rsid w:val="00B046D8"/>
    <w:rsid w:val="00B13F4C"/>
    <w:rsid w:val="00B16219"/>
    <w:rsid w:val="00B16C59"/>
    <w:rsid w:val="00B20676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14DB"/>
    <w:rsid w:val="00B84336"/>
    <w:rsid w:val="00B851B9"/>
    <w:rsid w:val="00B86453"/>
    <w:rsid w:val="00B90054"/>
    <w:rsid w:val="00B92C14"/>
    <w:rsid w:val="00B943E1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2A8F"/>
    <w:rsid w:val="00D139CF"/>
    <w:rsid w:val="00D37E7F"/>
    <w:rsid w:val="00D47AD7"/>
    <w:rsid w:val="00D51529"/>
    <w:rsid w:val="00D539FE"/>
    <w:rsid w:val="00D85218"/>
    <w:rsid w:val="00D915B1"/>
    <w:rsid w:val="00D916C2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1A7D"/>
    <w:rsid w:val="00F35B05"/>
    <w:rsid w:val="00F413D9"/>
    <w:rsid w:val="00F5135F"/>
    <w:rsid w:val="00F51F78"/>
    <w:rsid w:val="00F618E4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72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266" y="188863"/>
          <a:ext cx="960974" cy="4318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insp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805" y="188863"/>
          <a:ext cx="960974" cy="431898"/>
        </a:xfrm>
        <a:prstGeom prst="chevron">
          <a:avLst/>
        </a:prstGeom>
        <a:solidFill>
          <a:srgbClr val="FFC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exsp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345" y="188819"/>
          <a:ext cx="961176" cy="431986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6C67DE66-C773-43B4-9C1E-E5B9D5014E97}">
      <dgm:prSet phldrT="[Text]" custT="1"/>
      <dgm:spPr>
        <a:xfrm>
          <a:off x="3075086" y="212376"/>
          <a:ext cx="962177" cy="38487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sv-SE" sz="9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A3419CC3-CE4C-4EE6-9B69-33D6C3965788}" type="parTrans" cxnId="{E60241E5-26F8-4D5B-BAD8-5BBEBEC5A1B2}">
      <dgm:prSet/>
      <dgm:spPr/>
      <dgm:t>
        <a:bodyPr/>
        <a:lstStyle/>
        <a:p>
          <a:endParaRPr lang="sv-SE"/>
        </a:p>
      </dgm:t>
    </dgm:pt>
    <dgm:pt modelId="{9F6F9860-C39C-4218-B673-A69CCDC49BCD}" type="sibTrans" cxnId="{E60241E5-26F8-4D5B-BAD8-5BBEBEC5A1B2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5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5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5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5" custScaleX="99896" custScaleY="112242">
        <dgm:presLayoutVars>
          <dgm:bulletEnabled val="1"/>
        </dgm:presLayoutVars>
      </dgm:prSet>
      <dgm:spPr/>
    </dgm:pt>
    <dgm:pt modelId="{52B18C29-9B65-4540-BEEB-D505D2915404}" type="pres">
      <dgm:prSet presAssocID="{BE3BE368-04F2-4F58-8E1F-CDE9377C80AE}" presName="parSpace" presStyleCnt="0"/>
      <dgm:spPr/>
    </dgm:pt>
    <dgm:pt modelId="{401F6F4E-BF8F-49CD-A023-570599D4F79C}" type="pres">
      <dgm:prSet presAssocID="{6C67DE66-C773-43B4-9C1E-E5B9D5014E97}" presName="parTxOnly" presStyleLbl="node1" presStyleIdx="4" presStyleCnt="5">
        <dgm:presLayoutVars>
          <dgm:bulletEnabled val="1"/>
        </dgm:presLayoutVars>
      </dgm:prSet>
      <dgm:spPr/>
    </dgm:pt>
  </dgm:ptLst>
  <dgm:cxnLst>
    <dgm:cxn modelId="{4243D61C-35E0-4E6B-AB36-6F8607E30867}" type="presOf" srcId="{6C67DE66-C773-43B4-9C1E-E5B9D5014E97}" destId="{401F6F4E-BF8F-49CD-A023-570599D4F79C}" srcOrd="0" destOrd="0" presId="urn:microsoft.com/office/officeart/2005/8/layout/hChevron3"/>
    <dgm:cxn modelId="{9DE3D31D-6B85-4C41-B3AF-C96AF67C81FE}" type="presOf" srcId="{72C3C3E7-AFE7-48AF-A84A-F5F4B462ABCE}" destId="{AD4E5296-B06F-4F82-9CB5-F741BF6BFCC1}" srcOrd="0" destOrd="0" presId="urn:microsoft.com/office/officeart/2005/8/layout/hChevron3"/>
    <dgm:cxn modelId="{41C9F46A-DCCC-4E3E-83A5-BEF830F71DF9}" type="presOf" srcId="{B73EA016-5B5E-4372-8AFF-E16F061CFA05}" destId="{1F6A0B97-83F0-4189-B0CB-00156B0AC153}" srcOrd="0" destOrd="0" presId="urn:microsoft.com/office/officeart/2005/8/layout/hChevron3"/>
    <dgm:cxn modelId="{EC05B9B0-CB08-44BE-91BE-57986EF91533}" type="presOf" srcId="{7D55B2F1-F7F7-4A6B-AFB0-F846FDB634B5}" destId="{E13D0391-DAD9-4B61-AB66-3FA48A4F7006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51C41AE4-800A-4355-A382-75A79FEADBD0}" type="presOf" srcId="{D813EA76-4FD3-4C15-BFBC-B1DF43B29666}" destId="{4784DBD1-3CBE-41A8-A2C7-CF088F838C79}" srcOrd="0" destOrd="0" presId="urn:microsoft.com/office/officeart/2005/8/layout/hChevron3"/>
    <dgm:cxn modelId="{E60241E5-26F8-4D5B-BAD8-5BBEBEC5A1B2}" srcId="{B73EA016-5B5E-4372-8AFF-E16F061CFA05}" destId="{6C67DE66-C773-43B4-9C1E-E5B9D5014E97}" srcOrd="4" destOrd="0" parTransId="{A3419CC3-CE4C-4EE6-9B69-33D6C3965788}" sibTransId="{9F6F9860-C39C-4218-B673-A69CCDC49BCD}"/>
    <dgm:cxn modelId="{CBDBCCFA-35F5-4B98-B20B-A51CF54F89AB}" type="presOf" srcId="{548E9FD9-7371-42E5-8C31-C03B33C90BF7}" destId="{6CE68A43-9C69-4212-AF24-9AFEE7CA1715}" srcOrd="0" destOrd="0" presId="urn:microsoft.com/office/officeart/2005/8/layout/hChevron3"/>
    <dgm:cxn modelId="{CE1A1CAB-D053-472E-AEDD-225E5459B381}" type="presParOf" srcId="{1F6A0B97-83F0-4189-B0CB-00156B0AC153}" destId="{4784DBD1-3CBE-41A8-A2C7-CF088F838C79}" srcOrd="0" destOrd="0" presId="urn:microsoft.com/office/officeart/2005/8/layout/hChevron3"/>
    <dgm:cxn modelId="{546BDDF8-7418-445F-960C-9C78FC922AAC}" type="presParOf" srcId="{1F6A0B97-83F0-4189-B0CB-00156B0AC153}" destId="{37D14BC8-3203-463C-9804-9B3B86B621FF}" srcOrd="1" destOrd="0" presId="urn:microsoft.com/office/officeart/2005/8/layout/hChevron3"/>
    <dgm:cxn modelId="{CE34C0A9-43EE-4D1A-AB54-1C626457070F}" type="presParOf" srcId="{1F6A0B97-83F0-4189-B0CB-00156B0AC153}" destId="{E13D0391-DAD9-4B61-AB66-3FA48A4F7006}" srcOrd="2" destOrd="0" presId="urn:microsoft.com/office/officeart/2005/8/layout/hChevron3"/>
    <dgm:cxn modelId="{00438217-F8A3-42BB-9E6D-0D78FBF0F2B5}" type="presParOf" srcId="{1F6A0B97-83F0-4189-B0CB-00156B0AC153}" destId="{F9271109-4339-4036-9126-150629D10456}" srcOrd="3" destOrd="0" presId="urn:microsoft.com/office/officeart/2005/8/layout/hChevron3"/>
    <dgm:cxn modelId="{2E6171C2-7872-4C70-B2A0-797D497C800A}" type="presParOf" srcId="{1F6A0B97-83F0-4189-B0CB-00156B0AC153}" destId="{AD4E5296-B06F-4F82-9CB5-F741BF6BFCC1}" srcOrd="4" destOrd="0" presId="urn:microsoft.com/office/officeart/2005/8/layout/hChevron3"/>
    <dgm:cxn modelId="{4571CC4D-A478-4300-9DF0-B7DCE322973B}" type="presParOf" srcId="{1F6A0B97-83F0-4189-B0CB-00156B0AC153}" destId="{99F7A086-6C98-4385-8FFE-3337C1F24694}" srcOrd="5" destOrd="0" presId="urn:microsoft.com/office/officeart/2005/8/layout/hChevron3"/>
    <dgm:cxn modelId="{A7AC1CB4-9CCD-4D4B-88CC-E2FA12A91E88}" type="presParOf" srcId="{1F6A0B97-83F0-4189-B0CB-00156B0AC153}" destId="{6CE68A43-9C69-4212-AF24-9AFEE7CA1715}" srcOrd="6" destOrd="0" presId="urn:microsoft.com/office/officeart/2005/8/layout/hChevron3"/>
    <dgm:cxn modelId="{5F6BF2FF-ACCC-41A0-919D-F94A5483CB52}" type="presParOf" srcId="{1F6A0B97-83F0-4189-B0CB-00156B0AC153}" destId="{52B18C29-9B65-4540-BEEB-D505D2915404}" srcOrd="7" destOrd="0" presId="urn:microsoft.com/office/officeart/2005/8/layout/hChevron3"/>
    <dgm:cxn modelId="{5AF95E10-611E-45B2-A402-455F7471174E}" type="presParOf" srcId="{1F6A0B97-83F0-4189-B0CB-00156B0AC153}" destId="{401F6F4E-BF8F-49CD-A023-570599D4F79C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72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727" y="188863"/>
        <a:ext cx="853000" cy="431898"/>
      </dsp:txXfrm>
    </dsp:sp>
    <dsp:sp modelId="{E13D0391-DAD9-4B61-AB66-3FA48A4F7006}">
      <dsp:nvSpPr>
        <dsp:cNvPr id="0" name=""/>
        <dsp:cNvSpPr/>
      </dsp:nvSpPr>
      <dsp:spPr>
        <a:xfrm>
          <a:off x="769266" y="188863"/>
          <a:ext cx="960974" cy="4318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insp</a:t>
          </a:r>
        </a:p>
      </dsp:txBody>
      <dsp:txXfrm>
        <a:off x="985215" y="188863"/>
        <a:ext cx="529076" cy="431898"/>
      </dsp:txXfrm>
    </dsp:sp>
    <dsp:sp modelId="{AD4E5296-B06F-4F82-9CB5-F741BF6BFCC1}">
      <dsp:nvSpPr>
        <dsp:cNvPr id="0" name=""/>
        <dsp:cNvSpPr/>
      </dsp:nvSpPr>
      <dsp:spPr>
        <a:xfrm>
          <a:off x="1537805" y="188863"/>
          <a:ext cx="960974" cy="431898"/>
        </a:xfrm>
        <a:prstGeom prst="chevron">
          <a:avLst/>
        </a:prstGeom>
        <a:solidFill>
          <a:srgbClr val="FFC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exsp</a:t>
          </a:r>
        </a:p>
      </dsp:txBody>
      <dsp:txXfrm>
        <a:off x="1753754" y="188863"/>
        <a:ext cx="529076" cy="431898"/>
      </dsp:txXfrm>
    </dsp:sp>
    <dsp:sp modelId="{6CE68A43-9C69-4212-AF24-9AFEE7CA1715}">
      <dsp:nvSpPr>
        <dsp:cNvPr id="0" name=""/>
        <dsp:cNvSpPr/>
      </dsp:nvSpPr>
      <dsp:spPr>
        <a:xfrm>
          <a:off x="2306345" y="188819"/>
          <a:ext cx="961176" cy="431986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338" y="188819"/>
        <a:ext cx="529190" cy="431986"/>
      </dsp:txXfrm>
    </dsp:sp>
    <dsp:sp modelId="{401F6F4E-BF8F-49CD-A023-570599D4F79C}">
      <dsp:nvSpPr>
        <dsp:cNvPr id="0" name=""/>
        <dsp:cNvSpPr/>
      </dsp:nvSpPr>
      <dsp:spPr>
        <a:xfrm>
          <a:off x="3075086" y="212376"/>
          <a:ext cx="962177" cy="38487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v-SE" sz="900" kern="12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3267522" y="212376"/>
        <a:ext cx="577306" cy="3848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20</TotalTime>
  <Pages>2</Pages>
  <Words>296</Words>
  <Characters>2152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2444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Lungor HRCT (832000B)</dc:title>
  <dc:subject/>
  <dc:creator>patrik.jens.johansson@vgregion.se</dc:creator>
  <keywords/>
  <lastModifiedBy>Ulrica Sehlberg</lastModifiedBy>
  <revision>13</revision>
  <lastPrinted>2016-03-31T10:56:00.0000000Z</lastPrinted>
  <dcterms:created xsi:type="dcterms:W3CDTF">2022-05-18T04:21:00.0000000Z</dcterms:created>
  <dcterms:modified xsi:type="dcterms:W3CDTF">2026-04-14T07:34:00.0000000Z</dcterms:modified>
</coreProperties>
</file>