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 xmlns:pic="http://schemas.openxmlformats.org/drawingml/2006/picture" mc:Ignorable="w14 w15 w16se w16cid w16 w16cex w16sdtdh wp14">
  <w:body>
    <w:p w:rsidR="00FE2085" w:rsidP="00F35B05" w:rsidRDefault="00FE2085" w14:paraId="77B2B503" w14:textId="77777777">
      <w:pPr>
        <w:pStyle w:val="Rubrik2"/>
        <w:sectPr w:rsidR="00FE2085" w:rsidSect="00FE208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FE2085" w:rsidR="00FE2085" w:rsidP="00FE2085" w:rsidRDefault="00FE2085" w14:paraId="12831EF3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73336E" w:rsidR="00FE2085" w:rsidP="0073336E" w:rsidRDefault="00FE2085" w14:paraId="4B471044" w14:textId="77777777">
      <w:pPr>
        <w:pStyle w:val="Rubrik1"/>
      </w:pPr>
    </w:p>
    <w:p w:rsidRPr="0073336E" w:rsidR="00FE2085" w:rsidP="0073336E" w:rsidRDefault="0073336E" w14:paraId="145A683C" w14:textId="62CECA7E">
      <w:pPr>
        <w:pStyle w:val="Rubrik1"/>
        <w:ind w:left="0"/>
      </w:pPr>
      <w:r w:rsidRPr="0073336E">
        <w:t xml:space="preserve">DT Lungemboli med buk (838207A &amp; </w:t>
      </w:r>
      <w:proofErr w:type="gramStart"/>
      <w:r w:rsidRPr="0073336E">
        <w:t>840800</w:t>
      </w:r>
      <w:proofErr w:type="gramEnd"/>
      <w:r w:rsidRPr="0073336E">
        <w:t>)</w:t>
      </w:r>
    </w:p>
    <w:p w:rsidRPr="00FE2085" w:rsidR="00FE2085" w:rsidP="00FE2085" w:rsidRDefault="00FE2085" w14:paraId="6B5D9345" w14:textId="77777777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:rsidRPr="00FE2085" w:rsidR="00FE2085" w:rsidP="0073336E" w:rsidRDefault="0073336E" w14:paraId="7FE7B739" w14:textId="147E34DC">
      <w:pPr>
        <w:pStyle w:val="Rubrik2"/>
        <w:ind w:left="0"/>
      </w:pPr>
      <w:r>
        <w:t>Förändringar</w:t>
      </w:r>
      <w:r w:rsidRPr="00FE2085" w:rsidR="00FE2085">
        <w:t xml:space="preserve"> </w:t>
      </w:r>
      <w:r>
        <w:t>sedan föregående</w:t>
      </w:r>
      <w:r w:rsidRPr="00FE2085" w:rsidR="00FE2085">
        <w:t xml:space="preserve"> version</w:t>
      </w:r>
    </w:p>
    <w:p w:rsidRPr="00FE2085" w:rsidR="00FE2085" w:rsidP="00FE2085" w:rsidRDefault="00FE2085" w14:paraId="776CFAF7" w14:textId="4FE05C1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14F930E4" w:rsidR="00FE2085">
        <w:rPr>
          <w:rFonts w:ascii="Arial" w:hAnsi="Arial" w:cs="Arial"/>
          <w:sz w:val="18"/>
          <w:szCs w:val="18"/>
        </w:rPr>
        <w:t>Inga förändringar</w:t>
      </w:r>
      <w:r w:rsidRPr="14F930E4" w:rsidR="4A760E89">
        <w:rPr>
          <w:rFonts w:ascii="Arial" w:hAnsi="Arial" w:cs="Arial"/>
          <w:sz w:val="18"/>
          <w:szCs w:val="18"/>
        </w:rPr>
        <w:t>.</w:t>
      </w:r>
    </w:p>
    <w:p w:rsidRPr="00FE2085" w:rsidR="00FE2085" w:rsidP="00FE2085" w:rsidRDefault="00FE2085" w14:paraId="2AE4E046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FE2085" w:rsidR="00FE2085" w:rsidP="0073336E" w:rsidRDefault="00FE2085" w14:paraId="297CB1BA" w14:textId="77777777">
      <w:pPr>
        <w:pStyle w:val="Rubrik2"/>
        <w:ind w:left="0"/>
      </w:pPr>
      <w:r w:rsidRPr="00FE2085">
        <w:t>Syfte</w:t>
      </w:r>
    </w:p>
    <w:p w:rsidRPr="00FE2085" w:rsidR="00FE2085" w:rsidP="00FE2085" w:rsidRDefault="00FE2085" w14:paraId="2FBAED4F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FE2085">
        <w:rPr>
          <w:rFonts w:ascii="Arial" w:hAnsi="Arial" w:cs="Arial"/>
          <w:sz w:val="18"/>
          <w:szCs w:val="18"/>
        </w:rPr>
        <w:t>Metodbeskrivning för DT-undersökning i NU-sjukvården.</w:t>
      </w:r>
    </w:p>
    <w:p w:rsidRPr="00FE2085" w:rsidR="00FE2085" w:rsidP="00FE2085" w:rsidRDefault="00FE2085" w14:paraId="312EC724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FE2085" w:rsidR="00FE2085" w:rsidP="0073336E" w:rsidRDefault="00FE2085" w14:paraId="6A9A88F1" w14:textId="77777777">
      <w:pPr>
        <w:pStyle w:val="Rubrik2"/>
        <w:ind w:left="0"/>
      </w:pPr>
      <w:r w:rsidRPr="00FE2085">
        <w:t>Inför undersökningen</w:t>
      </w:r>
    </w:p>
    <w:tbl>
      <w:tblPr>
        <w:tblW w:w="9038" w:type="dxa"/>
        <w:tblBorders>
          <w:top w:val="dotted" w:color="808080" w:sz="2" w:space="0"/>
          <w:left w:val="dotted" w:color="808080" w:sz="2" w:space="0"/>
          <w:bottom w:val="dotted" w:color="808080" w:sz="2" w:space="0"/>
          <w:right w:val="dotted" w:color="808080" w:sz="2" w:space="0"/>
          <w:insideV w:val="dotted" w:color="808080" w:sz="2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Pr="00FE2085" w:rsidR="00FE2085" w:rsidTr="00C44346" w14:paraId="2CC2728E" w14:textId="77777777">
        <w:trPr>
          <w:trHeight w:val="227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:rsidRPr="00FE2085" w:rsidR="00FE2085" w:rsidP="00FE2085" w:rsidRDefault="00FE2085" w14:paraId="45846FB9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E2085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57" w:type="dxa"/>
            </w:tcMar>
          </w:tcPr>
          <w:p w:rsidRPr="00FE2085" w:rsidR="00FE2085" w:rsidP="00FE2085" w:rsidRDefault="00FE2085" w14:paraId="04BEF4D0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E2085">
              <w:rPr>
                <w:rFonts w:ascii="Arial" w:hAnsi="Arial" w:cs="Arial"/>
                <w:sz w:val="18"/>
                <w:szCs w:val="18"/>
              </w:rPr>
              <w:t>Lungemboli med samtidig undersökning av buken. Undersökningen är optimerad för diagnostik av lungemboli i första hand.</w:t>
            </w:r>
          </w:p>
        </w:tc>
      </w:tr>
      <w:tr w:rsidRPr="00FE2085" w:rsidR="00FE2085" w:rsidTr="00C44346" w14:paraId="11E13AB0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:rsidRPr="00FE2085" w:rsidR="00FE2085" w:rsidP="00FE2085" w:rsidRDefault="00FE2085" w14:paraId="3AB184C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E2085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:rsidRPr="00FE2085" w:rsidR="00FE2085" w:rsidP="00FE2085" w:rsidRDefault="00A42C7D" w14:paraId="473ED1C8" w14:textId="30027D39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w:history="1" r:id="rId17">
              <w:proofErr w:type="spellStart"/>
              <w:r w:rsidRPr="00FE2085" w:rsidR="00FE2085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  <w:proofErr w:type="spellEnd"/>
            </w:hyperlink>
            <w:r w:rsidRPr="00FE2085" w:rsidR="00FE2085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:rsidRPr="00FE2085" w:rsidR="00FE2085" w:rsidP="00FE2085" w:rsidRDefault="00FE2085" w14:paraId="5002AE30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E2085">
              <w:rPr>
                <w:rFonts w:ascii="Arial" w:hAnsi="Arial" w:cs="Arial"/>
                <w:sz w:val="18"/>
                <w:szCs w:val="18"/>
              </w:rPr>
              <w:t>PVK, helst grön.</w:t>
            </w:r>
          </w:p>
        </w:tc>
      </w:tr>
      <w:tr w:rsidRPr="00FE2085" w:rsidR="00FE2085" w:rsidTr="00C44346" w14:paraId="29DC6825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:rsidRPr="00FE2085" w:rsidR="00FE2085" w:rsidP="00FE2085" w:rsidRDefault="00FE2085" w14:paraId="08951DD9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E2085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:rsidRPr="00FE2085" w:rsidR="00FE2085" w:rsidP="00FE2085" w:rsidRDefault="00FE2085" w14:paraId="5BA6D23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E2085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Pr="00FE2085" w:rsidR="00FE2085" w:rsidTr="00C44346" w14:paraId="2688BBDF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:rsidRPr="00FE2085" w:rsidR="00FE2085" w:rsidP="00FE2085" w:rsidRDefault="00FE2085" w14:paraId="0794223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E2085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:rsidRPr="00FE2085" w:rsidR="00FE2085" w:rsidP="00FE2085" w:rsidRDefault="00FE2085" w14:paraId="58F087F8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E2085">
              <w:rPr>
                <w:rFonts w:ascii="Arial" w:hAnsi="Arial" w:cs="Arial"/>
                <w:sz w:val="18"/>
                <w:szCs w:val="18"/>
              </w:rPr>
              <w:t>Beroende på patientens ålder:</w:t>
            </w:r>
          </w:p>
          <w:p w:rsidRPr="00FE2085" w:rsidR="00FE2085" w:rsidP="00FE2085" w:rsidRDefault="00FE2085" w14:paraId="1E9D0A97" w14:textId="7777777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E2085">
              <w:rPr>
                <w:rFonts w:ascii="Arial" w:hAnsi="Arial" w:cs="Arial"/>
                <w:sz w:val="18"/>
                <w:szCs w:val="18"/>
              </w:rPr>
              <w:t xml:space="preserve">Under 40 år: </w:t>
            </w:r>
            <w:proofErr w:type="spellStart"/>
            <w:r w:rsidRPr="00FE2085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FE2085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FE2085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FE2085">
              <w:rPr>
                <w:rFonts w:ascii="Arial" w:hAnsi="Arial" w:cs="Arial"/>
                <w:sz w:val="18"/>
                <w:szCs w:val="18"/>
              </w:rPr>
              <w:t xml:space="preserve"> ”Lungemboli under 40 år”.</w:t>
            </w:r>
          </w:p>
          <w:p w:rsidRPr="00FE2085" w:rsidR="00FE2085" w:rsidP="00FE2085" w:rsidRDefault="00FE2085" w14:paraId="09AC0000" w14:textId="7777777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E2085">
              <w:rPr>
                <w:rFonts w:ascii="Arial" w:hAnsi="Arial" w:cs="Arial"/>
                <w:sz w:val="18"/>
                <w:szCs w:val="18"/>
              </w:rPr>
              <w:t xml:space="preserve">Över 40 år: </w:t>
            </w:r>
            <w:proofErr w:type="spellStart"/>
            <w:r w:rsidRPr="00FE2085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FE2085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FE2085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FE2085">
              <w:rPr>
                <w:rFonts w:ascii="Arial" w:hAnsi="Arial" w:cs="Arial"/>
                <w:sz w:val="18"/>
                <w:szCs w:val="18"/>
              </w:rPr>
              <w:t xml:space="preserve"> ”Lungemboli över 40 år”.</w:t>
            </w:r>
          </w:p>
        </w:tc>
      </w:tr>
      <w:tr w:rsidRPr="00FE2085" w:rsidR="00FE2085" w:rsidTr="00C44346" w14:paraId="1160FA8D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:rsidRPr="00FE2085" w:rsidR="00FE2085" w:rsidP="00FE2085" w:rsidRDefault="00FE2085" w14:paraId="669C1281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E2085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:rsidRPr="00FE2085" w:rsidR="00FE2085" w:rsidP="00FE2085" w:rsidRDefault="00FE2085" w14:paraId="0C7EDD6C" w14:textId="5E5890C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2085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Pr="00FE2085" w:rsidR="00A42C7D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FE2085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:rsidRPr="00FE2085" w:rsidR="00FE2085" w:rsidP="00FE2085" w:rsidRDefault="00FE2085" w14:paraId="7A0123B1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2085">
              <w:rPr>
                <w:rFonts w:ascii="Arial" w:hAnsi="Arial" w:cs="Arial"/>
                <w:color w:val="000000"/>
                <w:sz w:val="18"/>
                <w:szCs w:val="18"/>
              </w:rPr>
              <w:t xml:space="preserve">För övriga strålskyddsregler se kapitel 4.2 och 5.2 i </w:t>
            </w:r>
          </w:p>
          <w:p w:rsidRPr="00FE2085" w:rsidR="00FE2085" w:rsidP="00FE2085" w:rsidRDefault="00A42C7D" w14:paraId="18C324A1" w14:textId="7B5197BF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w:history="1" r:id="rId18">
              <w:r w:rsidRPr="00FE2085" w:rsidR="00FE2085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Pr="00FE2085" w:rsidR="00FE2085" w:rsidTr="00C44346" w14:paraId="225EE979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bottom w:w="57" w:type="dxa"/>
            </w:tcMar>
          </w:tcPr>
          <w:p w:rsidRPr="00FE2085" w:rsidR="00FE2085" w:rsidP="00FE2085" w:rsidRDefault="00FE2085" w14:paraId="5078A054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E2085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bottom w:w="57" w:type="dxa"/>
            </w:tcMar>
          </w:tcPr>
          <w:p w:rsidRPr="00FE2085" w:rsidR="00FE2085" w:rsidP="00FE2085" w:rsidRDefault="00FE2085" w14:paraId="3EAB9DB1" w14:textId="7777777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E2085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:rsidRPr="00FE2085" w:rsidR="00FE2085" w:rsidP="00FE2085" w:rsidRDefault="00FE2085" w14:paraId="58CD6DB6" w14:textId="7777777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E2085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FE2085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FE2085">
              <w:rPr>
                <w:rFonts w:ascii="Arial" w:hAnsi="Arial" w:cs="Arial"/>
                <w:sz w:val="18"/>
                <w:szCs w:val="18"/>
              </w:rPr>
              <w:t>.</w:t>
            </w:r>
          </w:p>
          <w:p w:rsidRPr="00FE2085" w:rsidR="00FE2085" w:rsidP="00FE2085" w:rsidRDefault="00FE2085" w14:paraId="5BF6B3DC" w14:textId="7777777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E2085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:rsidRPr="00FE2085" w:rsidR="00FE2085" w:rsidP="00FE2085" w:rsidRDefault="00FE2085" w14:paraId="2E2F85AC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0073336E" w:rsidRDefault="0073336E" w14:paraId="4EE67C1C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>
        <w:br w:type="page"/>
      </w:r>
    </w:p>
    <w:p w:rsidRPr="00FE2085" w:rsidR="00FE2085" w:rsidP="0073336E" w:rsidRDefault="00FE2085" w14:paraId="7027F298" w14:textId="50B8717C">
      <w:pPr>
        <w:pStyle w:val="Rubrik2"/>
        <w:ind w:left="0"/>
      </w:pPr>
      <w:r w:rsidRPr="00FE2085">
        <w:t>Bildtagning</w:t>
      </w:r>
    </w:p>
    <w:tbl>
      <w:tblPr>
        <w:tblW w:w="90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566"/>
        <w:gridCol w:w="2522"/>
      </w:tblGrid>
      <w:tr w:rsidRPr="00FE2085" w:rsidR="00FE2085" w:rsidTr="00FE2085" w14:paraId="3EFAFD8A" w14:textId="77777777">
        <w:trPr>
          <w:trHeight w:val="520"/>
        </w:trPr>
        <w:tc>
          <w:tcPr>
            <w:tcW w:w="6516" w:type="dxa"/>
            <w:gridSpan w:val="2"/>
            <w:tcBorders>
              <w:right w:val="single" w:color="auto" w:sz="4" w:space="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Pr="00FE2085" w:rsidR="00FE2085" w:rsidP="00FE2085" w:rsidRDefault="00FE2085" w14:paraId="4792ACA0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FE2085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5E54C5D3" wp14:editId="75360B23">
                  <wp:extent cx="4037991" cy="809625"/>
                  <wp:effectExtent l="0" t="0" r="38735" b="0"/>
                  <wp:docPr id="23" name="Diagram 2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522" w:type="dxa"/>
            <w:vMerge w:val="restart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60F5564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FE2085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556359A" wp14:editId="47532066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850900</wp:posOffset>
                      </wp:positionV>
                      <wp:extent cx="1451610" cy="1400175"/>
                      <wp:effectExtent l="19050" t="19050" r="15240" b="28575"/>
                      <wp:wrapNone/>
                      <wp:docPr id="20" name="Rektange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1610" cy="1400744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502D76DB">
                    <v:rect id="Rektangel 20" style="position:absolute;margin-left:1.4pt;margin-top:67pt;width:114.3pt;height:11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c00000" strokeweight="3pt" w14:anchorId="13D62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"/>
                  </w:pict>
                </mc:Fallback>
              </mc:AlternateContent>
            </w:r>
            <w:r w:rsidRPr="00FE208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B0EBF85" wp14:editId="5FD642AE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833120</wp:posOffset>
                      </wp:positionV>
                      <wp:extent cx="410210" cy="1393825"/>
                      <wp:effectExtent l="0" t="0" r="8890" b="0"/>
                      <wp:wrapNone/>
                      <wp:docPr id="16" name="Pil: uppå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3938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Pr="0066567D" w:rsidR="00FE2085" w:rsidP="00A42C7D" w:rsidRDefault="00FE2085" w14:paraId="5FF3218C" w14:textId="7777777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479E3A7B">
                    <v:shapetype id="_x0000_t68" coordsize="21600,21600" o:spt="68" adj="5400,5400" path="m0@0l@1@0@1,21600@2,21600@2@0,21600@0,10800,xe" w14:anchorId="5B0EBF85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textboxrect="@1,@4,@2,21600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Pil: uppåt 16" style="position:absolute;left:0;text-align:left;margin-left:59.85pt;margin-top:65.6pt;width:32.3pt;height:109.7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c00000" stroked="f" strokeweight="1pt" type="#_x0000_t68" adj="3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">
                      <v:textbox inset="1mm,1mm,1mm,1mm">
                        <w:txbxContent>
                          <w:p w:rsidRPr="0066567D" w:rsidR="00FE2085" w:rsidP="00A42C7D" w:rsidRDefault="00FE2085" w14:paraId="18F999B5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E208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9C90698" wp14:editId="700ED8F2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140335</wp:posOffset>
                      </wp:positionV>
                      <wp:extent cx="410210" cy="876935"/>
                      <wp:effectExtent l="0" t="0" r="8890" b="0"/>
                      <wp:wrapNone/>
                      <wp:docPr id="1" name="Pil: uppå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8769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E2085" w:rsidP="00A42C7D" w:rsidRDefault="00FE2085" w14:paraId="750279F5" w14:textId="7777777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:rsidRPr="0066567D" w:rsidR="00FE2085" w:rsidP="00A42C7D" w:rsidRDefault="00FE2085" w14:paraId="7B0DA04A" w14:textId="7777777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3FA2C6BA">
                    <v:shape id="Pil: uppåt 1" style="position:absolute;left:0;text-align:left;margin-left:23.25pt;margin-top:11.05pt;width:32.3pt;height:69.05pt;rotation:180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red" stroked="f" strokeweight="1pt" type="#_x0000_t68" adj="5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" w14:anchorId="39C90698">
                      <v:textbox inset="1mm,1mm,1mm,1mm">
                        <w:txbxContent>
                          <w:p w:rsidR="00FE2085" w:rsidP="00A42C7D" w:rsidRDefault="00FE2085" w14:paraId="649841BE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:rsidRPr="0066567D" w:rsidR="00FE2085" w:rsidP="00A42C7D" w:rsidRDefault="00FE2085" w14:paraId="672A6659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E2085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04A5B30E" wp14:editId="63D2CC5E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137160</wp:posOffset>
                      </wp:positionV>
                      <wp:extent cx="1457325" cy="887730"/>
                      <wp:effectExtent l="19050" t="19050" r="28575" b="26670"/>
                      <wp:wrapNone/>
                      <wp:docPr id="11" name="Rektange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887972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4FB35E6C">
                    <v:rect id="Rektangel 11" style="position:absolute;margin-left:1.4pt;margin-top:10.8pt;width:114.75pt;height:6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297522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"/>
                  </w:pict>
                </mc:Fallback>
              </mc:AlternateContent>
            </w:r>
            <w:r w:rsidRPr="00FE2085">
              <w:rPr>
                <w:noProof/>
                <w:szCs w:val="20"/>
              </w:rPr>
              <w:drawing>
                <wp:inline distT="0" distB="0" distL="0" distR="0" wp14:anchorId="28F71967" wp14:editId="2A96436F">
                  <wp:extent cx="1470091" cy="2422861"/>
                  <wp:effectExtent l="0" t="0" r="0" b="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90106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209" cy="2451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E2085" w:rsidR="00FE2085" w:rsidTr="00FE2085" w14:paraId="19A054E4" w14:textId="77777777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:rsidRPr="00FE2085" w:rsidR="00FE2085" w:rsidP="00FE2085" w:rsidRDefault="00FE2085" w14:paraId="3DDD6FA0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E2085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566" w:type="dxa"/>
            <w:tcBorders>
              <w:right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73101474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E2085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522" w:type="dxa"/>
            <w:vMerge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4AEDA35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Pr="00FE2085" w:rsidR="00FE2085" w:rsidTr="00FE2085" w14:paraId="5FFDF795" w14:textId="77777777">
        <w:trPr>
          <w:trHeight w:val="227"/>
        </w:trPr>
        <w:tc>
          <w:tcPr>
            <w:tcW w:w="1950" w:type="dxa"/>
            <w:shd w:val="clear" w:color="auto" w:fill="FFFFFF"/>
          </w:tcPr>
          <w:p w:rsidRPr="00FE2085" w:rsidR="00FE2085" w:rsidP="00FE2085" w:rsidRDefault="00FE2085" w14:paraId="36E57436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E2085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566" w:type="dxa"/>
            <w:tcBorders>
              <w:right w:val="single" w:color="auto" w:sz="4" w:space="0"/>
            </w:tcBorders>
            <w:shd w:val="clear" w:color="auto" w:fill="FFFFFF"/>
          </w:tcPr>
          <w:p w:rsidRPr="00FE2085" w:rsidR="00FE2085" w:rsidP="00FE2085" w:rsidRDefault="00FE2085" w14:paraId="1BA81D1A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E2085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FE2085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FE2085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FE2085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</w:tc>
        <w:tc>
          <w:tcPr>
            <w:tcW w:w="2522" w:type="dxa"/>
            <w:vMerge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1B712DFD" w14:textId="77777777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Pr="00FE2085" w:rsidR="00FE2085" w:rsidTr="00FE2085" w14:paraId="5CB9C06D" w14:textId="77777777">
        <w:trPr>
          <w:trHeight w:val="227"/>
        </w:trPr>
        <w:tc>
          <w:tcPr>
            <w:tcW w:w="1950" w:type="dxa"/>
            <w:shd w:val="clear" w:color="auto" w:fill="FFFFFF"/>
          </w:tcPr>
          <w:p w:rsidRPr="00FE2085" w:rsidR="00FE2085" w:rsidP="00FE2085" w:rsidRDefault="00FE2085" w14:paraId="2D10039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E2085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566" w:type="dxa"/>
            <w:tcBorders>
              <w:right w:val="single" w:color="auto" w:sz="4" w:space="0"/>
            </w:tcBorders>
            <w:shd w:val="clear" w:color="auto" w:fill="FFFFFF"/>
          </w:tcPr>
          <w:p w:rsidRPr="00FE2085" w:rsidR="00FE2085" w:rsidP="00FE2085" w:rsidRDefault="00FE2085" w14:paraId="5A65B5DB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E2085">
              <w:rPr>
                <w:rFonts w:ascii="Arial" w:hAnsi="Arial" w:cs="Arial"/>
                <w:sz w:val="18"/>
                <w:szCs w:val="18"/>
              </w:rPr>
              <w:t xml:space="preserve">ROI i </w:t>
            </w:r>
            <w:proofErr w:type="spellStart"/>
            <w:r w:rsidRPr="00FE2085">
              <w:rPr>
                <w:rFonts w:ascii="Arial" w:hAnsi="Arial" w:cs="Arial"/>
                <w:sz w:val="18"/>
                <w:szCs w:val="18"/>
              </w:rPr>
              <w:t>truncus</w:t>
            </w:r>
            <w:proofErr w:type="spellEnd"/>
            <w:r w:rsidRPr="00FE208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E2085">
              <w:rPr>
                <w:rFonts w:ascii="Arial" w:hAnsi="Arial" w:cs="Arial"/>
                <w:sz w:val="18"/>
                <w:szCs w:val="18"/>
              </w:rPr>
              <w:t>pulmonalis</w:t>
            </w:r>
            <w:proofErr w:type="spellEnd"/>
            <w:r w:rsidRPr="00FE2085">
              <w:rPr>
                <w:rFonts w:ascii="Arial" w:hAnsi="Arial" w:cs="Arial"/>
                <w:sz w:val="18"/>
                <w:szCs w:val="18"/>
              </w:rPr>
              <w:t>, tröskelvärde 150 HU (GE och Toshiba), 120 HU (Siemens).</w:t>
            </w:r>
          </w:p>
        </w:tc>
        <w:tc>
          <w:tcPr>
            <w:tcW w:w="2522" w:type="dxa"/>
            <w:vMerge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0AFE66C8" w14:textId="77777777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Pr="00FE2085" w:rsidR="00FE2085" w:rsidTr="00FE2085" w14:paraId="00A832A0" w14:textId="77777777">
        <w:trPr>
          <w:trHeight w:val="227"/>
        </w:trPr>
        <w:tc>
          <w:tcPr>
            <w:tcW w:w="1950" w:type="dxa"/>
            <w:shd w:val="clear" w:color="auto" w:fill="FFFFFF"/>
          </w:tcPr>
          <w:p w:rsidRPr="00FE2085" w:rsidR="00FE2085" w:rsidP="00FE2085" w:rsidRDefault="00FE2085" w14:paraId="5D17F129" w14:textId="7777777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E2085">
              <w:rPr>
                <w:rFonts w:ascii="Arial" w:hAnsi="Arial" w:cs="Arial"/>
                <w:b/>
                <w:sz w:val="18"/>
                <w:szCs w:val="18"/>
              </w:rPr>
              <w:t>Thorax K+ artärfas</w:t>
            </w:r>
          </w:p>
        </w:tc>
        <w:tc>
          <w:tcPr>
            <w:tcW w:w="4566" w:type="dxa"/>
            <w:tcBorders>
              <w:right w:val="single" w:color="auto" w:sz="4" w:space="0"/>
            </w:tcBorders>
            <w:shd w:val="clear" w:color="auto" w:fill="FFFFFF"/>
          </w:tcPr>
          <w:p w:rsidRPr="00FE2085" w:rsidR="00FE2085" w:rsidP="00FE2085" w:rsidRDefault="00FE2085" w14:paraId="7A8B8A62" w14:textId="77777777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FE2085">
              <w:rPr>
                <w:rFonts w:ascii="Wingdings" w:hAnsi="Wingdings" w:eastAsia="Wingdings" w:cs="Wingdings"/>
                <w:sz w:val="18"/>
                <w:szCs w:val="18"/>
              </w:rPr>
              <w:t>â</w:t>
            </w:r>
            <w:r w:rsidRPr="00FE208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E2085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FE2085">
              <w:rPr>
                <w:rFonts w:ascii="Arial" w:hAnsi="Arial" w:cs="Arial"/>
                <w:sz w:val="18"/>
                <w:szCs w:val="18"/>
              </w:rPr>
              <w:t xml:space="preserve"> – lungbaser.</w:t>
            </w:r>
          </w:p>
          <w:p w:rsidRPr="00FE2085" w:rsidR="00FE2085" w:rsidP="00FE2085" w:rsidRDefault="00FE2085" w14:paraId="5648BF4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E2085">
              <w:rPr>
                <w:rFonts w:ascii="Arial" w:hAnsi="Arial" w:cs="Arial"/>
                <w:i/>
                <w:sz w:val="18"/>
                <w:szCs w:val="18"/>
              </w:rPr>
              <w:t>Patienten ska andas lugnt och göra andningsuppehåll mellan inspiration och exspiration.</w:t>
            </w:r>
          </w:p>
        </w:tc>
        <w:tc>
          <w:tcPr>
            <w:tcW w:w="2522" w:type="dxa"/>
            <w:vMerge/>
            <w:tcBorders>
              <w:left w:val="single" w:color="auto" w:sz="4" w:space="0"/>
            </w:tcBorders>
            <w:shd w:val="clear" w:color="auto" w:fill="F2F2F2"/>
          </w:tcPr>
          <w:p w:rsidRPr="00FE2085" w:rsidR="00FE2085" w:rsidP="00FE2085" w:rsidRDefault="00FE2085" w14:paraId="3FDF9D74" w14:textId="7777777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Pr="00FE2085" w:rsidR="00FE2085" w:rsidTr="00FE2085" w14:paraId="479D6692" w14:textId="77777777">
        <w:trPr>
          <w:trHeight w:val="227"/>
        </w:trPr>
        <w:tc>
          <w:tcPr>
            <w:tcW w:w="1950" w:type="dxa"/>
            <w:shd w:val="clear" w:color="auto" w:fill="FFFFFF"/>
          </w:tcPr>
          <w:p w:rsidRPr="00FE2085" w:rsidR="00FE2085" w:rsidP="00FE2085" w:rsidRDefault="00FE2085" w14:paraId="4FAAE28A" w14:textId="7777777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E2085">
              <w:rPr>
                <w:rFonts w:ascii="Arial" w:hAnsi="Arial" w:cs="Arial"/>
                <w:b/>
                <w:sz w:val="18"/>
                <w:szCs w:val="18"/>
              </w:rPr>
              <w:t xml:space="preserve">Buk K+ </w:t>
            </w:r>
            <w:proofErr w:type="spellStart"/>
            <w:r w:rsidRPr="00FE2085">
              <w:rPr>
                <w:rFonts w:ascii="Arial" w:hAnsi="Arial" w:cs="Arial"/>
                <w:b/>
                <w:sz w:val="18"/>
                <w:szCs w:val="18"/>
              </w:rPr>
              <w:t>venfas</w:t>
            </w:r>
            <w:proofErr w:type="spellEnd"/>
          </w:p>
        </w:tc>
        <w:tc>
          <w:tcPr>
            <w:tcW w:w="4566" w:type="dxa"/>
            <w:tcBorders>
              <w:right w:val="single" w:color="auto" w:sz="4" w:space="0"/>
            </w:tcBorders>
            <w:shd w:val="clear" w:color="auto" w:fill="FFFFFF"/>
          </w:tcPr>
          <w:p w:rsidRPr="00FE2085" w:rsidR="00FE2085" w:rsidP="00FE2085" w:rsidRDefault="00FE2085" w14:paraId="69C1ADB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E2085">
              <w:rPr>
                <w:rFonts w:ascii="Wingdings" w:hAnsi="Wingdings" w:eastAsia="Wingdings" w:cs="Wingdings"/>
                <w:sz w:val="18"/>
                <w:szCs w:val="18"/>
              </w:rPr>
              <w:t>â</w:t>
            </w:r>
            <w:r w:rsidRPr="00FE2085">
              <w:rPr>
                <w:rFonts w:ascii="Arial" w:hAnsi="Arial" w:cs="Arial"/>
                <w:sz w:val="18"/>
                <w:szCs w:val="18"/>
              </w:rPr>
              <w:t xml:space="preserve"> Diafragma – </w:t>
            </w:r>
            <w:proofErr w:type="spellStart"/>
            <w:r w:rsidRPr="00FE2085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FE2085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  <w:p w:rsidRPr="00FE2085" w:rsidR="00FE2085" w:rsidP="00FE2085" w:rsidRDefault="00FE2085" w14:paraId="4632F64A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E2085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522" w:type="dxa"/>
            <w:vMerge/>
            <w:tcBorders>
              <w:left w:val="single" w:color="auto" w:sz="4" w:space="0"/>
            </w:tcBorders>
            <w:shd w:val="clear" w:color="auto" w:fill="F2F2F2"/>
          </w:tcPr>
          <w:p w:rsidRPr="00FE2085" w:rsidR="00FE2085" w:rsidP="00FE2085" w:rsidRDefault="00FE2085" w14:paraId="2C1F4B6D" w14:textId="7777777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Pr="00FE2085" w:rsidR="00FE2085" w:rsidTr="00FE2085" w14:paraId="15640185" w14:textId="77777777">
        <w:trPr>
          <w:trHeight w:val="227"/>
        </w:trPr>
        <w:tc>
          <w:tcPr>
            <w:tcW w:w="6516" w:type="dxa"/>
            <w:gridSpan w:val="2"/>
            <w:tcBorders>
              <w:right w:val="single" w:color="auto" w:sz="4" w:space="0"/>
            </w:tcBorders>
            <w:shd w:val="clear" w:color="auto" w:fill="FFFFFF"/>
          </w:tcPr>
          <w:p w:rsidRPr="00FE2085" w:rsidR="00FE2085" w:rsidP="00FE2085" w:rsidRDefault="00FE2085" w14:paraId="7C74BDE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  <w:p w:rsidRPr="00FE2085" w:rsidR="00FE2085" w:rsidP="00FE2085" w:rsidRDefault="00FE2085" w14:paraId="25A7844B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E2085">
              <w:rPr>
                <w:rFonts w:ascii="Arial" w:hAnsi="Arial" w:cs="Arial"/>
                <w:sz w:val="18"/>
                <w:szCs w:val="18"/>
              </w:rPr>
              <w:t xml:space="preserve">Efter scanning </w:t>
            </w:r>
            <w:proofErr w:type="spellStart"/>
            <w:r w:rsidRPr="00FE2085">
              <w:rPr>
                <w:rFonts w:ascii="Arial" w:hAnsi="Arial" w:cs="Arial"/>
                <w:sz w:val="18"/>
                <w:szCs w:val="18"/>
              </w:rPr>
              <w:t>reformateras</w:t>
            </w:r>
            <w:proofErr w:type="spellEnd"/>
            <w:r w:rsidRPr="00FE2085">
              <w:rPr>
                <w:rFonts w:ascii="Arial" w:hAnsi="Arial" w:cs="Arial"/>
                <w:sz w:val="18"/>
                <w:szCs w:val="18"/>
              </w:rPr>
              <w:t xml:space="preserve"> serierna som vanligt och läggs på var sitt kort.</w:t>
            </w:r>
          </w:p>
          <w:p w:rsidRPr="00FE2085" w:rsidR="00FE2085" w:rsidP="00FE2085" w:rsidRDefault="00FE2085" w14:paraId="268AFE80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color="auto" w:sz="4" w:space="0"/>
            </w:tcBorders>
            <w:shd w:val="clear" w:color="auto" w:fill="F2F2F2"/>
          </w:tcPr>
          <w:p w:rsidRPr="00FE2085" w:rsidR="00FE2085" w:rsidP="00FE2085" w:rsidRDefault="00FE2085" w14:paraId="3D523264" w14:textId="7777777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:rsidRPr="00FE2085" w:rsidR="00FE2085" w:rsidP="00FE2085" w:rsidRDefault="00FE2085" w14:paraId="389B00F7" w14:textId="77777777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:rsidRPr="00FE2085" w:rsidR="00FE2085" w:rsidP="00FE2085" w:rsidRDefault="00FE2085" w14:paraId="2D80DFAB" w14:textId="77777777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:rsidRPr="00FE2085" w:rsidR="00FE2085" w:rsidP="0073336E" w:rsidRDefault="00FE2085" w14:paraId="44117817" w14:textId="77777777">
      <w:pPr>
        <w:pStyle w:val="Rubrik2"/>
        <w:ind w:left="0"/>
      </w:pPr>
      <w:r w:rsidRPr="00FE2085">
        <w:t>Arkivering</w:t>
      </w:r>
    </w:p>
    <w:tbl>
      <w:tblPr>
        <w:tblW w:w="90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Pr="00FE2085" w:rsidR="00FE2085" w:rsidTr="00C44346" w14:paraId="0A699248" w14:textId="77777777">
        <w:trPr>
          <w:trHeight w:val="227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6D38E371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E2085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3A7A652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085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04867F3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085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36CB9E8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E2085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</w:p>
          <w:p w:rsidRPr="00FE2085" w:rsidR="00FE2085" w:rsidP="00FE2085" w:rsidRDefault="00FE2085" w14:paraId="3C8E4FD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2085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3A99523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E2085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26F46F9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E2085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Pr="00FE2085" w:rsidR="00FE2085" w:rsidTr="00C44346" w14:paraId="07C1EE0A" w14:textId="77777777">
        <w:trPr>
          <w:trHeight w:val="227"/>
        </w:trPr>
        <w:tc>
          <w:tcPr>
            <w:tcW w:w="3114" w:type="dxa"/>
            <w:gridSpan w:val="2"/>
            <w:tcBorders>
              <w:top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0F1D7DE5" w14:textId="77777777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E2085">
              <w:rPr>
                <w:rFonts w:ascii="Arial" w:hAnsi="Arial" w:cs="Arial"/>
                <w:b/>
                <w:sz w:val="18"/>
                <w:szCs w:val="18"/>
              </w:rPr>
              <w:t>Thorax K+ artärfas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7973745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5D42DF4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697CB77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nil"/>
            </w:tcBorders>
            <w:shd w:val="clear" w:color="auto" w:fill="FFFFFF"/>
            <w:vAlign w:val="center"/>
          </w:tcPr>
          <w:p w:rsidRPr="00FE2085" w:rsidR="00FE2085" w:rsidP="00FE2085" w:rsidRDefault="00FE2085" w14:paraId="7097B9D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Pr="00FE2085" w:rsidR="00FE2085" w:rsidTr="00C44346" w14:paraId="0EDDA21A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35D5A344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E2085">
              <w:rPr>
                <w:rFonts w:ascii="Wingdings 3" w:hAnsi="Wingdings 3" w:eastAsia="Wingdings 3" w:cs="Wingdings 3"/>
                <w:sz w:val="18"/>
                <w:szCs w:val="18"/>
              </w:rPr>
              <w:t>9</w:t>
            </w:r>
            <w:r w:rsidRPr="00FE2085">
              <w:rPr>
                <w:rFonts w:ascii="Arial" w:hAnsi="Arial" w:cs="Arial"/>
                <w:b/>
                <w:sz w:val="18"/>
                <w:szCs w:val="18"/>
              </w:rPr>
              <w:t xml:space="preserve">  Lungor K+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5FE532E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085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76DFBC6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085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004AF95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574C03E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FE2085" w:rsidR="00FE2085" w:rsidP="00FE2085" w:rsidRDefault="00FE2085" w14:paraId="1A3F70F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FE2085" w:rsidR="00FE2085" w:rsidTr="00C44346" w14:paraId="7293ED4F" w14:textId="77777777">
        <w:trPr>
          <w:trHeight w:val="227"/>
        </w:trPr>
        <w:tc>
          <w:tcPr>
            <w:tcW w:w="1980" w:type="dxa"/>
            <w:tcBorders>
              <w:top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67A08846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1498D48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085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461EE70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085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2A91240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1D1ED98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dashed" w:color="auto" w:sz="4" w:space="0"/>
            </w:tcBorders>
            <w:shd w:val="clear" w:color="auto" w:fill="FFFFFF"/>
            <w:vAlign w:val="center"/>
          </w:tcPr>
          <w:p w:rsidRPr="00FE2085" w:rsidR="00FE2085" w:rsidP="00FE2085" w:rsidRDefault="00FE2085" w14:paraId="438C25D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Pr="00FE2085" w:rsidR="00FE2085" w:rsidTr="00C44346" w14:paraId="0EA5ECBB" w14:textId="77777777">
        <w:trPr>
          <w:trHeight w:val="227"/>
        </w:trPr>
        <w:tc>
          <w:tcPr>
            <w:tcW w:w="1980" w:type="dxa"/>
            <w:tcBorders>
              <w:top w:val="dashed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3003F1DA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E2085">
              <w:rPr>
                <w:rFonts w:ascii="Wingdings 3" w:hAnsi="Wingdings 3" w:eastAsia="Wingdings 3" w:cs="Wingdings 3"/>
                <w:sz w:val="18"/>
                <w:szCs w:val="18"/>
                <w:lang w:val="en-US"/>
              </w:rPr>
              <w:t>9</w:t>
            </w:r>
            <w:r w:rsidRPr="00FE208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FE2085">
              <w:rPr>
                <w:rFonts w:ascii="Arial" w:hAnsi="Arial" w:cs="Arial"/>
                <w:b/>
                <w:sz w:val="18"/>
                <w:szCs w:val="18"/>
                <w:lang w:val="en-US"/>
              </w:rPr>
              <w:t>Lungartärer</w:t>
            </w:r>
            <w:proofErr w:type="spellEnd"/>
            <w:r w:rsidRPr="00FE208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K+</w:t>
            </w:r>
          </w:p>
        </w:tc>
        <w:tc>
          <w:tcPr>
            <w:tcW w:w="1134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2261FF4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248C154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2D18F24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31134B1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dashed" w:color="auto" w:sz="4" w:space="0"/>
              <w:left w:val="nil"/>
              <w:bottom w:val="nil"/>
            </w:tcBorders>
            <w:shd w:val="clear" w:color="auto" w:fill="FFFFFF"/>
            <w:vAlign w:val="center"/>
          </w:tcPr>
          <w:p w:rsidRPr="00FE2085" w:rsidR="00FE2085" w:rsidP="00FE2085" w:rsidRDefault="00FE2085" w14:paraId="4C3454C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FE2085" w:rsidR="00FE2085" w:rsidTr="00C44346" w14:paraId="0B79AD85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0E777483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17BD905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5E584AA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7C33CC3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6A2E4FF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FE2085" w:rsidR="00FE2085" w:rsidP="00FE2085" w:rsidRDefault="00FE2085" w14:paraId="0DBFA06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FE2085" w:rsidR="00FE2085" w:rsidTr="00C44346" w14:paraId="6EB65E8C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560284D5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39AEBE1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7FBF429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676B34B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16D2F70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FE2085" w:rsidR="00FE2085" w:rsidP="00FE2085" w:rsidRDefault="00FE2085" w14:paraId="365B7C2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FE2085" w:rsidR="00FE2085" w:rsidTr="00C44346" w14:paraId="1A8DD18A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65560928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30AA3DB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0E0F5F5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7EC8703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6A865E0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FE2085" w:rsidR="00FE2085" w:rsidP="00FE2085" w:rsidRDefault="00FE2085" w14:paraId="3FD2F1A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Pr="00FE2085" w:rsidR="00FE2085" w:rsidTr="00C44346" w14:paraId="2E140B6A" w14:textId="77777777">
        <w:trPr>
          <w:trHeight w:val="227"/>
        </w:trPr>
        <w:tc>
          <w:tcPr>
            <w:tcW w:w="1980" w:type="dxa"/>
            <w:tcBorders>
              <w:top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4DAC593F" w14:textId="77777777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E2085">
              <w:rPr>
                <w:rFonts w:ascii="Arial" w:hAnsi="Arial" w:cs="Arial"/>
                <w:b/>
                <w:sz w:val="18"/>
                <w:szCs w:val="18"/>
              </w:rPr>
              <w:t xml:space="preserve">Buk K+ </w:t>
            </w:r>
            <w:proofErr w:type="spellStart"/>
            <w:r w:rsidRPr="00FE2085">
              <w:rPr>
                <w:rFonts w:ascii="Arial" w:hAnsi="Arial" w:cs="Arial"/>
                <w:b/>
                <w:sz w:val="18"/>
                <w:szCs w:val="18"/>
              </w:rPr>
              <w:t>venfas</w:t>
            </w:r>
            <w:proofErr w:type="spellEnd"/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67E8B5F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085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659A2DD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085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66DD217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4C58B67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nil"/>
            </w:tcBorders>
            <w:shd w:val="clear" w:color="auto" w:fill="FFFFFF"/>
            <w:vAlign w:val="center"/>
          </w:tcPr>
          <w:p w:rsidRPr="00FE2085" w:rsidR="00FE2085" w:rsidP="00FE2085" w:rsidRDefault="00FE2085" w14:paraId="025C682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FE2085" w:rsidR="00FE2085" w:rsidTr="00C44346" w14:paraId="5288E737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5206AF49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657F62D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62FF3AA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7479F82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0630CD3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FE2085" w:rsidR="00FE2085" w:rsidP="00FE2085" w:rsidRDefault="00FE2085" w14:paraId="193CF4D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FE2085" w:rsidR="00FE2085" w:rsidTr="00C44346" w14:paraId="6371216A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691B1B65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4FF6D98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4C0479E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62C51C3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3ED80B2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FE2085" w:rsidR="00FE2085" w:rsidP="00FE2085" w:rsidRDefault="00FE2085" w14:paraId="013182B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FE2085" w:rsidR="00FE2085" w:rsidTr="00C44346" w14:paraId="211B0196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061BC56A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727133A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7BD72D5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08F41C5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FE2085" w:rsidR="00FE2085" w:rsidP="00FE2085" w:rsidRDefault="00FE2085" w14:paraId="17EFB0B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E208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FE2085" w:rsidR="00FE2085" w:rsidP="00FE2085" w:rsidRDefault="00FE2085" w14:paraId="615BFD8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E2085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Pr="00FE2085" w:rsidR="00FE2085" w:rsidTr="00C44346" w14:paraId="7BA5F66B" w14:textId="77777777">
        <w:trPr>
          <w:trHeight w:val="227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FE2085" w:rsidR="00FE2085" w:rsidP="00FE2085" w:rsidRDefault="00FE2085" w14:paraId="2418988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FE2085" w:rsidR="00FE2085" w:rsidP="00FE2085" w:rsidRDefault="00FE2085" w14:paraId="5EA0665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FE2085" w:rsidR="00FE2085" w:rsidP="00FE2085" w:rsidRDefault="00FE2085" w14:paraId="4A839FC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FE2085" w:rsidR="00FE2085" w:rsidP="00FE2085" w:rsidRDefault="00FE2085" w14:paraId="3696672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FE2085" w:rsidR="00FE2085" w:rsidP="00FE2085" w:rsidRDefault="00FE2085" w14:paraId="42FFD0F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FE2085" w:rsidR="00FE2085" w:rsidP="00FE2085" w:rsidRDefault="00FE2085" w14:paraId="6B000AA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Pr="00FE2085" w:rsidR="00FE2085" w:rsidTr="00C44346" w14:paraId="7E89137E" w14:textId="77777777">
        <w:trPr>
          <w:trHeight w:val="227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FE2085" w:rsidR="00FE2085" w:rsidP="00FE2085" w:rsidRDefault="00FE2085" w14:paraId="28EB5EFC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FE2085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FE2085" w:rsidR="00FE2085" w:rsidP="00FE2085" w:rsidRDefault="00FE2085" w14:paraId="68A7A39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FE2085" w:rsidR="00FE2085" w:rsidP="00FE2085" w:rsidRDefault="00FE2085" w14:paraId="023CB57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FE2085" w:rsidR="00FE2085" w:rsidP="00FE2085" w:rsidRDefault="00FE2085" w14:paraId="6E0AAAF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FE2085" w:rsidR="00FE2085" w:rsidP="00FE2085" w:rsidRDefault="00FE2085" w14:paraId="2A4D8E9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FE2085" w:rsidR="00FE2085" w:rsidP="00FE2085" w:rsidRDefault="00FE2085" w14:paraId="7C630A2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2085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:rsidRPr="00FE2085" w:rsidR="00FE2085" w:rsidP="00FE2085" w:rsidRDefault="00FE2085" w14:paraId="6BBDB1E5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:rsidR="00A42C7D" w:rsidRDefault="00A42C7D" w14:paraId="35C88022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  <w:lang w:val="en-US"/>
        </w:rPr>
      </w:pPr>
      <w:r>
        <w:rPr>
          <w:lang w:val="en-US"/>
        </w:rPr>
        <w:br w:type="page"/>
      </w:r>
    </w:p>
    <w:p w:rsidRPr="00FE2085" w:rsidR="00FE2085" w:rsidP="0073336E" w:rsidRDefault="00FE2085" w14:paraId="675E9866" w14:textId="2BE2C5BC">
      <w:pPr>
        <w:pStyle w:val="Rubrik2"/>
        <w:ind w:left="0"/>
      </w:pPr>
      <w:proofErr w:type="spellStart"/>
      <w:r w:rsidRPr="00FE2085">
        <w:rPr>
          <w:lang w:val="en-US"/>
        </w:rPr>
        <w:t>Hängning</w:t>
      </w:r>
      <w:proofErr w:type="spellEnd"/>
      <w:r w:rsidRPr="00FE2085">
        <w:rPr>
          <w:lang w:val="en-US"/>
        </w:rPr>
        <w:t xml:space="preserve"> </w:t>
      </w:r>
      <w:r w:rsidRPr="00FE2085">
        <w:t>PACS</w:t>
      </w:r>
    </w:p>
    <w:tbl>
      <w:tblPr>
        <w:tblW w:w="9038" w:type="dxa"/>
        <w:tblBorders>
          <w:top w:val="dotted" w:color="808080" w:sz="2" w:space="0"/>
          <w:left w:val="dotted" w:color="808080" w:sz="2" w:space="0"/>
          <w:bottom w:val="dotted" w:color="808080" w:sz="2" w:space="0"/>
          <w:right w:val="dotted" w:color="808080" w:sz="2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Pr="00FE2085" w:rsidR="00FE2085" w:rsidTr="00FE2085" w14:paraId="3D25C6BC" w14:textId="77777777">
        <w:trPr>
          <w:trHeight w:val="227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330964C9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color="auto" w:sz="4" w:space="0"/>
              <w:bottom w:val="nil"/>
            </w:tcBorders>
            <w:shd w:val="clear" w:color="auto" w:fill="F2F2F2"/>
          </w:tcPr>
          <w:p w:rsidRPr="00FE2085" w:rsidR="00FE2085" w:rsidP="00FE2085" w:rsidRDefault="00FE2085" w14:paraId="0A6C43C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F2F2F2"/>
          </w:tcPr>
          <w:p w:rsidRPr="00FE2085" w:rsidR="00FE2085" w:rsidP="00FE2085" w:rsidRDefault="00FE2085" w14:paraId="7671953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color="auto" w:sz="4" w:space="0"/>
              <w:bottom w:val="nil"/>
            </w:tcBorders>
            <w:shd w:val="clear" w:color="auto" w:fill="F2F2F2"/>
          </w:tcPr>
          <w:p w:rsidRPr="00FE2085" w:rsidR="00FE2085" w:rsidP="00FE2085" w:rsidRDefault="00FE2085" w14:paraId="7E7744D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color="auto" w:sz="4" w:space="0"/>
              <w:right w:val="single" w:color="auto" w:sz="4" w:space="0"/>
            </w:tcBorders>
            <w:shd w:val="clear" w:color="auto" w:fill="F2F2F2"/>
          </w:tcPr>
          <w:p w:rsidRPr="00FE2085" w:rsidR="00FE2085" w:rsidP="00FE2085" w:rsidRDefault="00FE2085" w14:paraId="4098B35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FE2085" w:rsidR="00FE2085" w:rsidTr="00FE2085" w14:paraId="30F7AC00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6D45ECDE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E2085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  <w:vAlign w:val="center"/>
          </w:tcPr>
          <w:p w:rsidRPr="00FE2085" w:rsidR="00FE2085" w:rsidP="00FE2085" w:rsidRDefault="00FE2085" w14:paraId="2E9CE0E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E2085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:rsidRPr="00FE2085" w:rsidR="00FE2085" w:rsidP="00FE2085" w:rsidRDefault="00FE2085" w14:paraId="536DF40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E2085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  <w:vAlign w:val="center"/>
          </w:tcPr>
          <w:p w:rsidRPr="00FE2085" w:rsidR="00FE2085" w:rsidP="00FE2085" w:rsidRDefault="00FE2085" w14:paraId="3C37D47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E2085">
              <w:rPr>
                <w:rFonts w:ascii="Arial" w:hAnsi="Arial" w:cs="Arial"/>
                <w:color w:val="FFFFFF"/>
                <w:sz w:val="18"/>
                <w:szCs w:val="18"/>
              </w:rPr>
              <w:t>Lungartärer K+</w:t>
            </w:r>
          </w:p>
          <w:p w:rsidRPr="00FE2085" w:rsidR="00FE2085" w:rsidP="00FE2085" w:rsidRDefault="00FE2085" w14:paraId="44DF835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E2085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:rsidRPr="00FE2085" w:rsidR="00FE2085" w:rsidP="00FE2085" w:rsidRDefault="00FE2085" w14:paraId="4DBFA3A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color="F2F2F2" w:sz="24" w:space="0"/>
            </w:tcBorders>
            <w:shd w:val="clear" w:color="auto" w:fill="8496B0"/>
            <w:vAlign w:val="center"/>
          </w:tcPr>
          <w:p w:rsidRPr="00FE2085" w:rsidR="00FE2085" w:rsidP="00FE2085" w:rsidRDefault="00FE2085" w14:paraId="4BF7580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E2085">
              <w:rPr>
                <w:rFonts w:ascii="Arial" w:hAnsi="Arial" w:cs="Arial"/>
                <w:color w:val="FFFFFF"/>
                <w:sz w:val="18"/>
                <w:szCs w:val="18"/>
              </w:rPr>
              <w:t>Lungartärer K+</w:t>
            </w:r>
          </w:p>
          <w:p w:rsidRPr="00FE2085" w:rsidR="00FE2085" w:rsidP="00FE2085" w:rsidRDefault="00FE2085" w14:paraId="6AF9BEA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E2085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F2F2F2" w:sz="24" w:space="0"/>
            </w:tcBorders>
            <w:shd w:val="clear" w:color="auto" w:fill="8496B0"/>
            <w:vAlign w:val="center"/>
          </w:tcPr>
          <w:p w:rsidRPr="00FE2085" w:rsidR="00FE2085" w:rsidP="00FE2085" w:rsidRDefault="00FE2085" w14:paraId="0A13843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E2085">
              <w:rPr>
                <w:rFonts w:ascii="Arial" w:hAnsi="Arial" w:cs="Arial"/>
                <w:color w:val="FFFFFF"/>
                <w:sz w:val="18"/>
                <w:szCs w:val="18"/>
              </w:rPr>
              <w:t>Lungartärer K+</w:t>
            </w:r>
          </w:p>
          <w:p w:rsidRPr="00FE2085" w:rsidR="00FE2085" w:rsidP="00FE2085" w:rsidRDefault="00FE2085" w14:paraId="29C384A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E2085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FE2085" w:rsidR="00FE2085" w:rsidP="00FE2085" w:rsidRDefault="00FE2085" w14:paraId="4CC4B24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FE2085" w:rsidR="00FE2085" w:rsidTr="00FE2085" w14:paraId="075EF1A2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288E58EA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E2085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77F5C57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FE2085" w:rsidR="00FE2085" w:rsidP="00FE2085" w:rsidRDefault="00FE2085" w14:paraId="2AA5A33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FE2085" w:rsidR="00FE2085" w:rsidP="00FE2085" w:rsidRDefault="00FE2085" w14:paraId="2F72B94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5F3A221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543ADBF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FE2085" w:rsidR="00FE2085" w:rsidP="00FE2085" w:rsidRDefault="00FE2085" w14:paraId="711680F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FE2085" w:rsidR="00FE2085" w:rsidTr="00FE2085" w14:paraId="2B7CA492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60687C3C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2373065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FE2085" w:rsidR="00FE2085" w:rsidP="00FE2085" w:rsidRDefault="00FE2085" w14:paraId="0EC69A0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FE2085" w:rsidR="00FE2085" w:rsidP="00FE2085" w:rsidRDefault="00FE2085" w14:paraId="740F223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03A113A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557C3FB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FE2085" w:rsidR="00FE2085" w:rsidP="00FE2085" w:rsidRDefault="00FE2085" w14:paraId="1AA4487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FE2085" w:rsidR="00FE2085" w:rsidTr="00FE2085" w14:paraId="6BB512E0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67C23660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20ACE9B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FE2085" w:rsidR="00FE2085" w:rsidP="00FE2085" w:rsidRDefault="00FE2085" w14:paraId="248E564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FE2085" w:rsidR="00FE2085" w:rsidP="00FE2085" w:rsidRDefault="00FE2085" w14:paraId="03911BB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70E021B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617AC0E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FE2085" w:rsidR="00FE2085" w:rsidP="00FE2085" w:rsidRDefault="00FE2085" w14:paraId="3D4719C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FE2085" w:rsidR="00FE2085" w:rsidTr="00FE2085" w14:paraId="42C75098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1CA219EE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  <w:vAlign w:val="center"/>
          </w:tcPr>
          <w:p w:rsidRPr="00FE2085" w:rsidR="00FE2085" w:rsidP="00FE2085" w:rsidRDefault="00FE2085" w14:paraId="11C9915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  <w:vAlign w:val="center"/>
          </w:tcPr>
          <w:p w:rsidRPr="00FE2085" w:rsidR="00FE2085" w:rsidP="00FE2085" w:rsidRDefault="00FE2085" w14:paraId="7CDA3E5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FE2085" w:rsidR="00FE2085" w:rsidP="00FE2085" w:rsidRDefault="00FE2085" w14:paraId="5B96EAE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  <w:vAlign w:val="center"/>
          </w:tcPr>
          <w:p w:rsidRPr="00FE2085" w:rsidR="00FE2085" w:rsidP="00FE2085" w:rsidRDefault="00FE2085" w14:paraId="47BF2CB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  <w:vAlign w:val="center"/>
          </w:tcPr>
          <w:p w:rsidRPr="00FE2085" w:rsidR="00FE2085" w:rsidP="00FE2085" w:rsidRDefault="00FE2085" w14:paraId="0C22245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FE2085" w:rsidR="00FE2085" w:rsidP="00FE2085" w:rsidRDefault="00FE2085" w14:paraId="14D8231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FE2085" w:rsidR="00FE2085" w:rsidTr="00FE2085" w14:paraId="61EFC1D6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736BC13D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07E14231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FE2085" w:rsidR="00FE2085" w:rsidP="00FE2085" w:rsidRDefault="00FE2085" w14:paraId="67B4FD2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FE2085" w:rsidR="00FE2085" w:rsidP="00FE2085" w:rsidRDefault="00FE2085" w14:paraId="2561D46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351F706E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1228F81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FE2085" w:rsidR="00FE2085" w:rsidP="00FE2085" w:rsidRDefault="00FE2085" w14:paraId="48C252D0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FE2085" w:rsidR="00FE2085" w:rsidTr="00FE2085" w14:paraId="36FBA2CC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45EC2B7F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104D918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FE2085" w:rsidR="00FE2085" w:rsidP="00FE2085" w:rsidRDefault="00FE2085" w14:paraId="0AD50BE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FE2085" w:rsidR="00FE2085" w:rsidP="00FE2085" w:rsidRDefault="00FE2085" w14:paraId="2A36CD00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13634D4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63991D58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FE2085" w:rsidR="00FE2085" w:rsidP="00FE2085" w:rsidRDefault="00FE2085" w14:paraId="0407B6C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FE2085" w:rsidR="00FE2085" w:rsidTr="00FE2085" w14:paraId="62404FF2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6EA12FEB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38B832F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FE2085" w:rsidR="00FE2085" w:rsidP="00FE2085" w:rsidRDefault="00FE2085" w14:paraId="0D8843D1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FE2085" w:rsidR="00FE2085" w:rsidP="00FE2085" w:rsidRDefault="00FE2085" w14:paraId="3F9E55B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384BD89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  <w:bottom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50C1547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FE2085" w:rsidR="00FE2085" w:rsidP="00FE2085" w:rsidRDefault="00FE2085" w14:paraId="23D29F91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FE2085" w:rsidR="00FE2085" w:rsidTr="00FE2085" w14:paraId="239B048A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5847E1B0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color="auto" w:sz="4" w:space="0"/>
            </w:tcBorders>
            <w:shd w:val="clear" w:color="auto" w:fill="F2F2F2"/>
          </w:tcPr>
          <w:p w:rsidRPr="00FE2085" w:rsidR="00FE2085" w:rsidP="00FE2085" w:rsidRDefault="00FE2085" w14:paraId="58A9F08E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color="auto" w:sz="4" w:space="0"/>
            </w:tcBorders>
            <w:shd w:val="clear" w:color="auto" w:fill="F2F2F2"/>
          </w:tcPr>
          <w:p w:rsidRPr="00FE2085" w:rsidR="00FE2085" w:rsidP="00FE2085" w:rsidRDefault="00FE2085" w14:paraId="0A7E6CB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color="F2F2F2" w:sz="24" w:space="0"/>
              <w:bottom w:val="single" w:color="auto" w:sz="4" w:space="0"/>
            </w:tcBorders>
            <w:shd w:val="clear" w:color="auto" w:fill="F2F2F2"/>
          </w:tcPr>
          <w:p w:rsidRPr="00FE2085" w:rsidR="00FE2085" w:rsidP="00FE2085" w:rsidRDefault="00FE2085" w14:paraId="2F1CE53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2F2F2"/>
          </w:tcPr>
          <w:p w:rsidRPr="00FE2085" w:rsidR="00FE2085" w:rsidP="00FE2085" w:rsidRDefault="00FE2085" w14:paraId="029184A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:rsidRPr="00FE2085" w:rsidR="00FE2085" w:rsidP="00FE2085" w:rsidRDefault="00FE2085" w14:paraId="0D09DE02" w14:textId="77777777">
      <w:pPr>
        <w:spacing w:after="0" w:line="240" w:lineRule="auto"/>
        <w:ind w:left="0" w:right="0"/>
        <w:rPr>
          <w:szCs w:val="20"/>
        </w:rPr>
      </w:pPr>
    </w:p>
    <w:tbl>
      <w:tblPr>
        <w:tblW w:w="9038" w:type="dxa"/>
        <w:tblBorders>
          <w:top w:val="dotted" w:color="808080" w:sz="2" w:space="0"/>
          <w:left w:val="dotted" w:color="808080" w:sz="2" w:space="0"/>
          <w:bottom w:val="dotted" w:color="808080" w:sz="2" w:space="0"/>
          <w:right w:val="dotted" w:color="808080" w:sz="2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Pr="00FE2085" w:rsidR="00FE2085" w:rsidTr="00FE2085" w14:paraId="688C6A5A" w14:textId="77777777">
        <w:trPr>
          <w:trHeight w:val="227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4E969BDD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color="auto" w:sz="4" w:space="0"/>
              <w:bottom w:val="nil"/>
            </w:tcBorders>
            <w:shd w:val="clear" w:color="auto" w:fill="F2F2F2"/>
          </w:tcPr>
          <w:p w:rsidRPr="00FE2085" w:rsidR="00FE2085" w:rsidP="00FE2085" w:rsidRDefault="00FE2085" w14:paraId="02E63C6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F2F2F2"/>
          </w:tcPr>
          <w:p w:rsidRPr="00FE2085" w:rsidR="00FE2085" w:rsidP="00FE2085" w:rsidRDefault="00FE2085" w14:paraId="55A85AC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color="auto" w:sz="4" w:space="0"/>
              <w:bottom w:val="nil"/>
            </w:tcBorders>
            <w:shd w:val="clear" w:color="auto" w:fill="F2F2F2"/>
          </w:tcPr>
          <w:p w:rsidRPr="00FE2085" w:rsidR="00FE2085" w:rsidP="00FE2085" w:rsidRDefault="00FE2085" w14:paraId="36AFDEA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color="auto" w:sz="4" w:space="0"/>
              <w:right w:val="single" w:color="auto" w:sz="4" w:space="0"/>
            </w:tcBorders>
            <w:shd w:val="clear" w:color="auto" w:fill="F2F2F2"/>
          </w:tcPr>
          <w:p w:rsidRPr="00FE2085" w:rsidR="00FE2085" w:rsidP="00FE2085" w:rsidRDefault="00FE2085" w14:paraId="13FCE93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FE2085" w:rsidR="00FE2085" w:rsidTr="00FE2085" w14:paraId="0C77FA1F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6DD8EA71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E2085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:rsidRPr="00FE2085" w:rsidR="00FE2085" w:rsidP="00FE2085" w:rsidRDefault="00FE2085" w14:paraId="35A6D28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E2085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:rsidRPr="00FE2085" w:rsidR="00FE2085" w:rsidP="00FE2085" w:rsidRDefault="00FE2085" w14:paraId="5BE7916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E2085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:rsidRPr="00FE2085" w:rsidR="00FE2085" w:rsidP="00FE2085" w:rsidRDefault="00FE2085" w14:paraId="5DC13E9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color="F2F2F2" w:sz="24" w:space="0"/>
            </w:tcBorders>
            <w:shd w:val="clear" w:color="auto" w:fill="8496B0"/>
            <w:vAlign w:val="center"/>
          </w:tcPr>
          <w:p w:rsidRPr="00FE2085" w:rsidR="00FE2085" w:rsidP="00FE2085" w:rsidRDefault="00FE2085" w14:paraId="598BB0A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E2085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:rsidRPr="00FE2085" w:rsidR="00FE2085" w:rsidP="00FE2085" w:rsidRDefault="00FE2085" w14:paraId="5F03CEA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E2085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F2F2F2" w:sz="24" w:space="0"/>
            </w:tcBorders>
            <w:shd w:val="clear" w:color="auto" w:fill="8496B0"/>
            <w:vAlign w:val="center"/>
          </w:tcPr>
          <w:p w:rsidRPr="00FE2085" w:rsidR="00FE2085" w:rsidP="00FE2085" w:rsidRDefault="00FE2085" w14:paraId="301CB9E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E2085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:rsidRPr="00FE2085" w:rsidR="00FE2085" w:rsidP="00FE2085" w:rsidRDefault="00FE2085" w14:paraId="5914EB2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E2085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FE2085" w:rsidR="00FE2085" w:rsidP="00FE2085" w:rsidRDefault="00FE2085" w14:paraId="128ED46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FE2085" w:rsidR="00FE2085" w:rsidTr="00FE2085" w14:paraId="51D44E6C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71C3244A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E2085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/>
            <w:shd w:val="clear" w:color="auto" w:fill="8496B0"/>
          </w:tcPr>
          <w:p w:rsidRPr="00FE2085" w:rsidR="00FE2085" w:rsidP="00FE2085" w:rsidRDefault="00FE2085" w14:paraId="6654317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FE2085" w:rsidR="00FE2085" w:rsidP="00FE2085" w:rsidRDefault="00FE2085" w14:paraId="46FA11A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0284C7D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3AF3E44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FE2085" w:rsidR="00FE2085" w:rsidP="00FE2085" w:rsidRDefault="00FE2085" w14:paraId="3988D80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FE2085" w:rsidR="00FE2085" w:rsidTr="00FE2085" w14:paraId="7A0402EA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58D162D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FE2085" w:rsidR="00FE2085" w:rsidP="00FE2085" w:rsidRDefault="00FE2085" w14:paraId="73C8E71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FE2085" w:rsidR="00FE2085" w:rsidP="00FE2085" w:rsidRDefault="00FE2085" w14:paraId="7D56E85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0A1B993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5FD0829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FE2085" w:rsidR="00FE2085" w:rsidP="00FE2085" w:rsidRDefault="00FE2085" w14:paraId="5D2F48A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FE2085" w:rsidR="00FE2085" w:rsidTr="00FE2085" w14:paraId="45737328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06F0C4B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FE2085" w:rsidR="00FE2085" w:rsidP="00FE2085" w:rsidRDefault="00FE2085" w14:paraId="5DB6938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FE2085" w:rsidR="00FE2085" w:rsidP="00FE2085" w:rsidRDefault="00FE2085" w14:paraId="4046FBC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7E36220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7DC3BEA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FE2085" w:rsidR="00FE2085" w:rsidP="00FE2085" w:rsidRDefault="00FE2085" w14:paraId="5977012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FE2085" w:rsidR="00FE2085" w:rsidTr="00FE2085" w14:paraId="575ADDE2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79159E65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:rsidRPr="00FE2085" w:rsidR="00FE2085" w:rsidP="00FE2085" w:rsidRDefault="00FE2085" w14:paraId="4D6A72D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FE2085" w:rsidR="00FE2085" w:rsidP="00FE2085" w:rsidRDefault="00FE2085" w14:paraId="07C570F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  <w:vAlign w:val="center"/>
          </w:tcPr>
          <w:p w:rsidRPr="00FE2085" w:rsidR="00FE2085" w:rsidP="00FE2085" w:rsidRDefault="00FE2085" w14:paraId="3C8B5DB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  <w:vAlign w:val="center"/>
          </w:tcPr>
          <w:p w:rsidRPr="00FE2085" w:rsidR="00FE2085" w:rsidP="00FE2085" w:rsidRDefault="00FE2085" w14:paraId="49961E5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FE2085" w:rsidR="00FE2085" w:rsidP="00FE2085" w:rsidRDefault="00FE2085" w14:paraId="1F172E60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FE2085" w:rsidR="00FE2085" w:rsidTr="00FE2085" w14:paraId="435F6733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53FF0C1B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FE2085" w:rsidR="00FE2085" w:rsidP="00FE2085" w:rsidRDefault="00FE2085" w14:paraId="7A803BF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FE2085" w:rsidR="00FE2085" w:rsidP="00FE2085" w:rsidRDefault="00FE2085" w14:paraId="2488D8C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30F236A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5728242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FE2085" w:rsidR="00FE2085" w:rsidP="00FE2085" w:rsidRDefault="00FE2085" w14:paraId="3A0094F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FE2085" w:rsidR="00FE2085" w:rsidTr="00FE2085" w14:paraId="25F14949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3E06F475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FE2085" w:rsidR="00FE2085" w:rsidP="00FE2085" w:rsidRDefault="00FE2085" w14:paraId="2BDCF9AE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FE2085" w:rsidR="00FE2085" w:rsidP="00FE2085" w:rsidRDefault="00FE2085" w14:paraId="5763657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1B39987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0B9A290E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FE2085" w:rsidR="00FE2085" w:rsidP="00FE2085" w:rsidRDefault="00FE2085" w14:paraId="3425B72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FE2085" w:rsidR="00FE2085" w:rsidTr="00FE2085" w14:paraId="55D842E6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34954CBD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:rsidRPr="00FE2085" w:rsidR="00FE2085" w:rsidP="00FE2085" w:rsidRDefault="00FE2085" w14:paraId="5EADB29E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FE2085" w:rsidR="00FE2085" w:rsidP="00FE2085" w:rsidRDefault="00FE2085" w14:paraId="48AA4DE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487CB14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  <w:bottom w:val="single" w:color="F2F2F2" w:sz="24" w:space="0"/>
            </w:tcBorders>
            <w:shd w:val="clear" w:color="auto" w:fill="8496B0"/>
          </w:tcPr>
          <w:p w:rsidRPr="00FE2085" w:rsidR="00FE2085" w:rsidP="00FE2085" w:rsidRDefault="00FE2085" w14:paraId="72AAAAE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FE2085" w:rsidR="00FE2085" w:rsidP="00FE2085" w:rsidRDefault="00FE2085" w14:paraId="186AD77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FE2085" w:rsidR="00FE2085" w:rsidTr="00FE2085" w14:paraId="2F4D4D5D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FE2085" w:rsidR="00FE2085" w:rsidP="00FE2085" w:rsidRDefault="00FE2085" w14:paraId="648B4F83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color="auto" w:sz="4" w:space="0"/>
            </w:tcBorders>
            <w:shd w:val="clear" w:color="auto" w:fill="F2F2F2"/>
          </w:tcPr>
          <w:p w:rsidRPr="00FE2085" w:rsidR="00FE2085" w:rsidP="00FE2085" w:rsidRDefault="00FE2085" w14:paraId="4F764C40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color="auto" w:sz="4" w:space="0"/>
            </w:tcBorders>
            <w:shd w:val="clear" w:color="auto" w:fill="F2F2F2"/>
          </w:tcPr>
          <w:p w:rsidRPr="00FE2085" w:rsidR="00FE2085" w:rsidP="00FE2085" w:rsidRDefault="00FE2085" w14:paraId="0858102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color="F2F2F2" w:sz="24" w:space="0"/>
              <w:bottom w:val="single" w:color="auto" w:sz="4" w:space="0"/>
            </w:tcBorders>
            <w:shd w:val="clear" w:color="auto" w:fill="F2F2F2"/>
          </w:tcPr>
          <w:p w:rsidRPr="00FE2085" w:rsidR="00FE2085" w:rsidP="00FE2085" w:rsidRDefault="00FE2085" w14:paraId="3570D7B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2F2F2"/>
          </w:tcPr>
          <w:p w:rsidRPr="00FE2085" w:rsidR="00FE2085" w:rsidP="00FE2085" w:rsidRDefault="00FE2085" w14:paraId="4510C47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:rsidRPr="00FE2085" w:rsidR="00FE2085" w:rsidP="00FE2085" w:rsidRDefault="00FE2085" w14:paraId="439DBD9B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:rsidRPr="00FE2085" w:rsidR="00FE2085" w:rsidP="00FE2085" w:rsidRDefault="00FE2085" w14:paraId="157FAE77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FE2085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3E257A8C" w14:textId="77777777">
      <w:r>
        <w:separator/>
      </w:r>
    </w:p>
  </w:endnote>
  <w:endnote w:type="continuationSeparator" w:id="0">
    <w:p w:rsidR="00363B23" w:rsidRDefault="00363B23" w14:paraId="78B8EF13" w14:textId="77777777">
      <w:r>
        <w:continuationSeparator/>
      </w:r>
    </w:p>
  </w:endnote>
  <w:endnote w:type="continuationNotice" w:id="1">
    <w:p w:rsidR="00363B23" w:rsidRDefault="00363B23" w14:paraId="6C929AD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1C8CA929" w14:textId="77777777"/>
  </w:footnote>
  <w:footnote w:type="continuationSeparator" w:id="0">
    <w:p w:rsidR="00363B23" w:rsidRDefault="00363B23" w14:paraId="1ADF6D28" w14:textId="77777777">
      <w:r>
        <w:continuationSeparator/>
      </w:r>
    </w:p>
  </w:footnote>
  <w:footnote w:type="continuationNotice" w:id="1">
    <w:p w:rsidR="00363B23" w:rsidRDefault="00363B23" w14:paraId="1799785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BD6522F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729E249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4F31E80"/>
    <w:multiLevelType w:val="hybridMultilevel"/>
    <w:tmpl w:val="4FB42964"/>
    <w:lvl w:ilvl="0" w:tplc="77B6046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98E06174" w:tentative="1">
      <w:start w:val="1"/>
      <w:numFmt w:val="lowerLetter"/>
      <w:lvlText w:val="%2."/>
      <w:lvlJc w:val="left"/>
      <w:pPr>
        <w:ind w:left="1080" w:hanging="360"/>
      </w:pPr>
    </w:lvl>
    <w:lvl w:ilvl="2" w:tplc="0C907334" w:tentative="1">
      <w:start w:val="1"/>
      <w:numFmt w:val="lowerRoman"/>
      <w:lvlText w:val="%3."/>
      <w:lvlJc w:val="right"/>
      <w:pPr>
        <w:ind w:left="1800" w:hanging="180"/>
      </w:pPr>
    </w:lvl>
    <w:lvl w:ilvl="3" w:tplc="F6FA9A98" w:tentative="1">
      <w:start w:val="1"/>
      <w:numFmt w:val="decimal"/>
      <w:lvlText w:val="%4."/>
      <w:lvlJc w:val="left"/>
      <w:pPr>
        <w:ind w:left="2520" w:hanging="360"/>
      </w:pPr>
    </w:lvl>
    <w:lvl w:ilvl="4" w:tplc="62025E58" w:tentative="1">
      <w:start w:val="1"/>
      <w:numFmt w:val="lowerLetter"/>
      <w:lvlText w:val="%5."/>
      <w:lvlJc w:val="left"/>
      <w:pPr>
        <w:ind w:left="3240" w:hanging="360"/>
      </w:pPr>
    </w:lvl>
    <w:lvl w:ilvl="5" w:tplc="B48E3868" w:tentative="1">
      <w:start w:val="1"/>
      <w:numFmt w:val="lowerRoman"/>
      <w:lvlText w:val="%6."/>
      <w:lvlJc w:val="right"/>
      <w:pPr>
        <w:ind w:left="3960" w:hanging="180"/>
      </w:pPr>
    </w:lvl>
    <w:lvl w:ilvl="6" w:tplc="3B3A9C56" w:tentative="1">
      <w:start w:val="1"/>
      <w:numFmt w:val="decimal"/>
      <w:lvlText w:val="%7."/>
      <w:lvlJc w:val="left"/>
      <w:pPr>
        <w:ind w:left="4680" w:hanging="360"/>
      </w:pPr>
    </w:lvl>
    <w:lvl w:ilvl="7" w:tplc="260AA250" w:tentative="1">
      <w:start w:val="1"/>
      <w:numFmt w:val="lowerLetter"/>
      <w:lvlText w:val="%8."/>
      <w:lvlJc w:val="left"/>
      <w:pPr>
        <w:ind w:left="5400" w:hanging="360"/>
      </w:pPr>
    </w:lvl>
    <w:lvl w:ilvl="8" w:tplc="829AE7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3BB018CA"/>
    <w:multiLevelType w:val="hybridMultilevel"/>
    <w:tmpl w:val="7FBA80B4"/>
    <w:lvl w:ilvl="0" w:tplc="5352065C">
      <w:start w:val="1"/>
      <w:numFmt w:val="bullet"/>
      <w:lvlText w:val=""/>
      <w:lvlJc w:val="left"/>
      <w:pPr>
        <w:ind w:left="170" w:hanging="170"/>
      </w:pPr>
      <w:rPr>
        <w:rFonts w:hint="default" w:ascii="Symbol" w:hAnsi="Symbol"/>
      </w:rPr>
    </w:lvl>
    <w:lvl w:ilvl="1" w:tplc="6CAC9ABC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CC0EAAFE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81D428D0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46A0FD8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FC69A4A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7944A6DA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68CCCC4C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3D87BEC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5B384CA5"/>
    <w:multiLevelType w:val="hybridMultilevel"/>
    <w:tmpl w:val="98D0EACE"/>
    <w:lvl w:ilvl="0" w:tplc="C9E04BA0">
      <w:start w:val="1"/>
      <w:numFmt w:val="decimal"/>
      <w:lvlText w:val="%1."/>
      <w:lvlJc w:val="left"/>
      <w:pPr>
        <w:ind w:left="227" w:hanging="227"/>
      </w:pPr>
      <w:rPr>
        <w:rFonts w:hint="default"/>
        <w:b/>
      </w:rPr>
    </w:lvl>
    <w:lvl w:ilvl="1" w:tplc="93D86264" w:tentative="1">
      <w:start w:val="1"/>
      <w:numFmt w:val="lowerLetter"/>
      <w:lvlText w:val="%2."/>
      <w:lvlJc w:val="left"/>
      <w:pPr>
        <w:ind w:left="1080" w:hanging="360"/>
      </w:pPr>
    </w:lvl>
    <w:lvl w:ilvl="2" w:tplc="0A8E3416" w:tentative="1">
      <w:start w:val="1"/>
      <w:numFmt w:val="lowerRoman"/>
      <w:lvlText w:val="%3."/>
      <w:lvlJc w:val="right"/>
      <w:pPr>
        <w:ind w:left="1800" w:hanging="180"/>
      </w:pPr>
    </w:lvl>
    <w:lvl w:ilvl="3" w:tplc="B5D06576" w:tentative="1">
      <w:start w:val="1"/>
      <w:numFmt w:val="decimal"/>
      <w:lvlText w:val="%4."/>
      <w:lvlJc w:val="left"/>
      <w:pPr>
        <w:ind w:left="2520" w:hanging="360"/>
      </w:pPr>
    </w:lvl>
    <w:lvl w:ilvl="4" w:tplc="D3A4D782" w:tentative="1">
      <w:start w:val="1"/>
      <w:numFmt w:val="lowerLetter"/>
      <w:lvlText w:val="%5."/>
      <w:lvlJc w:val="left"/>
      <w:pPr>
        <w:ind w:left="3240" w:hanging="360"/>
      </w:pPr>
    </w:lvl>
    <w:lvl w:ilvl="5" w:tplc="55D8C97E" w:tentative="1">
      <w:start w:val="1"/>
      <w:numFmt w:val="lowerRoman"/>
      <w:lvlText w:val="%6."/>
      <w:lvlJc w:val="right"/>
      <w:pPr>
        <w:ind w:left="3960" w:hanging="180"/>
      </w:pPr>
    </w:lvl>
    <w:lvl w:ilvl="6" w:tplc="6A06E9E4" w:tentative="1">
      <w:start w:val="1"/>
      <w:numFmt w:val="decimal"/>
      <w:lvlText w:val="%7."/>
      <w:lvlJc w:val="left"/>
      <w:pPr>
        <w:ind w:left="4680" w:hanging="360"/>
      </w:pPr>
    </w:lvl>
    <w:lvl w:ilvl="7" w:tplc="5906C2AA" w:tentative="1">
      <w:start w:val="1"/>
      <w:numFmt w:val="lowerLetter"/>
      <w:lvlText w:val="%8."/>
      <w:lvlJc w:val="left"/>
      <w:pPr>
        <w:ind w:left="5400" w:hanging="360"/>
      </w:pPr>
    </w:lvl>
    <w:lvl w:ilvl="8" w:tplc="879013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40F684DA">
      <w:start w:val="1"/>
      <w:numFmt w:val="bullet"/>
      <w:lvlText w:val=""/>
      <w:lvlJc w:val="left"/>
      <w:pPr>
        <w:ind w:left="170" w:hanging="170"/>
      </w:pPr>
      <w:rPr>
        <w:rFonts w:hint="default" w:ascii="Symbol" w:hAnsi="Symbol"/>
      </w:rPr>
    </w:lvl>
    <w:lvl w:ilvl="1" w:tplc="0CFC7004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B91843D2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2DA43CC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6442B3FE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C5B2BE7C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476B3C8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B7B089CA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8CB0CB68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493259810">
    <w:abstractNumId w:val="21"/>
  </w:num>
  <w:num w:numId="2" w16cid:durableId="592402600">
    <w:abstractNumId w:val="16"/>
  </w:num>
  <w:num w:numId="3" w16cid:durableId="678318057">
    <w:abstractNumId w:val="0"/>
  </w:num>
  <w:num w:numId="4" w16cid:durableId="1143230189">
    <w:abstractNumId w:val="6"/>
  </w:num>
  <w:num w:numId="5" w16cid:durableId="1526361457">
    <w:abstractNumId w:val="19"/>
  </w:num>
  <w:num w:numId="6" w16cid:durableId="565340309">
    <w:abstractNumId w:val="2"/>
  </w:num>
  <w:num w:numId="7" w16cid:durableId="229385919">
    <w:abstractNumId w:val="13"/>
  </w:num>
  <w:num w:numId="8" w16cid:durableId="149297716">
    <w:abstractNumId w:val="9"/>
  </w:num>
  <w:num w:numId="9" w16cid:durableId="652180142">
    <w:abstractNumId w:val="1"/>
  </w:num>
  <w:num w:numId="10" w16cid:durableId="1798379128">
    <w:abstractNumId w:val="1"/>
  </w:num>
  <w:num w:numId="11" w16cid:durableId="1078943795">
    <w:abstractNumId w:val="3"/>
  </w:num>
  <w:num w:numId="12" w16cid:durableId="51542009">
    <w:abstractNumId w:val="4"/>
  </w:num>
  <w:num w:numId="13" w16cid:durableId="2976831">
    <w:abstractNumId w:val="15"/>
  </w:num>
  <w:num w:numId="14" w16cid:durableId="839123959">
    <w:abstractNumId w:val="10"/>
  </w:num>
  <w:num w:numId="15" w16cid:durableId="75399029">
    <w:abstractNumId w:val="7"/>
  </w:num>
  <w:num w:numId="16" w16cid:durableId="1702625919">
    <w:abstractNumId w:val="14"/>
  </w:num>
  <w:num w:numId="17" w16cid:durableId="2052260624">
    <w:abstractNumId w:val="5"/>
  </w:num>
  <w:num w:numId="18" w16cid:durableId="751583584">
    <w:abstractNumId w:val="12"/>
  </w:num>
  <w:num w:numId="19" w16cid:durableId="2016110613">
    <w:abstractNumId w:val="20"/>
  </w:num>
  <w:num w:numId="20" w16cid:durableId="1371955607">
    <w:abstractNumId w:val="8"/>
  </w:num>
  <w:num w:numId="21" w16cid:durableId="874082827">
    <w:abstractNumId w:val="18"/>
  </w:num>
  <w:num w:numId="22" w16cid:durableId="1700544549">
    <w:abstractNumId w:val="11"/>
  </w:num>
  <w:num w:numId="23" w16cid:durableId="238250703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5B95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244C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36E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2C7D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2F5E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2085"/>
    <w:rsid w:val="00FF7C02"/>
    <w:rsid w:val="024801E3"/>
    <w:rsid w:val="14F930E4"/>
    <w:rsid w:val="4A760E89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theme" Target="theme/theme1.xml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121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757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829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835" y="188819"/>
          <a:ext cx="961176" cy="431986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BT+5 s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6C67DE66-C773-43B4-9C1E-E5B9D5014E97}">
      <dgm:prSet phldrT="[Text]" custT="1"/>
      <dgm:spPr>
        <a:xfrm>
          <a:off x="3075577" y="188813"/>
          <a:ext cx="961196" cy="431998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+40 s</a:t>
          </a:r>
        </a:p>
      </dgm:t>
    </dgm:pt>
    <dgm:pt modelId="{A3419CC3-CE4C-4EE6-9B69-33D6C3965788}" type="parTrans" cxnId="{E60241E5-26F8-4D5B-BAD8-5BBEBEC5A1B2}">
      <dgm:prSet/>
      <dgm:spPr/>
      <dgm:t>
        <a:bodyPr/>
        <a:lstStyle/>
        <a:p>
          <a:endParaRPr lang="sv-SE"/>
        </a:p>
      </dgm:t>
    </dgm:pt>
    <dgm:pt modelId="{9F6F9860-C39C-4218-B673-A69CCDC49BCD}" type="sibTrans" cxnId="{E60241E5-26F8-4D5B-BAD8-5BBEBEC5A1B2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5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5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5" custScaleX="99896" custScaleY="112242">
        <dgm:presLayoutVars>
          <dgm:bulletEnabled val="1"/>
        </dgm:presLayoutVars>
      </dgm:prSet>
      <dgm:spPr/>
    </dgm:pt>
    <dgm:pt modelId="{52B18C29-9B65-4540-BEEB-D505D2915404}" type="pres">
      <dgm:prSet presAssocID="{BE3BE368-04F2-4F58-8E1F-CDE9377C80AE}" presName="parSpace" presStyleCnt="0"/>
      <dgm:spPr/>
    </dgm:pt>
    <dgm:pt modelId="{401F6F4E-BF8F-49CD-A023-570599D4F79C}" type="pres">
      <dgm:prSet presAssocID="{6C67DE66-C773-43B4-9C1E-E5B9D5014E97}" presName="parTxOnly" presStyleLbl="node1" presStyleIdx="4" presStyleCnt="5" custScaleX="99898" custScaleY="112245">
        <dgm:presLayoutVars>
          <dgm:bulletEnabled val="1"/>
        </dgm:presLayoutVars>
      </dgm:prSet>
      <dgm:spPr/>
    </dgm:pt>
  </dgm:ptLst>
  <dgm:cxnLst>
    <dgm:cxn modelId="{88296004-0899-4E26-8539-4F583E42AC3D}" type="presOf" srcId="{6C67DE66-C773-43B4-9C1E-E5B9D5014E97}" destId="{401F6F4E-BF8F-49CD-A023-570599D4F79C}" srcOrd="0" destOrd="0" presId="urn:microsoft.com/office/officeart/2005/8/layout/hChevron3"/>
    <dgm:cxn modelId="{CC482E3C-09A3-4369-913E-03906CAA3A52}" type="presOf" srcId="{72C3C3E7-AFE7-48AF-A84A-F5F4B462ABCE}" destId="{AD4E5296-B06F-4F82-9CB5-F741BF6BFCC1}" srcOrd="0" destOrd="0" presId="urn:microsoft.com/office/officeart/2005/8/layout/hChevron3"/>
    <dgm:cxn modelId="{AB7E3044-2EE3-4B64-B464-BE4D834F94BE}" type="presOf" srcId="{7D55B2F1-F7F7-4A6B-AFB0-F846FDB634B5}" destId="{E13D0391-DAD9-4B61-AB66-3FA48A4F7006}" srcOrd="0" destOrd="0" presId="urn:microsoft.com/office/officeart/2005/8/layout/hChevron3"/>
    <dgm:cxn modelId="{55DA3978-E2FD-4A58-8F2F-90AE359255C1}" type="presOf" srcId="{B73EA016-5B5E-4372-8AFF-E16F061CFA05}" destId="{1F6A0B97-83F0-4189-B0CB-00156B0AC153}" srcOrd="0" destOrd="0" presId="urn:microsoft.com/office/officeart/2005/8/layout/hChevron3"/>
    <dgm:cxn modelId="{FF31D5A7-4627-443E-AC73-55CE713B28DF}" type="presOf" srcId="{D813EA76-4FD3-4C15-BFBC-B1DF43B29666}" destId="{4784DBD1-3CBE-41A8-A2C7-CF088F838C79}" srcOrd="0" destOrd="0" presId="urn:microsoft.com/office/officeart/2005/8/layout/hChevron3"/>
    <dgm:cxn modelId="{F8A443AA-A9A2-4819-BA3B-BDF49D8718C4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E60241E5-26F8-4D5B-BAD8-5BBEBEC5A1B2}" srcId="{B73EA016-5B5E-4372-8AFF-E16F061CFA05}" destId="{6C67DE66-C773-43B4-9C1E-E5B9D5014E97}" srcOrd="4" destOrd="0" parTransId="{A3419CC3-CE4C-4EE6-9B69-33D6C3965788}" sibTransId="{9F6F9860-C39C-4218-B673-A69CCDC49BCD}"/>
    <dgm:cxn modelId="{3301B7C6-0118-48E4-B532-990DE202EEA7}" type="presParOf" srcId="{1F6A0B97-83F0-4189-B0CB-00156B0AC153}" destId="{4784DBD1-3CBE-41A8-A2C7-CF088F838C79}" srcOrd="0" destOrd="0" presId="urn:microsoft.com/office/officeart/2005/8/layout/hChevron3"/>
    <dgm:cxn modelId="{013E25A8-8A32-4A59-A563-A589BC802037}" type="presParOf" srcId="{1F6A0B97-83F0-4189-B0CB-00156B0AC153}" destId="{37D14BC8-3203-463C-9804-9B3B86B621FF}" srcOrd="1" destOrd="0" presId="urn:microsoft.com/office/officeart/2005/8/layout/hChevron3"/>
    <dgm:cxn modelId="{05C30DB3-CF2F-41B2-96A5-69C5887B393F}" type="presParOf" srcId="{1F6A0B97-83F0-4189-B0CB-00156B0AC153}" destId="{E13D0391-DAD9-4B61-AB66-3FA48A4F7006}" srcOrd="2" destOrd="0" presId="urn:microsoft.com/office/officeart/2005/8/layout/hChevron3"/>
    <dgm:cxn modelId="{1C15674D-70EA-4814-BD36-92B503EC8D11}" type="presParOf" srcId="{1F6A0B97-83F0-4189-B0CB-00156B0AC153}" destId="{F9271109-4339-4036-9126-150629D10456}" srcOrd="3" destOrd="0" presId="urn:microsoft.com/office/officeart/2005/8/layout/hChevron3"/>
    <dgm:cxn modelId="{B2D36F87-F1C7-4CB6-944A-5C07DDC3024F}" type="presParOf" srcId="{1F6A0B97-83F0-4189-B0CB-00156B0AC153}" destId="{AD4E5296-B06F-4F82-9CB5-F741BF6BFCC1}" srcOrd="4" destOrd="0" presId="urn:microsoft.com/office/officeart/2005/8/layout/hChevron3"/>
    <dgm:cxn modelId="{D834BF0C-7893-4D83-867D-EC4379693A29}" type="presParOf" srcId="{1F6A0B97-83F0-4189-B0CB-00156B0AC153}" destId="{99F7A086-6C98-4385-8FFE-3337C1F24694}" srcOrd="5" destOrd="0" presId="urn:microsoft.com/office/officeart/2005/8/layout/hChevron3"/>
    <dgm:cxn modelId="{5AA3B07E-0AAB-4AFB-A9F7-3C872251271B}" type="presParOf" srcId="{1F6A0B97-83F0-4189-B0CB-00156B0AC153}" destId="{6CE68A43-9C69-4212-AF24-9AFEE7CA1715}" srcOrd="6" destOrd="0" presId="urn:microsoft.com/office/officeart/2005/8/layout/hChevron3"/>
    <dgm:cxn modelId="{24DC4253-2543-4747-8ED1-BFA37B28B11C}" type="presParOf" srcId="{1F6A0B97-83F0-4189-B0CB-00156B0AC153}" destId="{52B18C29-9B65-4540-BEEB-D505D2915404}" srcOrd="7" destOrd="0" presId="urn:microsoft.com/office/officeart/2005/8/layout/hChevron3"/>
    <dgm:cxn modelId="{31AB9273-9B10-48E9-8964-CBA092AA35BA}" type="presParOf" srcId="{1F6A0B97-83F0-4189-B0CB-00156B0AC153}" destId="{401F6F4E-BF8F-49CD-A023-570599D4F79C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121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1217" y="188863"/>
        <a:ext cx="853000" cy="431898"/>
      </dsp:txXfrm>
    </dsp:sp>
    <dsp:sp modelId="{E13D0391-DAD9-4B61-AB66-3FA48A4F7006}">
      <dsp:nvSpPr>
        <dsp:cNvPr id="0" name=""/>
        <dsp:cNvSpPr/>
      </dsp:nvSpPr>
      <dsp:spPr>
        <a:xfrm>
          <a:off x="769757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985706" y="188863"/>
        <a:ext cx="529076" cy="431898"/>
      </dsp:txXfrm>
    </dsp:sp>
    <dsp:sp modelId="{AD4E5296-B06F-4F82-9CB5-F741BF6BFCC1}">
      <dsp:nvSpPr>
        <dsp:cNvPr id="0" name=""/>
        <dsp:cNvSpPr/>
      </dsp:nvSpPr>
      <dsp:spPr>
        <a:xfrm>
          <a:off x="153829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1754245" y="188863"/>
        <a:ext cx="529076" cy="431898"/>
      </dsp:txXfrm>
    </dsp:sp>
    <dsp:sp modelId="{6CE68A43-9C69-4212-AF24-9AFEE7CA1715}">
      <dsp:nvSpPr>
        <dsp:cNvPr id="0" name=""/>
        <dsp:cNvSpPr/>
      </dsp:nvSpPr>
      <dsp:spPr>
        <a:xfrm>
          <a:off x="2306835" y="188819"/>
          <a:ext cx="961176" cy="431986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BT+5 s</a:t>
          </a:r>
        </a:p>
      </dsp:txBody>
      <dsp:txXfrm>
        <a:off x="2522828" y="188819"/>
        <a:ext cx="529190" cy="431986"/>
      </dsp:txXfrm>
    </dsp:sp>
    <dsp:sp modelId="{401F6F4E-BF8F-49CD-A023-570599D4F79C}">
      <dsp:nvSpPr>
        <dsp:cNvPr id="0" name=""/>
        <dsp:cNvSpPr/>
      </dsp:nvSpPr>
      <dsp:spPr>
        <a:xfrm>
          <a:off x="3075577" y="188813"/>
          <a:ext cx="961196" cy="431998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+40 s</a:t>
          </a:r>
        </a:p>
      </dsp:txBody>
      <dsp:txXfrm>
        <a:off x="3291576" y="188813"/>
        <a:ext cx="529198" cy="4319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Lungemboli med buk (838207A &amp; 840800)</dc:title>
  <dc:subject/>
  <dc:creator>patrik.jens.johansson@vgregion.se</dc:creator>
  <keywords/>
  <lastModifiedBy>Ulrica Sehlberg</lastModifiedBy>
  <revision>6</revision>
  <lastPrinted>2016-03-31T10:56:00.0000000Z</lastPrinted>
  <dcterms:created xsi:type="dcterms:W3CDTF">2022-05-18T04:20:00.0000000Z</dcterms:created>
  <dcterms:modified xsi:type="dcterms:W3CDTF">2026-01-16T10:09:24.0000000Z</dcterms:modified>
</coreProperties>
</file>