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04ABA" w14:textId="77777777" w:rsidR="00273ED6" w:rsidRDefault="00273ED6" w:rsidP="00D56D1D">
      <w:pPr>
        <w:pStyle w:val="Rubrik2"/>
        <w:ind w:left="0"/>
        <w:sectPr w:rsidR="00273ED6" w:rsidSect="00273ED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09B1176" w14:textId="1CACD051" w:rsidR="00273ED6" w:rsidRPr="00D56D1D" w:rsidRDefault="00D56D1D" w:rsidP="00D56D1D">
      <w:pPr>
        <w:pStyle w:val="Rubrik1"/>
        <w:ind w:left="0"/>
      </w:pPr>
      <w:r w:rsidRPr="00D56D1D">
        <w:t>DT Lungemboli gravida (838207B)</w:t>
      </w:r>
    </w:p>
    <w:p w14:paraId="17F9C30C" w14:textId="59325369" w:rsidR="00273ED6" w:rsidRPr="00273ED6" w:rsidRDefault="00D56D1D" w:rsidP="00ED7498">
      <w:pPr>
        <w:pStyle w:val="Rubrik2"/>
        <w:ind w:left="0"/>
      </w:pPr>
      <w:r>
        <w:t>Förändringar</w:t>
      </w:r>
      <w:r w:rsidR="00273ED6" w:rsidRPr="00273ED6">
        <w:t xml:space="preserve"> i denna version</w:t>
      </w:r>
    </w:p>
    <w:p w14:paraId="63BC5B67" w14:textId="27CBA78A" w:rsidR="00273ED6" w:rsidRPr="00273ED6" w:rsidRDefault="00273ED6" w:rsidP="00273ED6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273ED6">
        <w:rPr>
          <w:rFonts w:ascii="Arial" w:hAnsi="Arial" w:cs="Arial"/>
          <w:sz w:val="18"/>
          <w:szCs w:val="18"/>
        </w:rPr>
        <w:t>Inga förändringar.</w:t>
      </w:r>
    </w:p>
    <w:p w14:paraId="4C0B7986" w14:textId="77777777" w:rsidR="00273ED6" w:rsidRPr="00273ED6" w:rsidRDefault="00273ED6" w:rsidP="00273ED6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F41F43A" w14:textId="77777777" w:rsidR="00273ED6" w:rsidRPr="00273ED6" w:rsidRDefault="00273ED6" w:rsidP="00ED7498">
      <w:pPr>
        <w:pStyle w:val="Rubrik2"/>
        <w:ind w:left="0"/>
      </w:pPr>
      <w:r w:rsidRPr="00273ED6">
        <w:t>Syfte</w:t>
      </w:r>
    </w:p>
    <w:p w14:paraId="50433A26" w14:textId="77777777" w:rsidR="00273ED6" w:rsidRPr="00273ED6" w:rsidRDefault="00273ED6" w:rsidP="00273ED6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273ED6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3E1A9EFE" w14:textId="77777777" w:rsidR="00273ED6" w:rsidRPr="00273ED6" w:rsidRDefault="00273ED6" w:rsidP="00273ED6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E52524A" w14:textId="77777777" w:rsidR="00273ED6" w:rsidRPr="00273ED6" w:rsidRDefault="00273ED6" w:rsidP="00ED7498">
      <w:pPr>
        <w:pStyle w:val="Rubrik2"/>
        <w:ind w:left="0"/>
      </w:pPr>
      <w:r w:rsidRPr="00273ED6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273ED6" w:rsidRPr="00273ED6" w14:paraId="7FEB8A0B" w14:textId="77777777" w:rsidTr="00AE11BD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572B9675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73ED6">
              <w:rPr>
                <w:rFonts w:ascii="Arial" w:hAnsi="Arial" w:cs="Arial"/>
                <w:b/>
                <w:sz w:val="18"/>
                <w:szCs w:val="18"/>
              </w:rPr>
              <w:t>Indikation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3E37DB79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73ED6">
              <w:rPr>
                <w:rFonts w:ascii="Arial" w:hAnsi="Arial" w:cs="Arial"/>
                <w:sz w:val="18"/>
                <w:szCs w:val="18"/>
              </w:rPr>
              <w:t>Lungemboli hos gravida kvinnor oavsett ålder.</w:t>
            </w:r>
          </w:p>
        </w:tc>
      </w:tr>
      <w:tr w:rsidR="00273ED6" w:rsidRPr="00273ED6" w14:paraId="71B0498D" w14:textId="77777777" w:rsidTr="00AE11BD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A1BC714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73ED6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9F1CD6A" w14:textId="65E8105C" w:rsidR="00AE11BD" w:rsidRPr="00AE11BD" w:rsidRDefault="00ED7498" w:rsidP="00AE11BD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proofErr w:type="spellStart"/>
              <w:r w:rsidR="00273ED6" w:rsidRPr="00273ED6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  <w:proofErr w:type="spellEnd"/>
            </w:hyperlink>
            <w:r w:rsidR="00273ED6" w:rsidRPr="00273ED6">
              <w:rPr>
                <w:rFonts w:ascii="Arial" w:hAnsi="Arial" w:cs="Arial"/>
                <w:sz w:val="18"/>
                <w:szCs w:val="18"/>
              </w:rPr>
              <w:t xml:space="preserve"> och GFR</w:t>
            </w:r>
          </w:p>
          <w:p w14:paraId="2F5F2F8F" w14:textId="77777777" w:rsidR="00273ED6" w:rsidRPr="00273ED6" w:rsidRDefault="00273ED6" w:rsidP="00273ED6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73ED6">
              <w:rPr>
                <w:rFonts w:ascii="Arial" w:hAnsi="Arial" w:cs="Arial"/>
                <w:sz w:val="18"/>
                <w:szCs w:val="18"/>
              </w:rPr>
              <w:t>PVK, helst grön.</w:t>
            </w:r>
          </w:p>
        </w:tc>
      </w:tr>
      <w:tr w:rsidR="00273ED6" w:rsidRPr="00273ED6" w14:paraId="2B7AC2E9" w14:textId="77777777" w:rsidTr="00AE11BD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302A6CD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73ED6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7C5D49F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73ED6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273ED6" w:rsidRPr="00273ED6" w14:paraId="1E1D6273" w14:textId="77777777" w:rsidTr="00AE11BD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F9434BF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73ED6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3B83D89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73ED6">
              <w:rPr>
                <w:rFonts w:ascii="Arial" w:hAnsi="Arial" w:cs="Arial"/>
                <w:sz w:val="18"/>
                <w:szCs w:val="18"/>
              </w:rPr>
              <w:t>Visipaque</w:t>
            </w:r>
            <w:proofErr w:type="spellEnd"/>
            <w:r w:rsidRPr="00273ED6">
              <w:rPr>
                <w:rFonts w:ascii="Arial" w:hAnsi="Arial" w:cs="Arial"/>
                <w:sz w:val="18"/>
                <w:szCs w:val="18"/>
              </w:rPr>
              <w:t xml:space="preserve"> 320 mg I/ml enligt </w:t>
            </w:r>
            <w:proofErr w:type="spellStart"/>
            <w:r w:rsidRPr="00273ED6">
              <w:rPr>
                <w:rFonts w:ascii="Arial" w:hAnsi="Arial" w:cs="Arial"/>
                <w:sz w:val="18"/>
                <w:szCs w:val="18"/>
              </w:rPr>
              <w:t>OmniJect</w:t>
            </w:r>
            <w:proofErr w:type="spellEnd"/>
            <w:r w:rsidRPr="00273ED6">
              <w:rPr>
                <w:rFonts w:ascii="Arial" w:hAnsi="Arial" w:cs="Arial"/>
                <w:sz w:val="18"/>
                <w:szCs w:val="18"/>
              </w:rPr>
              <w:t xml:space="preserve"> ”Lungemboli gravida”.</w:t>
            </w:r>
          </w:p>
        </w:tc>
      </w:tr>
      <w:tr w:rsidR="00273ED6" w:rsidRPr="00273ED6" w14:paraId="2C6BC193" w14:textId="77777777" w:rsidTr="00AE11BD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85699A9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73ED6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D51D7F6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273ED6">
              <w:rPr>
                <w:rFonts w:ascii="Arial" w:hAnsi="Arial" w:cs="Arial"/>
                <w:color w:val="000000"/>
                <w:sz w:val="18"/>
                <w:szCs w:val="20"/>
              </w:rPr>
              <w:t xml:space="preserve">Begränsning av </w:t>
            </w:r>
            <w:proofErr w:type="spellStart"/>
            <w:r w:rsidRPr="00273ED6">
              <w:rPr>
                <w:rFonts w:ascii="Arial" w:hAnsi="Arial" w:cs="Arial"/>
                <w:color w:val="000000"/>
                <w:sz w:val="18"/>
                <w:szCs w:val="20"/>
              </w:rPr>
              <w:t>scanområdet</w:t>
            </w:r>
            <w:proofErr w:type="spellEnd"/>
            <w:r w:rsidRPr="00273ED6">
              <w:rPr>
                <w:rFonts w:ascii="Arial" w:hAnsi="Arial" w:cs="Arial"/>
                <w:color w:val="000000"/>
                <w:sz w:val="18"/>
                <w:szCs w:val="20"/>
              </w:rPr>
              <w:t xml:space="preserve"> enligt nedan.</w:t>
            </w:r>
            <w:r w:rsidRPr="00273ED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7D6E3F7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3ED6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79F44E46" w14:textId="7B4DBB65" w:rsidR="00273ED6" w:rsidRPr="00273ED6" w:rsidRDefault="00ED7498" w:rsidP="00273ED6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8" w:history="1">
              <w:r w:rsidR="00273ED6" w:rsidRPr="00273ED6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273ED6" w:rsidRPr="00273ED6" w14:paraId="0BB28C45" w14:textId="77777777" w:rsidTr="00AE11BD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3CEDFED7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273ED6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1156612A" w14:textId="77777777" w:rsidR="00273ED6" w:rsidRPr="00273ED6" w:rsidRDefault="00273ED6" w:rsidP="00273ED6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73ED6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39DA40AE" w14:textId="77777777" w:rsidR="00273ED6" w:rsidRPr="00273ED6" w:rsidRDefault="00273ED6" w:rsidP="00273ED6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73ED6">
              <w:rPr>
                <w:rFonts w:ascii="Arial" w:hAnsi="Arial" w:cs="Arial"/>
                <w:sz w:val="18"/>
                <w:szCs w:val="18"/>
              </w:rPr>
              <w:t xml:space="preserve">Fötterna mot </w:t>
            </w:r>
            <w:proofErr w:type="spellStart"/>
            <w:r w:rsidRPr="00273ED6">
              <w:rPr>
                <w:rFonts w:ascii="Arial" w:hAnsi="Arial" w:cs="Arial"/>
                <w:sz w:val="18"/>
                <w:szCs w:val="18"/>
              </w:rPr>
              <w:t>gantryt</w:t>
            </w:r>
            <w:proofErr w:type="spellEnd"/>
            <w:r w:rsidRPr="00273ED6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4F02470" w14:textId="77777777" w:rsidR="00273ED6" w:rsidRPr="00273ED6" w:rsidRDefault="00273ED6" w:rsidP="00273ED6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73ED6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5BBBF3A7" w14:textId="77777777" w:rsidR="00273ED6" w:rsidRPr="00273ED6" w:rsidRDefault="00273ED6" w:rsidP="00273ED6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547F3D89" w14:textId="77777777" w:rsidR="00273ED6" w:rsidRPr="00273ED6" w:rsidRDefault="00273ED6" w:rsidP="00ED7498">
      <w:pPr>
        <w:pStyle w:val="Rubrik2"/>
        <w:ind w:left="0"/>
      </w:pPr>
      <w:r w:rsidRPr="00273ED6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566"/>
        <w:gridCol w:w="2522"/>
      </w:tblGrid>
      <w:tr w:rsidR="00273ED6" w:rsidRPr="00273ED6" w14:paraId="4550ACC1" w14:textId="77777777" w:rsidTr="00273ED6">
        <w:trPr>
          <w:trHeight w:val="520"/>
        </w:trPr>
        <w:tc>
          <w:tcPr>
            <w:tcW w:w="6516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06891E1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273ED6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418605F8" wp14:editId="4D9FD708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</w:tc>
        <w:tc>
          <w:tcPr>
            <w:tcW w:w="2522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6B127CD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273ED6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080922E1" wp14:editId="618BC477">
                      <wp:simplePos x="0" y="0"/>
                      <wp:positionH relativeFrom="column">
                        <wp:posOffset>546100</wp:posOffset>
                      </wp:positionH>
                      <wp:positionV relativeFrom="paragraph">
                        <wp:posOffset>474345</wp:posOffset>
                      </wp:positionV>
                      <wp:extent cx="410210" cy="882650"/>
                      <wp:effectExtent l="0" t="0" r="8890" b="0"/>
                      <wp:wrapNone/>
                      <wp:docPr id="17" name="Pil: uppå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8826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EC048D9" w14:textId="77777777" w:rsidR="00273ED6" w:rsidRPr="0066567D" w:rsidRDefault="00273ED6" w:rsidP="00AE11BD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type w14:anchorId="080922E1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Pil: uppåt 17" o:spid="_x0000_s1026" type="#_x0000_t68" style="position:absolute;left:0;text-align:left;margin-left:43pt;margin-top:37.35pt;width:32.3pt;height:69.5pt;rotation:180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" adj="5019" fillcolor="red" stroked="f" strokeweight="1pt">
                      <v:textbox inset="1mm,1mm,1mm,1mm">
                        <w:txbxContent>
                          <w:p w14:paraId="2EC048D9" w14:textId="77777777" w:rsidR="00273ED6" w:rsidRPr="0066567D" w:rsidRDefault="00273ED6" w:rsidP="00AE11BD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73ED6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9FCE1F2" wp14:editId="0574DD28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476250</wp:posOffset>
                      </wp:positionV>
                      <wp:extent cx="1463040" cy="882650"/>
                      <wp:effectExtent l="19050" t="19050" r="22860" b="12700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3040" cy="88265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w16du="http://schemas.microsoft.com/office/word/2023/wordml/word16du">
                  <w:pict>
                    <v:rect w14:anchorId="32A1319A" id="Rektangel 3" o:spid="_x0000_s1026" style="position:absolute;margin-left:.95pt;margin-top:37.5pt;width:115.2pt;height:6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" filled="f" strokecolor="red" strokeweight="3pt"/>
                  </w:pict>
                </mc:Fallback>
              </mc:AlternateContent>
            </w:r>
            <w:r w:rsidRPr="00273ED6">
              <w:rPr>
                <w:noProof/>
                <w:szCs w:val="20"/>
              </w:rPr>
              <w:drawing>
                <wp:inline distT="0" distB="0" distL="0" distR="0" wp14:anchorId="6F54EBA5" wp14:editId="27E107E9">
                  <wp:extent cx="1477670" cy="1796040"/>
                  <wp:effectExtent l="0" t="0" r="8255" b="0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2986736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309" cy="1804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3ED6" w:rsidRPr="00273ED6" w14:paraId="4C902089" w14:textId="77777777" w:rsidTr="00273ED6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43003451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73ED6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566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79E3D6D9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273ED6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4B6315A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73ED6" w:rsidRPr="00273ED6" w14:paraId="24CBC9CA" w14:textId="77777777" w:rsidTr="00273ED6">
        <w:trPr>
          <w:trHeight w:val="227"/>
        </w:trPr>
        <w:tc>
          <w:tcPr>
            <w:tcW w:w="1950" w:type="dxa"/>
            <w:shd w:val="clear" w:color="auto" w:fill="FFFFFF"/>
          </w:tcPr>
          <w:p w14:paraId="503D159D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73ED6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566" w:type="dxa"/>
            <w:tcBorders>
              <w:right w:val="single" w:sz="4" w:space="0" w:color="auto"/>
            </w:tcBorders>
            <w:shd w:val="clear" w:color="auto" w:fill="FFFFFF"/>
          </w:tcPr>
          <w:p w14:paraId="52730CD0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73ED6">
              <w:rPr>
                <w:rFonts w:ascii="Arial" w:hAnsi="Arial" w:cs="Arial"/>
                <w:sz w:val="18"/>
                <w:szCs w:val="18"/>
              </w:rPr>
              <w:t>Jugulum</w:t>
            </w:r>
            <w:proofErr w:type="spellEnd"/>
            <w:r w:rsidRPr="00273ED6">
              <w:rPr>
                <w:rFonts w:ascii="Arial" w:hAnsi="Arial" w:cs="Arial"/>
                <w:sz w:val="18"/>
                <w:szCs w:val="18"/>
              </w:rPr>
              <w:t xml:space="preserve"> – lungbaser.</w:t>
            </w: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2BF6D2B" w14:textId="77777777" w:rsidR="00273ED6" w:rsidRPr="00273ED6" w:rsidRDefault="00273ED6" w:rsidP="00273ED6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273ED6" w:rsidRPr="00273ED6" w14:paraId="55C9CDAC" w14:textId="77777777" w:rsidTr="00273ED6">
        <w:trPr>
          <w:trHeight w:val="227"/>
        </w:trPr>
        <w:tc>
          <w:tcPr>
            <w:tcW w:w="1950" w:type="dxa"/>
            <w:shd w:val="clear" w:color="auto" w:fill="FFFFFF"/>
          </w:tcPr>
          <w:p w14:paraId="39090294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73ED6">
              <w:rPr>
                <w:rFonts w:ascii="Arial" w:hAnsi="Arial" w:cs="Arial"/>
                <w:b/>
                <w:sz w:val="18"/>
                <w:szCs w:val="18"/>
              </w:rPr>
              <w:t>Premonitor</w:t>
            </w:r>
          </w:p>
        </w:tc>
        <w:tc>
          <w:tcPr>
            <w:tcW w:w="4566" w:type="dxa"/>
            <w:tcBorders>
              <w:right w:val="single" w:sz="4" w:space="0" w:color="auto"/>
            </w:tcBorders>
            <w:shd w:val="clear" w:color="auto" w:fill="FFFFFF"/>
          </w:tcPr>
          <w:p w14:paraId="29B4CA73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73ED6">
              <w:rPr>
                <w:rFonts w:ascii="Arial" w:hAnsi="Arial" w:cs="Arial"/>
                <w:sz w:val="18"/>
                <w:szCs w:val="18"/>
              </w:rPr>
              <w:t xml:space="preserve">ROI i </w:t>
            </w:r>
            <w:proofErr w:type="spellStart"/>
            <w:r w:rsidRPr="00273ED6">
              <w:rPr>
                <w:rFonts w:ascii="Arial" w:hAnsi="Arial" w:cs="Arial"/>
                <w:sz w:val="18"/>
                <w:szCs w:val="18"/>
              </w:rPr>
              <w:t>truncus</w:t>
            </w:r>
            <w:proofErr w:type="spellEnd"/>
            <w:r w:rsidRPr="00273ED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73ED6">
              <w:rPr>
                <w:rFonts w:ascii="Arial" w:hAnsi="Arial" w:cs="Arial"/>
                <w:sz w:val="18"/>
                <w:szCs w:val="18"/>
              </w:rPr>
              <w:t>pulmonalis</w:t>
            </w:r>
            <w:proofErr w:type="spellEnd"/>
            <w:r w:rsidRPr="00273ED6">
              <w:rPr>
                <w:rFonts w:ascii="Arial" w:hAnsi="Arial" w:cs="Arial"/>
                <w:sz w:val="18"/>
                <w:szCs w:val="18"/>
              </w:rPr>
              <w:t>, tröskelvärde 150 HU (GE och Toshiba), 120 HU (Siemens).</w:t>
            </w: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7C759B9" w14:textId="77777777" w:rsidR="00273ED6" w:rsidRPr="00273ED6" w:rsidRDefault="00273ED6" w:rsidP="00273ED6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273ED6" w:rsidRPr="00273ED6" w14:paraId="473C990C" w14:textId="77777777" w:rsidTr="00273ED6">
        <w:trPr>
          <w:trHeight w:val="227"/>
        </w:trPr>
        <w:tc>
          <w:tcPr>
            <w:tcW w:w="1950" w:type="dxa"/>
            <w:shd w:val="clear" w:color="auto" w:fill="FFFFFF"/>
          </w:tcPr>
          <w:p w14:paraId="39E4138E" w14:textId="77777777" w:rsidR="00273ED6" w:rsidRPr="00273ED6" w:rsidRDefault="00273ED6" w:rsidP="00273ED6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73ED6">
              <w:rPr>
                <w:rFonts w:ascii="Arial" w:hAnsi="Arial" w:cs="Arial"/>
                <w:b/>
                <w:sz w:val="18"/>
                <w:szCs w:val="18"/>
              </w:rPr>
              <w:t>Thorax K+ artärfas</w:t>
            </w:r>
          </w:p>
        </w:tc>
        <w:tc>
          <w:tcPr>
            <w:tcW w:w="4566" w:type="dxa"/>
            <w:tcBorders>
              <w:right w:val="single" w:sz="4" w:space="0" w:color="auto"/>
            </w:tcBorders>
            <w:shd w:val="clear" w:color="auto" w:fill="FFFFFF"/>
          </w:tcPr>
          <w:p w14:paraId="7DCF00C7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 w:rsidRPr="00273ED6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273ED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73ED6">
              <w:rPr>
                <w:rFonts w:ascii="Arial" w:hAnsi="Arial" w:cs="Arial"/>
                <w:sz w:val="18"/>
                <w:szCs w:val="18"/>
              </w:rPr>
              <w:t>Arcus</w:t>
            </w:r>
            <w:proofErr w:type="spellEnd"/>
            <w:r w:rsidRPr="00273ED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73ED6">
              <w:rPr>
                <w:rFonts w:ascii="Arial" w:hAnsi="Arial" w:cs="Arial"/>
                <w:sz w:val="18"/>
                <w:szCs w:val="18"/>
              </w:rPr>
              <w:t>aortae</w:t>
            </w:r>
            <w:proofErr w:type="spellEnd"/>
            <w:r w:rsidRPr="00273ED6">
              <w:rPr>
                <w:rFonts w:ascii="Arial" w:hAnsi="Arial" w:cs="Arial"/>
                <w:sz w:val="18"/>
                <w:szCs w:val="18"/>
              </w:rPr>
              <w:t xml:space="preserve"> – </w:t>
            </w:r>
            <w:proofErr w:type="spellStart"/>
            <w:r w:rsidRPr="00273ED6">
              <w:rPr>
                <w:rFonts w:ascii="Arial" w:hAnsi="Arial" w:cs="Arial"/>
                <w:sz w:val="18"/>
                <w:szCs w:val="18"/>
              </w:rPr>
              <w:t>hjärtapex</w:t>
            </w:r>
            <w:proofErr w:type="spellEnd"/>
            <w:r w:rsidRPr="00273ED6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95DDC77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73ED6">
              <w:rPr>
                <w:rFonts w:ascii="Arial" w:hAnsi="Arial" w:cs="Arial"/>
                <w:i/>
                <w:sz w:val="18"/>
                <w:szCs w:val="18"/>
              </w:rPr>
              <w:t>Patienten ska andas lugnt och göra andningsuppehåll mellan inspiration och exspiration.</w:t>
            </w: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70DF729B" w14:textId="77777777" w:rsidR="00273ED6" w:rsidRPr="00273ED6" w:rsidRDefault="00273ED6" w:rsidP="00273ED6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7AC83B32" w14:textId="77777777" w:rsidR="00273ED6" w:rsidRPr="00273ED6" w:rsidRDefault="00273ED6" w:rsidP="00273ED6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3ACCAF11" w14:textId="08BE464A" w:rsidR="00273ED6" w:rsidRPr="00273ED6" w:rsidRDefault="00273ED6" w:rsidP="00273ED6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  <w:r w:rsidRPr="00273ED6">
        <w:rPr>
          <w:rFonts w:ascii="Arial" w:hAnsi="Arial" w:cs="Arial"/>
          <w:b/>
          <w:sz w:val="18"/>
          <w:szCs w:val="18"/>
        </w:rPr>
        <w:br w:type="page"/>
      </w:r>
    </w:p>
    <w:p w14:paraId="5964FB69" w14:textId="77777777" w:rsidR="00273ED6" w:rsidRPr="00273ED6" w:rsidRDefault="00273ED6" w:rsidP="00ED7498">
      <w:pPr>
        <w:pStyle w:val="Rubrik2"/>
        <w:ind w:left="0"/>
      </w:pPr>
      <w:proofErr w:type="spellStart"/>
      <w:r w:rsidRPr="00273ED6">
        <w:t>Reformatering</w:t>
      </w:r>
      <w:proofErr w:type="spellEnd"/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835"/>
        <w:gridCol w:w="2410"/>
        <w:gridCol w:w="2664"/>
      </w:tblGrid>
      <w:tr w:rsidR="00273ED6" w:rsidRPr="00273ED6" w14:paraId="1835CAB7" w14:textId="77777777" w:rsidTr="00273ED6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20DDBFD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73ED6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BD4184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273ED6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873F2B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73ED6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7EF94FEE" wp14:editId="3D7C58F1">
                      <wp:simplePos x="0" y="0"/>
                      <wp:positionH relativeFrom="column">
                        <wp:posOffset>299085</wp:posOffset>
                      </wp:positionH>
                      <wp:positionV relativeFrom="paragraph">
                        <wp:posOffset>359410</wp:posOffset>
                      </wp:positionV>
                      <wp:extent cx="410210" cy="494665"/>
                      <wp:effectExtent l="0" t="4128" r="4763" b="4762"/>
                      <wp:wrapNone/>
                      <wp:docPr id="24" name="Pil: uppå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90F6226" w14:textId="77777777" w:rsidR="00273ED6" w:rsidRPr="0066567D" w:rsidRDefault="00273ED6" w:rsidP="00AE11BD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7EF94FEE" id="Pil: uppåt 24" o:spid="_x0000_s1027" type="#_x0000_t68" style="position:absolute;left:0;text-align:left;margin-left:23.55pt;margin-top:28.3pt;width:32.3pt;height:38.95pt;rotation:90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/zbVQ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" adj="8956" fillcolor="red" stroked="f" strokeweight="1pt">
                      <v:textbox style="layout-flow:vertical;mso-layout-flow-alt:bottom-to-top" inset="1mm,1mm,1mm,1mm">
                        <w:txbxContent>
                          <w:p w14:paraId="190F6226" w14:textId="77777777" w:rsidR="00273ED6" w:rsidRPr="0066567D" w:rsidRDefault="00273ED6" w:rsidP="00AE11BD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73ED6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666CFC93" wp14:editId="7E228A3C">
                      <wp:simplePos x="0" y="0"/>
                      <wp:positionH relativeFrom="column">
                        <wp:posOffset>753110</wp:posOffset>
                      </wp:positionH>
                      <wp:positionV relativeFrom="paragraph">
                        <wp:posOffset>-3810</wp:posOffset>
                      </wp:positionV>
                      <wp:extent cx="19050" cy="819150"/>
                      <wp:effectExtent l="19050" t="19050" r="19050" b="19050"/>
                      <wp:wrapNone/>
                      <wp:docPr id="16" name="Rak koppling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" cy="8191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w16du="http://schemas.microsoft.com/office/word/2023/wordml/word16du">
                  <w:pict>
                    <v:line w14:anchorId="57A87140" id="Rak 1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3pt,-.3pt" to="60.8pt,6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" strokecolor="red" strokeweight="3pt">
                      <v:stroke joinstyle="miter"/>
                    </v:line>
                  </w:pict>
                </mc:Fallback>
              </mc:AlternateContent>
            </w:r>
            <w:r w:rsidRPr="00273ED6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0E1E2326" wp14:editId="35372C51">
                      <wp:simplePos x="0" y="0"/>
                      <wp:positionH relativeFrom="margin">
                        <wp:posOffset>1017270</wp:posOffset>
                      </wp:positionH>
                      <wp:positionV relativeFrom="paragraph">
                        <wp:posOffset>315595</wp:posOffset>
                      </wp:positionV>
                      <wp:extent cx="409575" cy="510540"/>
                      <wp:effectExtent l="0" t="0" r="9525" b="3810"/>
                      <wp:wrapNone/>
                      <wp:docPr id="20" name="Pil: nedå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1054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5FAF33F" w14:textId="77777777" w:rsidR="00273ED6" w:rsidRPr="0066564D" w:rsidRDefault="00273ED6" w:rsidP="00AE11BD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type w14:anchorId="0E1E2326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Pil: nedåt 20" o:spid="_x0000_s1028" type="#_x0000_t67" style="position:absolute;left:0;text-align:left;margin-left:80.1pt;margin-top:24.85pt;width:32.25pt;height:40.2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" adj="12936" fillcolor="red" stroked="f" strokeweight="1pt">
                      <v:textbox style="layout-flow:vertical" inset="1mm,1mm,1mm,1mm">
                        <w:txbxContent>
                          <w:p w14:paraId="55FAF33F" w14:textId="77777777" w:rsidR="00273ED6" w:rsidRPr="0066564D" w:rsidRDefault="00273ED6" w:rsidP="00AE11BD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73ED6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20ABEC28" wp14:editId="7E8F6E0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312420</wp:posOffset>
                      </wp:positionV>
                      <wp:extent cx="1460500" cy="5715"/>
                      <wp:effectExtent l="19050" t="19050" r="6350" b="32385"/>
                      <wp:wrapNone/>
                      <wp:docPr id="1275050996" name="Rak koppling 12750509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460665" cy="5938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w16du="http://schemas.microsoft.com/office/word/2023/wordml/word16du">
                  <w:pict>
                    <v:line w14:anchorId="45B414AA" id="Rak 13" o:spid="_x0000_s1026" style="position:absolute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95pt,24.6pt" to="113.05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273ED6">
              <w:rPr>
                <w:noProof/>
                <w:szCs w:val="20"/>
              </w:rPr>
              <w:drawing>
                <wp:inline distT="0" distB="0" distL="0" distR="0" wp14:anchorId="5F7C1466" wp14:editId="36276698">
                  <wp:extent cx="1420289" cy="806450"/>
                  <wp:effectExtent l="0" t="0" r="8890" b="0"/>
                  <wp:docPr id="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5352414" name=""/>
                          <pic:cNvPicPr/>
                        </pic:nvPicPr>
                        <pic:blipFill>
                          <a:blip r:embed="rId25"/>
                          <a:srcRect t="15435" b="169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626" cy="807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128F22C6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73ED6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2097B162" wp14:editId="767CC01C">
                      <wp:simplePos x="0" y="0"/>
                      <wp:positionH relativeFrom="column">
                        <wp:posOffset>346710</wp:posOffset>
                      </wp:positionH>
                      <wp:positionV relativeFrom="paragraph">
                        <wp:posOffset>614045</wp:posOffset>
                      </wp:positionV>
                      <wp:extent cx="410210" cy="494665"/>
                      <wp:effectExtent l="0" t="4128" r="4763" b="4762"/>
                      <wp:wrapNone/>
                      <wp:docPr id="22" name="Pil: uppå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476EC35" w14:textId="77777777" w:rsidR="00273ED6" w:rsidRPr="0066567D" w:rsidRDefault="00273ED6" w:rsidP="00AE11BD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2097B162" id="Pil: uppåt 22" o:spid="_x0000_s1029" type="#_x0000_t68" style="position:absolute;left:0;text-align:left;margin-left:27.3pt;margin-top:48.35pt;width:32.3pt;height:38.95pt;rotation:90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" adj="8956" fillcolor="red" stroked="f" strokeweight="1pt">
                      <v:textbox style="layout-flow:vertical;mso-layout-flow-alt:bottom-to-top" inset="1mm,1mm,1mm,1mm">
                        <w:txbxContent>
                          <w:p w14:paraId="5476EC35" w14:textId="77777777" w:rsidR="00273ED6" w:rsidRPr="0066567D" w:rsidRDefault="00273ED6" w:rsidP="00AE11BD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73ED6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2AE2E543" wp14:editId="5D82152D">
                      <wp:simplePos x="0" y="0"/>
                      <wp:positionH relativeFrom="column">
                        <wp:posOffset>804545</wp:posOffset>
                      </wp:positionH>
                      <wp:positionV relativeFrom="paragraph">
                        <wp:posOffset>-19685</wp:posOffset>
                      </wp:positionV>
                      <wp:extent cx="12700" cy="1216660"/>
                      <wp:effectExtent l="19050" t="19050" r="25400" b="21590"/>
                      <wp:wrapNone/>
                      <wp:docPr id="19" name="Rak koppling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923" cy="1216915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w16du="http://schemas.microsoft.com/office/word/2023/wordml/word16du">
                  <w:pict>
                    <v:line w14:anchorId="1F67EB7A" id="Rak 19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35pt,-1.55pt" to="64.35pt,9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" strokecolor="red" strokeweight="3pt">
                      <v:stroke joinstyle="miter"/>
                    </v:line>
                  </w:pict>
                </mc:Fallback>
              </mc:AlternateContent>
            </w:r>
            <w:r w:rsidRPr="00273ED6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62735762" wp14:editId="7DEC23FD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543560</wp:posOffset>
                      </wp:positionV>
                      <wp:extent cx="1584960" cy="0"/>
                      <wp:effectExtent l="19050" t="19050" r="15240" b="19050"/>
                      <wp:wrapNone/>
                      <wp:docPr id="28" name="Rak koppling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85356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w16du="http://schemas.microsoft.com/office/word/2023/wordml/word16du">
                  <w:pict>
                    <v:line w14:anchorId="149D69E9" id="Rak 28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5pt,42.8pt" to="124.45pt,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273ED6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672D957F" wp14:editId="5ACD1B40">
                      <wp:simplePos x="0" y="0"/>
                      <wp:positionH relativeFrom="column">
                        <wp:posOffset>1103630</wp:posOffset>
                      </wp:positionH>
                      <wp:positionV relativeFrom="paragraph">
                        <wp:posOffset>557530</wp:posOffset>
                      </wp:positionV>
                      <wp:extent cx="410210" cy="552450"/>
                      <wp:effectExtent l="0" t="0" r="8890" b="0"/>
                      <wp:wrapNone/>
                      <wp:docPr id="26" name="Pil: uppåt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52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CBF8E56" w14:textId="77777777" w:rsidR="00273ED6" w:rsidRPr="0066567D" w:rsidRDefault="00273ED6" w:rsidP="00AE11BD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672D957F" id="Pil: uppåt 26" o:spid="_x0000_s1030" type="#_x0000_t68" style="position:absolute;left:0;text-align:left;margin-left:86.9pt;margin-top:43.9pt;width:32.3pt;height:43.5pt;rotation:18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" adj="8019" fillcolor="red" stroked="f" strokeweight="1pt">
                      <v:textbox style="layout-flow:vertical;mso-layout-flow-alt:bottom-to-top" inset="1mm,1mm,1mm,1mm">
                        <w:txbxContent>
                          <w:p w14:paraId="3CBF8E56" w14:textId="77777777" w:rsidR="00273ED6" w:rsidRPr="0066567D" w:rsidRDefault="00273ED6" w:rsidP="00AE11BD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73ED6">
              <w:rPr>
                <w:noProof/>
                <w:szCs w:val="20"/>
              </w:rPr>
              <w:drawing>
                <wp:inline distT="0" distB="0" distL="0" distR="0" wp14:anchorId="099B5898" wp14:editId="27A279BD">
                  <wp:extent cx="1576197" cy="1195936"/>
                  <wp:effectExtent l="0" t="0" r="5080" b="4445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0320431" name=""/>
                          <pic:cNvPicPr/>
                        </pic:nvPicPr>
                        <pic:blipFill>
                          <a:blip r:embed="rId26"/>
                          <a:srcRect l="4887" t="1635" r="5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214" cy="12126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3ED6" w:rsidRPr="00273ED6" w14:paraId="7C3759D2" w14:textId="77777777" w:rsidTr="00273ED6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2AE9E94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73ED6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067446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273ED6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 (t. ex. efter axlarna). DFOV ska omfatta hela thorax med 5-10 cm marginal på vardera sidan om kroppen.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A77978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DEBDAD8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73ED6" w:rsidRPr="00273ED6" w14:paraId="1C6AEF06" w14:textId="77777777" w:rsidTr="00273ED6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27DC6D2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73ED6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41581B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273ED6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BDDDA5B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590E80AA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73ED6" w:rsidRPr="00273ED6" w14:paraId="4CD7DD68" w14:textId="77777777" w:rsidTr="00273ED6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D6076EC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73ED6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BF08FD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273ED6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3C88FCE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04186A9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1055BAB9" w14:textId="77777777" w:rsidR="00273ED6" w:rsidRPr="00273ED6" w:rsidRDefault="00273ED6" w:rsidP="00273ED6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43E8F9D0" w14:textId="77777777" w:rsidR="00273ED6" w:rsidRPr="00273ED6" w:rsidRDefault="00273ED6" w:rsidP="00ED7498">
      <w:pPr>
        <w:pStyle w:val="Rubrik2"/>
        <w:ind w:left="0"/>
      </w:pPr>
      <w:r w:rsidRPr="00273ED6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273ED6" w:rsidRPr="00273ED6" w14:paraId="4D559FC5" w14:textId="77777777" w:rsidTr="00AE11BD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BC479A7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73ED6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B7BD463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73ED6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88F8FD6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73ED6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68DF596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273ED6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</w:p>
          <w:p w14:paraId="7F13443E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73ED6">
              <w:rPr>
                <w:rFonts w:ascii="Arial" w:hAnsi="Arial" w:cs="Arial"/>
                <w:b/>
                <w:sz w:val="18"/>
                <w:szCs w:val="18"/>
              </w:rPr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12E0D0A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273ED6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EB6FEB0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273ED6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273ED6" w:rsidRPr="00273ED6" w14:paraId="03CA3A73" w14:textId="77777777" w:rsidTr="00AE11BD">
        <w:trPr>
          <w:trHeight w:val="227"/>
        </w:trPr>
        <w:tc>
          <w:tcPr>
            <w:tcW w:w="3114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DF2FE4" w14:textId="77777777" w:rsidR="00273ED6" w:rsidRPr="00273ED6" w:rsidRDefault="00273ED6" w:rsidP="00273ED6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73ED6">
              <w:rPr>
                <w:rFonts w:ascii="Arial" w:hAnsi="Arial" w:cs="Arial"/>
                <w:b/>
                <w:sz w:val="18"/>
                <w:szCs w:val="18"/>
              </w:rPr>
              <w:t>Thorax K+ artärfas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3D2A2C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87CCDA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CA8C21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6F6EAC05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</w:tr>
      <w:tr w:rsidR="00273ED6" w:rsidRPr="00273ED6" w14:paraId="2BF56CE0" w14:textId="77777777" w:rsidTr="00AE11BD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031005C" w14:textId="77777777" w:rsidR="00273ED6" w:rsidRPr="00273ED6" w:rsidRDefault="00273ED6" w:rsidP="00273ED6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73ED6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273ED6">
              <w:rPr>
                <w:rFonts w:ascii="Arial" w:hAnsi="Arial" w:cs="Arial"/>
                <w:b/>
                <w:sz w:val="18"/>
                <w:szCs w:val="18"/>
              </w:rPr>
              <w:t xml:space="preserve">  Lungor K+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E76DD6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3ED6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6D8F39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3ED6">
              <w:rPr>
                <w:rFonts w:ascii="Arial" w:hAnsi="Arial" w:cs="Arial"/>
                <w:sz w:val="18"/>
                <w:szCs w:val="18"/>
              </w:rPr>
              <w:t>3/3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1C55E7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73ED6">
              <w:rPr>
                <w:rFonts w:ascii="Arial" w:hAnsi="Arial" w:cs="Arial"/>
                <w:sz w:val="18"/>
                <w:szCs w:val="18"/>
                <w:lang w:val="en-US"/>
              </w:rPr>
              <w:t>B75/Lung/FC52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182A61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73ED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11E8C34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73ED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273ED6" w:rsidRPr="00273ED6" w14:paraId="467B9D10" w14:textId="77777777" w:rsidTr="00AE11BD">
        <w:trPr>
          <w:trHeight w:val="227"/>
        </w:trPr>
        <w:tc>
          <w:tcPr>
            <w:tcW w:w="1980" w:type="dxa"/>
            <w:tcBorders>
              <w:top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15E99E2" w14:textId="77777777" w:rsidR="00273ED6" w:rsidRPr="00273ED6" w:rsidRDefault="00273ED6" w:rsidP="00273ED6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54211AD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3ED6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2ACD185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3ED6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AEEBF15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73ED6">
              <w:rPr>
                <w:rFonts w:ascii="Arial" w:hAnsi="Arial" w:cs="Arial"/>
                <w:sz w:val="18"/>
                <w:szCs w:val="18"/>
                <w:lang w:val="en-US"/>
              </w:rPr>
              <w:t>B75/Lung/FC52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425701A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73ED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0B4A8FCF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73ED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273ED6" w:rsidRPr="00273ED6" w14:paraId="1C31A7B0" w14:textId="77777777" w:rsidTr="00AE11BD">
        <w:trPr>
          <w:trHeight w:val="227"/>
        </w:trPr>
        <w:tc>
          <w:tcPr>
            <w:tcW w:w="1980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4556BE" w14:textId="77777777" w:rsidR="00273ED6" w:rsidRPr="00273ED6" w:rsidRDefault="00273ED6" w:rsidP="00273ED6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73ED6">
              <w:rPr>
                <w:rFonts w:ascii="Wingdings 3" w:hAnsi="Wingdings 3" w:cs="Arial"/>
                <w:sz w:val="18"/>
                <w:szCs w:val="18"/>
                <w:lang w:val="en-US"/>
              </w:rPr>
              <w:sym w:font="Wingdings 3" w:char="F039"/>
            </w:r>
            <w:r w:rsidRPr="00273ED6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273ED6">
              <w:rPr>
                <w:rFonts w:ascii="Arial" w:hAnsi="Arial" w:cs="Arial"/>
                <w:b/>
                <w:sz w:val="18"/>
                <w:szCs w:val="18"/>
                <w:lang w:val="en-US"/>
              </w:rPr>
              <w:t>Lungartärer</w:t>
            </w:r>
            <w:proofErr w:type="spellEnd"/>
            <w:r w:rsidRPr="00273ED6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K+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1D6806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73ED6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2CA670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73ED6">
              <w:rPr>
                <w:rFonts w:ascii="Arial" w:hAnsi="Arial" w:cs="Arial"/>
                <w:sz w:val="18"/>
                <w:szCs w:val="18"/>
                <w:lang w:val="en-US"/>
              </w:rPr>
              <w:t>3/2</w:t>
            </w:r>
          </w:p>
        </w:tc>
        <w:tc>
          <w:tcPr>
            <w:tcW w:w="241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FA050E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73ED6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A0D95A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73ED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43BF47C8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73ED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273ED6" w:rsidRPr="00273ED6" w14:paraId="7075E71B" w14:textId="77777777" w:rsidTr="00AE11BD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7FAD139" w14:textId="77777777" w:rsidR="00273ED6" w:rsidRPr="00273ED6" w:rsidRDefault="00273ED6" w:rsidP="00273ED6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3939B8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73ED6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6822A9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73ED6">
              <w:rPr>
                <w:rFonts w:ascii="Arial" w:hAnsi="Arial" w:cs="Arial"/>
                <w:sz w:val="18"/>
                <w:szCs w:val="18"/>
                <w:lang w:val="en-US"/>
              </w:rPr>
              <w:t>3/2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066690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73ED6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9992DB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73ED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6A3AECE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73ED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273ED6" w:rsidRPr="00273ED6" w14:paraId="359C05A4" w14:textId="77777777" w:rsidTr="00AE11BD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62FE194" w14:textId="77777777" w:rsidR="00273ED6" w:rsidRPr="00273ED6" w:rsidRDefault="00273ED6" w:rsidP="00273ED6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EDE4D3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73ED6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704872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73ED6">
              <w:rPr>
                <w:rFonts w:ascii="Arial" w:hAnsi="Arial" w:cs="Arial"/>
                <w:sz w:val="18"/>
                <w:szCs w:val="18"/>
                <w:lang w:val="en-US"/>
              </w:rPr>
              <w:t>3/2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98166E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73ED6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A14BB6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73ED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FE23F1C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73ED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273ED6" w:rsidRPr="00273ED6" w14:paraId="677AB46D" w14:textId="77777777" w:rsidTr="00AE11BD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D9130B5" w14:textId="77777777" w:rsidR="00273ED6" w:rsidRPr="00273ED6" w:rsidRDefault="00273ED6" w:rsidP="00273ED6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065837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73ED6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72DBE5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73ED6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6AB696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73ED6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EB5C87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73ED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D497E2F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73ED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273ED6" w:rsidRPr="00273ED6" w14:paraId="60D1990A" w14:textId="77777777" w:rsidTr="00AE11BD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68B441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73ED6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D808B6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73ED6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D32BEC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73ED6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48D5AE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73ED6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3A18A0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73ED6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CF969B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73ED6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="00273ED6" w:rsidRPr="00273ED6" w14:paraId="19DD0974" w14:textId="77777777" w:rsidTr="00AE11BD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E90194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proofErr w:type="spellStart"/>
            <w:r w:rsidRPr="00273ED6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EE68A6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73ED6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3198FF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73ED6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C74FAB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73ED6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483593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73ED6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3C3C2A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73ED6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14:paraId="4FC053B9" w14:textId="77777777" w:rsidR="00273ED6" w:rsidRPr="00273ED6" w:rsidRDefault="00273ED6" w:rsidP="00273ED6">
      <w:pPr>
        <w:spacing w:after="0" w:line="240" w:lineRule="auto"/>
        <w:ind w:left="0" w:right="0"/>
        <w:rPr>
          <w:rFonts w:ascii="Arial" w:hAnsi="Arial" w:cs="Arial"/>
          <w:sz w:val="18"/>
          <w:szCs w:val="18"/>
          <w:lang w:val="en-US"/>
        </w:rPr>
      </w:pPr>
    </w:p>
    <w:p w14:paraId="2058BCF8" w14:textId="77777777" w:rsidR="00273ED6" w:rsidRPr="00273ED6" w:rsidRDefault="00273ED6" w:rsidP="00ED7498">
      <w:pPr>
        <w:pStyle w:val="Rubrik2"/>
        <w:ind w:left="0"/>
      </w:pPr>
      <w:proofErr w:type="spellStart"/>
      <w:r w:rsidRPr="00273ED6">
        <w:rPr>
          <w:lang w:val="en-US"/>
        </w:rPr>
        <w:t>Hängning</w:t>
      </w:r>
      <w:proofErr w:type="spellEnd"/>
      <w:r w:rsidRPr="00273ED6">
        <w:rPr>
          <w:lang w:val="en-US"/>
        </w:rPr>
        <w:t xml:space="preserve"> </w:t>
      </w:r>
      <w:r w:rsidRPr="00273ED6">
        <w:t>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273ED6" w:rsidRPr="00273ED6" w14:paraId="640C3970" w14:textId="77777777" w:rsidTr="00273ED6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07564AFE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14879E09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31C675BE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259FD5E3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7FDD3376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73ED6" w:rsidRPr="00273ED6" w14:paraId="042FFE83" w14:textId="77777777" w:rsidTr="00273ED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4047C64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73ED6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7B24E815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73ED6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51E87313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73ED6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5D938D12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73ED6">
              <w:rPr>
                <w:rFonts w:ascii="Arial" w:hAnsi="Arial" w:cs="Arial"/>
                <w:color w:val="FFFFFF"/>
                <w:sz w:val="18"/>
                <w:szCs w:val="18"/>
              </w:rPr>
              <w:t>Lungartärer K+</w:t>
            </w:r>
          </w:p>
          <w:p w14:paraId="0097DE55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73ED6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5D3920D8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73ADE0A0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73ED6">
              <w:rPr>
                <w:rFonts w:ascii="Arial" w:hAnsi="Arial" w:cs="Arial"/>
                <w:color w:val="FFFFFF"/>
                <w:sz w:val="18"/>
                <w:szCs w:val="18"/>
              </w:rPr>
              <w:t>Lungartärer K+</w:t>
            </w:r>
          </w:p>
          <w:p w14:paraId="708F3D7A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73ED6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42366C21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73ED6">
              <w:rPr>
                <w:rFonts w:ascii="Arial" w:hAnsi="Arial" w:cs="Arial"/>
                <w:color w:val="FFFFFF"/>
                <w:sz w:val="18"/>
                <w:szCs w:val="18"/>
              </w:rPr>
              <w:t>Lungartärer K+</w:t>
            </w:r>
          </w:p>
          <w:p w14:paraId="3CDEFCBD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73ED6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192B4D4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73ED6" w:rsidRPr="00273ED6" w14:paraId="1DFDF69F" w14:textId="77777777" w:rsidTr="00273ED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043A4BB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7E137C29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4C8F361E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D1BF53E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49C04EC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0758A75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84D713D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73ED6" w:rsidRPr="00273ED6" w14:paraId="17AFD6B2" w14:textId="77777777" w:rsidTr="00273ED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2EAF3D9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7A99AD9C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74A63B72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8437555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EF90D87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388D11A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2CAC336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73ED6" w:rsidRPr="00273ED6" w14:paraId="155A1B99" w14:textId="77777777" w:rsidTr="00273ED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FCC299A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664E8F6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484A1469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CFDE153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2BA1D8C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90C4906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75A1165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73ED6" w:rsidRPr="00273ED6" w14:paraId="2392B810" w14:textId="77777777" w:rsidTr="00273ED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CE17022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2F97A0FE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6708058A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9C97419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0077AB51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09F3F9CD" w14:textId="77777777" w:rsidR="00273ED6" w:rsidRPr="00273ED6" w:rsidRDefault="00273ED6" w:rsidP="00273ED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FC2E9DD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73ED6" w:rsidRPr="00273ED6" w14:paraId="57453725" w14:textId="77777777" w:rsidTr="00273ED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EAC07EA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8B88E80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B3F8CF5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00F5F47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8C7238D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AAB9C56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49946FE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73ED6" w:rsidRPr="00273ED6" w14:paraId="1869AF9F" w14:textId="77777777" w:rsidTr="00273ED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5615B1D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52F124C0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81BC2F4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C12BF04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636D504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096EF1D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960249F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73ED6" w:rsidRPr="00273ED6" w14:paraId="215CE6AB" w14:textId="77777777" w:rsidTr="00273ED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98321A8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26AEFB08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21E122F2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5066ADD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723E8F07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501EB37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5A97792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73ED6" w:rsidRPr="00273ED6" w14:paraId="661E7BDD" w14:textId="77777777" w:rsidTr="00273ED6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40A04AB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0F61BFBC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340537D6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473BCA7C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BD3C44C" w14:textId="77777777" w:rsidR="00273ED6" w:rsidRPr="00273ED6" w:rsidRDefault="00273ED6" w:rsidP="00273ED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3A82A879" w14:textId="77777777" w:rsidR="00273ED6" w:rsidRPr="00273ED6" w:rsidRDefault="00273ED6" w:rsidP="00273ED6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273ED6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9DCA8" w14:textId="77777777" w:rsidR="00363B23" w:rsidRDefault="00363B23">
      <w:r>
        <w:separator/>
      </w:r>
    </w:p>
  </w:endnote>
  <w:endnote w:type="continuationSeparator" w:id="0">
    <w:p w14:paraId="48133A74" w14:textId="77777777" w:rsidR="00363B23" w:rsidRDefault="00363B23">
      <w:r>
        <w:continuationSeparator/>
      </w:r>
    </w:p>
  </w:endnote>
  <w:endnote w:type="continuationNotice" w:id="1">
    <w:p w14:paraId="024A574E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80BE0" w14:textId="77777777" w:rsidR="00363B23" w:rsidRDefault="00363B23"/>
  </w:footnote>
  <w:footnote w:type="continuationSeparator" w:id="0">
    <w:p w14:paraId="5AC49AF6" w14:textId="77777777" w:rsidR="00363B23" w:rsidRDefault="00363B23">
      <w:r>
        <w:continuationSeparator/>
      </w:r>
    </w:p>
  </w:footnote>
  <w:footnote w:type="continuationNotice" w:id="1">
    <w:p w14:paraId="3184B814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w16du="http://schemas.microsoft.com/office/word/2023/wordml/word16du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1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w16du="http://schemas.microsoft.com/office/word/2023/wordml/word16du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2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C11AC6"/>
    <w:multiLevelType w:val="hybridMultilevel"/>
    <w:tmpl w:val="AC164DF6"/>
    <w:lvl w:ilvl="0" w:tplc="7A36D6EA">
      <w:start w:val="1"/>
      <w:numFmt w:val="decimal"/>
      <w:lvlText w:val="%1."/>
      <w:lvlJc w:val="left"/>
      <w:pPr>
        <w:ind w:left="227" w:hanging="227"/>
      </w:pPr>
      <w:rPr>
        <w:rFonts w:hint="default"/>
        <w:b/>
      </w:rPr>
    </w:lvl>
    <w:lvl w:ilvl="1" w:tplc="678A74F4" w:tentative="1">
      <w:start w:val="1"/>
      <w:numFmt w:val="lowerLetter"/>
      <w:lvlText w:val="%2."/>
      <w:lvlJc w:val="left"/>
      <w:pPr>
        <w:ind w:left="1080" w:hanging="360"/>
      </w:pPr>
    </w:lvl>
    <w:lvl w:ilvl="2" w:tplc="29FAE526" w:tentative="1">
      <w:start w:val="1"/>
      <w:numFmt w:val="lowerRoman"/>
      <w:lvlText w:val="%3."/>
      <w:lvlJc w:val="right"/>
      <w:pPr>
        <w:ind w:left="1800" w:hanging="180"/>
      </w:pPr>
    </w:lvl>
    <w:lvl w:ilvl="3" w:tplc="71DA549E" w:tentative="1">
      <w:start w:val="1"/>
      <w:numFmt w:val="decimal"/>
      <w:lvlText w:val="%4."/>
      <w:lvlJc w:val="left"/>
      <w:pPr>
        <w:ind w:left="2520" w:hanging="360"/>
      </w:pPr>
    </w:lvl>
    <w:lvl w:ilvl="4" w:tplc="C5CE230A" w:tentative="1">
      <w:start w:val="1"/>
      <w:numFmt w:val="lowerLetter"/>
      <w:lvlText w:val="%5."/>
      <w:lvlJc w:val="left"/>
      <w:pPr>
        <w:ind w:left="3240" w:hanging="360"/>
      </w:pPr>
    </w:lvl>
    <w:lvl w:ilvl="5" w:tplc="8E0A8550" w:tentative="1">
      <w:start w:val="1"/>
      <w:numFmt w:val="lowerRoman"/>
      <w:lvlText w:val="%6."/>
      <w:lvlJc w:val="right"/>
      <w:pPr>
        <w:ind w:left="3960" w:hanging="180"/>
      </w:pPr>
    </w:lvl>
    <w:lvl w:ilvl="6" w:tplc="E5EE9DCC" w:tentative="1">
      <w:start w:val="1"/>
      <w:numFmt w:val="decimal"/>
      <w:lvlText w:val="%7."/>
      <w:lvlJc w:val="left"/>
      <w:pPr>
        <w:ind w:left="4680" w:hanging="360"/>
      </w:pPr>
    </w:lvl>
    <w:lvl w:ilvl="7" w:tplc="1C3817C0" w:tentative="1">
      <w:start w:val="1"/>
      <w:numFmt w:val="lowerLetter"/>
      <w:lvlText w:val="%8."/>
      <w:lvlJc w:val="left"/>
      <w:pPr>
        <w:ind w:left="5400" w:hanging="360"/>
      </w:pPr>
    </w:lvl>
    <w:lvl w:ilvl="8" w:tplc="909AD3F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4F31E80"/>
    <w:multiLevelType w:val="hybridMultilevel"/>
    <w:tmpl w:val="4FB42964"/>
    <w:lvl w:ilvl="0" w:tplc="B46E5C32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71CE8342" w:tentative="1">
      <w:start w:val="1"/>
      <w:numFmt w:val="lowerLetter"/>
      <w:lvlText w:val="%2."/>
      <w:lvlJc w:val="left"/>
      <w:pPr>
        <w:ind w:left="1080" w:hanging="360"/>
      </w:pPr>
    </w:lvl>
    <w:lvl w:ilvl="2" w:tplc="DDFCAC6E" w:tentative="1">
      <w:start w:val="1"/>
      <w:numFmt w:val="lowerRoman"/>
      <w:lvlText w:val="%3."/>
      <w:lvlJc w:val="right"/>
      <w:pPr>
        <w:ind w:left="1800" w:hanging="180"/>
      </w:pPr>
    </w:lvl>
    <w:lvl w:ilvl="3" w:tplc="94A2BA18" w:tentative="1">
      <w:start w:val="1"/>
      <w:numFmt w:val="decimal"/>
      <w:lvlText w:val="%4."/>
      <w:lvlJc w:val="left"/>
      <w:pPr>
        <w:ind w:left="2520" w:hanging="360"/>
      </w:pPr>
    </w:lvl>
    <w:lvl w:ilvl="4" w:tplc="B100C832" w:tentative="1">
      <w:start w:val="1"/>
      <w:numFmt w:val="lowerLetter"/>
      <w:lvlText w:val="%5."/>
      <w:lvlJc w:val="left"/>
      <w:pPr>
        <w:ind w:left="3240" w:hanging="360"/>
      </w:pPr>
    </w:lvl>
    <w:lvl w:ilvl="5" w:tplc="DC44AB78" w:tentative="1">
      <w:start w:val="1"/>
      <w:numFmt w:val="lowerRoman"/>
      <w:lvlText w:val="%6."/>
      <w:lvlJc w:val="right"/>
      <w:pPr>
        <w:ind w:left="3960" w:hanging="180"/>
      </w:pPr>
    </w:lvl>
    <w:lvl w:ilvl="6" w:tplc="A9C206D6" w:tentative="1">
      <w:start w:val="1"/>
      <w:numFmt w:val="decimal"/>
      <w:lvlText w:val="%7."/>
      <w:lvlJc w:val="left"/>
      <w:pPr>
        <w:ind w:left="4680" w:hanging="360"/>
      </w:pPr>
    </w:lvl>
    <w:lvl w:ilvl="7" w:tplc="89A88B86" w:tentative="1">
      <w:start w:val="1"/>
      <w:numFmt w:val="lowerLetter"/>
      <w:lvlText w:val="%8."/>
      <w:lvlJc w:val="left"/>
      <w:pPr>
        <w:ind w:left="5400" w:hanging="360"/>
      </w:pPr>
    </w:lvl>
    <w:lvl w:ilvl="8" w:tplc="16B8D20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3BB018CA"/>
    <w:multiLevelType w:val="hybridMultilevel"/>
    <w:tmpl w:val="7FBA80B4"/>
    <w:lvl w:ilvl="0" w:tplc="5328BC0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1B96AF7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BB872B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F5A6C8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C5C158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79E442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FC0E3A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17C50F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B180B2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3AF0C71"/>
    <w:multiLevelType w:val="hybridMultilevel"/>
    <w:tmpl w:val="FB72D93C"/>
    <w:lvl w:ilvl="0" w:tplc="E4DA09C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7020EDA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D50DCC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3D4F53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92CE6C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CC656F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0A071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9AE259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E8EC31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40895794">
    <w:abstractNumId w:val="21"/>
  </w:num>
  <w:num w:numId="2" w16cid:durableId="2038655695">
    <w:abstractNumId w:val="17"/>
  </w:num>
  <w:num w:numId="3" w16cid:durableId="1064256543">
    <w:abstractNumId w:val="0"/>
  </w:num>
  <w:num w:numId="4" w16cid:durableId="1568219810">
    <w:abstractNumId w:val="7"/>
  </w:num>
  <w:num w:numId="5" w16cid:durableId="497309815">
    <w:abstractNumId w:val="19"/>
  </w:num>
  <w:num w:numId="6" w16cid:durableId="890269139">
    <w:abstractNumId w:val="3"/>
  </w:num>
  <w:num w:numId="7" w16cid:durableId="405303791">
    <w:abstractNumId w:val="14"/>
  </w:num>
  <w:num w:numId="8" w16cid:durableId="340284143">
    <w:abstractNumId w:val="10"/>
  </w:num>
  <w:num w:numId="9" w16cid:durableId="1951738187">
    <w:abstractNumId w:val="1"/>
  </w:num>
  <w:num w:numId="10" w16cid:durableId="765005965">
    <w:abstractNumId w:val="1"/>
  </w:num>
  <w:num w:numId="11" w16cid:durableId="1655254225">
    <w:abstractNumId w:val="4"/>
  </w:num>
  <w:num w:numId="12" w16cid:durableId="1937519501">
    <w:abstractNumId w:val="5"/>
  </w:num>
  <w:num w:numId="13" w16cid:durableId="931475561">
    <w:abstractNumId w:val="16"/>
  </w:num>
  <w:num w:numId="14" w16cid:durableId="596206847">
    <w:abstractNumId w:val="11"/>
  </w:num>
  <w:num w:numId="15" w16cid:durableId="1892761946">
    <w:abstractNumId w:val="8"/>
  </w:num>
  <w:num w:numId="16" w16cid:durableId="675764059">
    <w:abstractNumId w:val="15"/>
  </w:num>
  <w:num w:numId="17" w16cid:durableId="1764567379">
    <w:abstractNumId w:val="6"/>
  </w:num>
  <w:num w:numId="18" w16cid:durableId="2091001361">
    <w:abstractNumId w:val="13"/>
  </w:num>
  <w:num w:numId="19" w16cid:durableId="1220049105">
    <w:abstractNumId w:val="20"/>
  </w:num>
  <w:num w:numId="20" w16cid:durableId="993609658">
    <w:abstractNumId w:val="9"/>
  </w:num>
  <w:num w:numId="21" w16cid:durableId="1754887955">
    <w:abstractNumId w:val="18"/>
  </w:num>
  <w:num w:numId="22" w16cid:durableId="1879277065">
    <w:abstractNumId w:val="12"/>
  </w:num>
  <w:num w:numId="23" w16cid:durableId="18869411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55A0"/>
    <w:rsid w:val="00016CF0"/>
    <w:rsid w:val="0002435C"/>
    <w:rsid w:val="00030DDD"/>
    <w:rsid w:val="00031383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3ED6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5439B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6D50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83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65B48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1EFB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0403"/>
    <w:rsid w:val="00AC3FF6"/>
    <w:rsid w:val="00AD73EC"/>
    <w:rsid w:val="00AE11BD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5017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56D1D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12F6B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49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F057423C-5635-4232-9171-6614B8077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image" Target="media/image5.png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image" Target="media/image4.png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BT+5 s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F5545A2A-706F-4758-9055-B457A6790139}" type="presOf" srcId="{72C3C3E7-AFE7-48AF-A84A-F5F4B462ABCE}" destId="{AD4E5296-B06F-4F82-9CB5-F741BF6BFCC1}" srcOrd="0" destOrd="0" presId="urn:microsoft.com/office/officeart/2005/8/layout/hChevron3"/>
    <dgm:cxn modelId="{14A8F461-D9B9-4466-8093-16565848B4C8}" type="presOf" srcId="{548E9FD9-7371-42E5-8C31-C03B33C90BF7}" destId="{6CE68A43-9C69-4212-AF24-9AFEE7CA1715}" srcOrd="0" destOrd="0" presId="urn:microsoft.com/office/officeart/2005/8/layout/hChevron3"/>
    <dgm:cxn modelId="{3F28358F-2275-40E6-99B9-6ACC79FA1039}" type="presOf" srcId="{D813EA76-4FD3-4C15-BFBC-B1DF43B29666}" destId="{4784DBD1-3CBE-41A8-A2C7-CF088F838C79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C13E4AC5-8DA4-4075-BE55-F0987BBE8D86}" type="presOf" srcId="{7D55B2F1-F7F7-4A6B-AFB0-F846FDB634B5}" destId="{E13D0391-DAD9-4B61-AB66-3FA48A4F7006}" srcOrd="0" destOrd="0" presId="urn:microsoft.com/office/officeart/2005/8/layout/hChevron3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BE67A9FE-60CE-48D4-AF6B-130504CA511A}" type="presOf" srcId="{B73EA016-5B5E-4372-8AFF-E16F061CFA05}" destId="{1F6A0B97-83F0-4189-B0CB-00156B0AC153}" srcOrd="0" destOrd="0" presId="urn:microsoft.com/office/officeart/2005/8/layout/hChevron3"/>
    <dgm:cxn modelId="{D5B21CCC-E3E6-41C3-A154-C3D76DB80EF5}" type="presParOf" srcId="{1F6A0B97-83F0-4189-B0CB-00156B0AC153}" destId="{4784DBD1-3CBE-41A8-A2C7-CF088F838C79}" srcOrd="0" destOrd="0" presId="urn:microsoft.com/office/officeart/2005/8/layout/hChevron3"/>
    <dgm:cxn modelId="{9F6BD7BC-530D-4F87-868F-90400AC72177}" type="presParOf" srcId="{1F6A0B97-83F0-4189-B0CB-00156B0AC153}" destId="{37D14BC8-3203-463C-9804-9B3B86B621FF}" srcOrd="1" destOrd="0" presId="urn:microsoft.com/office/officeart/2005/8/layout/hChevron3"/>
    <dgm:cxn modelId="{FF9FE97C-0FD4-439C-B485-A3C9487485B1}" type="presParOf" srcId="{1F6A0B97-83F0-4189-B0CB-00156B0AC153}" destId="{E13D0391-DAD9-4B61-AB66-3FA48A4F7006}" srcOrd="2" destOrd="0" presId="urn:microsoft.com/office/officeart/2005/8/layout/hChevron3"/>
    <dgm:cxn modelId="{20D54249-5279-4B7E-9407-5052364B7982}" type="presParOf" srcId="{1F6A0B97-83F0-4189-B0CB-00156B0AC153}" destId="{F9271109-4339-4036-9126-150629D10456}" srcOrd="3" destOrd="0" presId="urn:microsoft.com/office/officeart/2005/8/layout/hChevron3"/>
    <dgm:cxn modelId="{F138B2C2-8985-4F65-8CA4-3B70CF51DC4F}" type="presParOf" srcId="{1F6A0B97-83F0-4189-B0CB-00156B0AC153}" destId="{AD4E5296-B06F-4F82-9CB5-F741BF6BFCC1}" srcOrd="4" destOrd="0" presId="urn:microsoft.com/office/officeart/2005/8/layout/hChevron3"/>
    <dgm:cxn modelId="{D3AE1D61-0FCE-4D1E-B800-37CA8B90C3EF}" type="presParOf" srcId="{1F6A0B97-83F0-4189-B0CB-00156B0AC153}" destId="{99F7A086-6C98-4385-8FFE-3337C1F24694}" srcOrd="5" destOrd="0" presId="urn:microsoft.com/office/officeart/2005/8/layout/hChevron3"/>
    <dgm:cxn modelId="{927CF3D0-DD45-4A73-923E-F1F343A50267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BT+5 s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</TotalTime>
  <Pages>2</Pages>
  <Words>238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2348</CharactersWithSpaces>
  <SharedDoc>false</SharedDoc>
  <HyperlinkBase/>
  <HLinks>
    <vt:vector size="12" baseType="variant">
      <vt:variant>
        <vt:i4>2228285</vt:i4>
      </vt:variant>
      <vt:variant>
        <vt:i4>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https://mellanarkiv-offentlig.vgregion.se/alfresco/s/archive/stream/public/v1/source/available/SOFIA/NU10193-390712850-19/SURROGATE/Str%c3%a5lskydd vid unders%c3%b6kningar och behandlingar med r%c3%b6ntgenstr%c3%a5lning.pdf</vt:lpwstr>
      </vt:variant>
      <vt:variant>
        <vt:lpwstr/>
      </vt:variant>
      <vt:variant>
        <vt:i4>8126525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https://mellanarkiv-offentlig.vgregion.se/alfresco/s/archive/stream/public/v1/source/available/SOFIA/NU10095-1819752655-350/SURROGATE/Intraven%c3%b6s jodkontrast %e2%80%93 Rutiner inf%c3%b6r och efter unders%c3%b6kning.pdf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Lungemboli gravida (838207B)</dc:title>
  <dc:subject/>
  <dc:creator>patrik.jens.johansson@vgregion.se</dc:creator>
  <keywords/>
  <lastModifiedBy>Ulrica Sehlberg</lastModifiedBy>
  <revision>8</revision>
  <lastPrinted>2016-03-31T19:56:00.0000000Z</lastPrinted>
  <dcterms:created xsi:type="dcterms:W3CDTF">2022-05-18T13:20:00.0000000Z</dcterms:created>
  <dcterms:modified xsi:type="dcterms:W3CDTF">2024-06-12T09:55:00.0000000Z</dcterms:modified>
</coreProperties>
</file>