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F799A" w14:textId="77777777" w:rsidR="00513A78" w:rsidRDefault="00513A78" w:rsidP="00F35B05">
      <w:pPr>
        <w:pStyle w:val="Rubrik2"/>
        <w:sectPr w:rsidR="00513A78" w:rsidSect="00513A7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8B01E65" w14:textId="77777777" w:rsidR="00513A78" w:rsidRPr="00513A78" w:rsidRDefault="00513A78" w:rsidP="00513A78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178B1077" w14:textId="731CD493" w:rsidR="00513A78" w:rsidRPr="00513A78" w:rsidRDefault="00555A4A" w:rsidP="00555A4A">
      <w:pPr>
        <w:pStyle w:val="Rubrik1"/>
        <w:ind w:left="0"/>
        <w:rPr>
          <w:sz w:val="18"/>
          <w:szCs w:val="18"/>
        </w:rPr>
      </w:pPr>
      <w:r w:rsidRPr="00513A78">
        <w:t>DT Lungemboli 80 kV (838207C)</w:t>
      </w:r>
    </w:p>
    <w:p w14:paraId="48B1F48D" w14:textId="77777777" w:rsidR="00513A78" w:rsidRPr="00513A78" w:rsidRDefault="00513A78" w:rsidP="00513A7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DFFACEC" w14:textId="77777777" w:rsidR="00513A78" w:rsidRPr="00513A78" w:rsidRDefault="00513A78" w:rsidP="0012601B">
      <w:pPr>
        <w:pStyle w:val="Rubrik2"/>
        <w:ind w:left="0"/>
      </w:pPr>
      <w:r w:rsidRPr="00513A78">
        <w:t>Syfte</w:t>
      </w:r>
    </w:p>
    <w:p w14:paraId="0499C290" w14:textId="77777777" w:rsidR="00513A78" w:rsidRDefault="00513A78" w:rsidP="00513A7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513A78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3D2DD26E" w14:textId="77777777" w:rsidR="0012601B" w:rsidRPr="00513A78" w:rsidRDefault="0012601B" w:rsidP="00513A7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1EE9097" w14:textId="77777777" w:rsidR="0012601B" w:rsidRPr="00513A78" w:rsidRDefault="0012601B" w:rsidP="0012601B">
      <w:pPr>
        <w:pStyle w:val="Rubrik2"/>
        <w:ind w:left="0"/>
      </w:pPr>
      <w:r>
        <w:t xml:space="preserve">Förändringar i </w:t>
      </w:r>
      <w:r w:rsidRPr="00513A78">
        <w:t>denna version</w:t>
      </w:r>
    </w:p>
    <w:p w14:paraId="582DC766" w14:textId="3E32D24D" w:rsidR="0012601B" w:rsidRPr="00513A78" w:rsidRDefault="00D744A2" w:rsidP="0012601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Revidering</w:t>
      </w:r>
      <w:r w:rsidR="00324DE4">
        <w:rPr>
          <w:rFonts w:ascii="Arial" w:hAnsi="Arial" w:cs="Arial"/>
          <w:sz w:val="18"/>
          <w:szCs w:val="18"/>
        </w:rPr>
        <w:t>: Omnipaque 350 mg I/ml ersatt Visipaque 320 mg I/ml.</w:t>
      </w:r>
    </w:p>
    <w:p w14:paraId="19C9C649" w14:textId="77777777" w:rsidR="00513A78" w:rsidRPr="00513A78" w:rsidRDefault="00513A78" w:rsidP="00513A7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CC8AC4B" w14:textId="77777777" w:rsidR="00513A78" w:rsidRPr="00513A78" w:rsidRDefault="00513A78" w:rsidP="0012601B">
      <w:pPr>
        <w:pStyle w:val="Rubrik2"/>
        <w:ind w:left="0"/>
      </w:pPr>
      <w:r w:rsidRPr="00513A78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513A78" w:rsidRPr="00513A78" w14:paraId="76F9249F" w14:textId="77777777" w:rsidTr="009E5E79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6986A7EA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6DE4A0C9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13A78">
              <w:rPr>
                <w:rFonts w:ascii="Arial" w:hAnsi="Arial" w:cs="Arial"/>
                <w:sz w:val="18"/>
                <w:szCs w:val="18"/>
              </w:rPr>
              <w:t>Lungemboli, patienter med lågt GFR eller starka riskfaktorer, dock ej om BMI &gt; 30.</w:t>
            </w:r>
          </w:p>
        </w:tc>
      </w:tr>
      <w:tr w:rsidR="00513A78" w:rsidRPr="00513A78" w14:paraId="231C9D22" w14:textId="77777777" w:rsidTr="009E5E7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FECD4A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166E85" w14:textId="1CF102EC" w:rsidR="00513A78" w:rsidRPr="00513A78" w:rsidRDefault="00513A78" w:rsidP="00513A7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513A78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513A78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179AA79B" w14:textId="77777777" w:rsidR="00513A78" w:rsidRPr="00513A78" w:rsidRDefault="00513A78" w:rsidP="00513A7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13A78">
              <w:rPr>
                <w:rFonts w:ascii="Arial" w:hAnsi="Arial" w:cs="Arial"/>
                <w:sz w:val="18"/>
                <w:szCs w:val="18"/>
              </w:rPr>
              <w:t>PVK, helst grön.</w:t>
            </w:r>
          </w:p>
        </w:tc>
      </w:tr>
      <w:tr w:rsidR="00513A78" w:rsidRPr="00513A78" w14:paraId="760E6B49" w14:textId="77777777" w:rsidTr="009E5E7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C4E131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AFFE559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13A78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513A78" w:rsidRPr="00513A78" w14:paraId="2171807D" w14:textId="77777777" w:rsidTr="009E5E7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236B559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D7EB7A" w14:textId="37FA91FB" w:rsidR="00513A78" w:rsidRPr="00513A78" w:rsidRDefault="005850DF" w:rsidP="00513A7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Omni</w:t>
            </w:r>
            <w:r w:rsidR="00513A78" w:rsidRPr="00513A78">
              <w:rPr>
                <w:rFonts w:ascii="Arial" w:hAnsi="Arial" w:cs="Arial"/>
                <w:sz w:val="18"/>
                <w:szCs w:val="18"/>
              </w:rPr>
              <w:t>paque 3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513A78" w:rsidRPr="00513A78">
              <w:rPr>
                <w:rFonts w:ascii="Arial" w:hAnsi="Arial" w:cs="Arial"/>
                <w:sz w:val="18"/>
                <w:szCs w:val="18"/>
              </w:rPr>
              <w:t>0 mg I/ml,</w:t>
            </w:r>
            <w:r w:rsidR="00190521">
              <w:rPr>
                <w:rFonts w:ascii="Arial" w:hAnsi="Arial" w:cs="Arial"/>
                <w:sz w:val="18"/>
                <w:szCs w:val="18"/>
              </w:rPr>
              <w:t xml:space="preserve"> enligt </w:t>
            </w:r>
            <w:r w:rsidR="00513A78" w:rsidRPr="00513A78">
              <w:rPr>
                <w:rFonts w:ascii="Arial" w:hAnsi="Arial" w:cs="Arial"/>
                <w:sz w:val="18"/>
                <w:szCs w:val="18"/>
              </w:rPr>
              <w:t>OmniJect ”Lungemboli 80 kV”.</w:t>
            </w:r>
          </w:p>
        </w:tc>
      </w:tr>
      <w:tr w:rsidR="00513A78" w:rsidRPr="00513A78" w14:paraId="6EEEADD9" w14:textId="77777777" w:rsidTr="009E5E7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A5AF4BC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E6B820D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A78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6D68F793" w14:textId="4D70DA54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Pr="00513A78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513A78" w:rsidRPr="00513A78" w14:paraId="41918C6F" w14:textId="77777777" w:rsidTr="009E5E7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559049F4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1B71F3AE" w14:textId="77777777" w:rsidR="00513A78" w:rsidRPr="00513A78" w:rsidRDefault="00513A78" w:rsidP="00513A78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13A78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7D9E0C1C" w14:textId="77777777" w:rsidR="00513A78" w:rsidRPr="00513A78" w:rsidRDefault="00513A78" w:rsidP="00513A78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13A78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33438D54" w14:textId="77777777" w:rsidR="00513A78" w:rsidRPr="00513A78" w:rsidRDefault="00513A78" w:rsidP="00513A78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13A78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07C54BA7" w14:textId="77777777" w:rsidR="00513A78" w:rsidRPr="00513A78" w:rsidRDefault="00513A78" w:rsidP="00513A78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6F40A87" w14:textId="77777777" w:rsidR="00513A78" w:rsidRPr="00513A78" w:rsidRDefault="00513A78" w:rsidP="00513A78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513A78">
        <w:rPr>
          <w:rFonts w:ascii="Arial" w:hAnsi="Arial" w:cs="Arial"/>
          <w:b/>
          <w:bCs/>
          <w:szCs w:val="26"/>
        </w:rPr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566"/>
        <w:gridCol w:w="2522"/>
      </w:tblGrid>
      <w:tr w:rsidR="00513A78" w:rsidRPr="00513A78" w14:paraId="163DB05E" w14:textId="77777777" w:rsidTr="00513A78">
        <w:trPr>
          <w:trHeight w:val="520"/>
        </w:trPr>
        <w:tc>
          <w:tcPr>
            <w:tcW w:w="6516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B44B41C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A63AA1E" wp14:editId="7C81FC77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522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5BE728F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513A78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BF4A95" wp14:editId="429CF897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177800</wp:posOffset>
                      </wp:positionV>
                      <wp:extent cx="1469390" cy="1338580"/>
                      <wp:effectExtent l="19050" t="19050" r="16510" b="1397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9746" cy="133858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79F901" id="Rektangel 3" o:spid="_x0000_s1026" style="position:absolute;margin-left:-.55pt;margin-top:14pt;width:115.7pt;height:10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" filled="f" strokecolor="red" strokeweight="3pt"/>
                  </w:pict>
                </mc:Fallback>
              </mc:AlternateContent>
            </w:r>
            <w:r w:rsidRPr="00513A78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F9971E" wp14:editId="742720B4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186055</wp:posOffset>
                      </wp:positionV>
                      <wp:extent cx="410210" cy="1316355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31635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11FD19F" w14:textId="77777777" w:rsidR="00513A78" w:rsidRPr="0066567D" w:rsidRDefault="00513A78" w:rsidP="0012601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F9971E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45.4pt;margin-top:14.65pt;width:32.3pt;height:103.6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" adj="3366" fillcolor="red" stroked="f" strokeweight="1pt">
                      <v:textbox inset="1mm,1mm,1mm,1mm">
                        <w:txbxContent>
                          <w:p w14:paraId="011FD19F" w14:textId="77777777" w:rsidR="00513A78" w:rsidRPr="0066567D" w:rsidRDefault="00513A78" w:rsidP="0012601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13A78">
              <w:rPr>
                <w:noProof/>
                <w:szCs w:val="20"/>
              </w:rPr>
              <w:drawing>
                <wp:inline distT="0" distB="0" distL="0" distR="0" wp14:anchorId="1C1E8C2F" wp14:editId="5AF4A50A">
                  <wp:extent cx="1477670" cy="1796040"/>
                  <wp:effectExtent l="0" t="0" r="8255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86073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309" cy="1804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3A78" w:rsidRPr="00513A78" w14:paraId="2B8ABE9A" w14:textId="77777777" w:rsidTr="00513A78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57A3C683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1036A8E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B1B90B2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13A78" w:rsidRPr="00513A78" w14:paraId="6F2EF64D" w14:textId="77777777" w:rsidTr="00513A78">
        <w:trPr>
          <w:trHeight w:val="227"/>
        </w:trPr>
        <w:tc>
          <w:tcPr>
            <w:tcW w:w="1950" w:type="dxa"/>
            <w:shd w:val="clear" w:color="auto" w:fill="FFFFFF"/>
          </w:tcPr>
          <w:p w14:paraId="04BEEDCB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2BB5420A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13A78">
              <w:rPr>
                <w:rFonts w:ascii="Arial" w:hAnsi="Arial" w:cs="Arial"/>
                <w:sz w:val="18"/>
                <w:szCs w:val="18"/>
              </w:rPr>
              <w:t>Jugulum – lungbaser.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3B3436F" w14:textId="77777777" w:rsidR="00513A78" w:rsidRPr="00513A78" w:rsidRDefault="00513A78" w:rsidP="00513A78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513A78" w:rsidRPr="00513A78" w14:paraId="39B873CF" w14:textId="77777777" w:rsidTr="00513A78">
        <w:trPr>
          <w:trHeight w:val="227"/>
        </w:trPr>
        <w:tc>
          <w:tcPr>
            <w:tcW w:w="1950" w:type="dxa"/>
            <w:shd w:val="clear" w:color="auto" w:fill="FFFFFF"/>
          </w:tcPr>
          <w:p w14:paraId="77ABE746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18D459A6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13A78">
              <w:rPr>
                <w:rFonts w:ascii="Arial" w:hAnsi="Arial" w:cs="Arial"/>
                <w:sz w:val="18"/>
                <w:szCs w:val="18"/>
              </w:rPr>
              <w:t>ROI i truncus pulmonalis, tröskelvärde 150 HU (GE och Toshiba), 120 HU (Siemens).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57FFA77" w14:textId="77777777" w:rsidR="00513A78" w:rsidRPr="00513A78" w:rsidRDefault="00513A78" w:rsidP="00513A78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513A78" w:rsidRPr="00513A78" w14:paraId="097C683B" w14:textId="77777777" w:rsidTr="00513A78">
        <w:trPr>
          <w:trHeight w:val="227"/>
        </w:trPr>
        <w:tc>
          <w:tcPr>
            <w:tcW w:w="1950" w:type="dxa"/>
            <w:shd w:val="clear" w:color="auto" w:fill="FFFFFF"/>
          </w:tcPr>
          <w:p w14:paraId="743F9819" w14:textId="77777777" w:rsidR="00513A78" w:rsidRPr="00513A78" w:rsidRDefault="00513A78" w:rsidP="00513A78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sz w:val="18"/>
                <w:szCs w:val="18"/>
              </w:rPr>
              <w:t>Thorax K+ artärfas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46BAF75C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513A78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513A78">
              <w:rPr>
                <w:rFonts w:ascii="Arial" w:hAnsi="Arial" w:cs="Arial"/>
                <w:sz w:val="18"/>
                <w:szCs w:val="18"/>
              </w:rPr>
              <w:t xml:space="preserve"> Jugulum – lungbaser.</w:t>
            </w:r>
          </w:p>
          <w:p w14:paraId="0DB05D11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13A78">
              <w:rPr>
                <w:rFonts w:ascii="Arial" w:hAnsi="Arial" w:cs="Arial"/>
                <w:i/>
                <w:sz w:val="18"/>
                <w:szCs w:val="18"/>
              </w:rPr>
              <w:t>Patienten ska andas lugnt och göra andningsuppehåll mellan inspiration och exspiration.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1EF0415" w14:textId="77777777" w:rsidR="00513A78" w:rsidRPr="00513A78" w:rsidRDefault="00513A78" w:rsidP="00513A78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1D023E88" w14:textId="418468D5" w:rsidR="00513A78" w:rsidRPr="00513A78" w:rsidRDefault="00513A78" w:rsidP="00513A78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A25AA50" w14:textId="77777777" w:rsidR="00513A78" w:rsidRPr="00513A78" w:rsidRDefault="00513A78" w:rsidP="0012601B">
      <w:pPr>
        <w:pStyle w:val="Rubrik2"/>
        <w:ind w:left="0"/>
      </w:pPr>
      <w:r w:rsidRPr="00513A78">
        <w:lastRenderedPageBreak/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835"/>
        <w:gridCol w:w="2410"/>
        <w:gridCol w:w="2664"/>
      </w:tblGrid>
      <w:tr w:rsidR="00513A78" w:rsidRPr="00513A78" w14:paraId="79D026F5" w14:textId="77777777" w:rsidTr="00513A78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203C723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FB37CC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985BCA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66C52C9" wp14:editId="34B0E746">
                      <wp:simplePos x="0" y="0"/>
                      <wp:positionH relativeFrom="margin">
                        <wp:posOffset>1017270</wp:posOffset>
                      </wp:positionH>
                      <wp:positionV relativeFrom="paragraph">
                        <wp:posOffset>315595</wp:posOffset>
                      </wp:positionV>
                      <wp:extent cx="409575" cy="510540"/>
                      <wp:effectExtent l="0" t="0" r="9525" b="381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1054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8A445E" w14:textId="77777777" w:rsidR="00513A78" w:rsidRPr="0066564D" w:rsidRDefault="00513A78" w:rsidP="00266FB9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6C52C9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80.1pt;margin-top:24.85pt;width:32.25pt;height:40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" adj="12936" fillcolor="red" stroked="f" strokeweight="1pt">
                      <v:textbox style="layout-flow:vertical" inset="1mm,1mm,1mm,1mm">
                        <w:txbxContent>
                          <w:p w14:paraId="338A445E" w14:textId="77777777" w:rsidR="00513A78" w:rsidRPr="0066564D" w:rsidRDefault="00513A78" w:rsidP="00266FB9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513A78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A544D2" wp14:editId="3C4DDE57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641985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816F6AA" w14:textId="77777777" w:rsidR="00513A78" w:rsidRPr="0066567D" w:rsidRDefault="00513A78" w:rsidP="00266FB9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A544D2" id="Upp 24" o:spid="_x0000_s1028" type="#_x0000_t68" style="position:absolute;left:0;text-align:left;margin-left:23.5pt;margin-top:50.55pt;width:32.3pt;height:38.9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3816F6AA" w14:textId="77777777" w:rsidR="00513A78" w:rsidRPr="0066567D" w:rsidRDefault="00513A78" w:rsidP="00266FB9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13A78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2579656" wp14:editId="452F214E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312420</wp:posOffset>
                      </wp:positionV>
                      <wp:extent cx="1460500" cy="5715"/>
                      <wp:effectExtent l="19050" t="19050" r="6350" b="32385"/>
                      <wp:wrapNone/>
                      <wp:docPr id="1275050996" name="Ra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60665" cy="5938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AFC219" id="Rak 13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5pt,24.6pt" to="113.0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513A78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1D92CA" wp14:editId="559526F9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-13335</wp:posOffset>
                      </wp:positionV>
                      <wp:extent cx="22860" cy="1216025"/>
                      <wp:effectExtent l="19050" t="19050" r="34290" b="2222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305" cy="1216314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9BFFC0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9pt,-1.05pt" to="60.7pt,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513A78">
              <w:rPr>
                <w:noProof/>
                <w:szCs w:val="20"/>
              </w:rPr>
              <w:drawing>
                <wp:inline distT="0" distB="0" distL="0" distR="0" wp14:anchorId="56050542" wp14:editId="19A796E9">
                  <wp:extent cx="1421480" cy="1193421"/>
                  <wp:effectExtent l="0" t="0" r="7620" b="6985"/>
                  <wp:docPr id="8" name="Bildobjekt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572637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626" cy="1194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D05FD38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D552BA1" wp14:editId="5777A829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614045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FCAAEF9" w14:textId="77777777" w:rsidR="00513A78" w:rsidRPr="0066567D" w:rsidRDefault="00513A78" w:rsidP="00266FB9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552BA1" id="Upp 22" o:spid="_x0000_s1029" type="#_x0000_t68" style="position:absolute;left:0;text-align:left;margin-left:27.3pt;margin-top:48.35pt;width:32.3pt;height:38.9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2FCAAEF9" w14:textId="77777777" w:rsidR="00513A78" w:rsidRPr="0066567D" w:rsidRDefault="00513A78" w:rsidP="00266FB9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13A78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47B2395" wp14:editId="2310DA2E">
                      <wp:simplePos x="0" y="0"/>
                      <wp:positionH relativeFrom="column">
                        <wp:posOffset>804545</wp:posOffset>
                      </wp:positionH>
                      <wp:positionV relativeFrom="paragraph">
                        <wp:posOffset>-19685</wp:posOffset>
                      </wp:positionV>
                      <wp:extent cx="12700" cy="1216660"/>
                      <wp:effectExtent l="19050" t="19050" r="25400" b="21590"/>
                      <wp:wrapNone/>
                      <wp:docPr id="19" name="Ra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923" cy="121691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63460C" id="Rak 19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35pt,-1.55pt" to="64.35pt,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513A78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88EE263" wp14:editId="7C8FDB5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543560</wp:posOffset>
                      </wp:positionV>
                      <wp:extent cx="1584960" cy="0"/>
                      <wp:effectExtent l="19050" t="19050" r="15240" b="19050"/>
                      <wp:wrapNone/>
                      <wp:docPr id="28" name="Ra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85356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3E6F7D" id="Rak 28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42.8pt" to="124.45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513A78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5DE573F" wp14:editId="2DC5E008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557530</wp:posOffset>
                      </wp:positionV>
                      <wp:extent cx="410210" cy="552450"/>
                      <wp:effectExtent l="0" t="0" r="8890" b="0"/>
                      <wp:wrapNone/>
                      <wp:docPr id="26" name="Upp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4CDA754" w14:textId="77777777" w:rsidR="00513A78" w:rsidRPr="0066567D" w:rsidRDefault="00513A78" w:rsidP="00266FB9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DE573F" id="Upp 26" o:spid="_x0000_s1030" type="#_x0000_t68" style="position:absolute;left:0;text-align:left;margin-left:86.9pt;margin-top:43.9pt;width:32.3pt;height:43.5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" adj="8019" fillcolor="red" stroked="f" strokeweight="1pt">
                      <v:textbox style="layout-flow:vertical;mso-layout-flow-alt:bottom-to-top" inset="1mm,1mm,1mm,1mm">
                        <w:txbxContent>
                          <w:p w14:paraId="64CDA754" w14:textId="77777777" w:rsidR="00513A78" w:rsidRPr="0066567D" w:rsidRDefault="00513A78" w:rsidP="00266FB9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13A78">
              <w:rPr>
                <w:noProof/>
                <w:szCs w:val="20"/>
              </w:rPr>
              <w:drawing>
                <wp:inline distT="0" distB="0" distL="0" distR="0" wp14:anchorId="1B306C13" wp14:editId="2BAECE39">
                  <wp:extent cx="1576197" cy="1195936"/>
                  <wp:effectExtent l="0" t="0" r="5080" b="4445"/>
                  <wp:docPr id="1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486663" name=""/>
                          <pic:cNvPicPr/>
                        </pic:nvPicPr>
                        <pic:blipFill>
                          <a:blip r:embed="rId26"/>
                          <a:srcRect l="4887" t="1635" r="5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214" cy="12126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3A78" w:rsidRPr="00513A78" w14:paraId="2DB6AE41" w14:textId="77777777" w:rsidTr="00513A78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1737399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69252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513A78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 ex. efter axlarna). DFOV ska omfatta hela thorax med 5-10 cm marginal på vardera sidan om kroppen.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C8102F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D219DFD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13A78" w:rsidRPr="00513A78" w14:paraId="3DE023D5" w14:textId="77777777" w:rsidTr="00513A78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447C80E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2B61F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513A78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EA1B8D4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D3C5044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13A78" w:rsidRPr="00513A78" w14:paraId="26F5DB75" w14:textId="77777777" w:rsidTr="00513A78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ACB8835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52D53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513A78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189B5A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70C8923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0F0E5E1" w14:textId="77777777" w:rsidR="00513A78" w:rsidRPr="00513A78" w:rsidRDefault="00513A78" w:rsidP="00513A78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4AFC26D" w14:textId="77777777" w:rsidR="00513A78" w:rsidRPr="00513A78" w:rsidRDefault="00513A78" w:rsidP="0012601B">
      <w:pPr>
        <w:pStyle w:val="Rubrik2"/>
        <w:ind w:left="0"/>
      </w:pPr>
      <w:r w:rsidRPr="00513A78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513A78" w:rsidRPr="00513A78" w14:paraId="7D7B380E" w14:textId="77777777" w:rsidTr="009E5E79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5C2B9B3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A5AC34B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7030816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A5A06CB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sz w:val="18"/>
                <w:szCs w:val="18"/>
              </w:rPr>
              <w:t>Kernel</w:t>
            </w:r>
          </w:p>
          <w:p w14:paraId="3AC34235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FCFC863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14775B4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513A78" w:rsidRPr="00513A78" w14:paraId="205240B6" w14:textId="77777777" w:rsidTr="009E5E79">
        <w:trPr>
          <w:trHeight w:val="227"/>
        </w:trPr>
        <w:tc>
          <w:tcPr>
            <w:tcW w:w="3114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225DBB" w14:textId="77777777" w:rsidR="00513A78" w:rsidRPr="00513A78" w:rsidRDefault="00513A78" w:rsidP="00513A78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sz w:val="18"/>
                <w:szCs w:val="18"/>
              </w:rPr>
              <w:t>Thorax K+ artärfas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2B775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F4EC53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1B30D9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42DE90B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513A78" w:rsidRPr="00513A78" w14:paraId="18E74483" w14:textId="77777777" w:rsidTr="009E5E79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E894762" w14:textId="77777777" w:rsidR="00513A78" w:rsidRPr="00513A78" w:rsidRDefault="00513A78" w:rsidP="00513A7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13A78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513A78">
              <w:rPr>
                <w:rFonts w:ascii="Arial" w:hAnsi="Arial" w:cs="Arial"/>
                <w:b/>
                <w:sz w:val="18"/>
                <w:szCs w:val="18"/>
              </w:rPr>
              <w:t xml:space="preserve">  Lungor K+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843618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3A78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1C191A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3A78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BC0E1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2347B0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F81FD82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13A78" w:rsidRPr="00513A78" w14:paraId="4074728E" w14:textId="77777777" w:rsidTr="009E5E79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B3C18B9" w14:textId="77777777" w:rsidR="00513A78" w:rsidRPr="00513A78" w:rsidRDefault="00513A78" w:rsidP="00513A7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B8D67D1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3A78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AD4AB73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3A78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BC20B2F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E33CA96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23EFC565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513A78" w:rsidRPr="00513A78" w14:paraId="1921953F" w14:textId="77777777" w:rsidTr="009E5E79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5B9AA3" w14:textId="77777777" w:rsidR="00513A78" w:rsidRPr="00513A78" w:rsidRDefault="00513A78" w:rsidP="00513A7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13A78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513A7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Lungartärer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82C05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CD7644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EB5E5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D4C599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CAD22EB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13A78" w:rsidRPr="00513A78" w14:paraId="7B69E4E5" w14:textId="77777777" w:rsidTr="009E5E79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8675FBD" w14:textId="77777777" w:rsidR="00513A78" w:rsidRPr="00513A78" w:rsidRDefault="00513A78" w:rsidP="00513A7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D0A4EE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544569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F785DE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D75C61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8FFE110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13A78" w:rsidRPr="00513A78" w14:paraId="17169277" w14:textId="77777777" w:rsidTr="009E5E79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87F2D56" w14:textId="77777777" w:rsidR="00513A78" w:rsidRPr="00513A78" w:rsidRDefault="00513A78" w:rsidP="00513A7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B17BB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A3276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FE7DF5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32F678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B264AF6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13A78" w:rsidRPr="00513A78" w14:paraId="6C0F4EBF" w14:textId="77777777" w:rsidTr="009E5E79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7FDA390" w14:textId="77777777" w:rsidR="00513A78" w:rsidRPr="00513A78" w:rsidRDefault="00513A78" w:rsidP="00513A7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8BE54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A6F64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FFFEC1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DD317D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8C08085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513A78" w:rsidRPr="00513A78" w14:paraId="4F43C7E1" w14:textId="77777777" w:rsidTr="009E5E79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4CECD3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2622CE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1235F7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AD2BC1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7481F3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AA246A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513A78" w:rsidRPr="00513A78" w14:paraId="13606766" w14:textId="77777777" w:rsidTr="009E5E79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57E69D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371A1C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16E6D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2625A9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FAAF9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CEDF7B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3A78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746B753D" w14:textId="77777777" w:rsidR="00513A78" w:rsidRPr="00513A78" w:rsidRDefault="00513A78" w:rsidP="00513A78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597DA669" w14:textId="77777777" w:rsidR="00513A78" w:rsidRPr="00513A78" w:rsidRDefault="00513A78" w:rsidP="0012601B">
      <w:pPr>
        <w:pStyle w:val="Rubrik2"/>
        <w:ind w:left="0"/>
      </w:pPr>
      <w:r w:rsidRPr="00513A78">
        <w:rPr>
          <w:lang w:val="en-US"/>
        </w:rPr>
        <w:t xml:space="preserve">Hängning </w:t>
      </w:r>
      <w:r w:rsidRPr="00513A78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513A78" w:rsidRPr="00513A78" w14:paraId="084D9A67" w14:textId="77777777" w:rsidTr="00513A78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465F0B9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5D0B63C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02EBEB26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FA8D1FE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7A8CD829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3A78" w:rsidRPr="00513A78" w14:paraId="68AC470F" w14:textId="77777777" w:rsidTr="00513A7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4291E7D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13A78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5883564F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3A78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4192F7AE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3A78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3E34A607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3A78">
              <w:rPr>
                <w:rFonts w:ascii="Arial" w:hAnsi="Arial" w:cs="Arial"/>
                <w:color w:val="FFFFFF"/>
                <w:sz w:val="18"/>
                <w:szCs w:val="18"/>
              </w:rPr>
              <w:t>Lungartärer K+</w:t>
            </w:r>
          </w:p>
          <w:p w14:paraId="04D22FE4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3A78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0E83ED09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76293660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3A78">
              <w:rPr>
                <w:rFonts w:ascii="Arial" w:hAnsi="Arial" w:cs="Arial"/>
                <w:color w:val="FFFFFF"/>
                <w:sz w:val="18"/>
                <w:szCs w:val="18"/>
              </w:rPr>
              <w:t>Lungartärer K+</w:t>
            </w:r>
          </w:p>
          <w:p w14:paraId="2618055A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3A78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02920692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3A78">
              <w:rPr>
                <w:rFonts w:ascii="Arial" w:hAnsi="Arial" w:cs="Arial"/>
                <w:color w:val="FFFFFF"/>
                <w:sz w:val="18"/>
                <w:szCs w:val="18"/>
              </w:rPr>
              <w:t>Lungartärer K+</w:t>
            </w:r>
          </w:p>
          <w:p w14:paraId="3712BD58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13A78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4F6BC8D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3A78" w:rsidRPr="00513A78" w14:paraId="42E8F57D" w14:textId="77777777" w:rsidTr="00513A7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42F027C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A7F2871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B3F1EEA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F91C2C2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5E97ED2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9B2F8D0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1FFF1B8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3A78" w:rsidRPr="00513A78" w14:paraId="005A032D" w14:textId="77777777" w:rsidTr="00513A7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E1E877C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440A065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E5648BC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F3152D9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2444718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0682BBA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7624767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3A78" w:rsidRPr="00513A78" w14:paraId="3A451AEC" w14:textId="77777777" w:rsidTr="00513A7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8389723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E0ADFA0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231D107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C2CC5AC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CA81FF0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8DE2CD4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E6A978E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3A78" w:rsidRPr="00513A78" w14:paraId="67463E94" w14:textId="77777777" w:rsidTr="00513A7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8269EA3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CA090F5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46E5D441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A0CA5DD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524410D6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1846BDD5" w14:textId="77777777" w:rsidR="00513A78" w:rsidRPr="00513A78" w:rsidRDefault="00513A78" w:rsidP="00513A7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CED50EB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3A78" w:rsidRPr="00513A78" w14:paraId="3C40C50F" w14:textId="77777777" w:rsidTr="00513A7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CDBB3AC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3888348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7214B09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3483EA3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597A6B1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5E2A5F9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3061AD9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3A78" w:rsidRPr="00513A78" w14:paraId="10B267D4" w14:textId="77777777" w:rsidTr="00513A7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BD49C34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67942DE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5071F88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D5178EC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998F1BD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B7ED12E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B2B8C4E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3A78" w:rsidRPr="00513A78" w14:paraId="05169E27" w14:textId="77777777" w:rsidTr="00513A7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745DB2D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DF618CD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52246F1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F08568E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DED589B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56D160A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4F34E7C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13A78" w:rsidRPr="00513A78" w14:paraId="4811624D" w14:textId="77777777" w:rsidTr="00513A78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FBDECFF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4439E0A2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7B6B7333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642F6F40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CBD0AE" w14:textId="77777777" w:rsidR="00513A78" w:rsidRPr="00513A78" w:rsidRDefault="00513A78" w:rsidP="00513A7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5DF4FB90" w14:textId="77777777" w:rsidR="00513A78" w:rsidRPr="00513A78" w:rsidRDefault="00513A78" w:rsidP="00513A78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13A7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8C221" w14:textId="77777777" w:rsidR="00604761" w:rsidRDefault="00604761">
      <w:r>
        <w:separator/>
      </w:r>
    </w:p>
  </w:endnote>
  <w:endnote w:type="continuationSeparator" w:id="0">
    <w:p w14:paraId="516103C4" w14:textId="77777777" w:rsidR="00604761" w:rsidRDefault="00604761">
      <w:r>
        <w:continuationSeparator/>
      </w:r>
    </w:p>
  </w:endnote>
  <w:endnote w:type="continuationNotice" w:id="1">
    <w:p w14:paraId="01F52860" w14:textId="77777777" w:rsidR="00604761" w:rsidRDefault="006047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CFBB9" w14:textId="77777777" w:rsidR="00604761" w:rsidRDefault="00604761"/>
  </w:footnote>
  <w:footnote w:type="continuationSeparator" w:id="0">
    <w:p w14:paraId="324EFBFC" w14:textId="77777777" w:rsidR="00604761" w:rsidRDefault="00604761">
      <w:r>
        <w:continuationSeparator/>
      </w:r>
    </w:p>
  </w:footnote>
  <w:footnote w:type="continuationNotice" w:id="1">
    <w:p w14:paraId="13444D78" w14:textId="77777777" w:rsidR="00604761" w:rsidRDefault="006047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F852FF2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08EA621E" w:tentative="1">
      <w:start w:val="1"/>
      <w:numFmt w:val="lowerLetter"/>
      <w:lvlText w:val="%2."/>
      <w:lvlJc w:val="left"/>
      <w:pPr>
        <w:ind w:left="1080" w:hanging="360"/>
      </w:pPr>
    </w:lvl>
    <w:lvl w:ilvl="2" w:tplc="734242CA" w:tentative="1">
      <w:start w:val="1"/>
      <w:numFmt w:val="lowerRoman"/>
      <w:lvlText w:val="%3."/>
      <w:lvlJc w:val="right"/>
      <w:pPr>
        <w:ind w:left="1800" w:hanging="180"/>
      </w:pPr>
    </w:lvl>
    <w:lvl w:ilvl="3" w:tplc="D130DCD0" w:tentative="1">
      <w:start w:val="1"/>
      <w:numFmt w:val="decimal"/>
      <w:lvlText w:val="%4."/>
      <w:lvlJc w:val="left"/>
      <w:pPr>
        <w:ind w:left="2520" w:hanging="360"/>
      </w:pPr>
    </w:lvl>
    <w:lvl w:ilvl="4" w:tplc="CF405972" w:tentative="1">
      <w:start w:val="1"/>
      <w:numFmt w:val="lowerLetter"/>
      <w:lvlText w:val="%5."/>
      <w:lvlJc w:val="left"/>
      <w:pPr>
        <w:ind w:left="3240" w:hanging="360"/>
      </w:pPr>
    </w:lvl>
    <w:lvl w:ilvl="5" w:tplc="F8B87104" w:tentative="1">
      <w:start w:val="1"/>
      <w:numFmt w:val="lowerRoman"/>
      <w:lvlText w:val="%6."/>
      <w:lvlJc w:val="right"/>
      <w:pPr>
        <w:ind w:left="3960" w:hanging="180"/>
      </w:pPr>
    </w:lvl>
    <w:lvl w:ilvl="6" w:tplc="2A046168" w:tentative="1">
      <w:start w:val="1"/>
      <w:numFmt w:val="decimal"/>
      <w:lvlText w:val="%7."/>
      <w:lvlJc w:val="left"/>
      <w:pPr>
        <w:ind w:left="4680" w:hanging="360"/>
      </w:pPr>
    </w:lvl>
    <w:lvl w:ilvl="7" w:tplc="6E5EA67E" w:tentative="1">
      <w:start w:val="1"/>
      <w:numFmt w:val="lowerLetter"/>
      <w:lvlText w:val="%8."/>
      <w:lvlJc w:val="left"/>
      <w:pPr>
        <w:ind w:left="5400" w:hanging="360"/>
      </w:pPr>
    </w:lvl>
    <w:lvl w:ilvl="8" w:tplc="C04A7C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B62C55B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A4A6DE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B56DB0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0AC2B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C4E4F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0B461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6606E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FCA7B6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6A9DC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07A695F"/>
    <w:multiLevelType w:val="hybridMultilevel"/>
    <w:tmpl w:val="273CB6DE"/>
    <w:lvl w:ilvl="0" w:tplc="88ACA99C">
      <w:start w:val="1"/>
      <w:numFmt w:val="decimal"/>
      <w:lvlText w:val="%1."/>
      <w:lvlJc w:val="left"/>
      <w:pPr>
        <w:ind w:left="227" w:hanging="227"/>
      </w:pPr>
      <w:rPr>
        <w:rFonts w:hint="default"/>
        <w:b/>
      </w:rPr>
    </w:lvl>
    <w:lvl w:ilvl="1" w:tplc="426EEDA0" w:tentative="1">
      <w:start w:val="1"/>
      <w:numFmt w:val="lowerLetter"/>
      <w:lvlText w:val="%2."/>
      <w:lvlJc w:val="left"/>
      <w:pPr>
        <w:ind w:left="1080" w:hanging="360"/>
      </w:pPr>
    </w:lvl>
    <w:lvl w:ilvl="2" w:tplc="D802756E" w:tentative="1">
      <w:start w:val="1"/>
      <w:numFmt w:val="lowerRoman"/>
      <w:lvlText w:val="%3."/>
      <w:lvlJc w:val="right"/>
      <w:pPr>
        <w:ind w:left="1800" w:hanging="180"/>
      </w:pPr>
    </w:lvl>
    <w:lvl w:ilvl="3" w:tplc="7B201FC6" w:tentative="1">
      <w:start w:val="1"/>
      <w:numFmt w:val="decimal"/>
      <w:lvlText w:val="%4."/>
      <w:lvlJc w:val="left"/>
      <w:pPr>
        <w:ind w:left="2520" w:hanging="360"/>
      </w:pPr>
    </w:lvl>
    <w:lvl w:ilvl="4" w:tplc="4DFE8D8A" w:tentative="1">
      <w:start w:val="1"/>
      <w:numFmt w:val="lowerLetter"/>
      <w:lvlText w:val="%5."/>
      <w:lvlJc w:val="left"/>
      <w:pPr>
        <w:ind w:left="3240" w:hanging="360"/>
      </w:pPr>
    </w:lvl>
    <w:lvl w:ilvl="5" w:tplc="7A220554" w:tentative="1">
      <w:start w:val="1"/>
      <w:numFmt w:val="lowerRoman"/>
      <w:lvlText w:val="%6."/>
      <w:lvlJc w:val="right"/>
      <w:pPr>
        <w:ind w:left="3960" w:hanging="180"/>
      </w:pPr>
    </w:lvl>
    <w:lvl w:ilvl="6" w:tplc="A02C1E54" w:tentative="1">
      <w:start w:val="1"/>
      <w:numFmt w:val="decimal"/>
      <w:lvlText w:val="%7."/>
      <w:lvlJc w:val="left"/>
      <w:pPr>
        <w:ind w:left="4680" w:hanging="360"/>
      </w:pPr>
    </w:lvl>
    <w:lvl w:ilvl="7" w:tplc="CF8CA972" w:tentative="1">
      <w:start w:val="1"/>
      <w:numFmt w:val="lowerLetter"/>
      <w:lvlText w:val="%8."/>
      <w:lvlJc w:val="left"/>
      <w:pPr>
        <w:ind w:left="5400" w:hanging="360"/>
      </w:pPr>
    </w:lvl>
    <w:lvl w:ilvl="8" w:tplc="155474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89AC11E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2CB22D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3B45E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ECCF63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73CCF7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BD06A0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202912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BA6D6F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034BE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8041736">
    <w:abstractNumId w:val="21"/>
  </w:num>
  <w:num w:numId="2" w16cid:durableId="559636274">
    <w:abstractNumId w:val="16"/>
  </w:num>
  <w:num w:numId="3" w16cid:durableId="1134832284">
    <w:abstractNumId w:val="0"/>
  </w:num>
  <w:num w:numId="4" w16cid:durableId="1100225427">
    <w:abstractNumId w:val="6"/>
  </w:num>
  <w:num w:numId="5" w16cid:durableId="73164895">
    <w:abstractNumId w:val="19"/>
  </w:num>
  <w:num w:numId="6" w16cid:durableId="2087072151">
    <w:abstractNumId w:val="2"/>
  </w:num>
  <w:num w:numId="7" w16cid:durableId="1077941904">
    <w:abstractNumId w:val="13"/>
  </w:num>
  <w:num w:numId="8" w16cid:durableId="223882549">
    <w:abstractNumId w:val="9"/>
  </w:num>
  <w:num w:numId="9" w16cid:durableId="76023842">
    <w:abstractNumId w:val="1"/>
  </w:num>
  <w:num w:numId="10" w16cid:durableId="367491150">
    <w:abstractNumId w:val="1"/>
  </w:num>
  <w:num w:numId="11" w16cid:durableId="1120221229">
    <w:abstractNumId w:val="3"/>
  </w:num>
  <w:num w:numId="12" w16cid:durableId="148641172">
    <w:abstractNumId w:val="4"/>
  </w:num>
  <w:num w:numId="13" w16cid:durableId="262152512">
    <w:abstractNumId w:val="15"/>
  </w:num>
  <w:num w:numId="14" w16cid:durableId="737674463">
    <w:abstractNumId w:val="10"/>
  </w:num>
  <w:num w:numId="15" w16cid:durableId="777406057">
    <w:abstractNumId w:val="7"/>
  </w:num>
  <w:num w:numId="16" w16cid:durableId="1817139520">
    <w:abstractNumId w:val="14"/>
  </w:num>
  <w:num w:numId="17" w16cid:durableId="1322082699">
    <w:abstractNumId w:val="5"/>
  </w:num>
  <w:num w:numId="18" w16cid:durableId="1651056099">
    <w:abstractNumId w:val="12"/>
  </w:num>
  <w:num w:numId="19" w16cid:durableId="1529103237">
    <w:abstractNumId w:val="20"/>
  </w:num>
  <w:num w:numId="20" w16cid:durableId="1043484387">
    <w:abstractNumId w:val="8"/>
  </w:num>
  <w:num w:numId="21" w16cid:durableId="749742629">
    <w:abstractNumId w:val="18"/>
  </w:num>
  <w:num w:numId="22" w16cid:durableId="396130212">
    <w:abstractNumId w:val="11"/>
  </w:num>
  <w:num w:numId="23" w16cid:durableId="7838160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4B02"/>
    <w:rsid w:val="0012601B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7BD"/>
    <w:rsid w:val="00161FE6"/>
    <w:rsid w:val="001647EA"/>
    <w:rsid w:val="00164C3D"/>
    <w:rsid w:val="00166D3A"/>
    <w:rsid w:val="00181FDC"/>
    <w:rsid w:val="001860B9"/>
    <w:rsid w:val="00186F2B"/>
    <w:rsid w:val="001874D6"/>
    <w:rsid w:val="00190521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6FB9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4DE4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6986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57FB"/>
    <w:rsid w:val="004C2559"/>
    <w:rsid w:val="004D7BA3"/>
    <w:rsid w:val="004F4518"/>
    <w:rsid w:val="004F4C62"/>
    <w:rsid w:val="00501433"/>
    <w:rsid w:val="00511CC4"/>
    <w:rsid w:val="00513A78"/>
    <w:rsid w:val="00531E60"/>
    <w:rsid w:val="00536A5A"/>
    <w:rsid w:val="00541D07"/>
    <w:rsid w:val="00544BAB"/>
    <w:rsid w:val="00545F31"/>
    <w:rsid w:val="00555A4A"/>
    <w:rsid w:val="005578FA"/>
    <w:rsid w:val="00565129"/>
    <w:rsid w:val="00565CD0"/>
    <w:rsid w:val="00567820"/>
    <w:rsid w:val="005770AD"/>
    <w:rsid w:val="00581414"/>
    <w:rsid w:val="00582490"/>
    <w:rsid w:val="005826FA"/>
    <w:rsid w:val="005850DF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4761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36C2"/>
    <w:rsid w:val="00D744A2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25906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BT+5 s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F5545A2A-706F-4758-9055-B457A6790139}" type="presOf" srcId="{72C3C3E7-AFE7-48AF-A84A-F5F4B462ABCE}" destId="{AD4E5296-B06F-4F82-9CB5-F741BF6BFCC1}" srcOrd="0" destOrd="0" presId="urn:microsoft.com/office/officeart/2005/8/layout/hChevron3"/>
    <dgm:cxn modelId="{14A8F461-D9B9-4466-8093-16565848B4C8}" type="presOf" srcId="{548E9FD9-7371-42E5-8C31-C03B33C90BF7}" destId="{6CE68A43-9C69-4212-AF24-9AFEE7CA1715}" srcOrd="0" destOrd="0" presId="urn:microsoft.com/office/officeart/2005/8/layout/hChevron3"/>
    <dgm:cxn modelId="{3F28358F-2275-40E6-99B9-6ACC79FA1039}" type="presOf" srcId="{D813EA76-4FD3-4C15-BFBC-B1DF43B29666}" destId="{4784DBD1-3CBE-41A8-A2C7-CF088F838C79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C13E4AC5-8DA4-4075-BE55-F0987BBE8D86}" type="presOf" srcId="{7D55B2F1-F7F7-4A6B-AFB0-F846FDB634B5}" destId="{E13D0391-DAD9-4B61-AB66-3FA48A4F7006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BE67A9FE-60CE-48D4-AF6B-130504CA511A}" type="presOf" srcId="{B73EA016-5B5E-4372-8AFF-E16F061CFA05}" destId="{1F6A0B97-83F0-4189-B0CB-00156B0AC153}" srcOrd="0" destOrd="0" presId="urn:microsoft.com/office/officeart/2005/8/layout/hChevron3"/>
    <dgm:cxn modelId="{D5B21CCC-E3E6-41C3-A154-C3D76DB80EF5}" type="presParOf" srcId="{1F6A0B97-83F0-4189-B0CB-00156B0AC153}" destId="{4784DBD1-3CBE-41A8-A2C7-CF088F838C79}" srcOrd="0" destOrd="0" presId="urn:microsoft.com/office/officeart/2005/8/layout/hChevron3"/>
    <dgm:cxn modelId="{9F6BD7BC-530D-4F87-868F-90400AC72177}" type="presParOf" srcId="{1F6A0B97-83F0-4189-B0CB-00156B0AC153}" destId="{37D14BC8-3203-463C-9804-9B3B86B621FF}" srcOrd="1" destOrd="0" presId="urn:microsoft.com/office/officeart/2005/8/layout/hChevron3"/>
    <dgm:cxn modelId="{FF9FE97C-0FD4-439C-B485-A3C9487485B1}" type="presParOf" srcId="{1F6A0B97-83F0-4189-B0CB-00156B0AC153}" destId="{E13D0391-DAD9-4B61-AB66-3FA48A4F7006}" srcOrd="2" destOrd="0" presId="urn:microsoft.com/office/officeart/2005/8/layout/hChevron3"/>
    <dgm:cxn modelId="{20D54249-5279-4B7E-9407-5052364B7982}" type="presParOf" srcId="{1F6A0B97-83F0-4189-B0CB-00156B0AC153}" destId="{F9271109-4339-4036-9126-150629D10456}" srcOrd="3" destOrd="0" presId="urn:microsoft.com/office/officeart/2005/8/layout/hChevron3"/>
    <dgm:cxn modelId="{F138B2C2-8985-4F65-8CA4-3B70CF51DC4F}" type="presParOf" srcId="{1F6A0B97-83F0-4189-B0CB-00156B0AC153}" destId="{AD4E5296-B06F-4F82-9CB5-F741BF6BFCC1}" srcOrd="4" destOrd="0" presId="urn:microsoft.com/office/officeart/2005/8/layout/hChevron3"/>
    <dgm:cxn modelId="{D3AE1D61-0FCE-4D1E-B800-37CA8B90C3EF}" type="presParOf" srcId="{1F6A0B97-83F0-4189-B0CB-00156B0AC153}" destId="{99F7A086-6C98-4385-8FFE-3337C1F24694}" srcOrd="5" destOrd="0" presId="urn:microsoft.com/office/officeart/2005/8/layout/hChevron3"/>
    <dgm:cxn modelId="{927CF3D0-DD45-4A73-923E-F1F343A50267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BT+5 s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2</Pages>
  <Words>374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2353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Lungemboli 80 kV (838207C)</dc:title>
  <dc:subject/>
  <dc:creator>patrik.jens.johansson@vgregion.se</dc:creator>
  <keywords/>
  <lastModifiedBy>Ulrica Sehlberg</lastModifiedBy>
  <revision>14</revision>
  <lastPrinted>2016-03-31T10:56:00.0000000Z</lastPrinted>
  <dcterms:created xsi:type="dcterms:W3CDTF">2022-05-18T04:20:00.0000000Z</dcterms:created>
  <dcterms:modified xsi:type="dcterms:W3CDTF">2025-09-23T11:07:00.0000000Z</dcterms:modified>
</coreProperties>
</file>