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D55E7D" w14:textId="77777777" w:rsidR="00C72616" w:rsidRDefault="00C72616" w:rsidP="00F35B05">
      <w:pPr>
        <w:pStyle w:val="Heading2"/>
        <w:sectPr w:rsidR="00C72616" w:rsidSect="00C7261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0B0F27F" w14:textId="77777777" w:rsidR="00C72616" w:rsidRPr="00C72616" w:rsidRDefault="00C72616" w:rsidP="00C7261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F53C9F4" w14:textId="77777777" w:rsidR="00C72616" w:rsidRPr="00C72616" w:rsidRDefault="00C72616" w:rsidP="00C7261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2D1202" w14:textId="2F5B043C" w:rsidR="00C72616" w:rsidRPr="00C72616" w:rsidRDefault="008071A2" w:rsidP="008071A2">
      <w:pPr>
        <w:pStyle w:val="Heading1"/>
        <w:ind w:left="0"/>
        <w:rPr>
          <w:sz w:val="18"/>
          <w:szCs w:val="18"/>
        </w:rPr>
      </w:pPr>
      <w:r w:rsidRPr="00C72616">
        <w:t>DT Lungemboli (838207A)</w:t>
      </w:r>
    </w:p>
    <w:p w14:paraId="03F6C01D" w14:textId="77777777" w:rsidR="00C72616" w:rsidRPr="00C72616" w:rsidRDefault="00C72616" w:rsidP="008071A2">
      <w:pPr>
        <w:pStyle w:val="Heading2"/>
        <w:ind w:left="0"/>
      </w:pPr>
      <w:r w:rsidRPr="00C72616">
        <w:t>Syfte</w:t>
      </w:r>
    </w:p>
    <w:p w14:paraId="2C34CCE9" w14:textId="77777777" w:rsidR="00C72616" w:rsidRDefault="00C72616" w:rsidP="00C7261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72616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E8563E9" w14:textId="77777777" w:rsidR="008071A2" w:rsidRPr="00C72616" w:rsidRDefault="008071A2" w:rsidP="00C7261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E56C9CC" w14:textId="77777777" w:rsidR="008071A2" w:rsidRPr="00C72616" w:rsidRDefault="008071A2" w:rsidP="008071A2">
      <w:pPr>
        <w:pStyle w:val="Heading2"/>
        <w:ind w:left="0"/>
      </w:pPr>
      <w:r w:rsidRPr="00C72616">
        <w:t>Reviderat i denna version</w:t>
      </w:r>
    </w:p>
    <w:p w14:paraId="22885D05" w14:textId="4EC816CC" w:rsidR="008071A2" w:rsidRPr="00C72616" w:rsidRDefault="008071A2" w:rsidP="008071A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72616">
        <w:rPr>
          <w:rFonts w:ascii="Arial" w:hAnsi="Arial" w:cs="Arial"/>
          <w:sz w:val="18"/>
          <w:szCs w:val="18"/>
        </w:rPr>
        <w:t>Inga förändringa</w:t>
      </w:r>
      <w:r>
        <w:rPr>
          <w:rFonts w:ascii="Arial" w:hAnsi="Arial" w:cs="Arial"/>
          <w:sz w:val="18"/>
          <w:szCs w:val="18"/>
        </w:rPr>
        <w:t>r.</w:t>
      </w:r>
    </w:p>
    <w:p w14:paraId="00A5DF37" w14:textId="77777777" w:rsidR="00C72616" w:rsidRPr="00C72616" w:rsidRDefault="00C72616" w:rsidP="00C7261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670E8EA" w14:textId="77777777" w:rsidR="00C72616" w:rsidRPr="00C72616" w:rsidRDefault="00C72616" w:rsidP="008071A2">
      <w:pPr>
        <w:pStyle w:val="Heading2"/>
        <w:ind w:left="0"/>
      </w:pPr>
      <w:r w:rsidRPr="00C72616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72616" w:rsidRPr="00C72616" w14:paraId="639ED6BE" w14:textId="77777777" w:rsidTr="00F7099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4A45217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EEE361E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Lungemboli.</w:t>
            </w:r>
          </w:p>
        </w:tc>
      </w:tr>
      <w:tr w:rsidR="00C72616" w:rsidRPr="00C72616" w14:paraId="4A3A8F70" w14:textId="77777777" w:rsidTr="00F7099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FA1198D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25E30F5" w14:textId="43633832" w:rsidR="00C72616" w:rsidRPr="00C72616" w:rsidRDefault="00F7099B" w:rsidP="00C7261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C72616" w:rsidRPr="00C7261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</w:t>
              </w:r>
              <w:r w:rsidR="00C72616" w:rsidRPr="00C7261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e</w:t>
              </w:r>
              <w:r w:rsidR="00C72616" w:rsidRPr="00C7261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atinin</w:t>
              </w:r>
              <w:proofErr w:type="spellEnd"/>
            </w:hyperlink>
            <w:r w:rsidR="00C72616" w:rsidRPr="00C72616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3288EEB6" w14:textId="77777777" w:rsidR="00C72616" w:rsidRPr="00C72616" w:rsidRDefault="00C72616" w:rsidP="00C7261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C72616" w:rsidRPr="00C72616" w14:paraId="04794FC0" w14:textId="77777777" w:rsidTr="00F7099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39D94ED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F672EC1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C72616" w:rsidRPr="00C72616" w14:paraId="1104B319" w14:textId="77777777" w:rsidTr="00F7099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CF51D9E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27DF7F6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Beroende på patientens ålder:</w:t>
            </w:r>
          </w:p>
          <w:p w14:paraId="559E6FBC" w14:textId="77777777" w:rsidR="00C72616" w:rsidRPr="00C72616" w:rsidRDefault="00C72616" w:rsidP="00C7261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 xml:space="preserve">Under 40 år: </w:t>
            </w:r>
            <w:proofErr w:type="spellStart"/>
            <w:r w:rsidRPr="00C72616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C72616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C72616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C72616">
              <w:rPr>
                <w:rFonts w:ascii="Arial" w:hAnsi="Arial" w:cs="Arial"/>
                <w:sz w:val="18"/>
                <w:szCs w:val="18"/>
              </w:rPr>
              <w:t xml:space="preserve"> ”Lungemboli under 40 år”.</w:t>
            </w:r>
          </w:p>
          <w:p w14:paraId="3A315132" w14:textId="77777777" w:rsidR="00C72616" w:rsidRPr="00C72616" w:rsidRDefault="00C72616" w:rsidP="00C7261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 xml:space="preserve">Över 40 år: </w:t>
            </w:r>
            <w:proofErr w:type="spellStart"/>
            <w:r w:rsidRPr="00C72616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C72616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C72616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C72616">
              <w:rPr>
                <w:rFonts w:ascii="Arial" w:hAnsi="Arial" w:cs="Arial"/>
                <w:sz w:val="18"/>
                <w:szCs w:val="18"/>
              </w:rPr>
              <w:t xml:space="preserve"> ”Lungemboli över 40 år”.</w:t>
            </w:r>
          </w:p>
        </w:tc>
      </w:tr>
      <w:tr w:rsidR="00C72616" w:rsidRPr="00C72616" w14:paraId="78F93A10" w14:textId="77777777" w:rsidTr="00F7099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C5787F1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5071BCA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72616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3CC1FC4F" w14:textId="4BACD476" w:rsidR="00C72616" w:rsidRPr="00C72616" w:rsidRDefault="00F7099B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C72616" w:rsidRPr="00C7261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72616" w:rsidRPr="00C72616" w14:paraId="4278090E" w14:textId="77777777" w:rsidTr="00F7099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C357013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72616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91950E8" w14:textId="77777777" w:rsidR="00C72616" w:rsidRPr="00C72616" w:rsidRDefault="00C72616" w:rsidP="00C7261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B41C379" w14:textId="77777777" w:rsidR="00C72616" w:rsidRPr="00C72616" w:rsidRDefault="00C72616" w:rsidP="00C7261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C72616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C72616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4F4E814" w14:textId="77777777" w:rsidR="00C72616" w:rsidRPr="00C72616" w:rsidRDefault="00C72616" w:rsidP="00C7261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20023FF" w14:textId="77777777" w:rsidR="00C72616" w:rsidRPr="00C72616" w:rsidRDefault="00C72616" w:rsidP="00C7261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A71B32C" w14:textId="77777777" w:rsidR="00C72616" w:rsidRPr="00C72616" w:rsidRDefault="00C72616" w:rsidP="009B29FD">
      <w:pPr>
        <w:pStyle w:val="Heading2"/>
        <w:ind w:left="0"/>
      </w:pPr>
      <w:r w:rsidRPr="00C72616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C72616" w:rsidRPr="00C72616" w14:paraId="32028A09" w14:textId="77777777" w:rsidTr="00C72616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6F3680A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416D170" wp14:editId="1A6D7A2D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EB254C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7261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4F4C492" wp14:editId="6D260607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175895</wp:posOffset>
                      </wp:positionV>
                      <wp:extent cx="1457325" cy="1338580"/>
                      <wp:effectExtent l="19050" t="19050" r="28575" b="139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515" cy="133858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304BE219" id="Rektangel 3" o:spid="_x0000_s1026" style="position:absolute;margin-left:.5pt;margin-top:13.85pt;width:114.75pt;height:105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" filled="f" strokecolor="red" strokeweight="3pt"/>
                  </w:pict>
                </mc:Fallback>
              </mc:AlternateContent>
            </w:r>
            <w:r w:rsidRPr="00C7261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6C23772" wp14:editId="43D608D3">
                      <wp:simplePos x="0" y="0"/>
                      <wp:positionH relativeFrom="column">
                        <wp:posOffset>576580</wp:posOffset>
                      </wp:positionH>
                      <wp:positionV relativeFrom="paragraph">
                        <wp:posOffset>186055</wp:posOffset>
                      </wp:positionV>
                      <wp:extent cx="410210" cy="131635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163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024D43E" w14:textId="77777777" w:rsidR="00C72616" w:rsidRPr="0066567D" w:rsidRDefault="00C72616" w:rsidP="003778B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6C23772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45.4pt;margin-top:14.65pt;width:32.3pt;height:103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" adj="3366" fillcolor="red" stroked="f" strokeweight="1pt">
                      <v:textbox inset="1mm,1mm,1mm,1mm">
                        <w:txbxContent>
                          <w:p w14:paraId="7024D43E" w14:textId="77777777" w:rsidR="00C72616" w:rsidRPr="0066567D" w:rsidRDefault="00C72616" w:rsidP="003778B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72616">
              <w:rPr>
                <w:noProof/>
                <w:szCs w:val="20"/>
              </w:rPr>
              <w:drawing>
                <wp:inline distT="0" distB="0" distL="0" distR="0" wp14:anchorId="051D5C86" wp14:editId="52733A4C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2688690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2616" w:rsidRPr="00C72616" w14:paraId="433C2241" w14:textId="77777777" w:rsidTr="00C72616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676424E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1DA654F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6D394D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72616" w:rsidRPr="00C72616" w14:paraId="778D20DF" w14:textId="77777777" w:rsidTr="00C72616">
        <w:trPr>
          <w:trHeight w:val="227"/>
        </w:trPr>
        <w:tc>
          <w:tcPr>
            <w:tcW w:w="1950" w:type="dxa"/>
            <w:shd w:val="clear" w:color="auto" w:fill="FFFFFF"/>
          </w:tcPr>
          <w:p w14:paraId="74FAE4F0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582DB669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72616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C72616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BBB149" w14:textId="77777777" w:rsidR="00C72616" w:rsidRPr="00C72616" w:rsidRDefault="00C72616" w:rsidP="00C72616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72616" w:rsidRPr="00C72616" w14:paraId="771726D5" w14:textId="77777777" w:rsidTr="00C72616">
        <w:trPr>
          <w:trHeight w:val="227"/>
        </w:trPr>
        <w:tc>
          <w:tcPr>
            <w:tcW w:w="1950" w:type="dxa"/>
            <w:shd w:val="clear" w:color="auto" w:fill="FFFFFF"/>
          </w:tcPr>
          <w:p w14:paraId="7C3305D1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4C73180A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C72616">
              <w:rPr>
                <w:rFonts w:ascii="Arial" w:hAnsi="Arial" w:cs="Arial"/>
                <w:sz w:val="18"/>
                <w:szCs w:val="18"/>
              </w:rPr>
              <w:t>truncus</w:t>
            </w:r>
            <w:proofErr w:type="spellEnd"/>
            <w:r w:rsidRPr="00C7261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C72616">
              <w:rPr>
                <w:rFonts w:ascii="Arial" w:hAnsi="Arial" w:cs="Arial"/>
                <w:sz w:val="18"/>
                <w:szCs w:val="18"/>
              </w:rPr>
              <w:t>pulmonalis</w:t>
            </w:r>
            <w:proofErr w:type="spellEnd"/>
            <w:r w:rsidRPr="00C72616">
              <w:rPr>
                <w:rFonts w:ascii="Arial" w:hAnsi="Arial" w:cs="Arial"/>
                <w:sz w:val="18"/>
                <w:szCs w:val="18"/>
              </w:rPr>
              <w:t>, tröskelvärde 150 HU (GE och Toshiba), 120 HU (Siemens).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6E0DDF" w14:textId="77777777" w:rsidR="00C72616" w:rsidRPr="00C72616" w:rsidRDefault="00C72616" w:rsidP="00C72616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72616" w:rsidRPr="00C72616" w14:paraId="274C04AA" w14:textId="77777777" w:rsidTr="00C72616">
        <w:trPr>
          <w:trHeight w:val="227"/>
        </w:trPr>
        <w:tc>
          <w:tcPr>
            <w:tcW w:w="1950" w:type="dxa"/>
            <w:shd w:val="clear" w:color="auto" w:fill="FFFFFF"/>
          </w:tcPr>
          <w:p w14:paraId="4E39BF46" w14:textId="77777777" w:rsidR="00C72616" w:rsidRPr="00C72616" w:rsidRDefault="00C72616" w:rsidP="00C7261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186BD10D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C72616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C7261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C72616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C72616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7B3F936B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i/>
                <w:sz w:val="18"/>
                <w:szCs w:val="18"/>
              </w:rPr>
              <w:t>Patienten ska andas lugnt och göra andningsuppehåll mellan inspiration och exspiration.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1077CCF" w14:textId="77777777" w:rsidR="00C72616" w:rsidRPr="00C72616" w:rsidRDefault="00C72616" w:rsidP="00C7261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379C825" w14:textId="77777777" w:rsidR="00C72616" w:rsidRPr="00C72616" w:rsidRDefault="00C72616" w:rsidP="00C72616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1FFF00E" w14:textId="77777777" w:rsidR="00C72616" w:rsidRPr="00C72616" w:rsidRDefault="00C72616" w:rsidP="009B29FD">
      <w:pPr>
        <w:pStyle w:val="Heading2"/>
        <w:ind w:left="0"/>
      </w:pPr>
      <w:proofErr w:type="spellStart"/>
      <w:r w:rsidRPr="00C72616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C72616" w:rsidRPr="00C72616" w14:paraId="77C1AB71" w14:textId="77777777" w:rsidTr="00C7261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2A94745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31FD10C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6A38EEE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990699A" wp14:editId="242FF351">
                      <wp:simplePos x="0" y="0"/>
                      <wp:positionH relativeFrom="margin">
                        <wp:posOffset>1017270</wp:posOffset>
                      </wp:positionH>
                      <wp:positionV relativeFrom="paragraph">
                        <wp:posOffset>315595</wp:posOffset>
                      </wp:positionV>
                      <wp:extent cx="409575" cy="510540"/>
                      <wp:effectExtent l="0" t="0" r="9525" b="381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10540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E04799" w14:textId="77777777" w:rsidR="00C72616" w:rsidRPr="0066564D" w:rsidRDefault="00C72616" w:rsidP="003778B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990699A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80.1pt;margin-top:24.85pt;width:32.25pt;height:40.2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" adj="12936" fillcolor="red" stroked="f" strokeweight="1pt">
                      <v:textbox style="layout-flow:vertical" inset="1mm,1mm,1mm,1mm">
                        <w:txbxContent>
                          <w:p w14:paraId="27E04799" w14:textId="77777777" w:rsidR="00C72616" w:rsidRPr="0066564D" w:rsidRDefault="00C72616" w:rsidP="003778B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72616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E963102" wp14:editId="42E2F79D">
                      <wp:simplePos x="0" y="0"/>
                      <wp:positionH relativeFrom="column">
                        <wp:posOffset>298450</wp:posOffset>
                      </wp:positionH>
                      <wp:positionV relativeFrom="paragraph">
                        <wp:posOffset>641985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DFBE687" w14:textId="77777777" w:rsidR="00C72616" w:rsidRPr="0066567D" w:rsidRDefault="00C72616" w:rsidP="003778B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963102" id="Pil: uppåt 24" o:spid="_x0000_s1028" type="#_x0000_t68" style="position:absolute;left:0;text-align:left;margin-left:23.5pt;margin-top:50.5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R7EEL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1DFBE687" w14:textId="77777777" w:rsidR="00C72616" w:rsidRPr="0066567D" w:rsidRDefault="00C72616" w:rsidP="003778B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7261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18420C5E" wp14:editId="38E12CD1">
                      <wp:simplePos x="0" y="0"/>
                      <wp:positionH relativeFrom="column">
                        <wp:posOffset>-24765</wp:posOffset>
                      </wp:positionH>
                      <wp:positionV relativeFrom="paragraph">
                        <wp:posOffset>312420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koppling 12750509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ABD098B" id="Rak 13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95pt,24.6pt" to="113.05pt,2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AwMYgm3AAAAAgBAAAPAAAAZHJzL2Rvd25y&#10;ZXYueG1sTI/BboMwEETvlfIP1kbqLTGQgALFRFGrfkCTfMAGtmAFrxF2gPbr657a42hGM2/K42J6&#10;MdHotGUF8TYCQVzbRnOr4Hp53xxAOI/cYG+ZFHyRg2O1eiqxaOzMHzSdfStCCbsCFXTeD4WUru7I&#10;oNvagTh4n3Y06IMcW9mMOIdy08skijJpUHNY6HCg147q+/lhFOjdRQ/L92nKcR9nb+k1vc+cKvW8&#10;Xk4vIDwt/i8Mv/gBHarAdLMPbpzoFWx2eUgq2OcJiOAnSRaDuClIoxhkVcr/B6of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DAxiCb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7261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1813062" wp14:editId="4429ED01">
                      <wp:simplePos x="0" y="0"/>
                      <wp:positionH relativeFrom="column">
                        <wp:posOffset>748030</wp:posOffset>
                      </wp:positionH>
                      <wp:positionV relativeFrom="paragraph">
                        <wp:posOffset>-13335</wp:posOffset>
                      </wp:positionV>
                      <wp:extent cx="22860" cy="1216025"/>
                      <wp:effectExtent l="19050" t="19050" r="34290" b="2222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3305" cy="121631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4DD356F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8.9pt,-1.05pt" to="60.7pt,9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C72616">
              <w:rPr>
                <w:noProof/>
                <w:szCs w:val="20"/>
              </w:rPr>
              <w:drawing>
                <wp:inline distT="0" distB="0" distL="0" distR="0" wp14:anchorId="17760B32" wp14:editId="269829C0">
                  <wp:extent cx="1421480" cy="1193421"/>
                  <wp:effectExtent l="0" t="0" r="7620" b="6985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8019093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2626" cy="11943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BAF1B93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36866126" wp14:editId="5C49C3B2">
                      <wp:simplePos x="0" y="0"/>
                      <wp:positionH relativeFrom="column">
                        <wp:posOffset>346710</wp:posOffset>
                      </wp:positionH>
                      <wp:positionV relativeFrom="paragraph">
                        <wp:posOffset>614045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9EF0A3B" w14:textId="77777777" w:rsidR="00C72616" w:rsidRPr="0066567D" w:rsidRDefault="00C72616" w:rsidP="003778B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866126" id="Pil: uppåt 22" o:spid="_x0000_s1029" type="#_x0000_t68" style="position:absolute;left:0;text-align:left;margin-left:27.3pt;margin-top:48.35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VAEVR9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79EF0A3B" w14:textId="77777777" w:rsidR="00C72616" w:rsidRPr="0066567D" w:rsidRDefault="00C72616" w:rsidP="003778B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7261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4E57C27" wp14:editId="42D89AA4">
                      <wp:simplePos x="0" y="0"/>
                      <wp:positionH relativeFrom="column">
                        <wp:posOffset>804545</wp:posOffset>
                      </wp:positionH>
                      <wp:positionV relativeFrom="paragraph">
                        <wp:posOffset>-19685</wp:posOffset>
                      </wp:positionV>
                      <wp:extent cx="12700" cy="1216660"/>
                      <wp:effectExtent l="19050" t="19050" r="25400" b="21590"/>
                      <wp:wrapNone/>
                      <wp:docPr id="19" name="Rak koppling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2923" cy="121691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4E92DB7" id="Rak 1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.35pt,-1.55pt" to="64.35pt,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C7261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AB16172" wp14:editId="51F3FA0D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543560</wp:posOffset>
                      </wp:positionV>
                      <wp:extent cx="1584960" cy="0"/>
                      <wp:effectExtent l="19050" t="19050" r="15240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85356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9DCE155" id="Rak 28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5pt,42.8pt" to="124.45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C72616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17CCA1F0" wp14:editId="206D262B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Pil: uppå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C75745" w14:textId="77777777" w:rsidR="00C72616" w:rsidRPr="0066567D" w:rsidRDefault="00C72616" w:rsidP="003778B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CCA1F0" id="Pil: uppåt 26" o:spid="_x0000_s1030" type="#_x0000_t68" style="position:absolute;left:0;text-align:left;margin-left:86.9pt;margin-top:43.9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Hh8nEtWAgAAugQAAA4AAAAAAAAAAAAAAAAALgIAAGRycy9lMm9Eb2MueG1sUEsBAi0A&#10;FAAGAAgAAAAhAJ0ElX/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5CC75745" w14:textId="77777777" w:rsidR="00C72616" w:rsidRPr="0066567D" w:rsidRDefault="00C72616" w:rsidP="003778B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72616">
              <w:rPr>
                <w:noProof/>
                <w:szCs w:val="20"/>
              </w:rPr>
              <w:drawing>
                <wp:inline distT="0" distB="0" distL="0" distR="0" wp14:anchorId="165DF905" wp14:editId="2E26ED8A">
                  <wp:extent cx="1576197" cy="1195936"/>
                  <wp:effectExtent l="0" t="0" r="5080" b="4445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753843" name=""/>
                          <pic:cNvPicPr/>
                        </pic:nvPicPr>
                        <pic:blipFill>
                          <a:blip r:embed="rId26"/>
                          <a:srcRect l="4887" t="1635" r="566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8214" cy="12126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2616" w:rsidRPr="00C72616" w14:paraId="6E4B4C89" w14:textId="77777777" w:rsidTr="00C7261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BDB1479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AD3AB3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6B1CF93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751FA1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72616" w:rsidRPr="00C72616" w14:paraId="36CA78B8" w14:textId="77777777" w:rsidTr="00C7261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9C41715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B66F72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BDE5B0E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C57FE7A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72616" w:rsidRPr="00C72616" w14:paraId="70624EEB" w14:textId="77777777" w:rsidTr="00C7261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08601FD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0703E8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82D8937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5F5C3B8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67A8EED" w14:textId="77777777" w:rsidR="00C72616" w:rsidRPr="00C72616" w:rsidRDefault="00C72616" w:rsidP="00C7261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6C9CFD3" w14:textId="77777777" w:rsidR="00C72616" w:rsidRPr="00C72616" w:rsidRDefault="00C72616" w:rsidP="009B29FD">
      <w:pPr>
        <w:pStyle w:val="Heading2"/>
        <w:ind w:left="0"/>
      </w:pPr>
      <w:r w:rsidRPr="00C72616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72616" w:rsidRPr="00C72616" w14:paraId="48F519C0" w14:textId="77777777" w:rsidTr="00F7099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7368E32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2F9E502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7D37D8D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78485EF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72616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0212D11C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6ECC3E3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423B574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72616" w:rsidRPr="00C72616" w14:paraId="6E1F3845" w14:textId="77777777" w:rsidTr="00F7099B">
        <w:trPr>
          <w:trHeight w:val="227"/>
        </w:trPr>
        <w:tc>
          <w:tcPr>
            <w:tcW w:w="3114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DE9C931" w14:textId="77777777" w:rsidR="00C72616" w:rsidRPr="00C72616" w:rsidRDefault="00C72616" w:rsidP="00C7261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D852F7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F39270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45C22E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7374358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C72616" w:rsidRPr="00C72616" w14:paraId="482E92A3" w14:textId="77777777" w:rsidTr="00F7099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EBE9CD6" w14:textId="77777777" w:rsidR="00C72616" w:rsidRPr="00C72616" w:rsidRDefault="00C72616" w:rsidP="00C7261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C72616">
              <w:rPr>
                <w:rFonts w:ascii="Arial" w:hAnsi="Arial" w:cs="Arial"/>
                <w:b/>
                <w:sz w:val="18"/>
                <w:szCs w:val="18"/>
              </w:rPr>
              <w:t xml:space="preserve">  Lungor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939BA1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C639D2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A4E7F4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638476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6DD706C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72616" w:rsidRPr="00C72616" w14:paraId="5E45039D" w14:textId="77777777" w:rsidTr="00F7099B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DBC41EB" w14:textId="77777777" w:rsidR="00C72616" w:rsidRPr="00C72616" w:rsidRDefault="00C72616" w:rsidP="00C7261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A39B1E1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269F8F5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68077FE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9880C77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352E5C1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C72616" w:rsidRPr="00C72616" w14:paraId="7929C34B" w14:textId="77777777" w:rsidTr="00F7099B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8A88A76" w14:textId="77777777" w:rsidR="00C72616" w:rsidRPr="00C72616" w:rsidRDefault="00C72616" w:rsidP="00C7261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72616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C7261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C72616">
              <w:rPr>
                <w:rFonts w:ascii="Arial" w:hAnsi="Arial" w:cs="Arial"/>
                <w:b/>
                <w:sz w:val="18"/>
                <w:szCs w:val="18"/>
                <w:lang w:val="en-US"/>
              </w:rPr>
              <w:t>Lungartärer</w:t>
            </w:r>
            <w:proofErr w:type="spellEnd"/>
            <w:r w:rsidRPr="00C7261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D47DFA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F1A0A2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AC4542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E9F015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6AC4040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72616" w:rsidRPr="00C72616" w14:paraId="590F9E67" w14:textId="77777777" w:rsidTr="00F7099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236119A" w14:textId="77777777" w:rsidR="00C72616" w:rsidRPr="00C72616" w:rsidRDefault="00C72616" w:rsidP="00C7261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4E166F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BFAA31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F0FC08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019DD8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1112045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72616" w:rsidRPr="00C72616" w14:paraId="3B3E0D46" w14:textId="77777777" w:rsidTr="00F7099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73CBD1E" w14:textId="77777777" w:rsidR="00C72616" w:rsidRPr="00C72616" w:rsidRDefault="00C72616" w:rsidP="00C7261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3010BA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FE6777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D42D68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DEA33B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628EDF8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72616" w:rsidRPr="00C72616" w14:paraId="5AF67149" w14:textId="77777777" w:rsidTr="00F7099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6900986" w14:textId="77777777" w:rsidR="00C72616" w:rsidRPr="00C72616" w:rsidRDefault="00C72616" w:rsidP="00C7261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CA4460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AE09E3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BE42C7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1482B2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AE69531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C72616" w:rsidRPr="00C72616" w14:paraId="55B0D68F" w14:textId="77777777" w:rsidTr="00F7099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64DA5B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19B0EC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A51BBD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25D883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EFCB90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61596E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C72616" w:rsidRPr="00C72616" w14:paraId="65BC5D34" w14:textId="77777777" w:rsidTr="00F7099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2400B1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C72616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3B70DA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651A0F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A59A80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24ED4E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B083C8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72616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06509406" w14:textId="77777777" w:rsidR="00C72616" w:rsidRPr="00C72616" w:rsidRDefault="00C72616" w:rsidP="00C72616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5C4B4E85" w14:textId="77777777" w:rsidR="00C72616" w:rsidRPr="00C72616" w:rsidRDefault="00C72616" w:rsidP="009B29FD">
      <w:pPr>
        <w:pStyle w:val="Heading2"/>
        <w:ind w:left="0"/>
      </w:pPr>
      <w:proofErr w:type="spellStart"/>
      <w:r w:rsidRPr="00C72616">
        <w:rPr>
          <w:lang w:val="en-US"/>
        </w:rPr>
        <w:t>Hängning</w:t>
      </w:r>
      <w:proofErr w:type="spellEnd"/>
      <w:r w:rsidRPr="00C72616">
        <w:rPr>
          <w:lang w:val="en-US"/>
        </w:rPr>
        <w:t xml:space="preserve"> </w:t>
      </w:r>
      <w:r w:rsidRPr="00C72616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C72616" w:rsidRPr="00C72616" w14:paraId="5532EE52" w14:textId="77777777" w:rsidTr="00C7261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01021D4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5EE8FDE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C1206EB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AA06C51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7683E82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616" w:rsidRPr="00C72616" w14:paraId="3415AC94" w14:textId="77777777" w:rsidTr="00C7261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EDAB9D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61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1DD681F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616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65F04F0B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61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F153468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616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7B886AB2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61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B72249A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4F2FE31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616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190E53E7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61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5B57DF0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616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2EAD42CB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7261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7E84115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616" w:rsidRPr="00C72616" w14:paraId="3DAAD451" w14:textId="77777777" w:rsidTr="00C7261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8A7D76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1FBED95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8D6658B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0234FF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B820FC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9D63140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92C2596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616" w:rsidRPr="00C72616" w14:paraId="3B111E73" w14:textId="77777777" w:rsidTr="00C7261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A005AF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06F7BE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95B26D1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ECDDE5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20955FD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B347C70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796B101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616" w:rsidRPr="00C72616" w14:paraId="6DB6F027" w14:textId="77777777" w:rsidTr="00C7261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C9E644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E9372ED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9ACDF18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F74BE6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5278886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8AD71F2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0F90EBC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616" w:rsidRPr="00C72616" w14:paraId="1BA96B0E" w14:textId="77777777" w:rsidTr="00C7261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27E84E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C07B925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F56C537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D8A3B9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80DDAC1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68E0330" w14:textId="77777777" w:rsidR="00C72616" w:rsidRPr="00C72616" w:rsidRDefault="00C72616" w:rsidP="00C726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1D49EA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616" w:rsidRPr="00C72616" w14:paraId="38C0747D" w14:textId="77777777" w:rsidTr="00C7261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7CB1C8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3BD1A40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8A4E5DC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913163D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C4922E2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CCC3AB3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F4D5F2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616" w:rsidRPr="00C72616" w14:paraId="706F597F" w14:textId="77777777" w:rsidTr="00C7261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41B581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5DCE463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6329198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D082FB7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E1B3B80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5C663EE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6F497C7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616" w:rsidRPr="00C72616" w14:paraId="2581C8FE" w14:textId="77777777" w:rsidTr="00C7261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C963C8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B05D93C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A6B83BA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9A94180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D42978E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EBCE413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867D4D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72616" w:rsidRPr="00C72616" w14:paraId="756F6115" w14:textId="77777777" w:rsidTr="00C7261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F087FD4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41CD3C4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0F4C178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8AF0C6F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7CD11E" w14:textId="77777777" w:rsidR="00C72616" w:rsidRPr="00C72616" w:rsidRDefault="00C72616" w:rsidP="00C7261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CEC6621" w14:textId="77777777" w:rsidR="00C72616" w:rsidRPr="00C72616" w:rsidRDefault="00C72616" w:rsidP="00C7261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7261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7F6FC0" w14:textId="77777777" w:rsidR="00363B23" w:rsidRDefault="00363B23">
      <w:r>
        <w:separator/>
      </w:r>
    </w:p>
  </w:endnote>
  <w:endnote w:type="continuationSeparator" w:id="0">
    <w:p w14:paraId="7CC9BFF6" w14:textId="77777777" w:rsidR="00363B23" w:rsidRDefault="00363B23">
      <w:r>
        <w:continuationSeparator/>
      </w:r>
    </w:p>
  </w:endnote>
  <w:endnote w:type="continuationNotice" w:id="1">
    <w:p w14:paraId="4D251911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altName w:val="Symbol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9E0104" w14:textId="77777777" w:rsidR="00363B23" w:rsidRDefault="00363B23"/>
  </w:footnote>
  <w:footnote w:type="continuationSeparator" w:id="0">
    <w:p w14:paraId="2FDE5EA9" w14:textId="77777777" w:rsidR="00363B23" w:rsidRDefault="00363B23">
      <w:r>
        <w:continuationSeparator/>
      </w:r>
    </w:p>
  </w:footnote>
  <w:footnote w:type="continuationNotice" w:id="1">
    <w:p w14:paraId="04528579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21869B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1C8C6F4" w:tentative="1">
      <w:start w:val="1"/>
      <w:numFmt w:val="lowerLetter"/>
      <w:lvlText w:val="%2."/>
      <w:lvlJc w:val="left"/>
      <w:pPr>
        <w:ind w:left="1080" w:hanging="360"/>
      </w:pPr>
    </w:lvl>
    <w:lvl w:ilvl="2" w:tplc="13087662" w:tentative="1">
      <w:start w:val="1"/>
      <w:numFmt w:val="lowerRoman"/>
      <w:lvlText w:val="%3."/>
      <w:lvlJc w:val="right"/>
      <w:pPr>
        <w:ind w:left="1800" w:hanging="180"/>
      </w:pPr>
    </w:lvl>
    <w:lvl w:ilvl="3" w:tplc="FDC2B55C" w:tentative="1">
      <w:start w:val="1"/>
      <w:numFmt w:val="decimal"/>
      <w:lvlText w:val="%4."/>
      <w:lvlJc w:val="left"/>
      <w:pPr>
        <w:ind w:left="2520" w:hanging="360"/>
      </w:pPr>
    </w:lvl>
    <w:lvl w:ilvl="4" w:tplc="05BC4410" w:tentative="1">
      <w:start w:val="1"/>
      <w:numFmt w:val="lowerLetter"/>
      <w:lvlText w:val="%5."/>
      <w:lvlJc w:val="left"/>
      <w:pPr>
        <w:ind w:left="3240" w:hanging="360"/>
      </w:pPr>
    </w:lvl>
    <w:lvl w:ilvl="5" w:tplc="6E40FD72" w:tentative="1">
      <w:start w:val="1"/>
      <w:numFmt w:val="lowerRoman"/>
      <w:lvlText w:val="%6."/>
      <w:lvlJc w:val="right"/>
      <w:pPr>
        <w:ind w:left="3960" w:hanging="180"/>
      </w:pPr>
    </w:lvl>
    <w:lvl w:ilvl="6" w:tplc="C2E45A30" w:tentative="1">
      <w:start w:val="1"/>
      <w:numFmt w:val="decimal"/>
      <w:lvlText w:val="%7."/>
      <w:lvlJc w:val="left"/>
      <w:pPr>
        <w:ind w:left="4680" w:hanging="360"/>
      </w:pPr>
    </w:lvl>
    <w:lvl w:ilvl="7" w:tplc="4688215A" w:tentative="1">
      <w:start w:val="1"/>
      <w:numFmt w:val="lowerLetter"/>
      <w:lvlText w:val="%8."/>
      <w:lvlJc w:val="left"/>
      <w:pPr>
        <w:ind w:left="5400" w:hanging="360"/>
      </w:pPr>
    </w:lvl>
    <w:lvl w:ilvl="8" w:tplc="0486E5D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9AA8C5B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4740D7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670C79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81036C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55479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77422F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AD4AC3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5E24E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F2E4B6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B384CA5"/>
    <w:multiLevelType w:val="hybridMultilevel"/>
    <w:tmpl w:val="98D0EACE"/>
    <w:lvl w:ilvl="0" w:tplc="9BEC1A6C">
      <w:start w:val="1"/>
      <w:numFmt w:val="decimal"/>
      <w:lvlText w:val="%1."/>
      <w:lvlJc w:val="left"/>
      <w:pPr>
        <w:ind w:left="227" w:hanging="227"/>
      </w:pPr>
      <w:rPr>
        <w:rFonts w:hint="default"/>
        <w:b/>
      </w:rPr>
    </w:lvl>
    <w:lvl w:ilvl="1" w:tplc="E7A8B104" w:tentative="1">
      <w:start w:val="1"/>
      <w:numFmt w:val="lowerLetter"/>
      <w:lvlText w:val="%2."/>
      <w:lvlJc w:val="left"/>
      <w:pPr>
        <w:ind w:left="1080" w:hanging="360"/>
      </w:pPr>
    </w:lvl>
    <w:lvl w:ilvl="2" w:tplc="624C9CEC" w:tentative="1">
      <w:start w:val="1"/>
      <w:numFmt w:val="lowerRoman"/>
      <w:lvlText w:val="%3."/>
      <w:lvlJc w:val="right"/>
      <w:pPr>
        <w:ind w:left="1800" w:hanging="180"/>
      </w:pPr>
    </w:lvl>
    <w:lvl w:ilvl="3" w:tplc="8F4CEA66" w:tentative="1">
      <w:start w:val="1"/>
      <w:numFmt w:val="decimal"/>
      <w:lvlText w:val="%4."/>
      <w:lvlJc w:val="left"/>
      <w:pPr>
        <w:ind w:left="2520" w:hanging="360"/>
      </w:pPr>
    </w:lvl>
    <w:lvl w:ilvl="4" w:tplc="13724A62" w:tentative="1">
      <w:start w:val="1"/>
      <w:numFmt w:val="lowerLetter"/>
      <w:lvlText w:val="%5."/>
      <w:lvlJc w:val="left"/>
      <w:pPr>
        <w:ind w:left="3240" w:hanging="360"/>
      </w:pPr>
    </w:lvl>
    <w:lvl w:ilvl="5" w:tplc="1952C3C4" w:tentative="1">
      <w:start w:val="1"/>
      <w:numFmt w:val="lowerRoman"/>
      <w:lvlText w:val="%6."/>
      <w:lvlJc w:val="right"/>
      <w:pPr>
        <w:ind w:left="3960" w:hanging="180"/>
      </w:pPr>
    </w:lvl>
    <w:lvl w:ilvl="6" w:tplc="DC52E83E" w:tentative="1">
      <w:start w:val="1"/>
      <w:numFmt w:val="decimal"/>
      <w:lvlText w:val="%7."/>
      <w:lvlJc w:val="left"/>
      <w:pPr>
        <w:ind w:left="4680" w:hanging="360"/>
      </w:pPr>
    </w:lvl>
    <w:lvl w:ilvl="7" w:tplc="44E09A34" w:tentative="1">
      <w:start w:val="1"/>
      <w:numFmt w:val="lowerLetter"/>
      <w:lvlText w:val="%8."/>
      <w:lvlJc w:val="left"/>
      <w:pPr>
        <w:ind w:left="5400" w:hanging="360"/>
      </w:pPr>
    </w:lvl>
    <w:lvl w:ilvl="8" w:tplc="61A4560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5820355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638846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F2A27D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D6416A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3C8D0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D8EB68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A56818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F00EDF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C28BB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67220">
    <w:abstractNumId w:val="21"/>
  </w:num>
  <w:num w:numId="2" w16cid:durableId="1192375059">
    <w:abstractNumId w:val="16"/>
  </w:num>
  <w:num w:numId="3" w16cid:durableId="1234241562">
    <w:abstractNumId w:val="0"/>
  </w:num>
  <w:num w:numId="4" w16cid:durableId="1834905327">
    <w:abstractNumId w:val="6"/>
  </w:num>
  <w:num w:numId="5" w16cid:durableId="170150377">
    <w:abstractNumId w:val="19"/>
  </w:num>
  <w:num w:numId="6" w16cid:durableId="50154845">
    <w:abstractNumId w:val="2"/>
  </w:num>
  <w:num w:numId="7" w16cid:durableId="1638022604">
    <w:abstractNumId w:val="13"/>
  </w:num>
  <w:num w:numId="8" w16cid:durableId="1302883510">
    <w:abstractNumId w:val="9"/>
  </w:num>
  <w:num w:numId="9" w16cid:durableId="1083532381">
    <w:abstractNumId w:val="1"/>
  </w:num>
  <w:num w:numId="10" w16cid:durableId="1273783351">
    <w:abstractNumId w:val="1"/>
  </w:num>
  <w:num w:numId="11" w16cid:durableId="1245258714">
    <w:abstractNumId w:val="3"/>
  </w:num>
  <w:num w:numId="12" w16cid:durableId="484005338">
    <w:abstractNumId w:val="4"/>
  </w:num>
  <w:num w:numId="13" w16cid:durableId="447284443">
    <w:abstractNumId w:val="15"/>
  </w:num>
  <w:num w:numId="14" w16cid:durableId="432626553">
    <w:abstractNumId w:val="10"/>
  </w:num>
  <w:num w:numId="15" w16cid:durableId="812989922">
    <w:abstractNumId w:val="7"/>
  </w:num>
  <w:num w:numId="16" w16cid:durableId="1332173039">
    <w:abstractNumId w:val="14"/>
  </w:num>
  <w:num w:numId="17" w16cid:durableId="948708511">
    <w:abstractNumId w:val="5"/>
  </w:num>
  <w:num w:numId="18" w16cid:durableId="510071900">
    <w:abstractNumId w:val="12"/>
  </w:num>
  <w:num w:numId="19" w16cid:durableId="1613053558">
    <w:abstractNumId w:val="20"/>
  </w:num>
  <w:num w:numId="20" w16cid:durableId="740252704">
    <w:abstractNumId w:val="8"/>
  </w:num>
  <w:num w:numId="21" w16cid:durableId="126776928">
    <w:abstractNumId w:val="18"/>
  </w:num>
  <w:num w:numId="22" w16cid:durableId="389698297">
    <w:abstractNumId w:val="11"/>
  </w:num>
  <w:num w:numId="23" w16cid:durableId="165703266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D9B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13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F19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20F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8B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6EAC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43F"/>
    <w:rsid w:val="005E02B3"/>
    <w:rsid w:val="005E1E24"/>
    <w:rsid w:val="00603E5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35E"/>
    <w:rsid w:val="0065595B"/>
    <w:rsid w:val="00660269"/>
    <w:rsid w:val="00665F89"/>
    <w:rsid w:val="00673C92"/>
    <w:rsid w:val="006753EC"/>
    <w:rsid w:val="006A2789"/>
    <w:rsid w:val="006A4978"/>
    <w:rsid w:val="006A5031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674"/>
    <w:rsid w:val="007A5C6F"/>
    <w:rsid w:val="007D4241"/>
    <w:rsid w:val="007D4317"/>
    <w:rsid w:val="007D4EA3"/>
    <w:rsid w:val="007F1CFF"/>
    <w:rsid w:val="007F5DD5"/>
    <w:rsid w:val="008071A2"/>
    <w:rsid w:val="00821A1B"/>
    <w:rsid w:val="008262E9"/>
    <w:rsid w:val="00827E69"/>
    <w:rsid w:val="00835C4D"/>
    <w:rsid w:val="00843F48"/>
    <w:rsid w:val="0084410A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4667"/>
    <w:rsid w:val="009B1F6B"/>
    <w:rsid w:val="009B29F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690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616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434F"/>
    <w:rsid w:val="00E34B9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D0C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5D48"/>
    <w:rsid w:val="00F22264"/>
    <w:rsid w:val="00F2564D"/>
    <w:rsid w:val="00F35B05"/>
    <w:rsid w:val="00F413D9"/>
    <w:rsid w:val="00F5135F"/>
    <w:rsid w:val="00F51F78"/>
    <w:rsid w:val="00F7099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77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E15E885D-C33B-48D7-AA61-3D3D539B0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BT+5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F5545A2A-706F-4758-9055-B457A6790139}" type="presOf" srcId="{72C3C3E7-AFE7-48AF-A84A-F5F4B462ABCE}" destId="{AD4E5296-B06F-4F82-9CB5-F741BF6BFCC1}" srcOrd="0" destOrd="0" presId="urn:microsoft.com/office/officeart/2005/8/layout/hChevron3"/>
    <dgm:cxn modelId="{14A8F461-D9B9-4466-8093-16565848B4C8}" type="presOf" srcId="{548E9FD9-7371-42E5-8C31-C03B33C90BF7}" destId="{6CE68A43-9C69-4212-AF24-9AFEE7CA1715}" srcOrd="0" destOrd="0" presId="urn:microsoft.com/office/officeart/2005/8/layout/hChevron3"/>
    <dgm:cxn modelId="{3F28358F-2275-40E6-99B9-6ACC79FA1039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C13E4AC5-8DA4-4075-BE55-F0987BBE8D86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E67A9FE-60CE-48D4-AF6B-130504CA511A}" type="presOf" srcId="{B73EA016-5B5E-4372-8AFF-E16F061CFA05}" destId="{1F6A0B97-83F0-4189-B0CB-00156B0AC153}" srcOrd="0" destOrd="0" presId="urn:microsoft.com/office/officeart/2005/8/layout/hChevron3"/>
    <dgm:cxn modelId="{D5B21CCC-E3E6-41C3-A154-C3D76DB80EF5}" type="presParOf" srcId="{1F6A0B97-83F0-4189-B0CB-00156B0AC153}" destId="{4784DBD1-3CBE-41A8-A2C7-CF088F838C79}" srcOrd="0" destOrd="0" presId="urn:microsoft.com/office/officeart/2005/8/layout/hChevron3"/>
    <dgm:cxn modelId="{9F6BD7BC-530D-4F87-868F-90400AC72177}" type="presParOf" srcId="{1F6A0B97-83F0-4189-B0CB-00156B0AC153}" destId="{37D14BC8-3203-463C-9804-9B3B86B621FF}" srcOrd="1" destOrd="0" presId="urn:microsoft.com/office/officeart/2005/8/layout/hChevron3"/>
    <dgm:cxn modelId="{FF9FE97C-0FD4-439C-B485-A3C9487485B1}" type="presParOf" srcId="{1F6A0B97-83F0-4189-B0CB-00156B0AC153}" destId="{E13D0391-DAD9-4B61-AB66-3FA48A4F7006}" srcOrd="2" destOrd="0" presId="urn:microsoft.com/office/officeart/2005/8/layout/hChevron3"/>
    <dgm:cxn modelId="{20D54249-5279-4B7E-9407-5052364B7982}" type="presParOf" srcId="{1F6A0B97-83F0-4189-B0CB-00156B0AC153}" destId="{F9271109-4339-4036-9126-150629D10456}" srcOrd="3" destOrd="0" presId="urn:microsoft.com/office/officeart/2005/8/layout/hChevron3"/>
    <dgm:cxn modelId="{F138B2C2-8985-4F65-8CA4-3B70CF51DC4F}" type="presParOf" srcId="{1F6A0B97-83F0-4189-B0CB-00156B0AC153}" destId="{AD4E5296-B06F-4F82-9CB5-F741BF6BFCC1}" srcOrd="4" destOrd="0" presId="urn:microsoft.com/office/officeart/2005/8/layout/hChevron3"/>
    <dgm:cxn modelId="{D3AE1D61-0FCE-4D1E-B800-37CA8B90C3EF}" type="presParOf" srcId="{1F6A0B97-83F0-4189-B0CB-00156B0AC153}" destId="{99F7A086-6C98-4385-8FFE-3337C1F24694}" srcOrd="5" destOrd="0" presId="urn:microsoft.com/office/officeart/2005/8/layout/hChevron3"/>
    <dgm:cxn modelId="{927CF3D0-DD45-4A73-923E-F1F343A50267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BT+5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1</Pages>
  <Words>351</Words>
  <Characters>2004</Characters>
  <Application>Microsoft Office Word</Application>
  <DocSecurity>4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2351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Lungemboli (838207A)</dc:title>
  <dc:subject/>
  <dc:creator>patrik.jens.johansson@vgregion.se</dc:creator>
  <keywords/>
  <lastModifiedBy>TK.SpStyMigProd</lastModifiedBy>
  <revision>9</revision>
  <lastPrinted>2016-03-31T19:56:00.0000000Z</lastPrinted>
  <dcterms:created xsi:type="dcterms:W3CDTF">2022-05-18T13:20:00.0000000Z</dcterms:created>
  <dcterms:modified xsi:type="dcterms:W3CDTF">2024-06-12T18:51:00.0000000Z</dcterms:modified>
</coreProperties>
</file>