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5E7D" w14:textId="77777777" w:rsidR="00C72616" w:rsidRDefault="00C72616" w:rsidP="00F35B05">
      <w:pPr>
        <w:pStyle w:val="Rubrik2"/>
        <w:sectPr w:rsidR="00C72616" w:rsidSect="00C7261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0B0F27F" w14:textId="77777777" w:rsidR="00C72616" w:rsidRPr="00C72616" w:rsidRDefault="00C72616" w:rsidP="00C7261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F53C9F4" w14:textId="77777777" w:rsidR="00C72616" w:rsidRPr="00C72616" w:rsidRDefault="00C72616" w:rsidP="00C7261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382D1202" w14:textId="2F5B043C" w:rsidR="00C72616" w:rsidRPr="00C72616" w:rsidRDefault="008071A2" w:rsidP="008071A2">
      <w:pPr>
        <w:pStyle w:val="Rubrik1"/>
        <w:ind w:left="0"/>
        <w:rPr>
          <w:sz w:val="18"/>
          <w:szCs w:val="18"/>
        </w:rPr>
      </w:pPr>
      <w:r w:rsidRPr="00C72616">
        <w:t>DT Lungemboli (838207A)</w:t>
      </w:r>
    </w:p>
    <w:p w14:paraId="03F6C01D" w14:textId="77777777" w:rsidR="00C72616" w:rsidRPr="00C72616" w:rsidRDefault="00C72616" w:rsidP="008071A2">
      <w:pPr>
        <w:pStyle w:val="Rubrik2"/>
        <w:ind w:left="0"/>
      </w:pPr>
      <w:r w:rsidRPr="00C72616">
        <w:t>Syfte</w:t>
      </w:r>
    </w:p>
    <w:p w14:paraId="2C34CCE9" w14:textId="77777777" w:rsidR="00C72616" w:rsidRDefault="00C72616" w:rsidP="00C7261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C72616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5E8563E9" w14:textId="77777777" w:rsidR="008071A2" w:rsidRPr="00C72616" w:rsidRDefault="008071A2" w:rsidP="00C7261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3E56C9CC" w14:textId="77777777" w:rsidR="008071A2" w:rsidRPr="00C72616" w:rsidRDefault="008071A2" w:rsidP="008071A2">
      <w:pPr>
        <w:pStyle w:val="Rubrik2"/>
        <w:ind w:left="0"/>
      </w:pPr>
      <w:r w:rsidRPr="00C72616">
        <w:t>Reviderat i denna version</w:t>
      </w:r>
    </w:p>
    <w:p w14:paraId="22885D05" w14:textId="4EC816CC" w:rsidR="008071A2" w:rsidRPr="00C72616" w:rsidRDefault="008071A2" w:rsidP="008071A2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C72616">
        <w:rPr>
          <w:rFonts w:ascii="Arial" w:hAnsi="Arial" w:cs="Arial"/>
          <w:sz w:val="18"/>
          <w:szCs w:val="18"/>
        </w:rPr>
        <w:t>Inga förändringa</w:t>
      </w:r>
      <w:r>
        <w:rPr>
          <w:rFonts w:ascii="Arial" w:hAnsi="Arial" w:cs="Arial"/>
          <w:sz w:val="18"/>
          <w:szCs w:val="18"/>
        </w:rPr>
        <w:t>r.</w:t>
      </w:r>
    </w:p>
    <w:p w14:paraId="00A5DF37" w14:textId="77777777" w:rsidR="00C72616" w:rsidRPr="00C72616" w:rsidRDefault="00C72616" w:rsidP="00C72616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670E8EA" w14:textId="77777777" w:rsidR="00C72616" w:rsidRPr="00C72616" w:rsidRDefault="00C72616" w:rsidP="008071A2">
      <w:pPr>
        <w:pStyle w:val="Rubrik2"/>
        <w:ind w:left="0"/>
      </w:pPr>
      <w:r w:rsidRPr="00C72616">
        <w:t>Inför undersökningen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C72616" w:rsidRPr="00C72616" w14:paraId="639ED6BE" w14:textId="77777777" w:rsidTr="00F7099B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64A45217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Indikation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0EEE361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Lungemboli.</w:t>
            </w:r>
          </w:p>
        </w:tc>
      </w:tr>
      <w:tr w:rsidR="00C72616" w:rsidRPr="00C72616" w14:paraId="4A3A8F70" w14:textId="77777777" w:rsidTr="00F7099B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A1198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5E30F5" w14:textId="43633832" w:rsidR="00C72616" w:rsidRPr="00C72616" w:rsidRDefault="00C72616" w:rsidP="00C72616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proofErr w:type="spellStart"/>
              <w:r w:rsidRPr="00C72616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  <w:proofErr w:type="spellEnd"/>
            </w:hyperlink>
            <w:r w:rsidRPr="00C72616">
              <w:rPr>
                <w:rFonts w:ascii="Arial" w:hAnsi="Arial" w:cs="Arial"/>
                <w:sz w:val="18"/>
                <w:szCs w:val="18"/>
              </w:rPr>
              <w:t xml:space="preserve"> och GFR.</w:t>
            </w:r>
          </w:p>
          <w:p w14:paraId="3288EEB6" w14:textId="77777777" w:rsidR="00C72616" w:rsidRPr="00C72616" w:rsidRDefault="00C72616" w:rsidP="00C72616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PVK, helst grön.</w:t>
            </w:r>
          </w:p>
        </w:tc>
      </w:tr>
      <w:tr w:rsidR="00C72616" w:rsidRPr="00C72616" w14:paraId="04794FC0" w14:textId="77777777" w:rsidTr="00F7099B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9D94E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72EC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Ingen.</w:t>
            </w:r>
          </w:p>
        </w:tc>
      </w:tr>
      <w:tr w:rsidR="00C72616" w:rsidRPr="00C72616" w14:paraId="1104B319" w14:textId="77777777" w:rsidTr="00F7099B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51D9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DF7F6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Beroende på patientens ålder:</w:t>
            </w:r>
          </w:p>
          <w:p w14:paraId="559E6FBC" w14:textId="77777777" w:rsidR="00C72616" w:rsidRPr="00C72616" w:rsidRDefault="00C72616" w:rsidP="00C7261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 xml:space="preserve">Under 40 år: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350 mg I/ml enligt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”Lungemboli under 40 år”.</w:t>
            </w:r>
          </w:p>
          <w:p w14:paraId="3A315132" w14:textId="77777777" w:rsidR="00C72616" w:rsidRPr="00C72616" w:rsidRDefault="00C72616" w:rsidP="00C7261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 xml:space="preserve">Över 40 år: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350 mg I/ml enligt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OmniJect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”Lungemboli över 40 år”.</w:t>
            </w:r>
          </w:p>
        </w:tc>
      </w:tr>
      <w:tr w:rsidR="00C72616" w:rsidRPr="00C72616" w14:paraId="78F93A10" w14:textId="77777777" w:rsidTr="00F7099B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5787F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071BC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000000"/>
                <w:sz w:val="18"/>
                <w:szCs w:val="18"/>
              </w:rPr>
              <w:t xml:space="preserve">Se kapitel 4.2 och 5.2 i </w:t>
            </w:r>
          </w:p>
          <w:p w14:paraId="3CC1FC4F" w14:textId="4BACD476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8" w:history="1">
              <w:r w:rsidRPr="00C72616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C72616" w:rsidRPr="00C72616" w14:paraId="4278090E" w14:textId="77777777" w:rsidTr="00F7099B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0C357013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72616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791950E8" w14:textId="77777777" w:rsidR="00C72616" w:rsidRPr="00C72616" w:rsidRDefault="00C72616" w:rsidP="00C7261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5B41C379" w14:textId="77777777" w:rsidR="00C72616" w:rsidRPr="00C72616" w:rsidRDefault="00C72616" w:rsidP="00C7261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 xml:space="preserve">Fötterna mot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gantryt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F4E814" w14:textId="77777777" w:rsidR="00C72616" w:rsidRPr="00C72616" w:rsidRDefault="00C72616" w:rsidP="00C72616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Armarna ovanför huvudet.</w:t>
            </w:r>
          </w:p>
        </w:tc>
      </w:tr>
    </w:tbl>
    <w:p w14:paraId="120023FF" w14:textId="77777777" w:rsidR="00C72616" w:rsidRPr="00C72616" w:rsidRDefault="00C72616" w:rsidP="00C7261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2A71B32C" w14:textId="77777777" w:rsidR="00C72616" w:rsidRPr="00C72616" w:rsidRDefault="00C72616" w:rsidP="009B29FD">
      <w:pPr>
        <w:pStyle w:val="Rubrik2"/>
        <w:ind w:left="0"/>
      </w:pPr>
      <w:r w:rsidRPr="00C72616"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566"/>
        <w:gridCol w:w="2522"/>
      </w:tblGrid>
      <w:tr w:rsidR="00C72616" w:rsidRPr="00C72616" w14:paraId="32028A09" w14:textId="77777777" w:rsidTr="00C72616">
        <w:trPr>
          <w:trHeight w:val="520"/>
        </w:trPr>
        <w:tc>
          <w:tcPr>
            <w:tcW w:w="6516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F3680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2416D170" wp14:editId="1A6D7A2D">
                  <wp:extent cx="3267986" cy="809625"/>
                  <wp:effectExtent l="0" t="0" r="46990" b="0"/>
                  <wp:docPr id="18" name="Di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</w:tc>
        <w:tc>
          <w:tcPr>
            <w:tcW w:w="2522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2EB254C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C7261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4F4C492" wp14:editId="6D260607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175895</wp:posOffset>
                      </wp:positionV>
                      <wp:extent cx="1457325" cy="1338580"/>
                      <wp:effectExtent l="19050" t="19050" r="28575" b="1397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515" cy="1338580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7C654ACD">
                    <v:rect id="Rektangel 3" style="position:absolute;margin-left:.5pt;margin-top:13.85pt;width:114.75pt;height:10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304BE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"/>
                  </w:pict>
                </mc:Fallback>
              </mc:AlternateContent>
            </w:r>
            <w:r w:rsidRPr="00C7261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6C23772" wp14:editId="43D608D3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186055</wp:posOffset>
                      </wp:positionV>
                      <wp:extent cx="410210" cy="1316355"/>
                      <wp:effectExtent l="0" t="0" r="8890" b="0"/>
                      <wp:wrapNone/>
                      <wp:docPr id="17" name="Pil: uppå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131635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24D43E" w14:textId="77777777" w:rsidR="00C72616" w:rsidRPr="0066567D" w:rsidRDefault="00C72616" w:rsidP="003778B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71B2E39E">
                    <v:shapetype id="_x0000_t68" coordsize="21600,21600" o:spt="68" adj="5400,5400" path="m0@0l@1@0@1,21600@2,21600@2@0,21600@0,10800,xe" w14:anchorId="66C23772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Pil: uppåt 17" style="position:absolute;left:0;text-align:left;margin-left:45.4pt;margin-top:14.65pt;width:32.3pt;height:103.65pt;rotation:18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3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">
                      <v:textbox inset="1mm,1mm,1mm,1mm">
                        <w:txbxContent>
                          <w:p w:rsidRPr="0066567D" w:rsidR="00C72616" w:rsidP="003778BE" w:rsidRDefault="00C72616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w:drawing>
                <wp:inline distT="0" distB="0" distL="0" distR="0" wp14:anchorId="051D5C86" wp14:editId="52733A4C">
                  <wp:extent cx="1477670" cy="1796040"/>
                  <wp:effectExtent l="0" t="0" r="8255" b="0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68869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309" cy="180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616" w:rsidRPr="00C72616" w14:paraId="433C2241" w14:textId="77777777" w:rsidTr="00C72616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14:paraId="2676424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1DA654F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26D394D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72616" w:rsidRPr="00C72616" w14:paraId="778D20DF" w14:textId="77777777" w:rsidTr="00C72616">
        <w:trPr>
          <w:trHeight w:val="227"/>
        </w:trPr>
        <w:tc>
          <w:tcPr>
            <w:tcW w:w="1950" w:type="dxa"/>
            <w:shd w:val="clear" w:color="auto" w:fill="FFFFFF"/>
          </w:tcPr>
          <w:p w14:paraId="74FAE4F0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FFFFF"/>
          </w:tcPr>
          <w:p w14:paraId="582DB669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Jugulum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– lungbaser.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CBBB149" w14:textId="77777777" w:rsidR="00C72616" w:rsidRPr="00C72616" w:rsidRDefault="00C72616" w:rsidP="00C72616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C72616" w:rsidRPr="00C72616" w14:paraId="771726D5" w14:textId="77777777" w:rsidTr="00C72616">
        <w:trPr>
          <w:trHeight w:val="227"/>
        </w:trPr>
        <w:tc>
          <w:tcPr>
            <w:tcW w:w="1950" w:type="dxa"/>
            <w:shd w:val="clear" w:color="auto" w:fill="FFFFFF"/>
          </w:tcPr>
          <w:p w14:paraId="7C3305D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Premonitor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FFFFF"/>
          </w:tcPr>
          <w:p w14:paraId="4C73180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 xml:space="preserve">ROI i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truncus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pulmonalis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>, tröskelvärde 150 HU (GE och Toshiba), 120 HU (Siemens).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66E0DDF" w14:textId="77777777" w:rsidR="00C72616" w:rsidRPr="00C72616" w:rsidRDefault="00C72616" w:rsidP="00C72616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C72616" w:rsidRPr="00C72616" w14:paraId="274C04AA" w14:textId="77777777" w:rsidTr="00C72616">
        <w:trPr>
          <w:trHeight w:val="227"/>
        </w:trPr>
        <w:tc>
          <w:tcPr>
            <w:tcW w:w="1950" w:type="dxa"/>
            <w:shd w:val="clear" w:color="auto" w:fill="FFFFFF"/>
          </w:tcPr>
          <w:p w14:paraId="4E39BF46" w14:textId="77777777" w:rsidR="00C72616" w:rsidRPr="00C72616" w:rsidRDefault="00C72616" w:rsidP="00C72616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Thorax K+ artärfas</w:t>
            </w:r>
          </w:p>
        </w:tc>
        <w:tc>
          <w:tcPr>
            <w:tcW w:w="4566" w:type="dxa"/>
            <w:tcBorders>
              <w:right w:val="single" w:sz="4" w:space="0" w:color="auto"/>
            </w:tcBorders>
            <w:shd w:val="clear" w:color="auto" w:fill="FFFFFF"/>
          </w:tcPr>
          <w:p w14:paraId="186BD10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i/>
                <w:sz w:val="18"/>
                <w:szCs w:val="18"/>
              </w:rPr>
            </w:pPr>
            <w:r w:rsidRPr="00C72616">
              <w:rPr>
                <w:rFonts w:ascii="Wingdings" w:eastAsia="Wingdings" w:hAnsi="Wingdings" w:cs="Wingdings"/>
                <w:sz w:val="18"/>
                <w:szCs w:val="18"/>
              </w:rPr>
              <w:t>â</w:t>
            </w:r>
            <w:r w:rsidRPr="00C7261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2616">
              <w:rPr>
                <w:rFonts w:ascii="Arial" w:hAnsi="Arial" w:cs="Arial"/>
                <w:sz w:val="18"/>
                <w:szCs w:val="18"/>
              </w:rPr>
              <w:t>Jugulum</w:t>
            </w:r>
            <w:proofErr w:type="spellEnd"/>
            <w:r w:rsidRPr="00C72616">
              <w:rPr>
                <w:rFonts w:ascii="Arial" w:hAnsi="Arial" w:cs="Arial"/>
                <w:sz w:val="18"/>
                <w:szCs w:val="18"/>
              </w:rPr>
              <w:t xml:space="preserve"> – lungbaser.</w:t>
            </w:r>
          </w:p>
          <w:p w14:paraId="7B3F936B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i/>
                <w:sz w:val="18"/>
                <w:szCs w:val="18"/>
              </w:rPr>
              <w:t>Patienten ska andas lugnt och göra andningsuppehåll mellan inspiration och exspiration.</w:t>
            </w:r>
          </w:p>
        </w:tc>
        <w:tc>
          <w:tcPr>
            <w:tcW w:w="2522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51077CCF" w14:textId="77777777" w:rsidR="00C72616" w:rsidRPr="00C72616" w:rsidRDefault="00C72616" w:rsidP="00C72616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0379C825" w14:textId="77777777" w:rsidR="00C72616" w:rsidRPr="00C72616" w:rsidRDefault="00C72616" w:rsidP="00C72616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71FFF00E" w14:textId="77777777" w:rsidR="00C72616" w:rsidRPr="00C72616" w:rsidRDefault="00C72616" w:rsidP="009B29FD">
      <w:pPr>
        <w:pStyle w:val="Rubrik2"/>
        <w:ind w:left="0"/>
      </w:pPr>
      <w:proofErr w:type="spellStart"/>
      <w:r w:rsidRPr="00C72616">
        <w:t>Reformatering</w:t>
      </w:r>
      <w:proofErr w:type="spellEnd"/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835"/>
        <w:gridCol w:w="2410"/>
        <w:gridCol w:w="2664"/>
      </w:tblGrid>
      <w:tr w:rsidR="00C72616" w:rsidRPr="00C72616" w14:paraId="77C1AB71" w14:textId="77777777" w:rsidTr="00C7261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2A94745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1FD10C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A38EEE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990699A" wp14:editId="242FF351">
                      <wp:simplePos x="0" y="0"/>
                      <wp:positionH relativeFrom="margin">
                        <wp:posOffset>1017270</wp:posOffset>
                      </wp:positionH>
                      <wp:positionV relativeFrom="paragraph">
                        <wp:posOffset>315595</wp:posOffset>
                      </wp:positionV>
                      <wp:extent cx="409575" cy="510540"/>
                      <wp:effectExtent l="0" t="0" r="9525" b="3810"/>
                      <wp:wrapNone/>
                      <wp:docPr id="20" name="Pil: nedå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51054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E04799" w14:textId="77777777" w:rsidR="00C72616" w:rsidRPr="0066564D" w:rsidRDefault="00C72616" w:rsidP="003778B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1D43C224">
                    <v:shapetype id="_x0000_t67" coordsize="21600,21600" o:spt="67" adj="16200,5400" path="m0@0l@1@0@1,0@2,0@2@0,21600@0,10800,21600xe" w14:anchorId="2990699A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Pil: nedåt 20" style="position:absolute;left:0;text-align:left;margin-left:80.1pt;margin-top:24.85pt;width:32.25pt;height:40.2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red" stroked="f" strokeweight="1pt" type="#_x0000_t67" adj="12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">
                      <v:textbox style="layout-flow:vertical" inset="1mm,1mm,1mm,1mm">
                        <w:txbxContent>
                          <w:p w:rsidRPr="0066564D" w:rsidR="00C72616" w:rsidP="003778BE" w:rsidRDefault="00C72616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72616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5E963102" wp14:editId="42E2F79D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641985</wp:posOffset>
                      </wp:positionV>
                      <wp:extent cx="410210" cy="494665"/>
                      <wp:effectExtent l="0" t="4128" r="4763" b="4762"/>
                      <wp:wrapNone/>
                      <wp:docPr id="24" name="Pil: uppå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FBE687" w14:textId="77777777" w:rsidR="00C72616" w:rsidRPr="0066567D" w:rsidRDefault="00C72616" w:rsidP="003778B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4BB23B26">
                    <v:shape id="Pil: uppåt 24" style="position:absolute;left:0;text-align:left;margin-left:23.5pt;margin-top:50.55pt;width:32.3pt;height:38.95pt;rotation:9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" w14:anchorId="5E963102">
                      <v:textbox style="layout-flow:vertical;mso-layout-flow-alt:bottom-to-top" inset="1mm,1mm,1mm,1mm">
                        <w:txbxContent>
                          <w:p w:rsidRPr="0066567D" w:rsidR="00C72616" w:rsidP="003778BE" w:rsidRDefault="00C72616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8420C5E" wp14:editId="38E12CD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312420</wp:posOffset>
                      </wp:positionV>
                      <wp:extent cx="1460500" cy="5715"/>
                      <wp:effectExtent l="19050" t="19050" r="6350" b="32385"/>
                      <wp:wrapNone/>
                      <wp:docPr id="1275050996" name="Rak koppling 1275050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60665" cy="5938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72F20C9B">
                    <v:line id="Rak 13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1.95pt,24.6pt" to="113.05pt,25.05pt" w14:anchorId="1ABD09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">
                      <v:stroke joinstyle="miter"/>
                    </v:lin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1813062" wp14:editId="4429ED0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-13335</wp:posOffset>
                      </wp:positionV>
                      <wp:extent cx="22860" cy="1216025"/>
                      <wp:effectExtent l="19050" t="19050" r="34290" b="22225"/>
                      <wp:wrapNone/>
                      <wp:docPr id="16" name="Rak koppling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05" cy="1216314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632E585B">
                    <v:line id="Rak 1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8.9pt,-1.05pt" to="60.7pt,94.7pt" w14:anchorId="54DD3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">
                      <v:stroke joinstyle="miter"/>
                    </v:lin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w:drawing>
                <wp:inline distT="0" distB="0" distL="0" distR="0" wp14:anchorId="17760B32" wp14:editId="269829C0">
                  <wp:extent cx="1421480" cy="1193421"/>
                  <wp:effectExtent l="0" t="0" r="7620" b="6985"/>
                  <wp:docPr id="8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01909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626" cy="1194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2BAF1B93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6866126" wp14:editId="5C49C3B2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614045</wp:posOffset>
                      </wp:positionV>
                      <wp:extent cx="410210" cy="494665"/>
                      <wp:effectExtent l="0" t="4128" r="4763" b="4762"/>
                      <wp:wrapNone/>
                      <wp:docPr id="22" name="Pil: uppå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EF0A3B" w14:textId="77777777" w:rsidR="00C72616" w:rsidRPr="0066567D" w:rsidRDefault="00C72616" w:rsidP="003778B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701B69AD">
                    <v:shape id="Pil: uppåt 22" style="position:absolute;left:0;text-align:left;margin-left:27.3pt;margin-top:48.35pt;width:32.3pt;height:38.95pt;rotation:90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" w14:anchorId="36866126">
                      <v:textbox style="layout-flow:vertical;mso-layout-flow-alt:bottom-to-top" inset="1mm,1mm,1mm,1mm">
                        <w:txbxContent>
                          <w:p w:rsidRPr="0066567D" w:rsidR="00C72616" w:rsidP="003778BE" w:rsidRDefault="00C72616" w14:paraId="2EACC26A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4E57C27" wp14:editId="42D89AA4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-19685</wp:posOffset>
                      </wp:positionV>
                      <wp:extent cx="12700" cy="1216660"/>
                      <wp:effectExtent l="19050" t="19050" r="25400" b="21590"/>
                      <wp:wrapNone/>
                      <wp:docPr id="19" name="Rak koppling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923" cy="121691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2C5B2C24">
                    <v:line id="Rak 19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63.35pt,-1.55pt" to="64.35pt,94.25pt" w14:anchorId="24E92D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">
                      <v:stroke joinstyle="miter"/>
                    </v:lin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0AB16172" wp14:editId="51F3FA0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543560</wp:posOffset>
                      </wp:positionV>
                      <wp:extent cx="1584960" cy="0"/>
                      <wp:effectExtent l="19050" t="19050" r="15240" b="19050"/>
                      <wp:wrapNone/>
                      <wp:docPr id="28" name="Rak koppling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85356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4393F3B4">
                    <v:line id="Rak 28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.35pt,42.8pt" to="124.45pt,42.8pt" w14:anchorId="39DCE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">
                      <v:stroke joinstyle="miter"/>
                    </v:line>
                  </w:pict>
                </mc:Fallback>
              </mc:AlternateContent>
            </w:r>
            <w:r w:rsidRPr="00C72616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17CCA1F0" wp14:editId="206D262B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557530</wp:posOffset>
                      </wp:positionV>
                      <wp:extent cx="410210" cy="552450"/>
                      <wp:effectExtent l="0" t="0" r="8890" b="0"/>
                      <wp:wrapNone/>
                      <wp:docPr id="26" name="Pil: uppå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55245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C75745" w14:textId="77777777" w:rsidR="00C72616" w:rsidRPr="0066567D" w:rsidRDefault="00C72616" w:rsidP="003778BE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dgm="http://schemas.openxmlformats.org/drawingml/2006/diagram" xmlns:a="http://schemas.openxmlformats.org/drawingml/2006/main">
                  <w:pict w14:anchorId="2300ECE5">
                    <v:shape id="Pil: uppåt 26" style="position:absolute;left:0;text-align:left;margin-left:86.9pt;margin-top:43.9pt;width:32.3pt;height:43.5pt;rotation:180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red" stroked="f" strokeweight="1pt" type="#_x0000_t68" adj="8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" w14:anchorId="17CCA1F0">
                      <v:textbox style="layout-flow:vertical;mso-layout-flow-alt:bottom-to-top" inset="1mm,1mm,1mm,1mm">
                        <w:txbxContent>
                          <w:p w:rsidRPr="0066567D" w:rsidR="00C72616" w:rsidP="003778BE" w:rsidRDefault="00C72616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72616">
              <w:rPr>
                <w:noProof/>
                <w:szCs w:val="20"/>
              </w:rPr>
              <w:drawing>
                <wp:inline distT="0" distB="0" distL="0" distR="0" wp14:anchorId="165DF905" wp14:editId="2E26ED8A">
                  <wp:extent cx="1576197" cy="1195936"/>
                  <wp:effectExtent l="0" t="0" r="5080" b="4445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53843" name=""/>
                          <pic:cNvPicPr/>
                        </pic:nvPicPr>
                        <pic:blipFill>
                          <a:blip r:embed="rId26"/>
                          <a:srcRect l="4887" t="1635" r="5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14" cy="1212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616" w:rsidRPr="00C72616" w14:paraId="6E4B4C89" w14:textId="77777777" w:rsidTr="00C7261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DB1479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 xml:space="preserve">AX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D3AB3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 (t. ex. efter axlarna). DFOV ska omfatta hela thorax med 5-10 cm marginal på vardera sidan om kroppen.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B1CF93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E751FA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72616" w:rsidRPr="00C72616" w14:paraId="36CA78B8" w14:textId="77777777" w:rsidTr="00C7261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C41715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66F72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BDE5B0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5C57FE7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C72616" w:rsidRPr="00C72616" w14:paraId="70624EEB" w14:textId="77777777" w:rsidTr="00C72616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8601F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703E8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D8937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5F5C3B8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067A8EED" w14:textId="77777777" w:rsidR="00C72616" w:rsidRPr="00C72616" w:rsidRDefault="00C72616" w:rsidP="00C7261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26C9CFD3" w14:textId="77777777" w:rsidR="00C72616" w:rsidRPr="00C72616" w:rsidRDefault="00C72616" w:rsidP="009B29FD">
      <w:pPr>
        <w:pStyle w:val="Rubrik2"/>
        <w:ind w:left="0"/>
      </w:pPr>
      <w:r w:rsidRPr="00C72616"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80"/>
        <w:gridCol w:w="1134"/>
        <w:gridCol w:w="992"/>
        <w:gridCol w:w="2410"/>
        <w:gridCol w:w="1417"/>
        <w:gridCol w:w="1105"/>
      </w:tblGrid>
      <w:tr w:rsidR="00C72616" w:rsidRPr="00C72616" w14:paraId="48F519C0" w14:textId="77777777" w:rsidTr="00F7099B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7368E32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2F9E50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7D37D8D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78485EF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C72616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proofErr w:type="spellEnd"/>
          </w:p>
          <w:p w14:paraId="0212D11C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(Siemens/GE/Toshiba)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6ECC3E3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423B574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C72616" w:rsidRPr="00C72616" w14:paraId="6E1F3845" w14:textId="77777777" w:rsidTr="00F7099B">
        <w:trPr>
          <w:trHeight w:val="227"/>
        </w:trPr>
        <w:tc>
          <w:tcPr>
            <w:tcW w:w="3114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E9C931" w14:textId="77777777" w:rsidR="00C72616" w:rsidRPr="00C72616" w:rsidRDefault="00C72616" w:rsidP="00C72616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Thorax K+ artärfas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852F7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3927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5C22E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0737435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</w:p>
        </w:tc>
      </w:tr>
      <w:tr w:rsidR="00C72616" w:rsidRPr="00C72616" w14:paraId="482E92A3" w14:textId="77777777" w:rsidTr="00F7099B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EBE9CD6" w14:textId="77777777" w:rsidR="00C72616" w:rsidRPr="00C72616" w:rsidRDefault="00C72616" w:rsidP="00C7261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Wingdings 3" w:eastAsia="Wingdings 3" w:hAnsi="Wingdings 3" w:cs="Wingdings 3"/>
                <w:sz w:val="18"/>
                <w:szCs w:val="18"/>
              </w:rPr>
              <w:t>9</w:t>
            </w:r>
            <w:r w:rsidRPr="00C72616">
              <w:rPr>
                <w:rFonts w:ascii="Arial" w:hAnsi="Arial" w:cs="Arial"/>
                <w:b/>
                <w:sz w:val="18"/>
                <w:szCs w:val="18"/>
              </w:rPr>
              <w:t xml:space="preserve">  Lungor K+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39BA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639D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3/3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4E7F4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B75/Lung/FC52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638476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C-400 W1600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6DD706C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C72616" w:rsidRPr="00C72616" w14:paraId="5E45039D" w14:textId="77777777" w:rsidTr="00F7099B">
        <w:trPr>
          <w:trHeight w:val="227"/>
        </w:trPr>
        <w:tc>
          <w:tcPr>
            <w:tcW w:w="1980" w:type="dxa"/>
            <w:tcBorders>
              <w:top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DBC41EB" w14:textId="77777777" w:rsidR="00C72616" w:rsidRPr="00C72616" w:rsidRDefault="00C72616" w:rsidP="00C7261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A39B1E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269F8F5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68077FE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B75/Lung/FC52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9880C77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C-400 W1600</w:t>
            </w:r>
          </w:p>
        </w:tc>
        <w:tc>
          <w:tcPr>
            <w:tcW w:w="1105" w:type="dxa"/>
            <w:tcBorders>
              <w:top w:val="nil"/>
              <w:left w:val="nil"/>
              <w:bottom w:val="dashed" w:sz="4" w:space="0" w:color="auto"/>
            </w:tcBorders>
            <w:shd w:val="clear" w:color="auto" w:fill="FFFFFF"/>
            <w:vAlign w:val="center"/>
          </w:tcPr>
          <w:p w14:paraId="4352E5C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Syngo.via</w:t>
            </w:r>
          </w:p>
        </w:tc>
      </w:tr>
      <w:tr w:rsidR="00C72616" w:rsidRPr="00C72616" w14:paraId="7929C34B" w14:textId="77777777" w:rsidTr="00F7099B">
        <w:trPr>
          <w:trHeight w:val="227"/>
        </w:trPr>
        <w:tc>
          <w:tcPr>
            <w:tcW w:w="1980" w:type="dxa"/>
            <w:tcBorders>
              <w:top w:val="dashed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A88A76" w14:textId="77777777" w:rsidR="00C72616" w:rsidRPr="00C72616" w:rsidRDefault="00C72616" w:rsidP="00C7261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72616">
              <w:rPr>
                <w:rFonts w:ascii="Wingdings 3" w:eastAsia="Wingdings 3" w:hAnsi="Wingdings 3" w:cs="Wingdings 3"/>
                <w:sz w:val="18"/>
                <w:szCs w:val="18"/>
                <w:lang w:val="en-US"/>
              </w:rPr>
              <w:t>9</w:t>
            </w:r>
            <w:r w:rsidRPr="00C7261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72616">
              <w:rPr>
                <w:rFonts w:ascii="Arial" w:hAnsi="Arial" w:cs="Arial"/>
                <w:b/>
                <w:sz w:val="18"/>
                <w:szCs w:val="18"/>
                <w:lang w:val="en-US"/>
              </w:rPr>
              <w:t>Lungartärer</w:t>
            </w:r>
            <w:proofErr w:type="spellEnd"/>
            <w:r w:rsidRPr="00C7261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K+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47DFA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1A0A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41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C454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9F015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dashed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66AC404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C72616" w:rsidRPr="00C72616" w14:paraId="590F9E67" w14:textId="77777777" w:rsidTr="00F7099B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5236119A" w14:textId="77777777" w:rsidR="00C72616" w:rsidRPr="00C72616" w:rsidRDefault="00C72616" w:rsidP="00C7261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E166F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FAA3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0FC0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19DD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1112045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C72616" w:rsidRPr="00C72616" w14:paraId="3B3E0D46" w14:textId="77777777" w:rsidTr="00F7099B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73CBD1E" w14:textId="77777777" w:rsidR="00C72616" w:rsidRPr="00C72616" w:rsidRDefault="00C72616" w:rsidP="00C7261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010BA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E6777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42D6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EA33B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628EDF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C72616" w:rsidRPr="00C72616" w14:paraId="5AF67149" w14:textId="77777777" w:rsidTr="00F7099B">
        <w:trPr>
          <w:trHeight w:val="227"/>
        </w:trPr>
        <w:tc>
          <w:tcPr>
            <w:tcW w:w="1980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56900986" w14:textId="77777777" w:rsidR="00C72616" w:rsidRPr="00C72616" w:rsidRDefault="00C72616" w:rsidP="00C72616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A446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E09E3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E42C7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1482B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AE6953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Syngo.via</w:t>
            </w:r>
          </w:p>
        </w:tc>
      </w:tr>
      <w:tr w:rsidR="00C72616" w:rsidRPr="00C72616" w14:paraId="55B0D68F" w14:textId="77777777" w:rsidTr="00F7099B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4DA5B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  <w:lang w:val="en-US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9B0EC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51BBD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5D883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FCB9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1596E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PACS</w:t>
            </w:r>
          </w:p>
        </w:tc>
      </w:tr>
      <w:tr w:rsidR="00C72616" w:rsidRPr="00C72616" w14:paraId="65BC5D34" w14:textId="77777777" w:rsidTr="00F7099B">
        <w:trPr>
          <w:trHeight w:val="22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400B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C72616">
              <w:rPr>
                <w:rFonts w:ascii="Arial" w:hAnsi="Arial" w:cs="Arial"/>
                <w:b/>
                <w:sz w:val="18"/>
                <w:szCs w:val="18"/>
                <w:lang w:val="en-US"/>
              </w:rPr>
              <w:t>Dosrapport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B70DA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51A0F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59A8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4ED4E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083C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72616">
              <w:rPr>
                <w:rFonts w:ascii="Arial" w:hAnsi="Arial" w:cs="Arial"/>
                <w:sz w:val="18"/>
                <w:szCs w:val="18"/>
                <w:lang w:val="en-US"/>
              </w:rPr>
              <w:t>PACS</w:t>
            </w:r>
          </w:p>
        </w:tc>
      </w:tr>
    </w:tbl>
    <w:p w14:paraId="06509406" w14:textId="77777777" w:rsidR="00C72616" w:rsidRPr="00C72616" w:rsidRDefault="00C72616" w:rsidP="00C72616">
      <w:pPr>
        <w:spacing w:after="0" w:line="240" w:lineRule="auto"/>
        <w:ind w:left="0" w:right="0"/>
        <w:rPr>
          <w:rFonts w:ascii="Arial" w:hAnsi="Arial" w:cs="Arial"/>
          <w:sz w:val="18"/>
          <w:szCs w:val="18"/>
          <w:lang w:val="en-US"/>
        </w:rPr>
      </w:pPr>
    </w:p>
    <w:p w14:paraId="5C4B4E85" w14:textId="77777777" w:rsidR="00C72616" w:rsidRPr="00C72616" w:rsidRDefault="00C72616" w:rsidP="009B29FD">
      <w:pPr>
        <w:pStyle w:val="Rubrik2"/>
        <w:ind w:left="0"/>
      </w:pPr>
      <w:proofErr w:type="spellStart"/>
      <w:r w:rsidRPr="00C72616">
        <w:rPr>
          <w:lang w:val="en-US"/>
        </w:rPr>
        <w:t>Hängning</w:t>
      </w:r>
      <w:proofErr w:type="spellEnd"/>
      <w:r w:rsidRPr="00C72616">
        <w:rPr>
          <w:lang w:val="en-US"/>
        </w:rPr>
        <w:t xml:space="preserve"> </w:t>
      </w:r>
      <w:r w:rsidRPr="00C72616">
        <w:t>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559"/>
        <w:gridCol w:w="1560"/>
        <w:gridCol w:w="283"/>
        <w:gridCol w:w="1559"/>
        <w:gridCol w:w="1560"/>
        <w:gridCol w:w="566"/>
      </w:tblGrid>
      <w:tr w:rsidR="00C72616" w:rsidRPr="00C72616" w14:paraId="5532EE52" w14:textId="77777777" w:rsidTr="00C72616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501021D4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15EE8FD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7C1206EB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5AA06C5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57683E82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3415AC94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DEDAB9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C72616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559" w:type="dxa"/>
            <w:vMerge w:val="restart"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41DD681F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Lungor K+</w:t>
            </w:r>
          </w:p>
          <w:p w14:paraId="65F04F0B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4F15346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Lungartärer K+</w:t>
            </w:r>
          </w:p>
          <w:p w14:paraId="7B886AB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283" w:type="dxa"/>
            <w:shd w:val="clear" w:color="auto" w:fill="F2F2F2"/>
          </w:tcPr>
          <w:p w14:paraId="3B72249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right w:val="single" w:sz="24" w:space="0" w:color="F2F2F2"/>
            </w:tcBorders>
            <w:shd w:val="clear" w:color="auto" w:fill="8496B0"/>
            <w:vAlign w:val="center"/>
          </w:tcPr>
          <w:p w14:paraId="24F2FE3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Lungartärer K+</w:t>
            </w:r>
          </w:p>
          <w:p w14:paraId="190E53E7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24" w:space="0" w:color="F2F2F2"/>
            </w:tcBorders>
            <w:shd w:val="clear" w:color="auto" w:fill="8496B0"/>
            <w:vAlign w:val="center"/>
          </w:tcPr>
          <w:p w14:paraId="55B57DF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Lungartärer K+</w:t>
            </w:r>
          </w:p>
          <w:p w14:paraId="2EAD42CB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C72616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7E84115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3DAAD451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E8A7D76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61FBED95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18D6658B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40234FF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13B820FC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19D6314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92C2596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3B111E73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DA005AF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5F06F7BE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295B26D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8ECDDE5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220955FD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5B347C7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796B10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6DB6F027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AC9E644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E9372ED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09ACDF18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47F74BE6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75278886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08AD71F2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0F90EBC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1BA96B0E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E27E84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7C07B925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4F56C537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4ED8A3B9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  <w:vAlign w:val="center"/>
          </w:tcPr>
          <w:p w14:paraId="680DDAC1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  <w:vAlign w:val="center"/>
          </w:tcPr>
          <w:p w14:paraId="768E0330" w14:textId="77777777" w:rsidR="00C72616" w:rsidRPr="00C72616" w:rsidRDefault="00C72616" w:rsidP="00C72616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411D49E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38C0747D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D7CB1C8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3BD1A40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48A4E5DC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913163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6C4922E2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4CCC3AB3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51F4D5F2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706F597F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A41B581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55DCE463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16329198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D082FB7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right w:val="single" w:sz="24" w:space="0" w:color="F2F2F2"/>
            </w:tcBorders>
            <w:shd w:val="clear" w:color="auto" w:fill="8496B0"/>
          </w:tcPr>
          <w:p w14:paraId="2E1B3B80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</w:tcBorders>
            <w:shd w:val="clear" w:color="auto" w:fill="8496B0"/>
          </w:tcPr>
          <w:p w14:paraId="65C663E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6F497C7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2581C8FE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AC963C8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1B05D93C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4A6B83BA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9A94180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24" w:space="0" w:color="F2F2F2"/>
              <w:right w:val="single" w:sz="24" w:space="0" w:color="F2F2F2"/>
            </w:tcBorders>
            <w:shd w:val="clear" w:color="auto" w:fill="8496B0"/>
          </w:tcPr>
          <w:p w14:paraId="0D42978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24" w:space="0" w:color="F2F2F2"/>
              <w:bottom w:val="single" w:sz="24" w:space="0" w:color="F2F2F2"/>
            </w:tcBorders>
            <w:shd w:val="clear" w:color="auto" w:fill="8496B0"/>
          </w:tcPr>
          <w:p w14:paraId="4EBCE413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F867D4D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C72616" w:rsidRPr="00C72616" w14:paraId="756F6115" w14:textId="77777777" w:rsidTr="00C72616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F087FD4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041CD3C4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60F4C178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24" w:space="0" w:color="F2F2F2"/>
              <w:bottom w:val="single" w:sz="4" w:space="0" w:color="auto"/>
            </w:tcBorders>
            <w:shd w:val="clear" w:color="auto" w:fill="F2F2F2"/>
          </w:tcPr>
          <w:p w14:paraId="28AF0C6F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7CD11E" w14:textId="77777777" w:rsidR="00C72616" w:rsidRPr="00C72616" w:rsidRDefault="00C72616" w:rsidP="00C72616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4CEC6621" w14:textId="77777777" w:rsidR="00C72616" w:rsidRPr="00C72616" w:rsidRDefault="00C72616" w:rsidP="00C72616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C72616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6BB9B" w14:textId="77777777" w:rsidR="00F05D75" w:rsidRDefault="00F05D75">
      <w:r>
        <w:separator/>
      </w:r>
    </w:p>
  </w:endnote>
  <w:endnote w:type="continuationSeparator" w:id="0">
    <w:p w14:paraId="6FC3605E" w14:textId="77777777" w:rsidR="00F05D75" w:rsidRDefault="00F05D75">
      <w:r>
        <w:continuationSeparator/>
      </w:r>
    </w:p>
  </w:endnote>
  <w:endnote w:type="continuationNotice" w:id="1">
    <w:p w14:paraId="14652FEF" w14:textId="77777777" w:rsidR="00F05D75" w:rsidRDefault="00F05D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70F6" w14:textId="77777777" w:rsidR="00F05D75" w:rsidRDefault="00F05D75"/>
  </w:footnote>
  <w:footnote w:type="continuationSeparator" w:id="0">
    <w:p w14:paraId="532D8D47" w14:textId="77777777" w:rsidR="00F05D75" w:rsidRDefault="00F05D75">
      <w:r>
        <w:continuationSeparator/>
      </w:r>
    </w:p>
  </w:footnote>
  <w:footnote w:type="continuationNotice" w:id="1">
    <w:p w14:paraId="14B038A7" w14:textId="77777777" w:rsidR="00F05D75" w:rsidRDefault="00F05D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9C3EDA3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41412B0E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F31E80"/>
    <w:multiLevelType w:val="hybridMultilevel"/>
    <w:tmpl w:val="4FB42964"/>
    <w:lvl w:ilvl="0" w:tplc="821869B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1C8C6F4" w:tentative="1">
      <w:start w:val="1"/>
      <w:numFmt w:val="lowerLetter"/>
      <w:lvlText w:val="%2."/>
      <w:lvlJc w:val="left"/>
      <w:pPr>
        <w:ind w:left="1080" w:hanging="360"/>
      </w:pPr>
    </w:lvl>
    <w:lvl w:ilvl="2" w:tplc="13087662" w:tentative="1">
      <w:start w:val="1"/>
      <w:numFmt w:val="lowerRoman"/>
      <w:lvlText w:val="%3."/>
      <w:lvlJc w:val="right"/>
      <w:pPr>
        <w:ind w:left="1800" w:hanging="180"/>
      </w:pPr>
    </w:lvl>
    <w:lvl w:ilvl="3" w:tplc="FDC2B55C" w:tentative="1">
      <w:start w:val="1"/>
      <w:numFmt w:val="decimal"/>
      <w:lvlText w:val="%4."/>
      <w:lvlJc w:val="left"/>
      <w:pPr>
        <w:ind w:left="2520" w:hanging="360"/>
      </w:pPr>
    </w:lvl>
    <w:lvl w:ilvl="4" w:tplc="05BC4410" w:tentative="1">
      <w:start w:val="1"/>
      <w:numFmt w:val="lowerLetter"/>
      <w:lvlText w:val="%5."/>
      <w:lvlJc w:val="left"/>
      <w:pPr>
        <w:ind w:left="3240" w:hanging="360"/>
      </w:pPr>
    </w:lvl>
    <w:lvl w:ilvl="5" w:tplc="6E40FD72" w:tentative="1">
      <w:start w:val="1"/>
      <w:numFmt w:val="lowerRoman"/>
      <w:lvlText w:val="%6."/>
      <w:lvlJc w:val="right"/>
      <w:pPr>
        <w:ind w:left="3960" w:hanging="180"/>
      </w:pPr>
    </w:lvl>
    <w:lvl w:ilvl="6" w:tplc="C2E45A30" w:tentative="1">
      <w:start w:val="1"/>
      <w:numFmt w:val="decimal"/>
      <w:lvlText w:val="%7."/>
      <w:lvlJc w:val="left"/>
      <w:pPr>
        <w:ind w:left="4680" w:hanging="360"/>
      </w:pPr>
    </w:lvl>
    <w:lvl w:ilvl="7" w:tplc="4688215A" w:tentative="1">
      <w:start w:val="1"/>
      <w:numFmt w:val="lowerLetter"/>
      <w:lvlText w:val="%8."/>
      <w:lvlJc w:val="left"/>
      <w:pPr>
        <w:ind w:left="5400" w:hanging="360"/>
      </w:pPr>
    </w:lvl>
    <w:lvl w:ilvl="8" w:tplc="0486E5D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BB018CA"/>
    <w:multiLevelType w:val="hybridMultilevel"/>
    <w:tmpl w:val="7FBA80B4"/>
    <w:lvl w:ilvl="0" w:tplc="9AA8C5B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64740D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70C7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1036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55479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7422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AD4AC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5E24E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F2E4B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B384CA5"/>
    <w:multiLevelType w:val="hybridMultilevel"/>
    <w:tmpl w:val="98D0EACE"/>
    <w:lvl w:ilvl="0" w:tplc="9BEC1A6C">
      <w:start w:val="1"/>
      <w:numFmt w:val="decimal"/>
      <w:lvlText w:val="%1."/>
      <w:lvlJc w:val="left"/>
      <w:pPr>
        <w:ind w:left="227" w:hanging="227"/>
      </w:pPr>
      <w:rPr>
        <w:rFonts w:hint="default"/>
        <w:b/>
      </w:rPr>
    </w:lvl>
    <w:lvl w:ilvl="1" w:tplc="E7A8B104" w:tentative="1">
      <w:start w:val="1"/>
      <w:numFmt w:val="lowerLetter"/>
      <w:lvlText w:val="%2."/>
      <w:lvlJc w:val="left"/>
      <w:pPr>
        <w:ind w:left="1080" w:hanging="360"/>
      </w:pPr>
    </w:lvl>
    <w:lvl w:ilvl="2" w:tplc="624C9CEC" w:tentative="1">
      <w:start w:val="1"/>
      <w:numFmt w:val="lowerRoman"/>
      <w:lvlText w:val="%3."/>
      <w:lvlJc w:val="right"/>
      <w:pPr>
        <w:ind w:left="1800" w:hanging="180"/>
      </w:pPr>
    </w:lvl>
    <w:lvl w:ilvl="3" w:tplc="8F4CEA66" w:tentative="1">
      <w:start w:val="1"/>
      <w:numFmt w:val="decimal"/>
      <w:lvlText w:val="%4."/>
      <w:lvlJc w:val="left"/>
      <w:pPr>
        <w:ind w:left="2520" w:hanging="360"/>
      </w:pPr>
    </w:lvl>
    <w:lvl w:ilvl="4" w:tplc="13724A62" w:tentative="1">
      <w:start w:val="1"/>
      <w:numFmt w:val="lowerLetter"/>
      <w:lvlText w:val="%5."/>
      <w:lvlJc w:val="left"/>
      <w:pPr>
        <w:ind w:left="3240" w:hanging="360"/>
      </w:pPr>
    </w:lvl>
    <w:lvl w:ilvl="5" w:tplc="1952C3C4" w:tentative="1">
      <w:start w:val="1"/>
      <w:numFmt w:val="lowerRoman"/>
      <w:lvlText w:val="%6."/>
      <w:lvlJc w:val="right"/>
      <w:pPr>
        <w:ind w:left="3960" w:hanging="180"/>
      </w:pPr>
    </w:lvl>
    <w:lvl w:ilvl="6" w:tplc="DC52E83E" w:tentative="1">
      <w:start w:val="1"/>
      <w:numFmt w:val="decimal"/>
      <w:lvlText w:val="%7."/>
      <w:lvlJc w:val="left"/>
      <w:pPr>
        <w:ind w:left="4680" w:hanging="360"/>
      </w:pPr>
    </w:lvl>
    <w:lvl w:ilvl="7" w:tplc="44E09A34" w:tentative="1">
      <w:start w:val="1"/>
      <w:numFmt w:val="lowerLetter"/>
      <w:lvlText w:val="%8."/>
      <w:lvlJc w:val="left"/>
      <w:pPr>
        <w:ind w:left="5400" w:hanging="360"/>
      </w:pPr>
    </w:lvl>
    <w:lvl w:ilvl="8" w:tplc="61A456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F0C71"/>
    <w:multiLevelType w:val="hybridMultilevel"/>
    <w:tmpl w:val="FB72D93C"/>
    <w:lvl w:ilvl="0" w:tplc="5820355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863884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2A27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D6416A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3C8D0D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D8EB6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A5681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F00ED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28BB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267220">
    <w:abstractNumId w:val="21"/>
  </w:num>
  <w:num w:numId="2" w16cid:durableId="1192375059">
    <w:abstractNumId w:val="16"/>
  </w:num>
  <w:num w:numId="3" w16cid:durableId="1234241562">
    <w:abstractNumId w:val="0"/>
  </w:num>
  <w:num w:numId="4" w16cid:durableId="1834905327">
    <w:abstractNumId w:val="6"/>
  </w:num>
  <w:num w:numId="5" w16cid:durableId="170150377">
    <w:abstractNumId w:val="19"/>
  </w:num>
  <w:num w:numId="6" w16cid:durableId="50154845">
    <w:abstractNumId w:val="2"/>
  </w:num>
  <w:num w:numId="7" w16cid:durableId="1638022604">
    <w:abstractNumId w:val="13"/>
  </w:num>
  <w:num w:numId="8" w16cid:durableId="1302883510">
    <w:abstractNumId w:val="9"/>
  </w:num>
  <w:num w:numId="9" w16cid:durableId="1083532381">
    <w:abstractNumId w:val="1"/>
  </w:num>
  <w:num w:numId="10" w16cid:durableId="1273783351">
    <w:abstractNumId w:val="1"/>
  </w:num>
  <w:num w:numId="11" w16cid:durableId="1245258714">
    <w:abstractNumId w:val="3"/>
  </w:num>
  <w:num w:numId="12" w16cid:durableId="484005338">
    <w:abstractNumId w:val="4"/>
  </w:num>
  <w:num w:numId="13" w16cid:durableId="447284443">
    <w:abstractNumId w:val="15"/>
  </w:num>
  <w:num w:numId="14" w16cid:durableId="432626553">
    <w:abstractNumId w:val="10"/>
  </w:num>
  <w:num w:numId="15" w16cid:durableId="812989922">
    <w:abstractNumId w:val="7"/>
  </w:num>
  <w:num w:numId="16" w16cid:durableId="1332173039">
    <w:abstractNumId w:val="14"/>
  </w:num>
  <w:num w:numId="17" w16cid:durableId="948708511">
    <w:abstractNumId w:val="5"/>
  </w:num>
  <w:num w:numId="18" w16cid:durableId="510071900">
    <w:abstractNumId w:val="12"/>
  </w:num>
  <w:num w:numId="19" w16cid:durableId="1613053558">
    <w:abstractNumId w:val="20"/>
  </w:num>
  <w:num w:numId="20" w16cid:durableId="740252704">
    <w:abstractNumId w:val="8"/>
  </w:num>
  <w:num w:numId="21" w16cid:durableId="126776928">
    <w:abstractNumId w:val="18"/>
  </w:num>
  <w:num w:numId="22" w16cid:durableId="389698297">
    <w:abstractNumId w:val="11"/>
  </w:num>
  <w:num w:numId="23" w16cid:durableId="16570326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0D9B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0132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6F19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D720F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78BE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06EAC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D243F"/>
    <w:rsid w:val="005E02B3"/>
    <w:rsid w:val="005E1E24"/>
    <w:rsid w:val="00603E5A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3735E"/>
    <w:rsid w:val="0065595B"/>
    <w:rsid w:val="00660269"/>
    <w:rsid w:val="00665F89"/>
    <w:rsid w:val="00673C92"/>
    <w:rsid w:val="006753EC"/>
    <w:rsid w:val="006A2789"/>
    <w:rsid w:val="006A4978"/>
    <w:rsid w:val="006A5031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674"/>
    <w:rsid w:val="007A5C6F"/>
    <w:rsid w:val="007D4241"/>
    <w:rsid w:val="007D4317"/>
    <w:rsid w:val="007D4EA3"/>
    <w:rsid w:val="007F1CFF"/>
    <w:rsid w:val="007F5DD5"/>
    <w:rsid w:val="008071A2"/>
    <w:rsid w:val="00821A1B"/>
    <w:rsid w:val="008262E9"/>
    <w:rsid w:val="00827E69"/>
    <w:rsid w:val="00835C4D"/>
    <w:rsid w:val="00843F48"/>
    <w:rsid w:val="0084410A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A4667"/>
    <w:rsid w:val="009B1F6B"/>
    <w:rsid w:val="009B29FD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74EE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36902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2616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1434F"/>
    <w:rsid w:val="00E34B9A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2D0C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05D48"/>
    <w:rsid w:val="00F05D75"/>
    <w:rsid w:val="00F22264"/>
    <w:rsid w:val="00F2564D"/>
    <w:rsid w:val="00F35B05"/>
    <w:rsid w:val="00F413D9"/>
    <w:rsid w:val="00F5135F"/>
    <w:rsid w:val="00F51F78"/>
    <w:rsid w:val="00F7099B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E2778"/>
    <w:rsid w:val="00FF7C02"/>
    <w:rsid w:val="024801E3"/>
    <w:rsid w:val="12814460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E15E885D-C33B-48D7-AA61-3D3D539B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8" /><Relationship Type="http://schemas.openxmlformats.org/officeDocument/2006/relationships/image" Target="media/image5.png" Id="rId26" /><Relationship Type="http://schemas.openxmlformats.org/officeDocument/2006/relationships/diagramQuickStyle" Target="diagrams/quickStyl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image" Target="media/image4.png" Id="rId25" /><Relationship Type="http://schemas.openxmlformats.org/officeDocument/2006/relationships/footer" Target="footer3.xml" Id="rId16" /><Relationship Type="http://schemas.openxmlformats.org/officeDocument/2006/relationships/diagramLayout" Target="diagrams/layout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3.png" Id="rId24" /><Relationship Type="http://schemas.openxmlformats.org/officeDocument/2006/relationships/header" Target="header2.xml" Id="rId15" /><Relationship Type="http://schemas.microsoft.com/office/2007/relationships/diagramDrawing" Target="diagrams/drawing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diagramData" Target="diagrams/data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Colors" Target="diagrams/colors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110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7671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232" y="188812"/>
          <a:ext cx="961204" cy="431999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</a:t>
          </a:r>
        </a:p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BT+5 s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4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4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4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4" custScaleX="99896" custScaleY="112242">
        <dgm:presLayoutVars>
          <dgm:bulletEnabled val="1"/>
        </dgm:presLayoutVars>
      </dgm:prSet>
      <dgm:spPr/>
    </dgm:pt>
  </dgm:ptLst>
  <dgm:cxnLst>
    <dgm:cxn modelId="{F5545A2A-706F-4758-9055-B457A6790139}" type="presOf" srcId="{72C3C3E7-AFE7-48AF-A84A-F5F4B462ABCE}" destId="{AD4E5296-B06F-4F82-9CB5-F741BF6BFCC1}" srcOrd="0" destOrd="0" presId="urn:microsoft.com/office/officeart/2005/8/layout/hChevron3"/>
    <dgm:cxn modelId="{14A8F461-D9B9-4466-8093-16565848B4C8}" type="presOf" srcId="{548E9FD9-7371-42E5-8C31-C03B33C90BF7}" destId="{6CE68A43-9C69-4212-AF24-9AFEE7CA1715}" srcOrd="0" destOrd="0" presId="urn:microsoft.com/office/officeart/2005/8/layout/hChevron3"/>
    <dgm:cxn modelId="{3F28358F-2275-40E6-99B9-6ACC79FA1039}" type="presOf" srcId="{D813EA76-4FD3-4C15-BFBC-B1DF43B29666}" destId="{4784DBD1-3CBE-41A8-A2C7-CF088F838C79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C13E4AC5-8DA4-4075-BE55-F0987BBE8D86}" type="presOf" srcId="{7D55B2F1-F7F7-4A6B-AFB0-F846FDB634B5}" destId="{E13D0391-DAD9-4B61-AB66-3FA48A4F7006}" srcOrd="0" destOrd="0" presId="urn:microsoft.com/office/officeart/2005/8/layout/hChevron3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BE67A9FE-60CE-48D4-AF6B-130504CA511A}" type="presOf" srcId="{B73EA016-5B5E-4372-8AFF-E16F061CFA05}" destId="{1F6A0B97-83F0-4189-B0CB-00156B0AC153}" srcOrd="0" destOrd="0" presId="urn:microsoft.com/office/officeart/2005/8/layout/hChevron3"/>
    <dgm:cxn modelId="{D5B21CCC-E3E6-41C3-A154-C3D76DB80EF5}" type="presParOf" srcId="{1F6A0B97-83F0-4189-B0CB-00156B0AC153}" destId="{4784DBD1-3CBE-41A8-A2C7-CF088F838C79}" srcOrd="0" destOrd="0" presId="urn:microsoft.com/office/officeart/2005/8/layout/hChevron3"/>
    <dgm:cxn modelId="{9F6BD7BC-530D-4F87-868F-90400AC72177}" type="presParOf" srcId="{1F6A0B97-83F0-4189-B0CB-00156B0AC153}" destId="{37D14BC8-3203-463C-9804-9B3B86B621FF}" srcOrd="1" destOrd="0" presId="urn:microsoft.com/office/officeart/2005/8/layout/hChevron3"/>
    <dgm:cxn modelId="{FF9FE97C-0FD4-439C-B485-A3C9487485B1}" type="presParOf" srcId="{1F6A0B97-83F0-4189-B0CB-00156B0AC153}" destId="{E13D0391-DAD9-4B61-AB66-3FA48A4F7006}" srcOrd="2" destOrd="0" presId="urn:microsoft.com/office/officeart/2005/8/layout/hChevron3"/>
    <dgm:cxn modelId="{20D54249-5279-4B7E-9407-5052364B7982}" type="presParOf" srcId="{1F6A0B97-83F0-4189-B0CB-00156B0AC153}" destId="{F9271109-4339-4036-9126-150629D10456}" srcOrd="3" destOrd="0" presId="urn:microsoft.com/office/officeart/2005/8/layout/hChevron3"/>
    <dgm:cxn modelId="{F138B2C2-8985-4F65-8CA4-3B70CF51DC4F}" type="presParOf" srcId="{1F6A0B97-83F0-4189-B0CB-00156B0AC153}" destId="{AD4E5296-B06F-4F82-9CB5-F741BF6BFCC1}" srcOrd="4" destOrd="0" presId="urn:microsoft.com/office/officeart/2005/8/layout/hChevron3"/>
    <dgm:cxn modelId="{D3AE1D61-0FCE-4D1E-B800-37CA8B90C3EF}" type="presParOf" srcId="{1F6A0B97-83F0-4189-B0CB-00156B0AC153}" destId="{99F7A086-6C98-4385-8FFE-3337C1F24694}" srcOrd="5" destOrd="0" presId="urn:microsoft.com/office/officeart/2005/8/layout/hChevron3"/>
    <dgm:cxn modelId="{927CF3D0-DD45-4A73-923E-F1F343A50267}" type="presParOf" srcId="{1F6A0B97-83F0-4189-B0CB-00156B0AC153}" destId="{6CE68A43-9C69-4212-AF24-9AFEE7CA1715}" srcOrd="6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549" y="188857"/>
          <a:ext cx="961002" cy="431910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549" y="188857"/>
        <a:ext cx="853025" cy="431910"/>
      </dsp:txXfrm>
    </dsp:sp>
    <dsp:sp modelId="{E13D0391-DAD9-4B61-AB66-3FA48A4F7006}">
      <dsp:nvSpPr>
        <dsp:cNvPr id="0" name=""/>
        <dsp:cNvSpPr/>
      </dsp:nvSpPr>
      <dsp:spPr>
        <a:xfrm>
          <a:off x="769110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Pre-monitor</a:t>
          </a:r>
        </a:p>
      </dsp:txBody>
      <dsp:txXfrm>
        <a:off x="985065" y="188857"/>
        <a:ext cx="529092" cy="431910"/>
      </dsp:txXfrm>
    </dsp:sp>
    <dsp:sp modelId="{AD4E5296-B06F-4F82-9CB5-F741BF6BFCC1}">
      <dsp:nvSpPr>
        <dsp:cNvPr id="0" name=""/>
        <dsp:cNvSpPr/>
      </dsp:nvSpPr>
      <dsp:spPr>
        <a:xfrm>
          <a:off x="1537671" y="188857"/>
          <a:ext cx="961002" cy="431910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1753626" y="188857"/>
        <a:ext cx="529092" cy="431910"/>
      </dsp:txXfrm>
    </dsp:sp>
    <dsp:sp modelId="{6CE68A43-9C69-4212-AF24-9AFEE7CA1715}">
      <dsp:nvSpPr>
        <dsp:cNvPr id="0" name=""/>
        <dsp:cNvSpPr/>
      </dsp:nvSpPr>
      <dsp:spPr>
        <a:xfrm>
          <a:off x="2306232" y="188812"/>
          <a:ext cx="961204" cy="431999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BT+5 s</a:t>
          </a:r>
        </a:p>
      </dsp:txBody>
      <dsp:txXfrm>
        <a:off x="2522232" y="188812"/>
        <a:ext cx="529205" cy="431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373</Words>
  <Characters>1982</Characters>
  <Application>Microsoft Office Word</Application>
  <DocSecurity>0</DocSecurity>
  <Lines>16</Lines>
  <Paragraphs>4</Paragraphs>
  <ScaleCrop>false</ScaleCrop>
  <Manager/>
  <Company/>
  <LinksUpToDate>false</LinksUpToDate>
  <CharactersWithSpaces>2351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Lungemboli (838207A)</dc:title>
  <dc:subject/>
  <dc:creator>patrik.jens.johansson@vgregion.se</dc:creator>
  <keywords/>
  <lastModifiedBy>Ulrica Sehlberg</lastModifiedBy>
  <revision>10</revision>
  <lastPrinted>2016-03-31T19:56:00.0000000Z</lastPrinted>
  <dcterms:created xsi:type="dcterms:W3CDTF">2026-10-16T08:00:00.0000000Z</dcterms:created>
  <dcterms:modified xsi:type="dcterms:W3CDTF">2026-10-16T08:00:00.0000000Z</dcterms:modified>
</coreProperties>
</file>