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55E7D" w14:textId="77777777" w:rsidR="00C72616" w:rsidRDefault="00C72616" w:rsidP="00F35B05">
      <w:pPr>
        <w:pStyle w:val="Heading2"/>
        <w:sectPr w:rsidR="00C72616" w:rsidSect="00C7261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0B0F27F" w14:textId="77777777" w:rsidR="00C72616" w:rsidRPr="00C72616" w:rsidRDefault="00C72616" w:rsidP="00C7261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F53C9F4" w14:textId="77777777" w:rsidR="00C72616" w:rsidRPr="00C72616" w:rsidRDefault="00C72616" w:rsidP="00C7261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82D1202" w14:textId="2F5B043C" w:rsidR="00C72616" w:rsidRPr="00C72616" w:rsidRDefault="008071A2" w:rsidP="008071A2">
      <w:pPr>
        <w:pStyle w:val="Heading1"/>
        <w:ind w:left="0"/>
        <w:rPr>
          <w:sz w:val="18"/>
          <w:szCs w:val="18"/>
        </w:rPr>
      </w:pPr>
      <w:r w:rsidRPr="00C72616">
        <w:t>DT Lungemboli (838207A)</w:t>
      </w:r>
    </w:p>
    <w:p w14:paraId="03F6C01D" w14:textId="77777777" w:rsidR="00C72616" w:rsidRPr="00C72616" w:rsidRDefault="00C72616" w:rsidP="008071A2">
      <w:pPr>
        <w:pStyle w:val="Heading2"/>
        <w:ind w:left="0"/>
      </w:pPr>
      <w:r w:rsidRPr="00C72616">
        <w:t>Syfte</w:t>
      </w:r>
    </w:p>
    <w:p w14:paraId="2C34CCE9" w14:textId="77777777" w:rsidR="00C72616" w:rsidRDefault="00C72616" w:rsidP="00C7261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C72616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E8563E9" w14:textId="77777777" w:rsidR="008071A2" w:rsidRPr="00C72616" w:rsidRDefault="008071A2" w:rsidP="00C7261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E56C9CC" w14:textId="77777777" w:rsidR="008071A2" w:rsidRPr="00C72616" w:rsidRDefault="008071A2" w:rsidP="008071A2">
      <w:pPr>
        <w:pStyle w:val="Heading2"/>
        <w:ind w:left="0"/>
      </w:pPr>
      <w:r w:rsidRPr="00C72616">
        <w:t>Reviderat i denna version</w:t>
      </w:r>
    </w:p>
    <w:p w14:paraId="22885D05" w14:textId="4EC816CC" w:rsidR="008071A2" w:rsidRPr="00C72616" w:rsidRDefault="008071A2" w:rsidP="008071A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C72616">
        <w:rPr>
          <w:rFonts w:ascii="Arial" w:hAnsi="Arial" w:cs="Arial"/>
          <w:sz w:val="18"/>
          <w:szCs w:val="18"/>
        </w:rPr>
        <w:t>Inga förändringa</w:t>
      </w:r>
      <w:r>
        <w:rPr>
          <w:rFonts w:ascii="Arial" w:hAnsi="Arial" w:cs="Arial"/>
          <w:sz w:val="18"/>
          <w:szCs w:val="18"/>
        </w:rPr>
        <w:t>r.</w:t>
      </w:r>
    </w:p>
    <w:p w14:paraId="00A5DF37" w14:textId="77777777" w:rsidR="00C72616" w:rsidRPr="00C72616" w:rsidRDefault="00C72616" w:rsidP="00C7261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670E8EA" w14:textId="77777777" w:rsidR="00C72616" w:rsidRPr="00C72616" w:rsidRDefault="00C72616" w:rsidP="008071A2">
      <w:pPr>
        <w:pStyle w:val="Heading2"/>
        <w:ind w:left="0"/>
      </w:pPr>
      <w:r w:rsidRPr="00C72616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72616" w:rsidRPr="00C72616" w14:paraId="639ED6BE" w14:textId="77777777" w:rsidTr="00F7099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4A45217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EEE361E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Lungemboli.</w:t>
            </w:r>
          </w:p>
        </w:tc>
      </w:tr>
      <w:tr w:rsidR="00C72616" w:rsidRPr="00C72616" w14:paraId="4A3A8F70" w14:textId="77777777" w:rsidTr="00F7099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A1198D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5E30F5" w14:textId="43633832" w:rsidR="00C72616" w:rsidRPr="00C72616" w:rsidRDefault="00F7099B" w:rsidP="00C7261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="00C72616" w:rsidRPr="00C7261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</w:t>
              </w:r>
              <w:r w:rsidR="00C72616" w:rsidRPr="00C7261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e</w:t>
              </w:r>
              <w:r w:rsidR="00C72616" w:rsidRPr="00C7261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atinin</w:t>
              </w:r>
              <w:proofErr w:type="spellEnd"/>
            </w:hyperlink>
            <w:r w:rsidR="00C72616" w:rsidRPr="00C72616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3288EEB6" w14:textId="77777777" w:rsidR="00C72616" w:rsidRPr="00C72616" w:rsidRDefault="00C72616" w:rsidP="00C7261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C72616" w:rsidRPr="00C72616" w14:paraId="04794FC0" w14:textId="77777777" w:rsidTr="00F7099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9D94ED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F672EC1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C72616" w:rsidRPr="00C72616" w14:paraId="1104B319" w14:textId="77777777" w:rsidTr="00F7099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F51D9E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7DF7F6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Beroende på patientens ålder:</w:t>
            </w:r>
          </w:p>
          <w:p w14:paraId="559E6FBC" w14:textId="77777777" w:rsidR="00C72616" w:rsidRPr="00C72616" w:rsidRDefault="00C72616" w:rsidP="00C7261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 xml:space="preserve">Under 40 år: </w:t>
            </w:r>
            <w:proofErr w:type="spellStart"/>
            <w:r w:rsidRPr="00C72616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C72616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C72616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C72616">
              <w:rPr>
                <w:rFonts w:ascii="Arial" w:hAnsi="Arial" w:cs="Arial"/>
                <w:sz w:val="18"/>
                <w:szCs w:val="18"/>
              </w:rPr>
              <w:t xml:space="preserve"> ”Lungemboli under 40 år”.</w:t>
            </w:r>
          </w:p>
          <w:p w14:paraId="3A315132" w14:textId="77777777" w:rsidR="00C72616" w:rsidRPr="00C72616" w:rsidRDefault="00C72616" w:rsidP="00C7261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 xml:space="preserve">Över 40 år: </w:t>
            </w:r>
            <w:proofErr w:type="spellStart"/>
            <w:r w:rsidRPr="00C72616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C72616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C72616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C72616">
              <w:rPr>
                <w:rFonts w:ascii="Arial" w:hAnsi="Arial" w:cs="Arial"/>
                <w:sz w:val="18"/>
                <w:szCs w:val="18"/>
              </w:rPr>
              <w:t xml:space="preserve"> ”Lungemboli över 40 år”.</w:t>
            </w:r>
          </w:p>
        </w:tc>
      </w:tr>
      <w:tr w:rsidR="00C72616" w:rsidRPr="00C72616" w14:paraId="78F93A10" w14:textId="77777777" w:rsidTr="00F7099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5787F1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071BCA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2616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3CC1FC4F" w14:textId="4BACD476" w:rsidR="00C72616" w:rsidRPr="00C72616" w:rsidRDefault="00F7099B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="00C72616" w:rsidRPr="00C7261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C72616" w:rsidRPr="00C72616" w14:paraId="4278090E" w14:textId="77777777" w:rsidTr="00F7099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C357013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2616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91950E8" w14:textId="77777777" w:rsidR="00C72616" w:rsidRPr="00C72616" w:rsidRDefault="00C72616" w:rsidP="00C7261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B41C379" w14:textId="77777777" w:rsidR="00C72616" w:rsidRPr="00C72616" w:rsidRDefault="00C72616" w:rsidP="00C7261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C72616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C7261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4F4E814" w14:textId="77777777" w:rsidR="00C72616" w:rsidRPr="00C72616" w:rsidRDefault="00C72616" w:rsidP="00C7261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120023FF" w14:textId="77777777" w:rsidR="00C72616" w:rsidRPr="00C72616" w:rsidRDefault="00C72616" w:rsidP="00C7261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A71B32C" w14:textId="77777777" w:rsidR="00C72616" w:rsidRPr="00C72616" w:rsidRDefault="00C72616" w:rsidP="009B29FD">
      <w:pPr>
        <w:pStyle w:val="Heading2"/>
        <w:ind w:left="0"/>
      </w:pPr>
      <w:r w:rsidRPr="00C72616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566"/>
        <w:gridCol w:w="2522"/>
      </w:tblGrid>
      <w:tr w:rsidR="00C72616" w:rsidRPr="00C72616" w14:paraId="32028A09" w14:textId="77777777" w:rsidTr="00C72616">
        <w:trPr>
          <w:trHeight w:val="520"/>
        </w:trPr>
        <w:tc>
          <w:tcPr>
            <w:tcW w:w="651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6F3680A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416D170" wp14:editId="1A6D7A2D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EB254C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7261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F4C492" wp14:editId="6D26060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175895</wp:posOffset>
                      </wp:positionV>
                      <wp:extent cx="1457325" cy="1338580"/>
                      <wp:effectExtent l="19050" t="19050" r="28575" b="1397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515" cy="133858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304BE219" id="Rektangel 3" o:spid="_x0000_s1026" style="position:absolute;margin-left:.5pt;margin-top:13.85pt;width:114.75pt;height:10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" filled="f" strokecolor="red" strokeweight="3pt"/>
                  </w:pict>
                </mc:Fallback>
              </mc:AlternateContent>
            </w:r>
            <w:r w:rsidRPr="00C7261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6C23772" wp14:editId="43D608D3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186055</wp:posOffset>
                      </wp:positionV>
                      <wp:extent cx="410210" cy="1316355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163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24D43E" w14:textId="77777777" w:rsidR="00C72616" w:rsidRPr="0066567D" w:rsidRDefault="00C72616" w:rsidP="003778B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C23772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45.4pt;margin-top:14.65pt;width:32.3pt;height:103.6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" adj="3366" fillcolor="red" stroked="f" strokeweight="1pt">
                      <v:textbox inset="1mm,1mm,1mm,1mm">
                        <w:txbxContent>
                          <w:p w14:paraId="7024D43E" w14:textId="77777777" w:rsidR="00C72616" w:rsidRPr="0066567D" w:rsidRDefault="00C72616" w:rsidP="003778B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2616">
              <w:rPr>
                <w:noProof/>
                <w:szCs w:val="20"/>
              </w:rPr>
              <w:drawing>
                <wp:inline distT="0" distB="0" distL="0" distR="0" wp14:anchorId="051D5C86" wp14:editId="52733A4C">
                  <wp:extent cx="1477670" cy="1796040"/>
                  <wp:effectExtent l="0" t="0" r="825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68869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09" cy="180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616" w:rsidRPr="00C72616" w14:paraId="433C2241" w14:textId="77777777" w:rsidTr="00C72616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676424E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1DA654F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6D394D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72616" w:rsidRPr="00C72616" w14:paraId="778D20DF" w14:textId="77777777" w:rsidTr="00C72616">
        <w:trPr>
          <w:trHeight w:val="227"/>
        </w:trPr>
        <w:tc>
          <w:tcPr>
            <w:tcW w:w="1950" w:type="dxa"/>
            <w:shd w:val="clear" w:color="auto" w:fill="FFFFFF"/>
          </w:tcPr>
          <w:p w14:paraId="74FAE4F0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582DB669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72616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C72616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CBBB149" w14:textId="77777777" w:rsidR="00C72616" w:rsidRPr="00C72616" w:rsidRDefault="00C72616" w:rsidP="00C72616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C72616" w:rsidRPr="00C72616" w14:paraId="771726D5" w14:textId="77777777" w:rsidTr="00C72616">
        <w:trPr>
          <w:trHeight w:val="227"/>
        </w:trPr>
        <w:tc>
          <w:tcPr>
            <w:tcW w:w="1950" w:type="dxa"/>
            <w:shd w:val="clear" w:color="auto" w:fill="FFFFFF"/>
          </w:tcPr>
          <w:p w14:paraId="7C3305D1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4C73180A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C72616">
              <w:rPr>
                <w:rFonts w:ascii="Arial" w:hAnsi="Arial" w:cs="Arial"/>
                <w:sz w:val="18"/>
                <w:szCs w:val="18"/>
              </w:rPr>
              <w:t>truncus</w:t>
            </w:r>
            <w:proofErr w:type="spellEnd"/>
            <w:r w:rsidRPr="00C7261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2616">
              <w:rPr>
                <w:rFonts w:ascii="Arial" w:hAnsi="Arial" w:cs="Arial"/>
                <w:sz w:val="18"/>
                <w:szCs w:val="18"/>
              </w:rPr>
              <w:t>pulmonalis</w:t>
            </w:r>
            <w:proofErr w:type="spellEnd"/>
            <w:r w:rsidRPr="00C72616">
              <w:rPr>
                <w:rFonts w:ascii="Arial" w:hAnsi="Arial" w:cs="Arial"/>
                <w:sz w:val="18"/>
                <w:szCs w:val="18"/>
              </w:rPr>
              <w:t>, tröskelvärde 150 HU (GE och Toshiba), 120 HU (Siemens).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6E0DDF" w14:textId="77777777" w:rsidR="00C72616" w:rsidRPr="00C72616" w:rsidRDefault="00C72616" w:rsidP="00C72616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C72616" w:rsidRPr="00C72616" w14:paraId="274C04AA" w14:textId="77777777" w:rsidTr="00C72616">
        <w:trPr>
          <w:trHeight w:val="227"/>
        </w:trPr>
        <w:tc>
          <w:tcPr>
            <w:tcW w:w="1950" w:type="dxa"/>
            <w:shd w:val="clear" w:color="auto" w:fill="FFFFFF"/>
          </w:tcPr>
          <w:p w14:paraId="4E39BF46" w14:textId="77777777" w:rsidR="00C72616" w:rsidRPr="00C72616" w:rsidRDefault="00C72616" w:rsidP="00C72616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Thorax K+ artärfas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186BD10D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C72616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C7261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2616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C72616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  <w:p w14:paraId="7B3F936B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i/>
                <w:sz w:val="18"/>
                <w:szCs w:val="18"/>
              </w:rPr>
              <w:t>Patienten ska andas lugnt och göra andningsuppehåll mellan inspiration och exspiration.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1077CCF" w14:textId="77777777" w:rsidR="00C72616" w:rsidRPr="00C72616" w:rsidRDefault="00C72616" w:rsidP="00C7261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379C825" w14:textId="77777777" w:rsidR="00C72616" w:rsidRPr="00C72616" w:rsidRDefault="00C72616" w:rsidP="00C72616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1FFF00E" w14:textId="77777777" w:rsidR="00C72616" w:rsidRPr="00C72616" w:rsidRDefault="00C72616" w:rsidP="009B29FD">
      <w:pPr>
        <w:pStyle w:val="Heading2"/>
        <w:ind w:left="0"/>
      </w:pPr>
      <w:proofErr w:type="spellStart"/>
      <w:r w:rsidRPr="00C72616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C72616" w:rsidRPr="00C72616" w14:paraId="77C1AB71" w14:textId="77777777" w:rsidTr="00C7261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2A94745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1FD10C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A38EEE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990699A" wp14:editId="242FF351">
                      <wp:simplePos x="0" y="0"/>
                      <wp:positionH relativeFrom="margin">
                        <wp:posOffset>1017270</wp:posOffset>
                      </wp:positionH>
                      <wp:positionV relativeFrom="paragraph">
                        <wp:posOffset>315595</wp:posOffset>
                      </wp:positionV>
                      <wp:extent cx="409575" cy="510540"/>
                      <wp:effectExtent l="0" t="0" r="9525" b="381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1054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E04799" w14:textId="77777777" w:rsidR="00C72616" w:rsidRPr="0066564D" w:rsidRDefault="00C72616" w:rsidP="003778B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90699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80.1pt;margin-top:24.85pt;width:32.25pt;height:40.2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" adj="12936" fillcolor="red" stroked="f" strokeweight="1pt">
                      <v:textbox style="layout-flow:vertical" inset="1mm,1mm,1mm,1mm">
                        <w:txbxContent>
                          <w:p w14:paraId="27E04799" w14:textId="77777777" w:rsidR="00C72616" w:rsidRPr="0066564D" w:rsidRDefault="00C72616" w:rsidP="003778B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72616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E963102" wp14:editId="42E2F79D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641985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FBE687" w14:textId="77777777" w:rsidR="00C72616" w:rsidRPr="0066567D" w:rsidRDefault="00C72616" w:rsidP="003778B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63102" id="Pil: uppåt 24" o:spid="_x0000_s1028" type="#_x0000_t68" style="position:absolute;left:0;text-align:left;margin-left:23.5pt;margin-top:50.5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R7EELd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1DFBE687" w14:textId="77777777" w:rsidR="00C72616" w:rsidRPr="0066567D" w:rsidRDefault="00C72616" w:rsidP="003778B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261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8420C5E" wp14:editId="38E12CD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312420</wp:posOffset>
                      </wp:positionV>
                      <wp:extent cx="1460500" cy="5715"/>
                      <wp:effectExtent l="19050" t="19050" r="6350" b="32385"/>
                      <wp:wrapNone/>
                      <wp:docPr id="1275050996" name="Rak koppling 1275050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0665" cy="59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1ABD098B" id="Rak 13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24.6pt" to="113.0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C7261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1813062" wp14:editId="4429ED01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-13335</wp:posOffset>
                      </wp:positionV>
                      <wp:extent cx="22860" cy="1216025"/>
                      <wp:effectExtent l="19050" t="19050" r="34290" b="2222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05" cy="121631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54DD356F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pt,-1.05pt" to="60.7pt,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C72616">
              <w:rPr>
                <w:noProof/>
                <w:szCs w:val="20"/>
              </w:rPr>
              <w:drawing>
                <wp:inline distT="0" distB="0" distL="0" distR="0" wp14:anchorId="17760B32" wp14:editId="269829C0">
                  <wp:extent cx="1421480" cy="1193421"/>
                  <wp:effectExtent l="0" t="0" r="7620" b="6985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019093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626" cy="1194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BAF1B93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6866126" wp14:editId="5C49C3B2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614045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EF0A3B" w14:textId="77777777" w:rsidR="00C72616" w:rsidRPr="0066567D" w:rsidRDefault="00C72616" w:rsidP="003778B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66126" id="Pil: uppåt 22" o:spid="_x0000_s1029" type="#_x0000_t68" style="position:absolute;left:0;text-align:left;margin-left:27.3pt;margin-top:48.35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79EF0A3B" w14:textId="77777777" w:rsidR="00C72616" w:rsidRPr="0066567D" w:rsidRDefault="00C72616" w:rsidP="003778B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261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4E57C27" wp14:editId="42D89AA4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-19685</wp:posOffset>
                      </wp:positionV>
                      <wp:extent cx="12700" cy="1216660"/>
                      <wp:effectExtent l="19050" t="19050" r="25400" b="21590"/>
                      <wp:wrapNone/>
                      <wp:docPr id="19" name="Rak koppling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923" cy="121691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24E92DB7" id="Rak 1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35pt,-1.55pt" to="64.35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C7261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AB16172" wp14:editId="51F3FA0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543560</wp:posOffset>
                      </wp:positionV>
                      <wp:extent cx="1584960" cy="0"/>
                      <wp:effectExtent l="19050" t="19050" r="15240" b="19050"/>
                      <wp:wrapNone/>
                      <wp:docPr id="28" name="Rak koppling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85356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9DCE155" id="Rak 2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42.8pt" to="124.4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C72616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7CCA1F0" wp14:editId="206D262B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557530</wp:posOffset>
                      </wp:positionV>
                      <wp:extent cx="410210" cy="552450"/>
                      <wp:effectExtent l="0" t="0" r="8890" b="0"/>
                      <wp:wrapNone/>
                      <wp:docPr id="26" name="Pil: uppå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C75745" w14:textId="77777777" w:rsidR="00C72616" w:rsidRPr="0066567D" w:rsidRDefault="00C72616" w:rsidP="003778B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CA1F0" id="Pil: uppåt 26" o:spid="_x0000_s1030" type="#_x0000_t68" style="position:absolute;left:0;text-align:left;margin-left:86.9pt;margin-top:43.9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5CC75745" w14:textId="77777777" w:rsidR="00C72616" w:rsidRPr="0066567D" w:rsidRDefault="00C72616" w:rsidP="003778B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2616">
              <w:rPr>
                <w:noProof/>
                <w:szCs w:val="20"/>
              </w:rPr>
              <w:drawing>
                <wp:inline distT="0" distB="0" distL="0" distR="0" wp14:anchorId="165DF905" wp14:editId="2E26ED8A">
                  <wp:extent cx="1576197" cy="1195936"/>
                  <wp:effectExtent l="0" t="0" r="5080" b="4445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53843" name=""/>
                          <pic:cNvPicPr/>
                        </pic:nvPicPr>
                        <pic:blipFill>
                          <a:blip r:embed="rId26"/>
                          <a:srcRect l="4887" t="1635" r="5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14" cy="1212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616" w:rsidRPr="00C72616" w14:paraId="6E4B4C89" w14:textId="77777777" w:rsidTr="00C7261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BDB1479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D3AB3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B1CF93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E751FA1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72616" w:rsidRPr="00C72616" w14:paraId="36CA78B8" w14:textId="77777777" w:rsidTr="00C7261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C41715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66F72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DE5B0E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C57FE7A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72616" w:rsidRPr="00C72616" w14:paraId="70624EEB" w14:textId="77777777" w:rsidTr="00C7261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8601FD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703E8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2D8937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F5C3B8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67A8EED" w14:textId="77777777" w:rsidR="00C72616" w:rsidRPr="00C72616" w:rsidRDefault="00C72616" w:rsidP="00C7261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6C9CFD3" w14:textId="77777777" w:rsidR="00C72616" w:rsidRPr="00C72616" w:rsidRDefault="00C72616" w:rsidP="009B29FD">
      <w:pPr>
        <w:pStyle w:val="Heading2"/>
        <w:ind w:left="0"/>
      </w:pPr>
      <w:r w:rsidRPr="00C72616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C72616" w:rsidRPr="00C72616" w14:paraId="48F519C0" w14:textId="77777777" w:rsidTr="00F7099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7368E32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2F9E502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7D37D8D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78485EF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2616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0212D11C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6ECC3E3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423B574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C72616" w:rsidRPr="00C72616" w14:paraId="6E1F3845" w14:textId="77777777" w:rsidTr="00F7099B">
        <w:trPr>
          <w:trHeight w:val="227"/>
        </w:trPr>
        <w:tc>
          <w:tcPr>
            <w:tcW w:w="3114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E9C931" w14:textId="77777777" w:rsidR="00C72616" w:rsidRPr="00C72616" w:rsidRDefault="00C72616" w:rsidP="00C72616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Thorax K+ artärfas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852F7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39270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5C22E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7374358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C72616" w:rsidRPr="00C72616" w14:paraId="482E92A3" w14:textId="77777777" w:rsidTr="00F7099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EBE9CD6" w14:textId="77777777" w:rsidR="00C72616" w:rsidRPr="00C72616" w:rsidRDefault="00C72616" w:rsidP="00C7261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C72616">
              <w:rPr>
                <w:rFonts w:ascii="Arial" w:hAnsi="Arial" w:cs="Arial"/>
                <w:b/>
                <w:sz w:val="18"/>
                <w:szCs w:val="18"/>
              </w:rPr>
              <w:t xml:space="preserve">  Lungor K+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39BA1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639D2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4E7F4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38476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6DD706C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72616" w:rsidRPr="00C72616" w14:paraId="5E45039D" w14:textId="77777777" w:rsidTr="00F7099B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DBC41EB" w14:textId="77777777" w:rsidR="00C72616" w:rsidRPr="00C72616" w:rsidRDefault="00C72616" w:rsidP="00C7261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A39B1E1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269F8F5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68077FE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9880C77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352E5C1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C72616" w:rsidRPr="00C72616" w14:paraId="7929C34B" w14:textId="77777777" w:rsidTr="00F7099B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A88A76" w14:textId="77777777" w:rsidR="00C72616" w:rsidRPr="00C72616" w:rsidRDefault="00C72616" w:rsidP="00C7261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72616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C7261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C72616">
              <w:rPr>
                <w:rFonts w:ascii="Arial" w:hAnsi="Arial" w:cs="Arial"/>
                <w:b/>
                <w:sz w:val="18"/>
                <w:szCs w:val="18"/>
                <w:lang w:val="en-US"/>
              </w:rPr>
              <w:t>Lungartärer</w:t>
            </w:r>
            <w:proofErr w:type="spellEnd"/>
            <w:r w:rsidRPr="00C7261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47DFA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1A0A2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C4542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9F015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6AC4040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72616" w:rsidRPr="00C72616" w14:paraId="590F9E67" w14:textId="77777777" w:rsidTr="00F7099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236119A" w14:textId="77777777" w:rsidR="00C72616" w:rsidRPr="00C72616" w:rsidRDefault="00C72616" w:rsidP="00C7261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E166F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FAA31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0FC08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19DD8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1112045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72616" w:rsidRPr="00C72616" w14:paraId="3B3E0D46" w14:textId="77777777" w:rsidTr="00F7099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73CBD1E" w14:textId="77777777" w:rsidR="00C72616" w:rsidRPr="00C72616" w:rsidRDefault="00C72616" w:rsidP="00C7261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010BA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E6777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42D68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EA33B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628EDF8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72616" w:rsidRPr="00C72616" w14:paraId="5AF67149" w14:textId="77777777" w:rsidTr="00F7099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6900986" w14:textId="77777777" w:rsidR="00C72616" w:rsidRPr="00C72616" w:rsidRDefault="00C72616" w:rsidP="00C7261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A4460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E09E3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E42C7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482B2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AE69531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C72616" w:rsidRPr="00C72616" w14:paraId="55B0D68F" w14:textId="77777777" w:rsidTr="00F7099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4DA5B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9B0EC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A51BBD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5D883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FCB90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1596E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C72616" w:rsidRPr="00C72616" w14:paraId="65BC5D34" w14:textId="77777777" w:rsidTr="00F7099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400B1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C72616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B70DA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51A0F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59A80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4ED4E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083C8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616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06509406" w14:textId="77777777" w:rsidR="00C72616" w:rsidRPr="00C72616" w:rsidRDefault="00C72616" w:rsidP="00C72616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5C4B4E85" w14:textId="77777777" w:rsidR="00C72616" w:rsidRPr="00C72616" w:rsidRDefault="00C72616" w:rsidP="009B29FD">
      <w:pPr>
        <w:pStyle w:val="Heading2"/>
        <w:ind w:left="0"/>
      </w:pPr>
      <w:proofErr w:type="spellStart"/>
      <w:r w:rsidRPr="00C72616">
        <w:rPr>
          <w:lang w:val="en-US"/>
        </w:rPr>
        <w:t>Hängning</w:t>
      </w:r>
      <w:proofErr w:type="spellEnd"/>
      <w:r w:rsidRPr="00C72616">
        <w:rPr>
          <w:lang w:val="en-US"/>
        </w:rPr>
        <w:t xml:space="preserve"> </w:t>
      </w:r>
      <w:r w:rsidRPr="00C72616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C72616" w:rsidRPr="00C72616" w14:paraId="5532EE52" w14:textId="77777777" w:rsidTr="00C7261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01021D4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5EE8FDE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C1206EB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AA06C51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7683E82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616" w:rsidRPr="00C72616" w14:paraId="3415AC94" w14:textId="77777777" w:rsidTr="00C7261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EDAB9D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616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1DD681F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616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65F04F0B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61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F153468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616"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14:paraId="7B886AB2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61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3B72249A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4F2FE31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616"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14:paraId="190E53E7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616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5B57DF0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616"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14:paraId="2EAD42CB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616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7E84115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616" w:rsidRPr="00C72616" w14:paraId="3DAAD451" w14:textId="77777777" w:rsidTr="00C7261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8A7D76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1FBED95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8D6658B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40234FF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3B820FC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9D63140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92C2596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616" w:rsidRPr="00C72616" w14:paraId="3B111E73" w14:textId="77777777" w:rsidTr="00C7261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A005AF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F06F7BE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95B26D1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8ECDDE5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20955FD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B347C70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796B101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616" w:rsidRPr="00C72616" w14:paraId="6DB6F027" w14:textId="77777777" w:rsidTr="00C7261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C9E644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E9372ED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9ACDF18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7F74BE6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5278886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8AD71F2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0F90EBC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616" w:rsidRPr="00C72616" w14:paraId="1BA96B0E" w14:textId="77777777" w:rsidTr="00C7261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27E84E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C07B925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F56C537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ED8A3B9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80DDAC1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68E0330" w14:textId="77777777" w:rsidR="00C72616" w:rsidRPr="00C72616" w:rsidRDefault="00C72616" w:rsidP="00C726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11D49EA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616" w:rsidRPr="00C72616" w14:paraId="38C0747D" w14:textId="77777777" w:rsidTr="00C7261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7CB1C8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3BD1A40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8A4E5DC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913163D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C4922E2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CCC3AB3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1F4D5F2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616" w:rsidRPr="00C72616" w14:paraId="706F597F" w14:textId="77777777" w:rsidTr="00C7261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41B581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5DCE463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6329198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D082FB7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E1B3B80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5C663EE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6F497C7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616" w:rsidRPr="00C72616" w14:paraId="2581C8FE" w14:textId="77777777" w:rsidTr="00C7261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AC963C8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B05D93C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A6B83BA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9A94180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D42978E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EBCE413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F867D4D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616" w:rsidRPr="00C72616" w14:paraId="756F6115" w14:textId="77777777" w:rsidTr="00C72616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F087FD4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41CD3C4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0F4C178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8AF0C6F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7CD11E" w14:textId="77777777" w:rsidR="00C72616" w:rsidRPr="00C72616" w:rsidRDefault="00C72616" w:rsidP="00C7261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CEC6621" w14:textId="77777777" w:rsidR="00C72616" w:rsidRPr="00C72616" w:rsidRDefault="00C72616" w:rsidP="00C7261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7261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F6FC0" w14:textId="77777777" w:rsidR="00363B23" w:rsidRDefault="00363B23">
      <w:r>
        <w:separator/>
      </w:r>
    </w:p>
  </w:endnote>
  <w:endnote w:type="continuationSeparator" w:id="0">
    <w:p w14:paraId="7CC9BFF6" w14:textId="77777777" w:rsidR="00363B23" w:rsidRDefault="00363B23">
      <w:r>
        <w:continuationSeparator/>
      </w:r>
    </w:p>
  </w:endnote>
  <w:endnote w:type="continuationNotice" w:id="1">
    <w:p w14:paraId="4D251911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altName w:val="Symbol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E0104" w14:textId="77777777" w:rsidR="00363B23" w:rsidRDefault="00363B23"/>
  </w:footnote>
  <w:footnote w:type="continuationSeparator" w:id="0">
    <w:p w14:paraId="2FDE5EA9" w14:textId="77777777" w:rsidR="00363B23" w:rsidRDefault="00363B23">
      <w:r>
        <w:continuationSeparator/>
      </w:r>
    </w:p>
  </w:footnote>
  <w:footnote w:type="continuationNotice" w:id="1">
    <w:p w14:paraId="04528579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821869B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1C8C6F4" w:tentative="1">
      <w:start w:val="1"/>
      <w:numFmt w:val="lowerLetter"/>
      <w:lvlText w:val="%2."/>
      <w:lvlJc w:val="left"/>
      <w:pPr>
        <w:ind w:left="1080" w:hanging="360"/>
      </w:pPr>
    </w:lvl>
    <w:lvl w:ilvl="2" w:tplc="13087662" w:tentative="1">
      <w:start w:val="1"/>
      <w:numFmt w:val="lowerRoman"/>
      <w:lvlText w:val="%3."/>
      <w:lvlJc w:val="right"/>
      <w:pPr>
        <w:ind w:left="1800" w:hanging="180"/>
      </w:pPr>
    </w:lvl>
    <w:lvl w:ilvl="3" w:tplc="FDC2B55C" w:tentative="1">
      <w:start w:val="1"/>
      <w:numFmt w:val="decimal"/>
      <w:lvlText w:val="%4."/>
      <w:lvlJc w:val="left"/>
      <w:pPr>
        <w:ind w:left="2520" w:hanging="360"/>
      </w:pPr>
    </w:lvl>
    <w:lvl w:ilvl="4" w:tplc="05BC4410" w:tentative="1">
      <w:start w:val="1"/>
      <w:numFmt w:val="lowerLetter"/>
      <w:lvlText w:val="%5."/>
      <w:lvlJc w:val="left"/>
      <w:pPr>
        <w:ind w:left="3240" w:hanging="360"/>
      </w:pPr>
    </w:lvl>
    <w:lvl w:ilvl="5" w:tplc="6E40FD72" w:tentative="1">
      <w:start w:val="1"/>
      <w:numFmt w:val="lowerRoman"/>
      <w:lvlText w:val="%6."/>
      <w:lvlJc w:val="right"/>
      <w:pPr>
        <w:ind w:left="3960" w:hanging="180"/>
      </w:pPr>
    </w:lvl>
    <w:lvl w:ilvl="6" w:tplc="C2E45A30" w:tentative="1">
      <w:start w:val="1"/>
      <w:numFmt w:val="decimal"/>
      <w:lvlText w:val="%7."/>
      <w:lvlJc w:val="left"/>
      <w:pPr>
        <w:ind w:left="4680" w:hanging="360"/>
      </w:pPr>
    </w:lvl>
    <w:lvl w:ilvl="7" w:tplc="4688215A" w:tentative="1">
      <w:start w:val="1"/>
      <w:numFmt w:val="lowerLetter"/>
      <w:lvlText w:val="%8."/>
      <w:lvlJc w:val="left"/>
      <w:pPr>
        <w:ind w:left="5400" w:hanging="360"/>
      </w:pPr>
    </w:lvl>
    <w:lvl w:ilvl="8" w:tplc="0486E5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9AA8C5B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4740D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670C7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1036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55479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7422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D4AC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5E24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F2E4B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B384CA5"/>
    <w:multiLevelType w:val="hybridMultilevel"/>
    <w:tmpl w:val="98D0EACE"/>
    <w:lvl w:ilvl="0" w:tplc="9BEC1A6C">
      <w:start w:val="1"/>
      <w:numFmt w:val="decimal"/>
      <w:lvlText w:val="%1."/>
      <w:lvlJc w:val="left"/>
      <w:pPr>
        <w:ind w:left="227" w:hanging="227"/>
      </w:pPr>
      <w:rPr>
        <w:rFonts w:hint="default"/>
        <w:b/>
      </w:rPr>
    </w:lvl>
    <w:lvl w:ilvl="1" w:tplc="E7A8B104" w:tentative="1">
      <w:start w:val="1"/>
      <w:numFmt w:val="lowerLetter"/>
      <w:lvlText w:val="%2."/>
      <w:lvlJc w:val="left"/>
      <w:pPr>
        <w:ind w:left="1080" w:hanging="360"/>
      </w:pPr>
    </w:lvl>
    <w:lvl w:ilvl="2" w:tplc="624C9CEC" w:tentative="1">
      <w:start w:val="1"/>
      <w:numFmt w:val="lowerRoman"/>
      <w:lvlText w:val="%3."/>
      <w:lvlJc w:val="right"/>
      <w:pPr>
        <w:ind w:left="1800" w:hanging="180"/>
      </w:pPr>
    </w:lvl>
    <w:lvl w:ilvl="3" w:tplc="8F4CEA66" w:tentative="1">
      <w:start w:val="1"/>
      <w:numFmt w:val="decimal"/>
      <w:lvlText w:val="%4."/>
      <w:lvlJc w:val="left"/>
      <w:pPr>
        <w:ind w:left="2520" w:hanging="360"/>
      </w:pPr>
    </w:lvl>
    <w:lvl w:ilvl="4" w:tplc="13724A62" w:tentative="1">
      <w:start w:val="1"/>
      <w:numFmt w:val="lowerLetter"/>
      <w:lvlText w:val="%5."/>
      <w:lvlJc w:val="left"/>
      <w:pPr>
        <w:ind w:left="3240" w:hanging="360"/>
      </w:pPr>
    </w:lvl>
    <w:lvl w:ilvl="5" w:tplc="1952C3C4" w:tentative="1">
      <w:start w:val="1"/>
      <w:numFmt w:val="lowerRoman"/>
      <w:lvlText w:val="%6."/>
      <w:lvlJc w:val="right"/>
      <w:pPr>
        <w:ind w:left="3960" w:hanging="180"/>
      </w:pPr>
    </w:lvl>
    <w:lvl w:ilvl="6" w:tplc="DC52E83E" w:tentative="1">
      <w:start w:val="1"/>
      <w:numFmt w:val="decimal"/>
      <w:lvlText w:val="%7."/>
      <w:lvlJc w:val="left"/>
      <w:pPr>
        <w:ind w:left="4680" w:hanging="360"/>
      </w:pPr>
    </w:lvl>
    <w:lvl w:ilvl="7" w:tplc="44E09A34" w:tentative="1">
      <w:start w:val="1"/>
      <w:numFmt w:val="lowerLetter"/>
      <w:lvlText w:val="%8."/>
      <w:lvlJc w:val="left"/>
      <w:pPr>
        <w:ind w:left="5400" w:hanging="360"/>
      </w:pPr>
    </w:lvl>
    <w:lvl w:ilvl="8" w:tplc="61A456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5820355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63884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2A27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6416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3C8D0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D8EB6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5681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00ED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28BB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67220">
    <w:abstractNumId w:val="21"/>
  </w:num>
  <w:num w:numId="2" w16cid:durableId="1192375059">
    <w:abstractNumId w:val="16"/>
  </w:num>
  <w:num w:numId="3" w16cid:durableId="1234241562">
    <w:abstractNumId w:val="0"/>
  </w:num>
  <w:num w:numId="4" w16cid:durableId="1834905327">
    <w:abstractNumId w:val="6"/>
  </w:num>
  <w:num w:numId="5" w16cid:durableId="170150377">
    <w:abstractNumId w:val="19"/>
  </w:num>
  <w:num w:numId="6" w16cid:durableId="50154845">
    <w:abstractNumId w:val="2"/>
  </w:num>
  <w:num w:numId="7" w16cid:durableId="1638022604">
    <w:abstractNumId w:val="13"/>
  </w:num>
  <w:num w:numId="8" w16cid:durableId="1302883510">
    <w:abstractNumId w:val="9"/>
  </w:num>
  <w:num w:numId="9" w16cid:durableId="1083532381">
    <w:abstractNumId w:val="1"/>
  </w:num>
  <w:num w:numId="10" w16cid:durableId="1273783351">
    <w:abstractNumId w:val="1"/>
  </w:num>
  <w:num w:numId="11" w16cid:durableId="1245258714">
    <w:abstractNumId w:val="3"/>
  </w:num>
  <w:num w:numId="12" w16cid:durableId="484005338">
    <w:abstractNumId w:val="4"/>
  </w:num>
  <w:num w:numId="13" w16cid:durableId="447284443">
    <w:abstractNumId w:val="15"/>
  </w:num>
  <w:num w:numId="14" w16cid:durableId="432626553">
    <w:abstractNumId w:val="10"/>
  </w:num>
  <w:num w:numId="15" w16cid:durableId="812989922">
    <w:abstractNumId w:val="7"/>
  </w:num>
  <w:num w:numId="16" w16cid:durableId="1332173039">
    <w:abstractNumId w:val="14"/>
  </w:num>
  <w:num w:numId="17" w16cid:durableId="948708511">
    <w:abstractNumId w:val="5"/>
  </w:num>
  <w:num w:numId="18" w16cid:durableId="510071900">
    <w:abstractNumId w:val="12"/>
  </w:num>
  <w:num w:numId="19" w16cid:durableId="1613053558">
    <w:abstractNumId w:val="20"/>
  </w:num>
  <w:num w:numId="20" w16cid:durableId="740252704">
    <w:abstractNumId w:val="8"/>
  </w:num>
  <w:num w:numId="21" w16cid:durableId="126776928">
    <w:abstractNumId w:val="18"/>
  </w:num>
  <w:num w:numId="22" w16cid:durableId="389698297">
    <w:abstractNumId w:val="11"/>
  </w:num>
  <w:num w:numId="23" w16cid:durableId="16570326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D9B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0132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6F19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720F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78BE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06EAC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43F"/>
    <w:rsid w:val="005E02B3"/>
    <w:rsid w:val="005E1E24"/>
    <w:rsid w:val="00603E5A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35E"/>
    <w:rsid w:val="0065595B"/>
    <w:rsid w:val="00660269"/>
    <w:rsid w:val="00665F89"/>
    <w:rsid w:val="00673C92"/>
    <w:rsid w:val="006753EC"/>
    <w:rsid w:val="006A2789"/>
    <w:rsid w:val="006A4978"/>
    <w:rsid w:val="006A5031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674"/>
    <w:rsid w:val="007A5C6F"/>
    <w:rsid w:val="007D4241"/>
    <w:rsid w:val="007D4317"/>
    <w:rsid w:val="007D4EA3"/>
    <w:rsid w:val="007F1CFF"/>
    <w:rsid w:val="007F5DD5"/>
    <w:rsid w:val="008071A2"/>
    <w:rsid w:val="00821A1B"/>
    <w:rsid w:val="008262E9"/>
    <w:rsid w:val="00827E69"/>
    <w:rsid w:val="00835C4D"/>
    <w:rsid w:val="00843F48"/>
    <w:rsid w:val="0084410A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4667"/>
    <w:rsid w:val="009B1F6B"/>
    <w:rsid w:val="009B29FD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690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616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434F"/>
    <w:rsid w:val="00E34B9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D0C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5D48"/>
    <w:rsid w:val="00F22264"/>
    <w:rsid w:val="00F2564D"/>
    <w:rsid w:val="00F35B05"/>
    <w:rsid w:val="00F413D9"/>
    <w:rsid w:val="00F5135F"/>
    <w:rsid w:val="00F51F78"/>
    <w:rsid w:val="00F7099B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277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E15E885D-C33B-48D7-AA61-3D3D539B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BT+5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F5545A2A-706F-4758-9055-B457A6790139}" type="presOf" srcId="{72C3C3E7-AFE7-48AF-A84A-F5F4B462ABCE}" destId="{AD4E5296-B06F-4F82-9CB5-F741BF6BFCC1}" srcOrd="0" destOrd="0" presId="urn:microsoft.com/office/officeart/2005/8/layout/hChevron3"/>
    <dgm:cxn modelId="{14A8F461-D9B9-4466-8093-16565848B4C8}" type="presOf" srcId="{548E9FD9-7371-42E5-8C31-C03B33C90BF7}" destId="{6CE68A43-9C69-4212-AF24-9AFEE7CA1715}" srcOrd="0" destOrd="0" presId="urn:microsoft.com/office/officeart/2005/8/layout/hChevron3"/>
    <dgm:cxn modelId="{3F28358F-2275-40E6-99B9-6ACC79FA1039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C13E4AC5-8DA4-4075-BE55-F0987BBE8D86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E67A9FE-60CE-48D4-AF6B-130504CA511A}" type="presOf" srcId="{B73EA016-5B5E-4372-8AFF-E16F061CFA05}" destId="{1F6A0B97-83F0-4189-B0CB-00156B0AC153}" srcOrd="0" destOrd="0" presId="urn:microsoft.com/office/officeart/2005/8/layout/hChevron3"/>
    <dgm:cxn modelId="{D5B21CCC-E3E6-41C3-A154-C3D76DB80EF5}" type="presParOf" srcId="{1F6A0B97-83F0-4189-B0CB-00156B0AC153}" destId="{4784DBD1-3CBE-41A8-A2C7-CF088F838C79}" srcOrd="0" destOrd="0" presId="urn:microsoft.com/office/officeart/2005/8/layout/hChevron3"/>
    <dgm:cxn modelId="{9F6BD7BC-530D-4F87-868F-90400AC72177}" type="presParOf" srcId="{1F6A0B97-83F0-4189-B0CB-00156B0AC153}" destId="{37D14BC8-3203-463C-9804-9B3B86B621FF}" srcOrd="1" destOrd="0" presId="urn:microsoft.com/office/officeart/2005/8/layout/hChevron3"/>
    <dgm:cxn modelId="{FF9FE97C-0FD4-439C-B485-A3C9487485B1}" type="presParOf" srcId="{1F6A0B97-83F0-4189-B0CB-00156B0AC153}" destId="{E13D0391-DAD9-4B61-AB66-3FA48A4F7006}" srcOrd="2" destOrd="0" presId="urn:microsoft.com/office/officeart/2005/8/layout/hChevron3"/>
    <dgm:cxn modelId="{20D54249-5279-4B7E-9407-5052364B7982}" type="presParOf" srcId="{1F6A0B97-83F0-4189-B0CB-00156B0AC153}" destId="{F9271109-4339-4036-9126-150629D10456}" srcOrd="3" destOrd="0" presId="urn:microsoft.com/office/officeart/2005/8/layout/hChevron3"/>
    <dgm:cxn modelId="{F138B2C2-8985-4F65-8CA4-3B70CF51DC4F}" type="presParOf" srcId="{1F6A0B97-83F0-4189-B0CB-00156B0AC153}" destId="{AD4E5296-B06F-4F82-9CB5-F741BF6BFCC1}" srcOrd="4" destOrd="0" presId="urn:microsoft.com/office/officeart/2005/8/layout/hChevron3"/>
    <dgm:cxn modelId="{D3AE1D61-0FCE-4D1E-B800-37CA8B90C3EF}" type="presParOf" srcId="{1F6A0B97-83F0-4189-B0CB-00156B0AC153}" destId="{99F7A086-6C98-4385-8FFE-3337C1F24694}" srcOrd="5" destOrd="0" presId="urn:microsoft.com/office/officeart/2005/8/layout/hChevron3"/>
    <dgm:cxn modelId="{927CF3D0-DD45-4A73-923E-F1F343A50267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BT+5 s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7</TotalTime>
  <Pages>1</Pages>
  <Words>351</Words>
  <Characters>2004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2351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Lungemboli (838207A)</dc:title>
  <dc:subject/>
  <dc:creator>patrik.jens.johansson@vgregion.se</dc:creator>
  <keywords/>
  <lastModifiedBy>TK.SpStyMigProd</lastModifiedBy>
  <revision>9</revision>
  <lastPrinted>2016-03-31T19:56:00.0000000Z</lastPrinted>
  <dcterms:created xsi:type="dcterms:W3CDTF">2022-05-18T13:20:00.0000000Z</dcterms:created>
  <dcterms:modified xsi:type="dcterms:W3CDTF">2024-06-12T18:51:00.0000000Z</dcterms:modified>
</coreProperties>
</file>