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31BD" w14:textId="77777777" w:rsidR="00CB25D1" w:rsidRDefault="00CB25D1" w:rsidP="00F35B05">
      <w:pPr>
        <w:pStyle w:val="Rubrik2"/>
        <w:sectPr w:rsidR="00CB25D1" w:rsidSect="00CB25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562F7C" w14:textId="77777777" w:rsidR="00CB25D1" w:rsidRPr="00CB25D1" w:rsidRDefault="00CB25D1" w:rsidP="00CB25D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F685DEC" w14:textId="77777777" w:rsidR="00CB25D1" w:rsidRPr="00CB25D1" w:rsidRDefault="00CB25D1" w:rsidP="00CB25D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7A5D957" w14:textId="30348B11" w:rsidR="00CB25D1" w:rsidRPr="00CB25D1" w:rsidRDefault="00E44F72" w:rsidP="00E44F72">
      <w:pPr>
        <w:pStyle w:val="Rubrik1"/>
        <w:ind w:left="0"/>
        <w:rPr>
          <w:sz w:val="18"/>
          <w:szCs w:val="18"/>
        </w:rPr>
      </w:pPr>
      <w:r w:rsidRPr="00CB25D1">
        <w:t>DT Lever/pancreas 3-fas med helbuk (840902A)</w:t>
      </w:r>
    </w:p>
    <w:p w14:paraId="708FA350" w14:textId="7B057457" w:rsidR="00CB25D1" w:rsidRPr="00CB25D1" w:rsidRDefault="00E44F72" w:rsidP="00E44F72">
      <w:pPr>
        <w:pStyle w:val="Rubrik2"/>
        <w:ind w:left="0"/>
      </w:pPr>
      <w:r>
        <w:t>Förändringar sedan föregående version</w:t>
      </w:r>
    </w:p>
    <w:p w14:paraId="5179238E" w14:textId="16B75BEE" w:rsidR="00CB25D1" w:rsidRPr="00CB25D1" w:rsidRDefault="007F7EF2" w:rsidP="00CB25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2F55E337" w14:textId="77777777" w:rsidR="00CB25D1" w:rsidRPr="00CB25D1" w:rsidRDefault="00CB25D1" w:rsidP="00CB25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CFA8CA6" w14:textId="77777777" w:rsidR="00CB25D1" w:rsidRPr="00CB25D1" w:rsidRDefault="00CB25D1" w:rsidP="00E44F72">
      <w:pPr>
        <w:pStyle w:val="Rubrik2"/>
        <w:ind w:left="0"/>
      </w:pPr>
      <w:r w:rsidRPr="00CB25D1">
        <w:t>Syfte</w:t>
      </w:r>
    </w:p>
    <w:p w14:paraId="02F283B7" w14:textId="77777777" w:rsidR="00CB25D1" w:rsidRPr="00CB25D1" w:rsidRDefault="00CB25D1" w:rsidP="00CB25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B25D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CB3BAEE" w14:textId="77777777" w:rsidR="00CB25D1" w:rsidRPr="00CB25D1" w:rsidRDefault="00CB25D1" w:rsidP="00CB25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16FFD4" w14:textId="77777777" w:rsidR="00CB25D1" w:rsidRPr="00CB25D1" w:rsidRDefault="00CB25D1" w:rsidP="00E44F72">
      <w:pPr>
        <w:pStyle w:val="Rubrik2"/>
        <w:ind w:left="0"/>
      </w:pPr>
      <w:r w:rsidRPr="00CB25D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B25D1" w:rsidRPr="00CB25D1" w14:paraId="3B4E4A1D" w14:textId="77777777" w:rsidTr="00EA735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B611772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6CD496F" w14:textId="77777777" w:rsidR="00CB25D1" w:rsidRPr="00CB25D1" w:rsidRDefault="00CB25D1" w:rsidP="00CB25D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Tumör i pancreas eller lever.</w:t>
            </w:r>
          </w:p>
          <w:p w14:paraId="5C86D2B5" w14:textId="77777777" w:rsidR="00CB25D1" w:rsidRPr="00CB25D1" w:rsidRDefault="00CB25D1" w:rsidP="00CB25D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Hyper- eller hypovaskulära levermetastaser.</w:t>
            </w:r>
          </w:p>
        </w:tc>
      </w:tr>
      <w:tr w:rsidR="00CB25D1" w:rsidRPr="00CB25D1" w14:paraId="6284E595" w14:textId="77777777" w:rsidTr="00EA73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7E04A4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84D3B5" w14:textId="37B241CB" w:rsidR="00CB25D1" w:rsidRPr="00CB25D1" w:rsidRDefault="00CB25D1" w:rsidP="00CB25D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CB25D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CB25D1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18BA8F36" w14:textId="77777777" w:rsidR="00CB25D1" w:rsidRPr="00CB25D1" w:rsidRDefault="00CB25D1" w:rsidP="00CB25D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 xml:space="preserve">Fasta 6 timmar före undersökningen. </w:t>
            </w:r>
          </w:p>
          <w:p w14:paraId="4814D6E5" w14:textId="5B62C58D" w:rsidR="00CB25D1" w:rsidRPr="00CB25D1" w:rsidRDefault="00CB25D1" w:rsidP="00CB25D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PVK</w:t>
            </w:r>
            <w:r w:rsidR="000000B3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CB25D1" w:rsidRPr="00CB25D1" w14:paraId="3CB21341" w14:textId="77777777" w:rsidTr="00EA73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686F88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8B6530" w14:textId="77777777" w:rsidR="00CB25D1" w:rsidRPr="00CB25D1" w:rsidRDefault="00CB25D1" w:rsidP="00CB25D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5 dl vatten intas 30 minuter före undersökningen.</w:t>
            </w:r>
          </w:p>
          <w:p w14:paraId="72B59F6D" w14:textId="77777777" w:rsidR="00CB25D1" w:rsidRPr="00CB25D1" w:rsidRDefault="00CB25D1" w:rsidP="00CB25D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CB25D1" w:rsidRPr="00CB25D1" w14:paraId="30361A7E" w14:textId="77777777" w:rsidTr="00EA73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998BCB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94A2CC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CB25D1" w:rsidRPr="00CB25D1" w14:paraId="1173953D" w14:textId="77777777" w:rsidTr="00EA73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A317F6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DAF715" w14:textId="67015220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554A7B" w:rsidRPr="00CB25D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CB25D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045BBBE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E403D11" w14:textId="02F197EA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CB25D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B25D1" w:rsidRPr="00CB25D1" w14:paraId="143DFCF2" w14:textId="77777777" w:rsidTr="00EA73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A30F36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2F61FF0" w14:textId="77777777" w:rsidR="00CB25D1" w:rsidRPr="00CB25D1" w:rsidRDefault="00CB25D1" w:rsidP="00CB25D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7342783" w14:textId="77777777" w:rsidR="00CB25D1" w:rsidRPr="00CB25D1" w:rsidRDefault="00CB25D1" w:rsidP="00CB25D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6DC8097" w14:textId="77777777" w:rsidR="00CB25D1" w:rsidRPr="00CB25D1" w:rsidRDefault="00CB25D1" w:rsidP="00CB25D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91D8C75" w14:textId="77777777" w:rsidR="00CB25D1" w:rsidRPr="00CB25D1" w:rsidRDefault="00CB25D1" w:rsidP="00CB25D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9DFF821" w14:textId="77777777" w:rsidR="00554A7B" w:rsidRDefault="00554A7B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6DA23559" w14:textId="38B88556" w:rsidR="00CB25D1" w:rsidRPr="00CB25D1" w:rsidRDefault="00CB25D1" w:rsidP="00CB25D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CB25D1">
        <w:rPr>
          <w:rFonts w:ascii="Arial" w:hAnsi="Arial" w:cs="Arial"/>
          <w:b/>
          <w:bCs/>
          <w:szCs w:val="26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CB25D1" w:rsidRPr="00CB25D1" w14:paraId="3CE4D53D" w14:textId="77777777" w:rsidTr="00EA735C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02E5972A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5FF5946" wp14:editId="7010B927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CB25D1" w:rsidRPr="00CB25D1" w14:paraId="5103377A" w14:textId="77777777" w:rsidTr="00CB25D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1D55ABB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106930B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440867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C9C0E7E" wp14:editId="19E4E565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223520</wp:posOffset>
                      </wp:positionV>
                      <wp:extent cx="410210" cy="1434465"/>
                      <wp:effectExtent l="0" t="0" r="8890" b="0"/>
                      <wp:wrapNone/>
                      <wp:docPr id="1" name="Pil: uppå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44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9ABFF6" w14:textId="77777777" w:rsidR="00CB25D1" w:rsidRDefault="00CB25D1" w:rsidP="00CB25D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C33D32" w14:textId="77777777" w:rsidR="00CB25D1" w:rsidRDefault="00CB25D1" w:rsidP="00CB25D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0F98AF" w14:textId="77777777" w:rsidR="00CB25D1" w:rsidRPr="0066567D" w:rsidRDefault="00CB25D1" w:rsidP="00554A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9C0E7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" o:spid="_x0000_s1026" type="#_x0000_t68" style="position:absolute;left:0;text-align:left;margin-left:71.05pt;margin-top:17.6pt;width:32.3pt;height:112.95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" adj="3088" fillcolor="#c00000" stroked="f" strokeweight="1pt">
                      <v:textbox inset="1mm,1mm,1mm,1mm">
                        <w:txbxContent>
                          <w:p w14:paraId="7B9ABFF6" w14:textId="77777777" w:rsidR="00CB25D1" w:rsidRDefault="00CB25D1" w:rsidP="00CB25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AC33D32" w14:textId="77777777" w:rsidR="00CB25D1" w:rsidRDefault="00CB25D1" w:rsidP="00CB25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F0F98AF" w14:textId="77777777" w:rsidR="00CB25D1" w:rsidRPr="0066567D" w:rsidRDefault="00CB25D1" w:rsidP="00554A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25D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D412390" wp14:editId="46FE3D47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205105</wp:posOffset>
                      </wp:positionV>
                      <wp:extent cx="410210" cy="676275"/>
                      <wp:effectExtent l="0" t="0" r="8890" b="9525"/>
                      <wp:wrapNone/>
                      <wp:docPr id="7" name="Pil: upp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762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EB28FB" w14:textId="77777777" w:rsidR="00CB25D1" w:rsidRDefault="00CB25D1" w:rsidP="00554A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3E8FF296" w14:textId="77777777" w:rsidR="00CB25D1" w:rsidRPr="0066567D" w:rsidRDefault="00CB25D1" w:rsidP="00554A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12390" id="Pil: uppåt 7" o:spid="_x0000_s1027" type="#_x0000_t68" style="position:absolute;left:0;text-align:left;margin-left:30.1pt;margin-top:16.15pt;width:32.3pt;height:53.2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" adj="6551" fillcolor="red" stroked="f" strokeweight="1pt">
                      <v:textbox inset="1mm,1mm,1mm,1mm">
                        <w:txbxContent>
                          <w:p w14:paraId="1EEB28FB" w14:textId="77777777" w:rsidR="00CB25D1" w:rsidRDefault="00CB25D1" w:rsidP="00554A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3E8FF296" w14:textId="77777777" w:rsidR="00CB25D1" w:rsidRPr="0066567D" w:rsidRDefault="00CB25D1" w:rsidP="00554A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81B146" wp14:editId="647A9428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212090</wp:posOffset>
                      </wp:positionV>
                      <wp:extent cx="1367155" cy="1458595"/>
                      <wp:effectExtent l="19050" t="19050" r="23495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155" cy="145900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26ADF9AE" id="Rektangel 3" o:spid="_x0000_s1026" style="position:absolute;margin-left:11.15pt;margin-top:16.7pt;width:107.65pt;height:11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" filled="f" strokecolor="#c00000" strokeweight="3pt"/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D92B88B" wp14:editId="10BE898F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205105</wp:posOffset>
                      </wp:positionV>
                      <wp:extent cx="1367155" cy="676275"/>
                      <wp:effectExtent l="19050" t="19050" r="23495" b="2857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511" cy="6762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0C067EF" id="Rektangel 8" o:spid="_x0000_s1026" style="position:absolute;margin-left:11.15pt;margin-top:16.15pt;width:107.6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w:drawing>
                <wp:inline distT="0" distB="0" distL="0" distR="0" wp14:anchorId="78AFFD5A" wp14:editId="12974DB3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8952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5D1" w:rsidRPr="00CB25D1" w14:paraId="2C26E735" w14:textId="77777777" w:rsidTr="00CB25D1">
        <w:trPr>
          <w:trHeight w:val="227"/>
        </w:trPr>
        <w:tc>
          <w:tcPr>
            <w:tcW w:w="1950" w:type="dxa"/>
            <w:shd w:val="clear" w:color="auto" w:fill="FFFFFF"/>
          </w:tcPr>
          <w:p w14:paraId="037417EB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7C6489F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DCC2B8" w14:textId="77777777" w:rsidR="00CB25D1" w:rsidRPr="00CB25D1" w:rsidRDefault="00CB25D1" w:rsidP="00CB25D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B25D1" w:rsidRPr="00CB25D1" w14:paraId="0385DD5E" w14:textId="77777777" w:rsidTr="00CB25D1">
        <w:trPr>
          <w:trHeight w:val="227"/>
        </w:trPr>
        <w:tc>
          <w:tcPr>
            <w:tcW w:w="1950" w:type="dxa"/>
            <w:shd w:val="clear" w:color="auto" w:fill="FFFFFF"/>
          </w:tcPr>
          <w:p w14:paraId="6B80B857" w14:textId="77777777" w:rsidR="00CB25D1" w:rsidRPr="00CB25D1" w:rsidRDefault="00CB25D1" w:rsidP="00CB25D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42CC483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CB25D1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047BA671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CB25D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6ACF028" w14:textId="77777777" w:rsidR="00CB25D1" w:rsidRPr="00CB25D1" w:rsidRDefault="00CB25D1" w:rsidP="00CB25D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B25D1" w:rsidRPr="00CB25D1" w14:paraId="34DC7774" w14:textId="77777777" w:rsidTr="00CB25D1">
        <w:trPr>
          <w:trHeight w:val="227"/>
        </w:trPr>
        <w:tc>
          <w:tcPr>
            <w:tcW w:w="1950" w:type="dxa"/>
            <w:shd w:val="clear" w:color="auto" w:fill="FFFFFF"/>
          </w:tcPr>
          <w:p w14:paraId="418A006B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63ED539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86C912" w14:textId="77777777" w:rsidR="00CB25D1" w:rsidRPr="00CB25D1" w:rsidRDefault="00CB25D1" w:rsidP="00CB25D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B25D1" w:rsidRPr="00CB25D1" w14:paraId="6162290E" w14:textId="77777777" w:rsidTr="00CB25D1">
        <w:trPr>
          <w:trHeight w:val="227"/>
        </w:trPr>
        <w:tc>
          <w:tcPr>
            <w:tcW w:w="1950" w:type="dxa"/>
            <w:shd w:val="clear" w:color="auto" w:fill="FFFFFF"/>
          </w:tcPr>
          <w:p w14:paraId="08DF74A9" w14:textId="77777777" w:rsidR="00CB25D1" w:rsidRPr="00CB25D1" w:rsidRDefault="00CB25D1" w:rsidP="00CB25D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7F8B30DC" w14:textId="77777777" w:rsidR="00CB25D1" w:rsidRPr="00CB25D1" w:rsidRDefault="00CB25D1" w:rsidP="00CB25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9DE7457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CB25D1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0621F05F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F0F19EB" w14:textId="77777777" w:rsidR="00CB25D1" w:rsidRPr="00CB25D1" w:rsidRDefault="00CB25D1" w:rsidP="00CB25D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B25D1" w:rsidRPr="00CB25D1" w14:paraId="149A0943" w14:textId="77777777" w:rsidTr="00CB25D1">
        <w:trPr>
          <w:trHeight w:val="227"/>
        </w:trPr>
        <w:tc>
          <w:tcPr>
            <w:tcW w:w="1950" w:type="dxa"/>
            <w:shd w:val="clear" w:color="auto" w:fill="FFFFFF"/>
          </w:tcPr>
          <w:p w14:paraId="0DCDF261" w14:textId="77777777" w:rsidR="00CB25D1" w:rsidRPr="00CB25D1" w:rsidRDefault="00CB25D1" w:rsidP="00CB25D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  <w:p w14:paraId="30D8231E" w14:textId="77777777" w:rsidR="00CB25D1" w:rsidRPr="00CB25D1" w:rsidRDefault="00CB25D1" w:rsidP="00CB25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venfas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EC8125B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CB25D1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0C7532CF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72AEB85" w14:textId="77777777" w:rsidR="00CB25D1" w:rsidRPr="00CB25D1" w:rsidRDefault="00CB25D1" w:rsidP="00CB25D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DCE3EA1" w14:textId="77777777" w:rsidR="00CB25D1" w:rsidRPr="00CB25D1" w:rsidRDefault="00CB25D1" w:rsidP="00554A7B">
      <w:pPr>
        <w:pStyle w:val="Rubrik2"/>
        <w:ind w:left="0"/>
      </w:pPr>
      <w:r w:rsidRPr="00CB25D1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CB25D1" w:rsidRPr="00CB25D1" w14:paraId="0795384E" w14:textId="77777777" w:rsidTr="00CB25D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C4571F1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10104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00E7D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18C83FF" wp14:editId="16B0C1C7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FC8CBD" w14:textId="77777777" w:rsidR="00CB25D1" w:rsidRPr="0066564D" w:rsidRDefault="00CB25D1" w:rsidP="00554A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8C83F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65.8pt;margin-top:9.65pt;width:32.25pt;height:45.3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25FC8CBD" w14:textId="77777777" w:rsidR="00CB25D1" w:rsidRPr="0066564D" w:rsidRDefault="00CB25D1" w:rsidP="00554A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B25D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606B79A" wp14:editId="1ABE4D4A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F34558" w14:textId="77777777" w:rsidR="00CB25D1" w:rsidRPr="0066567D" w:rsidRDefault="00CB25D1" w:rsidP="00554A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6B79A" id="Pil: uppåt 24" o:spid="_x0000_s1029" type="#_x0000_t68" style="position:absolute;left:0;text-align:left;margin-left:20.25pt;margin-top:67.9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4AF34558" w14:textId="77777777" w:rsidR="00CB25D1" w:rsidRPr="0066567D" w:rsidRDefault="00CB25D1" w:rsidP="00554A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1A7C828" wp14:editId="6CB669D1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35ACFC6" id="Rak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D06551D" wp14:editId="66FBF97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27" name="Rak koppling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0B5E67C" id="Rak 2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w:drawing>
                <wp:inline distT="0" distB="0" distL="0" distR="0" wp14:anchorId="6B9D884B" wp14:editId="15828515">
                  <wp:extent cx="1420495" cy="1476612"/>
                  <wp:effectExtent l="0" t="0" r="8255" b="9525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BCA3663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4B383664" wp14:editId="468B8A45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C13631" w14:textId="77777777" w:rsidR="00CB25D1" w:rsidRPr="0066567D" w:rsidRDefault="00CB25D1" w:rsidP="00554A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83664" id="Pil: uppåt 19" o:spid="_x0000_s1030" type="#_x0000_t68" style="position:absolute;left:0;text-align:left;margin-left:86.25pt;margin-top:55.2pt;width:32.3pt;height:43.5pt;rotation:18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3DC13631" w14:textId="77777777" w:rsidR="00CB25D1" w:rsidRPr="0066567D" w:rsidRDefault="00CB25D1" w:rsidP="00554A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2446124" wp14:editId="444F8762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4139FDA" id="Rak 2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A098442" wp14:editId="1A23A0A9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D9FBB67" id="Rak 2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CB25D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3D72E36" wp14:editId="5114BE02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A314A1" w14:textId="77777777" w:rsidR="00CB25D1" w:rsidRPr="0066567D" w:rsidRDefault="00CB25D1" w:rsidP="00554A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72E36" id="Pil: uppåt 22" o:spid="_x0000_s1031" type="#_x0000_t68" style="position:absolute;left:0;text-align:left;margin-left:28.7pt;margin-top:12.3pt;width:32.3pt;height:38.95pt;rotation: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5CA314A1" w14:textId="77777777" w:rsidR="00CB25D1" w:rsidRPr="0066567D" w:rsidRDefault="00CB25D1" w:rsidP="00554A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25D1">
              <w:rPr>
                <w:noProof/>
                <w:szCs w:val="20"/>
              </w:rPr>
              <w:drawing>
                <wp:inline distT="0" distB="0" distL="0" distR="0" wp14:anchorId="23CA3E40" wp14:editId="20C2E9D4">
                  <wp:extent cx="1670034" cy="1383485"/>
                  <wp:effectExtent l="0" t="0" r="6985" b="7620"/>
                  <wp:docPr id="30" name="Bildobjekt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5D1" w:rsidRPr="00CB25D1" w14:paraId="1089BADE" w14:textId="77777777" w:rsidTr="00CB25D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9DAEA1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102FE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1CC66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F559FA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B25D1" w:rsidRPr="00CB25D1" w14:paraId="4D5C64FC" w14:textId="77777777" w:rsidTr="00CB25D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D29178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372A0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F12949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7C9A219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B25D1" w:rsidRPr="00CB25D1" w14:paraId="3CB976EF" w14:textId="77777777" w:rsidTr="00CB25D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9AF17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E1483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D59491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B17A9C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5C67638" w14:textId="77777777" w:rsidR="00CB25D1" w:rsidRPr="00CB25D1" w:rsidRDefault="00CB25D1" w:rsidP="00554A7B">
      <w:pPr>
        <w:pStyle w:val="Rubrik2"/>
        <w:ind w:left="0"/>
      </w:pPr>
      <w:r w:rsidRPr="00CB25D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B25D1" w:rsidRPr="00CB25D1" w14:paraId="74901ABA" w14:textId="77777777" w:rsidTr="00EA735C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9B217C3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467061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951F93B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8D3048E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CB25D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262A5A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D7B0C34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B25D1" w:rsidRPr="00CB25D1" w14:paraId="27491948" w14:textId="77777777" w:rsidTr="00EA73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5E4AE1" w14:textId="77777777" w:rsidR="00CB25D1" w:rsidRPr="00CB25D1" w:rsidRDefault="00CB25D1" w:rsidP="00CB25D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B7693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0C144" w14:textId="14C7DC33" w:rsidR="00CB25D1" w:rsidRPr="00CB25D1" w:rsidRDefault="00EA735C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31BB5" w14:textId="654063D0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AA59A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02FDD49" w14:textId="6D4A9C8E" w:rsidR="00CB25D1" w:rsidRPr="00CB25D1" w:rsidRDefault="00EA735C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CB25D1" w:rsidRPr="00CB25D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B25D1" w:rsidRPr="00CB25D1" w14:paraId="104B58AA" w14:textId="77777777" w:rsidTr="00EA73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A5B97E1" w14:textId="77777777" w:rsidR="00CB25D1" w:rsidRPr="00CB25D1" w:rsidRDefault="00CB25D1" w:rsidP="00CB25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E5978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B3C6A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996F5" w14:textId="2859D5BD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116E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BE9B82D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B25D1" w:rsidRPr="00CB25D1" w14:paraId="37480FB6" w14:textId="77777777" w:rsidTr="00EA73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E5D5F7" w14:textId="77777777" w:rsidR="00CB25D1" w:rsidRPr="00CB25D1" w:rsidRDefault="00CB25D1" w:rsidP="00CB25D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E38BB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302CD" w14:textId="26B2963C" w:rsidR="00CB25D1" w:rsidRPr="00CB25D1" w:rsidRDefault="00EA735C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F3408" w14:textId="599AB290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C14A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7A09A31" w14:textId="44B7A6A6" w:rsidR="00CB25D1" w:rsidRPr="00CB25D1" w:rsidRDefault="00EA735C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CB25D1"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B25D1" w:rsidRPr="00CB25D1" w14:paraId="3D910850" w14:textId="77777777" w:rsidTr="00EA73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8F7EA6" w14:textId="77777777" w:rsidR="00CB25D1" w:rsidRPr="00CB25D1" w:rsidRDefault="00CB25D1" w:rsidP="00CB25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A95B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EB7DD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09B70" w14:textId="36C71EB8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7DEB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781A2C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B25D1" w:rsidRPr="00CB25D1" w14:paraId="1FE0FF30" w14:textId="77777777" w:rsidTr="00EA73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FF8C87D" w14:textId="77777777" w:rsidR="00CB25D1" w:rsidRPr="00CB25D1" w:rsidRDefault="00CB25D1" w:rsidP="00CB25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0650A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0ED67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047CE" w14:textId="311D5D36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F9D4D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492695E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B25D1" w:rsidRPr="00CB25D1" w14:paraId="5C43B6E8" w14:textId="77777777" w:rsidTr="00EA73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AA385F" w14:textId="77777777" w:rsidR="00CB25D1" w:rsidRPr="00CB25D1" w:rsidRDefault="00CB25D1" w:rsidP="00CB25D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15DD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AE0D1" w14:textId="7DEDDCAC" w:rsidR="00CB25D1" w:rsidRPr="00CB25D1" w:rsidRDefault="00EA735C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FA398" w14:textId="0BE3DFD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3C6C0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92C86FF" w14:textId="771337E3" w:rsidR="00CB25D1" w:rsidRPr="00CB25D1" w:rsidRDefault="00EA735C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CB25D1"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B25D1" w:rsidRPr="00CB25D1" w14:paraId="59A40DF6" w14:textId="77777777" w:rsidTr="00EA73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CCCCD0E" w14:textId="77777777" w:rsidR="00CB25D1" w:rsidRPr="00CB25D1" w:rsidRDefault="00CB25D1" w:rsidP="00CB25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365B5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19F80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0EE09" w14:textId="5DA12AE2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87E8C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76BB24D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B25D1" w:rsidRPr="00CB25D1" w14:paraId="22C7E6F9" w14:textId="77777777" w:rsidTr="00EA73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5B875FB" w14:textId="77777777" w:rsidR="00CB25D1" w:rsidRPr="00CB25D1" w:rsidRDefault="00CB25D1" w:rsidP="00CB25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2C8F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4A111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3F441" w14:textId="690F54AF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B</w:t>
            </w:r>
            <w:r w:rsidR="00EA735C">
              <w:rPr>
                <w:rFonts w:ascii="Arial" w:hAnsi="Arial" w:cs="Arial"/>
                <w:sz w:val="18"/>
                <w:szCs w:val="18"/>
              </w:rPr>
              <w:t>r40</w:t>
            </w:r>
            <w:r w:rsidRPr="00CB25D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E046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B4AE1D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B25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B25D1" w:rsidRPr="00CB25D1" w14:paraId="6A57B365" w14:textId="77777777" w:rsidTr="00EA73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7BF42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10744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08FB3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59141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2528A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54F80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CB25D1" w:rsidRPr="00CB25D1" w14:paraId="2BF4CAB2" w14:textId="77777777" w:rsidTr="00EA73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A17FC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706C5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BA6C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B149D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29477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6735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25D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910D791" w14:textId="77777777" w:rsidR="00CB25D1" w:rsidRPr="00CB25D1" w:rsidRDefault="00CB25D1" w:rsidP="00CB25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F734B75" w14:textId="77777777" w:rsidR="00554A7B" w:rsidRDefault="00554A7B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462ACBC3" w14:textId="26EE4FAC" w:rsidR="00CB25D1" w:rsidRPr="00CB25D1" w:rsidRDefault="00CB25D1" w:rsidP="00554A7B">
      <w:pPr>
        <w:pStyle w:val="Rubrik2"/>
        <w:ind w:left="0"/>
      </w:pPr>
      <w:r w:rsidRPr="00CB25D1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CB25D1" w:rsidRPr="00CB25D1" w14:paraId="5C5506D8" w14:textId="77777777" w:rsidTr="00CB25D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2D7DBDE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E1AC04B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34FE5C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B2E9F50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6A2BDB7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66049799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F485ED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B25D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3C2BFCB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1144C1C4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15CA28CA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78B83C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0E4B648E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7D5D4757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E86D7CD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611D5C7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4542E1F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31E3ED84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01BB58D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1210987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21B620EB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198B5F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2F5F3EB3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38AB7C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E17AB41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D11DC7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142B06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675E843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45C167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D617E4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11EC82D5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F52DB2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FE6E93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8ED8CB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1FEBD2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2A6855F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9575C30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786CA2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3B2A0E94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63E22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7E78B3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8D3CA45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036906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DE0C83E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6EF426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9938F0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379FEBF4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7E10DE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A59EAF8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0697E92A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CD8A52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6E44D28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614CC367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8F14220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3A829B32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3F889146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53A0889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4E66755E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4BB16BE4" w14:textId="77777777" w:rsidR="00CB25D1" w:rsidRPr="00CB25D1" w:rsidRDefault="00CB25D1" w:rsidP="00CB25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B25D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84F460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2FED3256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2BCAD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4110307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BADFF7A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2EE6A7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B536DE8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AAC43EE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B6FBF8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18642639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B0CD88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EC9AE66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A3470A6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8D251DE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79B8903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4E4305A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1FB4B3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11CE846D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1B2176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CDF940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783E49B9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9F2A1C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D1F16DD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BCF9F3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CD94B3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B25D1" w:rsidRPr="00CB25D1" w14:paraId="2C2E563D" w14:textId="77777777" w:rsidTr="00CB25D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ABB0491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3AB06A5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32AA4DC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603593F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3B11C" w14:textId="77777777" w:rsidR="00CB25D1" w:rsidRPr="00CB25D1" w:rsidRDefault="00CB25D1" w:rsidP="00CB25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8AF3E8D" w14:textId="77777777" w:rsidR="00CB25D1" w:rsidRPr="00CB25D1" w:rsidRDefault="00CB25D1" w:rsidP="00CB25D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44F72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3C91" w14:textId="77777777" w:rsidR="00832129" w:rsidRDefault="00832129">
      <w:r>
        <w:separator/>
      </w:r>
    </w:p>
  </w:endnote>
  <w:endnote w:type="continuationSeparator" w:id="0">
    <w:p w14:paraId="50AE27D5" w14:textId="77777777" w:rsidR="00832129" w:rsidRDefault="00832129">
      <w:r>
        <w:continuationSeparator/>
      </w:r>
    </w:p>
  </w:endnote>
  <w:endnote w:type="continuationNotice" w:id="1">
    <w:p w14:paraId="27BEDC3F" w14:textId="77777777" w:rsidR="00832129" w:rsidRDefault="00832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FC5F6" w14:textId="77777777" w:rsidR="00832129" w:rsidRDefault="00832129"/>
  </w:footnote>
  <w:footnote w:type="continuationSeparator" w:id="0">
    <w:p w14:paraId="57DE76E1" w14:textId="77777777" w:rsidR="00832129" w:rsidRDefault="00832129">
      <w:r>
        <w:continuationSeparator/>
      </w:r>
    </w:p>
  </w:footnote>
  <w:footnote w:type="continuationNotice" w:id="1">
    <w:p w14:paraId="2B4D9C11" w14:textId="77777777" w:rsidR="00832129" w:rsidRDefault="008321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A7EFE9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66CEE98" w:tentative="1">
      <w:start w:val="1"/>
      <w:numFmt w:val="lowerLetter"/>
      <w:lvlText w:val="%2."/>
      <w:lvlJc w:val="left"/>
      <w:pPr>
        <w:ind w:left="1080" w:hanging="360"/>
      </w:pPr>
    </w:lvl>
    <w:lvl w:ilvl="2" w:tplc="D8B67FC4" w:tentative="1">
      <w:start w:val="1"/>
      <w:numFmt w:val="lowerRoman"/>
      <w:lvlText w:val="%3."/>
      <w:lvlJc w:val="right"/>
      <w:pPr>
        <w:ind w:left="1800" w:hanging="180"/>
      </w:pPr>
    </w:lvl>
    <w:lvl w:ilvl="3" w:tplc="0F267BFC" w:tentative="1">
      <w:start w:val="1"/>
      <w:numFmt w:val="decimal"/>
      <w:lvlText w:val="%4."/>
      <w:lvlJc w:val="left"/>
      <w:pPr>
        <w:ind w:left="2520" w:hanging="360"/>
      </w:pPr>
    </w:lvl>
    <w:lvl w:ilvl="4" w:tplc="DEB67B02" w:tentative="1">
      <w:start w:val="1"/>
      <w:numFmt w:val="lowerLetter"/>
      <w:lvlText w:val="%5."/>
      <w:lvlJc w:val="left"/>
      <w:pPr>
        <w:ind w:left="3240" w:hanging="360"/>
      </w:pPr>
    </w:lvl>
    <w:lvl w:ilvl="5" w:tplc="A3325E66" w:tentative="1">
      <w:start w:val="1"/>
      <w:numFmt w:val="lowerRoman"/>
      <w:lvlText w:val="%6."/>
      <w:lvlJc w:val="right"/>
      <w:pPr>
        <w:ind w:left="3960" w:hanging="180"/>
      </w:pPr>
    </w:lvl>
    <w:lvl w:ilvl="6" w:tplc="D38C5A78" w:tentative="1">
      <w:start w:val="1"/>
      <w:numFmt w:val="decimal"/>
      <w:lvlText w:val="%7."/>
      <w:lvlJc w:val="left"/>
      <w:pPr>
        <w:ind w:left="4680" w:hanging="360"/>
      </w:pPr>
    </w:lvl>
    <w:lvl w:ilvl="7" w:tplc="2DDCD8EE" w:tentative="1">
      <w:start w:val="1"/>
      <w:numFmt w:val="lowerLetter"/>
      <w:lvlText w:val="%8."/>
      <w:lvlJc w:val="left"/>
      <w:pPr>
        <w:ind w:left="5400" w:hanging="360"/>
      </w:pPr>
    </w:lvl>
    <w:lvl w:ilvl="8" w:tplc="9D5A23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882C615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9F880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68F7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DC73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A048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72CE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6697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EA89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B467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6744FBE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29CD998" w:tentative="1">
      <w:start w:val="1"/>
      <w:numFmt w:val="lowerLetter"/>
      <w:lvlText w:val="%2."/>
      <w:lvlJc w:val="left"/>
      <w:pPr>
        <w:ind w:left="1080" w:hanging="360"/>
      </w:pPr>
    </w:lvl>
    <w:lvl w:ilvl="2" w:tplc="4AA61E28" w:tentative="1">
      <w:start w:val="1"/>
      <w:numFmt w:val="lowerRoman"/>
      <w:lvlText w:val="%3."/>
      <w:lvlJc w:val="right"/>
      <w:pPr>
        <w:ind w:left="1800" w:hanging="180"/>
      </w:pPr>
    </w:lvl>
    <w:lvl w:ilvl="3" w:tplc="3628F7C8" w:tentative="1">
      <w:start w:val="1"/>
      <w:numFmt w:val="decimal"/>
      <w:lvlText w:val="%4."/>
      <w:lvlJc w:val="left"/>
      <w:pPr>
        <w:ind w:left="2520" w:hanging="360"/>
      </w:pPr>
    </w:lvl>
    <w:lvl w:ilvl="4" w:tplc="47667BEA" w:tentative="1">
      <w:start w:val="1"/>
      <w:numFmt w:val="lowerLetter"/>
      <w:lvlText w:val="%5."/>
      <w:lvlJc w:val="left"/>
      <w:pPr>
        <w:ind w:left="3240" w:hanging="360"/>
      </w:pPr>
    </w:lvl>
    <w:lvl w:ilvl="5" w:tplc="23445606" w:tentative="1">
      <w:start w:val="1"/>
      <w:numFmt w:val="lowerRoman"/>
      <w:lvlText w:val="%6."/>
      <w:lvlJc w:val="right"/>
      <w:pPr>
        <w:ind w:left="3960" w:hanging="180"/>
      </w:pPr>
    </w:lvl>
    <w:lvl w:ilvl="6" w:tplc="9188864C" w:tentative="1">
      <w:start w:val="1"/>
      <w:numFmt w:val="decimal"/>
      <w:lvlText w:val="%7."/>
      <w:lvlJc w:val="left"/>
      <w:pPr>
        <w:ind w:left="4680" w:hanging="360"/>
      </w:pPr>
    </w:lvl>
    <w:lvl w:ilvl="7" w:tplc="A90E192E" w:tentative="1">
      <w:start w:val="1"/>
      <w:numFmt w:val="lowerLetter"/>
      <w:lvlText w:val="%8."/>
      <w:lvlJc w:val="left"/>
      <w:pPr>
        <w:ind w:left="5400" w:hanging="360"/>
      </w:pPr>
    </w:lvl>
    <w:lvl w:ilvl="8" w:tplc="5B1A73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1F80B82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46C39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5E61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5ED8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4AC4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CE67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1CC0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5AE8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E646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3468178">
    <w:abstractNumId w:val="21"/>
  </w:num>
  <w:num w:numId="2" w16cid:durableId="1665476087">
    <w:abstractNumId w:val="16"/>
  </w:num>
  <w:num w:numId="3" w16cid:durableId="1769276076">
    <w:abstractNumId w:val="0"/>
  </w:num>
  <w:num w:numId="4" w16cid:durableId="1980258920">
    <w:abstractNumId w:val="6"/>
  </w:num>
  <w:num w:numId="5" w16cid:durableId="208953914">
    <w:abstractNumId w:val="19"/>
  </w:num>
  <w:num w:numId="6" w16cid:durableId="919750503">
    <w:abstractNumId w:val="2"/>
  </w:num>
  <w:num w:numId="7" w16cid:durableId="412362593">
    <w:abstractNumId w:val="13"/>
  </w:num>
  <w:num w:numId="8" w16cid:durableId="1755935121">
    <w:abstractNumId w:val="9"/>
  </w:num>
  <w:num w:numId="9" w16cid:durableId="2066100581">
    <w:abstractNumId w:val="1"/>
  </w:num>
  <w:num w:numId="10" w16cid:durableId="985626600">
    <w:abstractNumId w:val="1"/>
  </w:num>
  <w:num w:numId="11" w16cid:durableId="96414078">
    <w:abstractNumId w:val="3"/>
  </w:num>
  <w:num w:numId="12" w16cid:durableId="1832523353">
    <w:abstractNumId w:val="4"/>
  </w:num>
  <w:num w:numId="13" w16cid:durableId="1766145951">
    <w:abstractNumId w:val="15"/>
  </w:num>
  <w:num w:numId="14" w16cid:durableId="2076202764">
    <w:abstractNumId w:val="10"/>
  </w:num>
  <w:num w:numId="15" w16cid:durableId="444737347">
    <w:abstractNumId w:val="7"/>
  </w:num>
  <w:num w:numId="16" w16cid:durableId="270817322">
    <w:abstractNumId w:val="14"/>
  </w:num>
  <w:num w:numId="17" w16cid:durableId="1321233166">
    <w:abstractNumId w:val="5"/>
  </w:num>
  <w:num w:numId="18" w16cid:durableId="1046489145">
    <w:abstractNumId w:val="12"/>
  </w:num>
  <w:num w:numId="19" w16cid:durableId="1297679110">
    <w:abstractNumId w:val="20"/>
  </w:num>
  <w:num w:numId="20" w16cid:durableId="395057316">
    <w:abstractNumId w:val="17"/>
  </w:num>
  <w:num w:numId="21" w16cid:durableId="1880119980">
    <w:abstractNumId w:val="8"/>
  </w:num>
  <w:num w:numId="22" w16cid:durableId="1021515924">
    <w:abstractNumId w:val="18"/>
  </w:num>
  <w:num w:numId="23" w16cid:durableId="3026608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B3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30B8"/>
    <w:rsid w:val="000F43A3"/>
    <w:rsid w:val="000F7681"/>
    <w:rsid w:val="00103031"/>
    <w:rsid w:val="001044FE"/>
    <w:rsid w:val="001139D4"/>
    <w:rsid w:val="0012322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674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7322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4A7B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7EF2"/>
    <w:rsid w:val="00821A1B"/>
    <w:rsid w:val="008262E9"/>
    <w:rsid w:val="00827E69"/>
    <w:rsid w:val="00832129"/>
    <w:rsid w:val="00835C4D"/>
    <w:rsid w:val="00843F48"/>
    <w:rsid w:val="00851423"/>
    <w:rsid w:val="00857848"/>
    <w:rsid w:val="008654B6"/>
    <w:rsid w:val="0087139C"/>
    <w:rsid w:val="00872C1A"/>
    <w:rsid w:val="00880E83"/>
    <w:rsid w:val="00892F28"/>
    <w:rsid w:val="008A0C5F"/>
    <w:rsid w:val="008A3DEA"/>
    <w:rsid w:val="008A4EB9"/>
    <w:rsid w:val="008A74C0"/>
    <w:rsid w:val="008B1694"/>
    <w:rsid w:val="008C4B27"/>
    <w:rsid w:val="008C6763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521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AAC"/>
    <w:rsid w:val="00A05942"/>
    <w:rsid w:val="00A07BEC"/>
    <w:rsid w:val="00A2646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36F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78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EAF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F8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5D1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0985"/>
    <w:rsid w:val="00D8456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4F7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35C"/>
    <w:rsid w:val="00EB6714"/>
    <w:rsid w:val="00EC0A68"/>
    <w:rsid w:val="00EC5006"/>
    <w:rsid w:val="00ED49C3"/>
    <w:rsid w:val="00ED6CE8"/>
    <w:rsid w:val="00ED7AA6"/>
    <w:rsid w:val="00EE2A56"/>
    <w:rsid w:val="00EE3818"/>
    <w:rsid w:val="00F05123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4CA32D5-C96D-4283-9447-A1ADC668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82015F2A-2D0C-420A-B022-7D94A229D967}" type="presOf" srcId="{B73EA016-5B5E-4372-8AFF-E16F061CFA05}" destId="{1F6A0B97-83F0-4189-B0CB-00156B0AC153}" srcOrd="0" destOrd="0" presId="urn:microsoft.com/office/officeart/2005/8/layout/hChevron3"/>
    <dgm:cxn modelId="{BAD53537-C355-415A-82FC-9D5D4A5C1FA2}" type="presOf" srcId="{B6686773-0991-4F56-99B7-CB08DF66B5ED}" destId="{6AC59577-EC82-4A35-90CE-96CD0348AB0D}" srcOrd="0" destOrd="0" presId="urn:microsoft.com/office/officeart/2005/8/layout/hChevron3"/>
    <dgm:cxn modelId="{B4E6FD3D-0CB4-47E5-9EA8-64E496C8CFA8}" type="presOf" srcId="{BD80AD6D-AE28-4DC3-865A-F7A4BFC6D84E}" destId="{764FC522-4A5B-4DA0-8EA0-0B136026E7A3}" srcOrd="0" destOrd="0" presId="urn:microsoft.com/office/officeart/2005/8/layout/hChevron3"/>
    <dgm:cxn modelId="{D5CA0053-8604-4372-8C53-66E81108EF33}" type="presOf" srcId="{72C3C3E7-AFE7-48AF-A84A-F5F4B462ABCE}" destId="{AD4E5296-B06F-4F82-9CB5-F741BF6BFCC1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0E1480AE-51D3-4964-AF3A-AABE1469234A}" type="presOf" srcId="{7D55B2F1-F7F7-4A6B-AFB0-F846FDB634B5}" destId="{E13D0391-DAD9-4B61-AB66-3FA48A4F7006}" srcOrd="0" destOrd="0" presId="urn:microsoft.com/office/officeart/2005/8/layout/hChevron3"/>
    <dgm:cxn modelId="{42E6B1B1-2F2C-4886-9C9C-BEAACDA8CE08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857215E4-46B8-4397-9BA9-93040CEB44BF}" type="presOf" srcId="{FB4701B0-1C4A-420C-9F09-C1678465770A}" destId="{33A1349C-0317-431F-9E60-7456885DCFD5}" srcOrd="0" destOrd="0" presId="urn:microsoft.com/office/officeart/2005/8/layout/hChevron3"/>
    <dgm:cxn modelId="{AE22EAF4-5BB5-431B-82AB-8FA4F1BDA988}" type="presOf" srcId="{548E9FD9-7371-42E5-8C31-C03B33C90BF7}" destId="{6CE68A43-9C69-4212-AF24-9AFEE7CA1715}" srcOrd="0" destOrd="0" presId="urn:microsoft.com/office/officeart/2005/8/layout/hChevron3"/>
    <dgm:cxn modelId="{895D8691-42BF-4A02-936F-6F730673E885}" type="presParOf" srcId="{1F6A0B97-83F0-4189-B0CB-00156B0AC153}" destId="{4784DBD1-3CBE-41A8-A2C7-CF088F838C79}" srcOrd="0" destOrd="0" presId="urn:microsoft.com/office/officeart/2005/8/layout/hChevron3"/>
    <dgm:cxn modelId="{D510C04A-EC06-407D-8EFF-19C2B0B0343C}" type="presParOf" srcId="{1F6A0B97-83F0-4189-B0CB-00156B0AC153}" destId="{37D14BC8-3203-463C-9804-9B3B86B621FF}" srcOrd="1" destOrd="0" presId="urn:microsoft.com/office/officeart/2005/8/layout/hChevron3"/>
    <dgm:cxn modelId="{81C16107-2DF5-4432-A1C2-F38BD2D3A58D}" type="presParOf" srcId="{1F6A0B97-83F0-4189-B0CB-00156B0AC153}" destId="{E13D0391-DAD9-4B61-AB66-3FA48A4F7006}" srcOrd="2" destOrd="0" presId="urn:microsoft.com/office/officeart/2005/8/layout/hChevron3"/>
    <dgm:cxn modelId="{8D6F9923-AE00-49F1-9817-53E7C8E84112}" type="presParOf" srcId="{1F6A0B97-83F0-4189-B0CB-00156B0AC153}" destId="{F9271109-4339-4036-9126-150629D10456}" srcOrd="3" destOrd="0" presId="urn:microsoft.com/office/officeart/2005/8/layout/hChevron3"/>
    <dgm:cxn modelId="{F5916E4C-8405-4722-A4F4-6431167D363C}" type="presParOf" srcId="{1F6A0B97-83F0-4189-B0CB-00156B0AC153}" destId="{AD4E5296-B06F-4F82-9CB5-F741BF6BFCC1}" srcOrd="4" destOrd="0" presId="urn:microsoft.com/office/officeart/2005/8/layout/hChevron3"/>
    <dgm:cxn modelId="{4D77BD14-DC1D-45B8-90B6-DCD9F5700EF8}" type="presParOf" srcId="{1F6A0B97-83F0-4189-B0CB-00156B0AC153}" destId="{99F7A086-6C98-4385-8FFE-3337C1F24694}" srcOrd="5" destOrd="0" presId="urn:microsoft.com/office/officeart/2005/8/layout/hChevron3"/>
    <dgm:cxn modelId="{DE63D707-BA6C-4534-8DA8-5AB8FDC44079}" type="presParOf" srcId="{1F6A0B97-83F0-4189-B0CB-00156B0AC153}" destId="{6CE68A43-9C69-4212-AF24-9AFEE7CA1715}" srcOrd="6" destOrd="0" presId="urn:microsoft.com/office/officeart/2005/8/layout/hChevron3"/>
    <dgm:cxn modelId="{A31B9965-EDB3-46C7-9BA4-336452DE2350}" type="presParOf" srcId="{1F6A0B97-83F0-4189-B0CB-00156B0AC153}" destId="{3220CDE8-D909-484A-AEEE-E1F8CCD6E591}" srcOrd="7" destOrd="0" presId="urn:microsoft.com/office/officeart/2005/8/layout/hChevron3"/>
    <dgm:cxn modelId="{5012B95F-162A-4A66-AF7B-20EC3FA0CC2C}" type="presParOf" srcId="{1F6A0B97-83F0-4189-B0CB-00156B0AC153}" destId="{6AC59577-EC82-4A35-90CE-96CD0348AB0D}" srcOrd="8" destOrd="0" presId="urn:microsoft.com/office/officeart/2005/8/layout/hChevron3"/>
    <dgm:cxn modelId="{AB310947-8AB1-4F90-8CD4-03A0E4AE5D46}" type="presParOf" srcId="{1F6A0B97-83F0-4189-B0CB-00156B0AC153}" destId="{EB1C56B5-4A0A-494F-92A8-3B4C157D15C5}" srcOrd="9" destOrd="0" presId="urn:microsoft.com/office/officeart/2005/8/layout/hChevron3"/>
    <dgm:cxn modelId="{66C8F91F-9605-4BA3-985E-967E63A84B9E}" type="presParOf" srcId="{1F6A0B97-83F0-4189-B0CB-00156B0AC153}" destId="{33A1349C-0317-431F-9E60-7456885DCFD5}" srcOrd="10" destOrd="0" presId="urn:microsoft.com/office/officeart/2005/8/layout/hChevron3"/>
    <dgm:cxn modelId="{F73C4E4A-27FD-4BC1-8716-D7748527933A}" type="presParOf" srcId="{1F6A0B97-83F0-4189-B0CB-00156B0AC153}" destId="{A854A969-E3F4-46C7-AA9B-9B40E58C9671}" srcOrd="11" destOrd="0" presId="urn:microsoft.com/office/officeart/2005/8/layout/hChevron3"/>
    <dgm:cxn modelId="{057E93EA-3A51-425C-AF99-041C8CAB7634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875"/>
          <a:ext cx="961196" cy="4319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875"/>
        <a:ext cx="853197" cy="431998"/>
      </dsp:txXfrm>
    </dsp:sp>
    <dsp:sp modelId="{E13D0391-DAD9-4B61-AB66-3FA48A4F7006}">
      <dsp:nvSpPr>
        <dsp:cNvPr id="0" name=""/>
        <dsp:cNvSpPr/>
      </dsp:nvSpPr>
      <dsp:spPr>
        <a:xfrm>
          <a:off x="771512" y="53875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1" y="53875"/>
        <a:ext cx="529198" cy="431998"/>
      </dsp:txXfrm>
    </dsp:sp>
    <dsp:sp modelId="{AD4E5296-B06F-4F82-9CB5-F741BF6BFCC1}">
      <dsp:nvSpPr>
        <dsp:cNvPr id="0" name=""/>
        <dsp:cNvSpPr/>
      </dsp:nvSpPr>
      <dsp:spPr>
        <a:xfrm>
          <a:off x="1540229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28" y="53875"/>
        <a:ext cx="529198" cy="431998"/>
      </dsp:txXfrm>
    </dsp:sp>
    <dsp:sp modelId="{6CE68A43-9C69-4212-AF24-9AFEE7CA1715}">
      <dsp:nvSpPr>
        <dsp:cNvPr id="0" name=""/>
        <dsp:cNvSpPr/>
      </dsp:nvSpPr>
      <dsp:spPr>
        <a:xfrm>
          <a:off x="2308946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45" y="53875"/>
        <a:ext cx="529198" cy="431998"/>
      </dsp:txXfrm>
    </dsp:sp>
    <dsp:sp modelId="{6AC59577-EC82-4A35-90CE-96CD0348AB0D}">
      <dsp:nvSpPr>
        <dsp:cNvPr id="0" name=""/>
        <dsp:cNvSpPr/>
      </dsp:nvSpPr>
      <dsp:spPr>
        <a:xfrm>
          <a:off x="3077663" y="53875"/>
          <a:ext cx="959830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62" y="53875"/>
        <a:ext cx="527832" cy="431998"/>
      </dsp:txXfrm>
    </dsp:sp>
    <dsp:sp modelId="{33A1349C-0317-431F-9E60-7456885DCFD5}">
      <dsp:nvSpPr>
        <dsp:cNvPr id="0" name=""/>
        <dsp:cNvSpPr/>
      </dsp:nvSpPr>
      <dsp:spPr>
        <a:xfrm>
          <a:off x="3845013" y="53875"/>
          <a:ext cx="963429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12" y="53875"/>
        <a:ext cx="531431" cy="431998"/>
      </dsp:txXfrm>
    </dsp:sp>
    <dsp:sp modelId="{764FC522-4A5B-4DA0-8EA0-0B136026E7A3}">
      <dsp:nvSpPr>
        <dsp:cNvPr id="0" name=""/>
        <dsp:cNvSpPr/>
      </dsp:nvSpPr>
      <dsp:spPr>
        <a:xfrm>
          <a:off x="4615963" y="53875"/>
          <a:ext cx="964796" cy="43199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4831962" y="53875"/>
        <a:ext cx="5327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461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Lever-pancreas 3-fas med helbuk (840902A)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2022-05-18T04:20:00.0000000Z</dcterms:created>
  <dcterms:modified xsi:type="dcterms:W3CDTF">2026-01-21T08:59:00.0000000Z</dcterms:modified>
</coreProperties>
</file>