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AA1C" w14:textId="77777777" w:rsidR="00D651AB" w:rsidRDefault="00D651AB" w:rsidP="00F35B05">
      <w:pPr>
        <w:pStyle w:val="Rubrik2"/>
        <w:sectPr w:rsidR="00D651AB" w:rsidSect="00D651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679C38" w14:textId="77777777" w:rsidR="00D651AB" w:rsidRPr="00D651AB" w:rsidRDefault="00D651AB" w:rsidP="00D651A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2E0FAAC" w14:textId="77777777" w:rsidR="00D651AB" w:rsidRPr="00D651AB" w:rsidRDefault="00D651AB" w:rsidP="00D651A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D88A1F" w14:textId="2065C2C0" w:rsidR="00D651AB" w:rsidRPr="00D651AB" w:rsidRDefault="00D72181" w:rsidP="00D72181">
      <w:pPr>
        <w:pStyle w:val="Rubrik1"/>
        <w:ind w:left="0"/>
        <w:rPr>
          <w:sz w:val="18"/>
          <w:szCs w:val="18"/>
          <w:lang w:val="en-US"/>
        </w:rPr>
      </w:pPr>
      <w:r w:rsidRPr="00D651AB">
        <w:rPr>
          <w:lang w:val="en-US"/>
        </w:rPr>
        <w:t>DT Lever/pancreas 3-fas (841802A)</w:t>
      </w:r>
    </w:p>
    <w:p w14:paraId="73379991" w14:textId="77777777" w:rsidR="00D651AB" w:rsidRPr="00D651AB" w:rsidRDefault="00D651AB" w:rsidP="00D651AB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</w:p>
    <w:p w14:paraId="370B511E" w14:textId="3D434477" w:rsidR="00D651AB" w:rsidRPr="00D651AB" w:rsidRDefault="00D72181" w:rsidP="00D72181">
      <w:pPr>
        <w:pStyle w:val="Rubrik2"/>
        <w:ind w:left="0"/>
      </w:pPr>
      <w:r>
        <w:t>Förändringar sedan föregående</w:t>
      </w:r>
      <w:r w:rsidR="00D651AB" w:rsidRPr="00D651AB">
        <w:t xml:space="preserve"> version</w:t>
      </w:r>
    </w:p>
    <w:p w14:paraId="4833AA50" w14:textId="67E03DC3" w:rsidR="00D651AB" w:rsidRPr="00D651AB" w:rsidRDefault="004E4774" w:rsidP="00D651A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0119A4AB" w14:textId="77777777" w:rsidR="00D651AB" w:rsidRPr="00D651AB" w:rsidRDefault="00D651AB" w:rsidP="00D651A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FCEF349" w14:textId="77777777" w:rsidR="00D651AB" w:rsidRPr="00D651AB" w:rsidRDefault="00D651AB" w:rsidP="00D72181">
      <w:pPr>
        <w:pStyle w:val="Rubrik2"/>
        <w:ind w:left="0"/>
      </w:pPr>
      <w:r w:rsidRPr="00D651AB">
        <w:t>Syfte</w:t>
      </w:r>
    </w:p>
    <w:p w14:paraId="51581614" w14:textId="77777777" w:rsidR="00D651AB" w:rsidRPr="00D651AB" w:rsidRDefault="00D651AB" w:rsidP="00D651A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651A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B53EB69" w14:textId="77777777" w:rsidR="00D651AB" w:rsidRPr="00D651AB" w:rsidRDefault="00D651AB" w:rsidP="00D651A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D7AF570" w14:textId="77777777" w:rsidR="00D651AB" w:rsidRPr="00D651AB" w:rsidRDefault="00D651AB" w:rsidP="00D72181">
      <w:pPr>
        <w:pStyle w:val="Rubrik2"/>
        <w:ind w:left="0"/>
      </w:pPr>
      <w:r w:rsidRPr="00D651A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651AB" w:rsidRPr="00D651AB" w14:paraId="0F8CC0A6" w14:textId="77777777" w:rsidTr="00F42AF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1267872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BE76E15" w14:textId="77777777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Tumör i pancreas eller lever.</w:t>
            </w:r>
          </w:p>
          <w:p w14:paraId="4876C5BD" w14:textId="77777777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Hyper- eller hypovaskulära levermetastaser.</w:t>
            </w:r>
          </w:p>
        </w:tc>
      </w:tr>
      <w:tr w:rsidR="00D651AB" w:rsidRPr="00D651AB" w14:paraId="4B9E1E51" w14:textId="77777777" w:rsidTr="00F42AF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C763BE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4A35C7" w14:textId="6E4AB155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D651A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D651AB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2FE179E" w14:textId="77777777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78DCD9D8" w14:textId="317B54CA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PVK</w:t>
            </w:r>
            <w:r w:rsidR="00E35038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D651AB" w:rsidRPr="00D651AB" w14:paraId="144F8E5D" w14:textId="77777777" w:rsidTr="00F42AF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FDE42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26F7D3" w14:textId="77777777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 xml:space="preserve">5 dl vatten intas 30 minuter före undersökningen. </w:t>
            </w:r>
          </w:p>
          <w:p w14:paraId="3FFE27F4" w14:textId="77777777" w:rsidR="00D651AB" w:rsidRPr="00D651AB" w:rsidRDefault="00D651AB" w:rsidP="00D651A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D651AB" w:rsidRPr="00D651AB" w14:paraId="27927BBE" w14:textId="77777777" w:rsidTr="00F42AF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154DA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506DD7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D651AB" w:rsidRPr="00D651AB" w14:paraId="2C8147FD" w14:textId="77777777" w:rsidTr="00F42AF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1E91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76D7C4" w14:textId="38C93282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C57075" w:rsidRPr="00D651AB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D651AB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140429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94739CD" w14:textId="03F30FAA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D651A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651AB" w:rsidRPr="00D651AB" w14:paraId="31EEE802" w14:textId="77777777" w:rsidTr="00F42AF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6B37891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E2553B3" w14:textId="77777777" w:rsidR="00D651AB" w:rsidRPr="00D651AB" w:rsidRDefault="00D651AB" w:rsidP="00D651A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908F223" w14:textId="77777777" w:rsidR="00D651AB" w:rsidRPr="00D651AB" w:rsidRDefault="00D651AB" w:rsidP="00D651A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73E0913" w14:textId="77777777" w:rsidR="00D651AB" w:rsidRPr="00D651AB" w:rsidRDefault="00D651AB" w:rsidP="00D651A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54760DB" w14:textId="77777777" w:rsidR="00D651AB" w:rsidRPr="00D651AB" w:rsidRDefault="00D651AB" w:rsidP="00D651A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B7B5110" w14:textId="77777777" w:rsidR="00D72181" w:rsidRDefault="00D7218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E5B7A05" w14:textId="593398D7" w:rsidR="00D651AB" w:rsidRPr="00D651AB" w:rsidRDefault="00D651AB" w:rsidP="00D72181">
      <w:pPr>
        <w:pStyle w:val="Rubrik2"/>
        <w:ind w:left="0"/>
      </w:pPr>
      <w:r w:rsidRPr="00D651AB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D651AB" w:rsidRPr="00D651AB" w14:paraId="40E95754" w14:textId="77777777" w:rsidTr="00F42AF3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6664B7B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3DC0067" wp14:editId="7A08327A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D651AB" w:rsidRPr="00D651AB" w14:paraId="1D366160" w14:textId="77777777" w:rsidTr="00D651A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2C7F58D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C23F95D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224823" w14:textId="3D0D2D02" w:rsidR="00D651AB" w:rsidRPr="00D651AB" w:rsidRDefault="000A7D5A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05EBBFD" wp14:editId="71547428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131445</wp:posOffset>
                      </wp:positionV>
                      <wp:extent cx="410210" cy="739775"/>
                      <wp:effectExtent l="0" t="0" r="8890" b="3175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397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66CD0E" w14:textId="77777777" w:rsidR="00D651AB" w:rsidRPr="000A7D5A" w:rsidRDefault="00D651AB" w:rsidP="008B7A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A7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0BD55CA5" w14:textId="1FA466EE" w:rsidR="00D651AB" w:rsidRPr="000A7D5A" w:rsidRDefault="00D651AB" w:rsidP="008B7A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A7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0A7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134FCF28" w14:textId="77777777" w:rsidR="00D651AB" w:rsidRDefault="00D651AB" w:rsidP="008B7A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77CAE142" w14:textId="77777777" w:rsidR="00D651AB" w:rsidRPr="0066567D" w:rsidRDefault="00D651AB" w:rsidP="008B7A6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EBBF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7" o:spid="_x0000_s1026" type="#_x0000_t68" style="position:absolute;left:0;text-align:left;margin-left:52.9pt;margin-top:10.35pt;width:32.3pt;height:58.2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" adj="5989" fillcolor="red" stroked="f" strokeweight="1pt">
                      <v:textbox inset="1mm,1mm,1mm,1mm">
                        <w:txbxContent>
                          <w:p w14:paraId="1D66CD0E" w14:textId="77777777" w:rsidR="00D651AB" w:rsidRPr="000A7D5A" w:rsidRDefault="00D651AB" w:rsidP="008B7A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A7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0BD55CA5" w14:textId="1FA466EE" w:rsidR="00D651AB" w:rsidRPr="000A7D5A" w:rsidRDefault="00D651AB" w:rsidP="008B7A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A7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  <w:r w:rsidR="000A7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134FCF28" w14:textId="77777777" w:rsidR="00D651AB" w:rsidRDefault="00D651AB" w:rsidP="008B7A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77CAE142" w14:textId="77777777" w:rsidR="00D651AB" w:rsidRPr="0066567D" w:rsidRDefault="00D651AB" w:rsidP="008B7A6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51AB" w:rsidRPr="00D651A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8561F7" wp14:editId="384C8FC5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205105</wp:posOffset>
                      </wp:positionV>
                      <wp:extent cx="1367155" cy="676275"/>
                      <wp:effectExtent l="19050" t="19050" r="23495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511" cy="6762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AD6BAE1" id="Rektangel 8" o:spid="_x0000_s1026" style="position:absolute;margin-left:11.15pt;margin-top:16.15pt;width:107.6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="00D651AB" w:rsidRPr="00D651AB">
              <w:rPr>
                <w:noProof/>
                <w:szCs w:val="20"/>
              </w:rPr>
              <w:drawing>
                <wp:inline distT="0" distB="0" distL="0" distR="0" wp14:anchorId="06D96BF5" wp14:editId="5E0F4F79">
                  <wp:extent cx="1393190" cy="1431235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265107" name=""/>
                          <pic:cNvPicPr/>
                        </pic:nvPicPr>
                        <pic:blipFill>
                          <a:blip r:embed="rId24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448" cy="143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1AB" w:rsidRPr="00D651AB" w14:paraId="50D4F086" w14:textId="77777777" w:rsidTr="00D651AB">
        <w:trPr>
          <w:trHeight w:val="227"/>
        </w:trPr>
        <w:tc>
          <w:tcPr>
            <w:tcW w:w="1950" w:type="dxa"/>
            <w:shd w:val="clear" w:color="auto" w:fill="FFFFFF"/>
          </w:tcPr>
          <w:p w14:paraId="4A4260B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F841E5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8D1114" w14:textId="77777777" w:rsidR="00D651AB" w:rsidRPr="00D651AB" w:rsidRDefault="00D651AB" w:rsidP="00D651A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651AB" w:rsidRPr="00D651AB" w14:paraId="315D2B06" w14:textId="77777777" w:rsidTr="00D651AB">
        <w:trPr>
          <w:trHeight w:val="227"/>
        </w:trPr>
        <w:tc>
          <w:tcPr>
            <w:tcW w:w="1950" w:type="dxa"/>
            <w:shd w:val="clear" w:color="auto" w:fill="FFFFFF"/>
          </w:tcPr>
          <w:p w14:paraId="141C30BB" w14:textId="77777777" w:rsidR="00D651AB" w:rsidRPr="00D651AB" w:rsidRDefault="00D651AB" w:rsidP="00D651A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8862691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651AB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6D8237B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D651A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7A0DD79" w14:textId="77777777" w:rsidR="00D651AB" w:rsidRPr="00D651AB" w:rsidRDefault="00D651AB" w:rsidP="00D651A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651AB" w:rsidRPr="00D651AB" w14:paraId="2B862650" w14:textId="77777777" w:rsidTr="00D651AB">
        <w:trPr>
          <w:trHeight w:val="227"/>
        </w:trPr>
        <w:tc>
          <w:tcPr>
            <w:tcW w:w="1950" w:type="dxa"/>
            <w:shd w:val="clear" w:color="auto" w:fill="FFFFFF"/>
          </w:tcPr>
          <w:p w14:paraId="5E48444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56FE2A9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572DD6" w14:textId="77777777" w:rsidR="00D651AB" w:rsidRPr="00D651AB" w:rsidRDefault="00D651AB" w:rsidP="00D651A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651AB" w:rsidRPr="00D651AB" w14:paraId="1CF4133F" w14:textId="77777777" w:rsidTr="00D651AB">
        <w:trPr>
          <w:trHeight w:val="227"/>
        </w:trPr>
        <w:tc>
          <w:tcPr>
            <w:tcW w:w="1950" w:type="dxa"/>
            <w:shd w:val="clear" w:color="auto" w:fill="FFFFFF"/>
          </w:tcPr>
          <w:p w14:paraId="54788E0D" w14:textId="77777777" w:rsidR="00D651AB" w:rsidRPr="00D651AB" w:rsidRDefault="00D651AB" w:rsidP="00D651A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2FEE596C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5E94FC3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651AB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42A5C947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D276FAC" w14:textId="77777777" w:rsidR="00D651AB" w:rsidRPr="00D651AB" w:rsidRDefault="00D651AB" w:rsidP="00D651A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651AB" w:rsidRPr="00D651AB" w14:paraId="481B5A5B" w14:textId="77777777" w:rsidTr="00D651AB">
        <w:trPr>
          <w:trHeight w:val="227"/>
        </w:trPr>
        <w:tc>
          <w:tcPr>
            <w:tcW w:w="1950" w:type="dxa"/>
            <w:shd w:val="clear" w:color="auto" w:fill="FFFFFF"/>
          </w:tcPr>
          <w:p w14:paraId="5A9311CE" w14:textId="77777777" w:rsidR="00D651AB" w:rsidRPr="00D651AB" w:rsidRDefault="00D651AB" w:rsidP="00D651A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K+ 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71EF55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651AB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59B6B47D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1370DDB" w14:textId="77777777" w:rsidR="00D651AB" w:rsidRPr="00D651AB" w:rsidRDefault="00D651AB" w:rsidP="00D651A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C66400E" w14:textId="77777777" w:rsidR="00D651AB" w:rsidRPr="00D651AB" w:rsidRDefault="00D651AB" w:rsidP="00D651A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BA59486" w14:textId="77777777" w:rsidR="00D651AB" w:rsidRPr="00D651AB" w:rsidRDefault="00D651AB" w:rsidP="00C57075">
      <w:pPr>
        <w:pStyle w:val="Rubrik2"/>
        <w:ind w:left="0"/>
      </w:pPr>
      <w:r w:rsidRPr="00D651AB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D651AB" w:rsidRPr="00D651AB" w14:paraId="3B939A04" w14:textId="77777777" w:rsidTr="00D651A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3FCA0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7016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3CC9F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C68BB03" wp14:editId="28DB24B4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710565</wp:posOffset>
                      </wp:positionV>
                      <wp:extent cx="1581150" cy="0"/>
                      <wp:effectExtent l="19050" t="19050" r="0" b="19050"/>
                      <wp:wrapNone/>
                      <wp:docPr id="17" name="Rak koppling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A60229C" id="Rak 1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55.95pt" to="120.3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D651A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A1BD338" wp14:editId="188316A3">
                      <wp:simplePos x="0" y="0"/>
                      <wp:positionH relativeFrom="margin">
                        <wp:posOffset>912495</wp:posOffset>
                      </wp:positionH>
                      <wp:positionV relativeFrom="paragraph">
                        <wp:posOffset>126365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F226EA" w14:textId="77777777" w:rsidR="00D651AB" w:rsidRPr="0066564D" w:rsidRDefault="00D651AB" w:rsidP="000A7D5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BD33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1.85pt;margin-top:9.9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9wDZKuAAAAAKAQAADwAAAAAAAAAAAAAAAACoBAAAZHJzL2Rvd25yZXYueG1sUEsFBgAA&#10;AAAEAAQA8wAAALUFAAAAAA==&#10;" adj="13920" fillcolor="red" stroked="f" strokeweight="1pt">
                      <v:textbox style="layout-flow:vertical" inset="1mm,1mm,1mm,1mm">
                        <w:txbxContent>
                          <w:p w14:paraId="0BF226EA" w14:textId="77777777" w:rsidR="00D651AB" w:rsidRPr="0066564D" w:rsidRDefault="00D651AB" w:rsidP="000A7D5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51A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8083876" wp14:editId="6E6B117B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F302E2" w14:textId="77777777" w:rsidR="00D651AB" w:rsidRPr="0066567D" w:rsidRDefault="00D651AB" w:rsidP="000A7D5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83876" id="Pil: uppåt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14F302E2" w14:textId="77777777" w:rsidR="00D651AB" w:rsidRPr="0066567D" w:rsidRDefault="00D651AB" w:rsidP="000A7D5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51A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C8A9D63" wp14:editId="0CC4A2A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E24DFB9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D651AB">
              <w:rPr>
                <w:noProof/>
                <w:szCs w:val="20"/>
              </w:rPr>
              <w:drawing>
                <wp:inline distT="0" distB="0" distL="0" distR="0" wp14:anchorId="6E9FAEC9" wp14:editId="7F014CFA">
                  <wp:extent cx="1512741" cy="1007655"/>
                  <wp:effectExtent l="0" t="0" r="0" b="254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112603" name=""/>
                          <pic:cNvPicPr/>
                        </pic:nvPicPr>
                        <pic:blipFill>
                          <a:blip r:embed="rId25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1CFFF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FF30BAD" wp14:editId="5A13EB99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680720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B17DB8" w14:textId="77777777" w:rsidR="00D651AB" w:rsidRPr="0066567D" w:rsidRDefault="00D651AB" w:rsidP="000A7D5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30BAD" id="Pil: uppåt 19" o:spid="_x0000_s1029" type="#_x0000_t68" style="position:absolute;left:0;text-align:left;margin-left:83.9pt;margin-top:53.6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Aql3c3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40B17DB8" w14:textId="77777777" w:rsidR="00D651AB" w:rsidRPr="0066567D" w:rsidRDefault="00D651AB" w:rsidP="000A7D5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51A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942413F" wp14:editId="0DCDE09C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673100</wp:posOffset>
                      </wp:positionV>
                      <wp:extent cx="1600200" cy="10795"/>
                      <wp:effectExtent l="19050" t="19050" r="19050" b="27305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0200" cy="1111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5321798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53pt" to="123.3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651A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E2E8888" wp14:editId="4A38844D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6B98CB" w14:textId="77777777" w:rsidR="00D651AB" w:rsidRPr="0066567D" w:rsidRDefault="00D651AB" w:rsidP="000A7D5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E8888" id="Pil: uppåt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F6B98CB" w14:textId="77777777" w:rsidR="00D651AB" w:rsidRPr="0066567D" w:rsidRDefault="00D651AB" w:rsidP="000A7D5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51A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384EF8" wp14:editId="0C3A6780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8" name="Rak kopplin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935610D" id="Rak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D651AB">
              <w:rPr>
                <w:noProof/>
                <w:szCs w:val="20"/>
              </w:rPr>
              <w:drawing>
                <wp:inline distT="0" distB="0" distL="0" distR="0" wp14:anchorId="37A14017" wp14:editId="40247ABD">
                  <wp:extent cx="1550491" cy="1284453"/>
                  <wp:effectExtent l="0" t="0" r="0" b="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025854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1AB" w:rsidRPr="00D651AB" w14:paraId="545C050D" w14:textId="77777777" w:rsidTr="00D651A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8860A6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87F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9BCE8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4F617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651AB" w:rsidRPr="00D651AB" w14:paraId="4B19CCD2" w14:textId="77777777" w:rsidTr="00D651A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3A9B3D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252FF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16C053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6DD192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651AB" w:rsidRPr="00D651AB" w14:paraId="06DD0141" w14:textId="77777777" w:rsidTr="00D651A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D3793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E268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78999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A98841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785D3B5" w14:textId="77777777" w:rsidR="00D651AB" w:rsidRPr="00D651AB" w:rsidRDefault="00D651AB" w:rsidP="00D651A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417B055" w14:textId="77777777" w:rsidR="00D651AB" w:rsidRPr="00D651AB" w:rsidRDefault="00D651AB" w:rsidP="00C57075">
      <w:pPr>
        <w:pStyle w:val="Rubrik2"/>
        <w:ind w:left="0"/>
      </w:pPr>
      <w:r w:rsidRPr="00D651A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651AB" w:rsidRPr="00D651AB" w14:paraId="07EBF319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BD45DB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D1CB94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FBE939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2F1E2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D651AB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A48DF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E727B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651AB" w:rsidRPr="00D651AB" w14:paraId="1A57B7FB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D9C879" w14:textId="77777777" w:rsidR="00D651AB" w:rsidRPr="00D651AB" w:rsidRDefault="00D651AB" w:rsidP="00D651A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C7AE3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32164" w14:textId="6318C459" w:rsidR="00D651AB" w:rsidRPr="00D651AB" w:rsidRDefault="003335D0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502C0" w14:textId="30DCDAE8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3335D0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7385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C5880F2" w14:textId="6B7368B5" w:rsidR="00D651AB" w:rsidRPr="00D651AB" w:rsidRDefault="003335D0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D651AB" w:rsidRPr="00D651A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651AB" w:rsidRPr="00D651AB" w14:paraId="741E28AE" w14:textId="77777777" w:rsidTr="00F42AF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239D999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8C0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1293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783B1" w14:textId="00D5D12C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3335D0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3ED2C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DEA2F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651AB" w:rsidRPr="00D651AB" w14:paraId="632E4EB2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536CF" w14:textId="77777777" w:rsidR="00D651AB" w:rsidRPr="00D651AB" w:rsidRDefault="00D651AB" w:rsidP="00D651A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48F2C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55B03" w14:textId="4CE22190" w:rsidR="00D651AB" w:rsidRPr="00D651AB" w:rsidRDefault="003335D0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13544" w14:textId="4B0A4255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3335D0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54DDD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E790128" w14:textId="0D712A95" w:rsidR="00D651AB" w:rsidRPr="00D651AB" w:rsidRDefault="003335D0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D651AB"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34E95D75" w14:textId="77777777" w:rsidTr="00F42AF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28DE37A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6683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562FF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38BFB" w14:textId="7F7B6105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3335D0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DF0A1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E51F2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29A73A9E" w14:textId="77777777" w:rsidTr="00F42AF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B32B1D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A010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64F5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FC394" w14:textId="427D8033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F42AF3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EFD5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9F93D0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070265D8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A127B" w14:textId="77777777" w:rsidR="00D651AB" w:rsidRPr="00D651AB" w:rsidRDefault="00D651AB" w:rsidP="00D651A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3C5B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4A676" w14:textId="1EBA12B4" w:rsidR="00D651AB" w:rsidRPr="00D651AB" w:rsidRDefault="00F42AF3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30AC9" w14:textId="4607C710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F42AF3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175B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36CFBBE" w14:textId="55F961D4" w:rsidR="00D651AB" w:rsidRPr="00D651AB" w:rsidRDefault="00F42AF3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D651AB"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55C80CD7" w14:textId="77777777" w:rsidTr="00F42AF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209BD54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0F949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8411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5B220" w14:textId="65EC774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F42AF3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F33E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686A07F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10A3F149" w14:textId="77777777" w:rsidTr="00F42AF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A172BD" w14:textId="77777777" w:rsidR="00D651AB" w:rsidRPr="00D651AB" w:rsidRDefault="00D651AB" w:rsidP="00D651A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BA65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8030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3E0C" w14:textId="2ABA6254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B</w:t>
            </w:r>
            <w:r w:rsidR="00F42AF3">
              <w:rPr>
                <w:rFonts w:ascii="Arial" w:hAnsi="Arial" w:cs="Arial"/>
                <w:sz w:val="18"/>
                <w:szCs w:val="18"/>
              </w:rPr>
              <w:t>r40</w:t>
            </w:r>
            <w:r w:rsidRPr="00D651A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E1AD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379035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651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651AB" w:rsidRPr="00D651AB" w14:paraId="4854A0EF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6B7FF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D985D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B02C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546DC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C27DB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1F6C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651AB" w:rsidRPr="00D651AB" w14:paraId="66B2F786" w14:textId="77777777" w:rsidTr="00F42AF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EC19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5DD1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F21A9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AF84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2C7BB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51CE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1A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05074DB" w14:textId="77777777" w:rsidR="00354054" w:rsidRDefault="00354054" w:rsidP="00C57075">
      <w:pPr>
        <w:pStyle w:val="Rubrik2"/>
        <w:ind w:left="0"/>
      </w:pPr>
    </w:p>
    <w:p w14:paraId="6A3DCBF4" w14:textId="60F273C7" w:rsidR="00D651AB" w:rsidRPr="00D651AB" w:rsidRDefault="00D651AB" w:rsidP="00C57075">
      <w:pPr>
        <w:pStyle w:val="Rubrik2"/>
        <w:ind w:left="0"/>
      </w:pPr>
      <w:r w:rsidRPr="00D651AB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D651AB" w:rsidRPr="00D651AB" w14:paraId="591B464F" w14:textId="77777777" w:rsidTr="00D651A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FC6412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3BE7C7D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DBAA2E6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C08231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F3681B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4D1D1A41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653612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651A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3D7FD3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40194AE5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55B040A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FB6CD19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2E70D4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44F5246D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B8335F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3B988A3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3FBBBB7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014A84B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388FEB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49A0988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1088262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7EAF7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2BD1DAD3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84FCC9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8E2AEAB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B53B581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66F879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A56EEE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190A69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B131D6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139A1581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C4A2B3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A282E6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B846B2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106AF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AE4B33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2BB2576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98DE6E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3013FD02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37ACC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7EC7A55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61DC42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FAEBA1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B2E42B3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C1A43E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C6C8D9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50976B83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DF6D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3536A07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521752CD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3D06E84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4E2CBB4F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251A9B1F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8BDAA7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6F404AAC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07DAD56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06F71AB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E687428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583CDD80" w14:textId="77777777" w:rsidR="00D651AB" w:rsidRPr="00D651AB" w:rsidRDefault="00D651AB" w:rsidP="00D651A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651A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0A4F7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1F46237B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044DE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2DF53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A25AF7F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CA9DE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217E5F6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DDAF5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9C4D1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77C434C4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CBDB1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7A18835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F31439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5BA6AC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915F7C3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ACEE788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95114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694C6458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2945F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36D7A21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9F331AF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1C5DD6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ECC195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6F5767A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CEE5A3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651AB" w:rsidRPr="00D651AB" w14:paraId="2ACAB8FE" w14:textId="77777777" w:rsidTr="00D651A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B284C6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59C5CA0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A9A1E8B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592B214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C6A592" w14:textId="77777777" w:rsidR="00D651AB" w:rsidRPr="00D651AB" w:rsidRDefault="00D651AB" w:rsidP="00D651A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E27B1C7" w14:textId="77777777" w:rsidR="00D651AB" w:rsidRPr="00D651AB" w:rsidRDefault="00D651AB" w:rsidP="00D651A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651A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AECA" w14:textId="77777777" w:rsidR="006C464A" w:rsidRDefault="006C464A">
      <w:r>
        <w:separator/>
      </w:r>
    </w:p>
  </w:endnote>
  <w:endnote w:type="continuationSeparator" w:id="0">
    <w:p w14:paraId="07021A18" w14:textId="77777777" w:rsidR="006C464A" w:rsidRDefault="006C464A">
      <w:r>
        <w:continuationSeparator/>
      </w:r>
    </w:p>
  </w:endnote>
  <w:endnote w:type="continuationNotice" w:id="1">
    <w:p w14:paraId="4E2EE0B3" w14:textId="77777777" w:rsidR="006C464A" w:rsidRDefault="006C46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88EC" w14:textId="77777777" w:rsidR="006C464A" w:rsidRDefault="006C464A"/>
  </w:footnote>
  <w:footnote w:type="continuationSeparator" w:id="0">
    <w:p w14:paraId="0F7FEE0A" w14:textId="77777777" w:rsidR="006C464A" w:rsidRDefault="006C464A">
      <w:r>
        <w:continuationSeparator/>
      </w:r>
    </w:p>
  </w:footnote>
  <w:footnote w:type="continuationNotice" w:id="1">
    <w:p w14:paraId="397DB9A8" w14:textId="77777777" w:rsidR="006C464A" w:rsidRDefault="006C46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CBA03F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11A21A6" w:tentative="1">
      <w:start w:val="1"/>
      <w:numFmt w:val="lowerLetter"/>
      <w:lvlText w:val="%2."/>
      <w:lvlJc w:val="left"/>
      <w:pPr>
        <w:ind w:left="1080" w:hanging="360"/>
      </w:pPr>
    </w:lvl>
    <w:lvl w:ilvl="2" w:tplc="29F273CC" w:tentative="1">
      <w:start w:val="1"/>
      <w:numFmt w:val="lowerRoman"/>
      <w:lvlText w:val="%3."/>
      <w:lvlJc w:val="right"/>
      <w:pPr>
        <w:ind w:left="1800" w:hanging="180"/>
      </w:pPr>
    </w:lvl>
    <w:lvl w:ilvl="3" w:tplc="CA92E300" w:tentative="1">
      <w:start w:val="1"/>
      <w:numFmt w:val="decimal"/>
      <w:lvlText w:val="%4."/>
      <w:lvlJc w:val="left"/>
      <w:pPr>
        <w:ind w:left="2520" w:hanging="360"/>
      </w:pPr>
    </w:lvl>
    <w:lvl w:ilvl="4" w:tplc="F95AA738" w:tentative="1">
      <w:start w:val="1"/>
      <w:numFmt w:val="lowerLetter"/>
      <w:lvlText w:val="%5."/>
      <w:lvlJc w:val="left"/>
      <w:pPr>
        <w:ind w:left="3240" w:hanging="360"/>
      </w:pPr>
    </w:lvl>
    <w:lvl w:ilvl="5" w:tplc="77E634F4" w:tentative="1">
      <w:start w:val="1"/>
      <w:numFmt w:val="lowerRoman"/>
      <w:lvlText w:val="%6."/>
      <w:lvlJc w:val="right"/>
      <w:pPr>
        <w:ind w:left="3960" w:hanging="180"/>
      </w:pPr>
    </w:lvl>
    <w:lvl w:ilvl="6" w:tplc="CADCFEE0" w:tentative="1">
      <w:start w:val="1"/>
      <w:numFmt w:val="decimal"/>
      <w:lvlText w:val="%7."/>
      <w:lvlJc w:val="left"/>
      <w:pPr>
        <w:ind w:left="4680" w:hanging="360"/>
      </w:pPr>
    </w:lvl>
    <w:lvl w:ilvl="7" w:tplc="71646CE4" w:tentative="1">
      <w:start w:val="1"/>
      <w:numFmt w:val="lowerLetter"/>
      <w:lvlText w:val="%8."/>
      <w:lvlJc w:val="left"/>
      <w:pPr>
        <w:ind w:left="5400" w:hanging="360"/>
      </w:pPr>
    </w:lvl>
    <w:lvl w:ilvl="8" w:tplc="03729B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06928CD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A7090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28FC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CA5B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10DF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D46D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1C53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C6A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E22D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5EE2EE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7B446D6" w:tentative="1">
      <w:start w:val="1"/>
      <w:numFmt w:val="lowerLetter"/>
      <w:lvlText w:val="%2."/>
      <w:lvlJc w:val="left"/>
      <w:pPr>
        <w:ind w:left="1080" w:hanging="360"/>
      </w:pPr>
    </w:lvl>
    <w:lvl w:ilvl="2" w:tplc="E30836F6" w:tentative="1">
      <w:start w:val="1"/>
      <w:numFmt w:val="lowerRoman"/>
      <w:lvlText w:val="%3."/>
      <w:lvlJc w:val="right"/>
      <w:pPr>
        <w:ind w:left="1800" w:hanging="180"/>
      </w:pPr>
    </w:lvl>
    <w:lvl w:ilvl="3" w:tplc="EAFC8ACE" w:tentative="1">
      <w:start w:val="1"/>
      <w:numFmt w:val="decimal"/>
      <w:lvlText w:val="%4."/>
      <w:lvlJc w:val="left"/>
      <w:pPr>
        <w:ind w:left="2520" w:hanging="360"/>
      </w:pPr>
    </w:lvl>
    <w:lvl w:ilvl="4" w:tplc="661CC5FA" w:tentative="1">
      <w:start w:val="1"/>
      <w:numFmt w:val="lowerLetter"/>
      <w:lvlText w:val="%5."/>
      <w:lvlJc w:val="left"/>
      <w:pPr>
        <w:ind w:left="3240" w:hanging="360"/>
      </w:pPr>
    </w:lvl>
    <w:lvl w:ilvl="5" w:tplc="C4F2021C" w:tentative="1">
      <w:start w:val="1"/>
      <w:numFmt w:val="lowerRoman"/>
      <w:lvlText w:val="%6."/>
      <w:lvlJc w:val="right"/>
      <w:pPr>
        <w:ind w:left="3960" w:hanging="180"/>
      </w:pPr>
    </w:lvl>
    <w:lvl w:ilvl="6" w:tplc="4FD888B4" w:tentative="1">
      <w:start w:val="1"/>
      <w:numFmt w:val="decimal"/>
      <w:lvlText w:val="%7."/>
      <w:lvlJc w:val="left"/>
      <w:pPr>
        <w:ind w:left="4680" w:hanging="360"/>
      </w:pPr>
    </w:lvl>
    <w:lvl w:ilvl="7" w:tplc="043238B8" w:tentative="1">
      <w:start w:val="1"/>
      <w:numFmt w:val="lowerLetter"/>
      <w:lvlText w:val="%8."/>
      <w:lvlJc w:val="left"/>
      <w:pPr>
        <w:ind w:left="5400" w:hanging="360"/>
      </w:pPr>
    </w:lvl>
    <w:lvl w:ilvl="8" w:tplc="5ED0DF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3F8C6A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41A5A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F28A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E863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0E18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E82B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F2D3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4CED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6A91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95653239">
    <w:abstractNumId w:val="21"/>
  </w:num>
  <w:num w:numId="2" w16cid:durableId="1094285402">
    <w:abstractNumId w:val="16"/>
  </w:num>
  <w:num w:numId="3" w16cid:durableId="650792013">
    <w:abstractNumId w:val="0"/>
  </w:num>
  <w:num w:numId="4" w16cid:durableId="1012148217">
    <w:abstractNumId w:val="6"/>
  </w:num>
  <w:num w:numId="5" w16cid:durableId="647978754">
    <w:abstractNumId w:val="19"/>
  </w:num>
  <w:num w:numId="6" w16cid:durableId="649134824">
    <w:abstractNumId w:val="2"/>
  </w:num>
  <w:num w:numId="7" w16cid:durableId="1834106027">
    <w:abstractNumId w:val="13"/>
  </w:num>
  <w:num w:numId="8" w16cid:durableId="1901020104">
    <w:abstractNumId w:val="9"/>
  </w:num>
  <w:num w:numId="9" w16cid:durableId="1397120964">
    <w:abstractNumId w:val="1"/>
  </w:num>
  <w:num w:numId="10" w16cid:durableId="416750219">
    <w:abstractNumId w:val="1"/>
  </w:num>
  <w:num w:numId="11" w16cid:durableId="554588369">
    <w:abstractNumId w:val="3"/>
  </w:num>
  <w:num w:numId="12" w16cid:durableId="2034644442">
    <w:abstractNumId w:val="4"/>
  </w:num>
  <w:num w:numId="13" w16cid:durableId="617638072">
    <w:abstractNumId w:val="15"/>
  </w:num>
  <w:num w:numId="14" w16cid:durableId="112359573">
    <w:abstractNumId w:val="10"/>
  </w:num>
  <w:num w:numId="15" w16cid:durableId="1011376580">
    <w:abstractNumId w:val="7"/>
  </w:num>
  <w:num w:numId="16" w16cid:durableId="1055473819">
    <w:abstractNumId w:val="14"/>
  </w:num>
  <w:num w:numId="17" w16cid:durableId="729576658">
    <w:abstractNumId w:val="5"/>
  </w:num>
  <w:num w:numId="18" w16cid:durableId="10836718">
    <w:abstractNumId w:val="12"/>
  </w:num>
  <w:num w:numId="19" w16cid:durableId="489951602">
    <w:abstractNumId w:val="20"/>
  </w:num>
  <w:num w:numId="20" w16cid:durableId="457601774">
    <w:abstractNumId w:val="17"/>
  </w:num>
  <w:num w:numId="21" w16cid:durableId="1921518361">
    <w:abstractNumId w:val="8"/>
  </w:num>
  <w:num w:numId="22" w16cid:durableId="2098818966">
    <w:abstractNumId w:val="18"/>
  </w:num>
  <w:num w:numId="23" w16cid:durableId="1689089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EA0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7D5A"/>
    <w:rsid w:val="000B12D9"/>
    <w:rsid w:val="000B4536"/>
    <w:rsid w:val="000B7715"/>
    <w:rsid w:val="000C75EF"/>
    <w:rsid w:val="000E463B"/>
    <w:rsid w:val="000E5A7E"/>
    <w:rsid w:val="000F43A3"/>
    <w:rsid w:val="000F7681"/>
    <w:rsid w:val="00103031"/>
    <w:rsid w:val="001044FE"/>
    <w:rsid w:val="001139D4"/>
    <w:rsid w:val="00115980"/>
    <w:rsid w:val="00131B08"/>
    <w:rsid w:val="00132A59"/>
    <w:rsid w:val="00133337"/>
    <w:rsid w:val="00133A0F"/>
    <w:rsid w:val="001340B6"/>
    <w:rsid w:val="0013580F"/>
    <w:rsid w:val="00137B6D"/>
    <w:rsid w:val="0014070B"/>
    <w:rsid w:val="001422C1"/>
    <w:rsid w:val="0014489A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035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ED8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C5"/>
    <w:rsid w:val="00326C24"/>
    <w:rsid w:val="0033155B"/>
    <w:rsid w:val="003335D0"/>
    <w:rsid w:val="00337F99"/>
    <w:rsid w:val="0034307B"/>
    <w:rsid w:val="00345EB1"/>
    <w:rsid w:val="00350CC4"/>
    <w:rsid w:val="00354054"/>
    <w:rsid w:val="00360E0D"/>
    <w:rsid w:val="0036357D"/>
    <w:rsid w:val="00363B23"/>
    <w:rsid w:val="0036594C"/>
    <w:rsid w:val="00367D19"/>
    <w:rsid w:val="00371BED"/>
    <w:rsid w:val="00376259"/>
    <w:rsid w:val="00384019"/>
    <w:rsid w:val="003854F1"/>
    <w:rsid w:val="0039118E"/>
    <w:rsid w:val="00397F54"/>
    <w:rsid w:val="003A0D43"/>
    <w:rsid w:val="003A2078"/>
    <w:rsid w:val="003B2A4B"/>
    <w:rsid w:val="003D099E"/>
    <w:rsid w:val="003D0EAF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CC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774"/>
    <w:rsid w:val="004F4518"/>
    <w:rsid w:val="004F4C62"/>
    <w:rsid w:val="00501433"/>
    <w:rsid w:val="00511CC4"/>
    <w:rsid w:val="0052042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1F7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2B4"/>
    <w:rsid w:val="00685C75"/>
    <w:rsid w:val="006A2789"/>
    <w:rsid w:val="006A4978"/>
    <w:rsid w:val="006A7261"/>
    <w:rsid w:val="006B0D29"/>
    <w:rsid w:val="006B1819"/>
    <w:rsid w:val="006B5DE7"/>
    <w:rsid w:val="006C464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F3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943"/>
    <w:rsid w:val="0078609F"/>
    <w:rsid w:val="007917BA"/>
    <w:rsid w:val="007A5C6F"/>
    <w:rsid w:val="007C14FE"/>
    <w:rsid w:val="007D4241"/>
    <w:rsid w:val="007D4317"/>
    <w:rsid w:val="007D4EA3"/>
    <w:rsid w:val="007F1CFF"/>
    <w:rsid w:val="007F5DD5"/>
    <w:rsid w:val="007F66A4"/>
    <w:rsid w:val="00817D0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2B5"/>
    <w:rsid w:val="008A0C5F"/>
    <w:rsid w:val="008A3DEA"/>
    <w:rsid w:val="008A4EB9"/>
    <w:rsid w:val="008A74C0"/>
    <w:rsid w:val="008B1694"/>
    <w:rsid w:val="008B7A61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996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84A"/>
    <w:rsid w:val="00AB0CC9"/>
    <w:rsid w:val="00AB49C8"/>
    <w:rsid w:val="00AC3FF6"/>
    <w:rsid w:val="00AD73EC"/>
    <w:rsid w:val="00AE5BC7"/>
    <w:rsid w:val="00AF5AAF"/>
    <w:rsid w:val="00B046D8"/>
    <w:rsid w:val="00B12494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393"/>
    <w:rsid w:val="00BC322E"/>
    <w:rsid w:val="00BC44CD"/>
    <w:rsid w:val="00BC48A6"/>
    <w:rsid w:val="00BE7978"/>
    <w:rsid w:val="00BF2960"/>
    <w:rsid w:val="00C07DDB"/>
    <w:rsid w:val="00C40E56"/>
    <w:rsid w:val="00C4115D"/>
    <w:rsid w:val="00C43BDD"/>
    <w:rsid w:val="00C47778"/>
    <w:rsid w:val="00C5011E"/>
    <w:rsid w:val="00C50EE5"/>
    <w:rsid w:val="00C5240A"/>
    <w:rsid w:val="00C5398F"/>
    <w:rsid w:val="00C556F5"/>
    <w:rsid w:val="00C5707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B41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1AB"/>
    <w:rsid w:val="00D72181"/>
    <w:rsid w:val="00D85218"/>
    <w:rsid w:val="00D915B1"/>
    <w:rsid w:val="00D91F67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03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56A"/>
    <w:rsid w:val="00EB6714"/>
    <w:rsid w:val="00EC0A68"/>
    <w:rsid w:val="00EC5006"/>
    <w:rsid w:val="00ED49C3"/>
    <w:rsid w:val="00ED6CE8"/>
    <w:rsid w:val="00ED7AA6"/>
    <w:rsid w:val="00EE16DD"/>
    <w:rsid w:val="00EE2A56"/>
    <w:rsid w:val="00EE3818"/>
    <w:rsid w:val="00F22264"/>
    <w:rsid w:val="00F2564D"/>
    <w:rsid w:val="00F304DD"/>
    <w:rsid w:val="00F35B05"/>
    <w:rsid w:val="00F413D9"/>
    <w:rsid w:val="00F42AF3"/>
    <w:rsid w:val="00F5135F"/>
    <w:rsid w:val="00F51F78"/>
    <w:rsid w:val="00F700A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595679C-9177-4F30-A044-8E792CC9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FB7AAD10-7342-4FE0-9045-0D705266DE8A}" type="presOf" srcId="{BD80AD6D-AE28-4DC3-865A-F7A4BFC6D84E}" destId="{764FC522-4A5B-4DA0-8EA0-0B136026E7A3}" srcOrd="0" destOrd="0" presId="urn:microsoft.com/office/officeart/2005/8/layout/hChevron3"/>
    <dgm:cxn modelId="{8F88161D-74BB-4C94-BFF0-2ABE458E2187}" type="presOf" srcId="{72C3C3E7-AFE7-48AF-A84A-F5F4B462ABCE}" destId="{AD4E5296-B06F-4F82-9CB5-F741BF6BFCC1}" srcOrd="0" destOrd="0" presId="urn:microsoft.com/office/officeart/2005/8/layout/hChevron3"/>
    <dgm:cxn modelId="{CA402241-DDCB-4CF1-8DFF-E8D115225B0B}" type="presOf" srcId="{B73EA016-5B5E-4372-8AFF-E16F061CFA05}" destId="{1F6A0B97-83F0-4189-B0CB-00156B0AC153}" srcOrd="0" destOrd="0" presId="urn:microsoft.com/office/officeart/2005/8/layout/hChevron3"/>
    <dgm:cxn modelId="{76388A65-2346-4603-84A3-058A92BA0028}" type="presOf" srcId="{FB4701B0-1C4A-420C-9F09-C1678465770A}" destId="{33A1349C-0317-431F-9E60-7456885DCFD5}" srcOrd="0" destOrd="0" presId="urn:microsoft.com/office/officeart/2005/8/layout/hChevron3"/>
    <dgm:cxn modelId="{B5AD608D-D672-4CA8-88B8-D724F6F1BD4A}" type="presOf" srcId="{D813EA76-4FD3-4C15-BFBC-B1DF43B29666}" destId="{4784DBD1-3CBE-41A8-A2C7-CF088F838C79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AE113FB3-4DDB-49E4-AF53-CA3B3491F3A4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F313ADDA-F1CA-46DE-8D0B-73CCE487017B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F9D10FF-1359-4FE0-9071-97CED1B79AD5}" type="presOf" srcId="{B6686773-0991-4F56-99B7-CB08DF66B5ED}" destId="{6AC59577-EC82-4A35-90CE-96CD0348AB0D}" srcOrd="0" destOrd="0" presId="urn:microsoft.com/office/officeart/2005/8/layout/hChevron3"/>
    <dgm:cxn modelId="{D013CD60-1BCA-4D66-90AF-32A54A3CE75E}" type="presParOf" srcId="{1F6A0B97-83F0-4189-B0CB-00156B0AC153}" destId="{4784DBD1-3CBE-41A8-A2C7-CF088F838C79}" srcOrd="0" destOrd="0" presId="urn:microsoft.com/office/officeart/2005/8/layout/hChevron3"/>
    <dgm:cxn modelId="{1A758BF0-A78A-4892-92FC-0140C51323ED}" type="presParOf" srcId="{1F6A0B97-83F0-4189-B0CB-00156B0AC153}" destId="{37D14BC8-3203-463C-9804-9B3B86B621FF}" srcOrd="1" destOrd="0" presId="urn:microsoft.com/office/officeart/2005/8/layout/hChevron3"/>
    <dgm:cxn modelId="{12DB1F6D-9F00-46E0-AF60-5D6D027A7759}" type="presParOf" srcId="{1F6A0B97-83F0-4189-B0CB-00156B0AC153}" destId="{E13D0391-DAD9-4B61-AB66-3FA48A4F7006}" srcOrd="2" destOrd="0" presId="urn:microsoft.com/office/officeart/2005/8/layout/hChevron3"/>
    <dgm:cxn modelId="{D9F91EB8-68DF-4E17-930D-126615A79332}" type="presParOf" srcId="{1F6A0B97-83F0-4189-B0CB-00156B0AC153}" destId="{F9271109-4339-4036-9126-150629D10456}" srcOrd="3" destOrd="0" presId="urn:microsoft.com/office/officeart/2005/8/layout/hChevron3"/>
    <dgm:cxn modelId="{477495E4-7173-4B8C-A28F-54ABA36C15A8}" type="presParOf" srcId="{1F6A0B97-83F0-4189-B0CB-00156B0AC153}" destId="{AD4E5296-B06F-4F82-9CB5-F741BF6BFCC1}" srcOrd="4" destOrd="0" presId="urn:microsoft.com/office/officeart/2005/8/layout/hChevron3"/>
    <dgm:cxn modelId="{2AE548B7-4F7B-4C9D-8953-2C27AC906189}" type="presParOf" srcId="{1F6A0B97-83F0-4189-B0CB-00156B0AC153}" destId="{99F7A086-6C98-4385-8FFE-3337C1F24694}" srcOrd="5" destOrd="0" presId="urn:microsoft.com/office/officeart/2005/8/layout/hChevron3"/>
    <dgm:cxn modelId="{622584F5-A07A-453C-9BD5-DE09FFCC812C}" type="presParOf" srcId="{1F6A0B97-83F0-4189-B0CB-00156B0AC153}" destId="{6CE68A43-9C69-4212-AF24-9AFEE7CA1715}" srcOrd="6" destOrd="0" presId="urn:microsoft.com/office/officeart/2005/8/layout/hChevron3"/>
    <dgm:cxn modelId="{A3E15002-9053-45A8-B198-8797F8362201}" type="presParOf" srcId="{1F6A0B97-83F0-4189-B0CB-00156B0AC153}" destId="{3220CDE8-D909-484A-AEEE-E1F8CCD6E591}" srcOrd="7" destOrd="0" presId="urn:microsoft.com/office/officeart/2005/8/layout/hChevron3"/>
    <dgm:cxn modelId="{910FDC86-532E-463B-B1A3-85C1E9C2F2DE}" type="presParOf" srcId="{1F6A0B97-83F0-4189-B0CB-00156B0AC153}" destId="{6AC59577-EC82-4A35-90CE-96CD0348AB0D}" srcOrd="8" destOrd="0" presId="urn:microsoft.com/office/officeart/2005/8/layout/hChevron3"/>
    <dgm:cxn modelId="{5E250569-F964-4550-9832-E96C7C3640B9}" type="presParOf" srcId="{1F6A0B97-83F0-4189-B0CB-00156B0AC153}" destId="{EB1C56B5-4A0A-494F-92A8-3B4C157D15C5}" srcOrd="9" destOrd="0" presId="urn:microsoft.com/office/officeart/2005/8/layout/hChevron3"/>
    <dgm:cxn modelId="{ABBF7474-4254-4A6E-8918-0DCC78996B6B}" type="presParOf" srcId="{1F6A0B97-83F0-4189-B0CB-00156B0AC153}" destId="{33A1349C-0317-431F-9E60-7456885DCFD5}" srcOrd="10" destOrd="0" presId="urn:microsoft.com/office/officeart/2005/8/layout/hChevron3"/>
    <dgm:cxn modelId="{B6F2B606-20E9-4C38-829C-F92F64642D8D}" type="presParOf" srcId="{1F6A0B97-83F0-4189-B0CB-00156B0AC153}" destId="{A854A969-E3F4-46C7-AA9B-9B40E58C9671}" srcOrd="11" destOrd="0" presId="urn:microsoft.com/office/officeart/2005/8/layout/hChevron3"/>
    <dgm:cxn modelId="{6FE6E2AC-5ED0-489F-890F-382807A46D0F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875"/>
        <a:ext cx="853197" cy="431998"/>
      </dsp:txXfrm>
    </dsp:sp>
    <dsp:sp modelId="{E13D0391-DAD9-4B61-AB66-3FA48A4F7006}">
      <dsp:nvSpPr>
        <dsp:cNvPr id="0" name=""/>
        <dsp:cNvSpPr/>
      </dsp:nvSpPr>
      <dsp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1" y="53875"/>
        <a:ext cx="529198" cy="431998"/>
      </dsp:txXfrm>
    </dsp:sp>
    <dsp:sp modelId="{AD4E5296-B06F-4F82-9CB5-F741BF6BFCC1}">
      <dsp:nvSpPr>
        <dsp:cNvPr id="0" name=""/>
        <dsp:cNvSpPr/>
      </dsp:nvSpPr>
      <dsp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28" y="53875"/>
        <a:ext cx="529198" cy="431998"/>
      </dsp:txXfrm>
    </dsp:sp>
    <dsp:sp modelId="{6CE68A43-9C69-4212-AF24-9AFEE7CA1715}">
      <dsp:nvSpPr>
        <dsp:cNvPr id="0" name=""/>
        <dsp:cNvSpPr/>
      </dsp:nvSpPr>
      <dsp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45" y="53875"/>
        <a:ext cx="529198" cy="431998"/>
      </dsp:txXfrm>
    </dsp:sp>
    <dsp:sp modelId="{6AC59577-EC82-4A35-90CE-96CD0348AB0D}">
      <dsp:nvSpPr>
        <dsp:cNvPr id="0" name=""/>
        <dsp:cNvSpPr/>
      </dsp:nvSpPr>
      <dsp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62" y="53875"/>
        <a:ext cx="527832" cy="431998"/>
      </dsp:txXfrm>
    </dsp:sp>
    <dsp:sp modelId="{33A1349C-0317-431F-9E60-7456885DCFD5}">
      <dsp:nvSpPr>
        <dsp:cNvPr id="0" name=""/>
        <dsp:cNvSpPr/>
      </dsp:nvSpPr>
      <dsp:spPr>
        <a:xfrm>
          <a:off x="3845013" y="53875"/>
          <a:ext cx="963429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12" y="53875"/>
        <a:ext cx="531431" cy="431998"/>
      </dsp:txXfrm>
    </dsp:sp>
    <dsp:sp modelId="{764FC522-4A5B-4DA0-8EA0-0B136026E7A3}">
      <dsp:nvSpPr>
        <dsp:cNvPr id="0" name=""/>
        <dsp:cNvSpPr/>
      </dsp:nvSpPr>
      <dsp:spPr>
        <a:xfrm>
          <a:off x="4615963" y="53875"/>
          <a:ext cx="964796" cy="43199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4831962" y="53875"/>
        <a:ext cx="5327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460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2897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Lever-pancreas 3-fas (841802A)</dc:title>
  <dc:subject/>
  <dc:creator>patrik.jens.johansson@vgregion.se</dc:creator>
  <keywords/>
  <lastModifiedBy>Ulrica Sehlberg</lastModifiedBy>
  <revision>20</revision>
  <lastPrinted>2016-03-31T19:56:00.0000000Z</lastPrinted>
  <dcterms:created xsi:type="dcterms:W3CDTF">2022-05-18T13:20:00.0000000Z</dcterms:created>
  <dcterms:modified xsi:type="dcterms:W3CDTF">2026-01-21T08:57:00.0000000Z</dcterms:modified>
</coreProperties>
</file>