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4527" w14:textId="77777777" w:rsidR="00002244" w:rsidRDefault="00002244" w:rsidP="00F35B05">
      <w:pPr>
        <w:pStyle w:val="Rubrik2"/>
        <w:sectPr w:rsidR="00002244" w:rsidSect="0000224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E1F779" w14:textId="77777777" w:rsidR="00002244" w:rsidRPr="00002244" w:rsidRDefault="00002244" w:rsidP="0000224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DFB1D9" w14:textId="77777777" w:rsidR="00002244" w:rsidRPr="00002244" w:rsidRDefault="00002244" w:rsidP="0000224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CD28047" w14:textId="6A449B08" w:rsidR="00002244" w:rsidRPr="00002244" w:rsidRDefault="00A63D18" w:rsidP="00A63D18">
      <w:pPr>
        <w:pStyle w:val="Rubrik1"/>
        <w:ind w:left="0"/>
        <w:rPr>
          <w:sz w:val="18"/>
          <w:szCs w:val="18"/>
        </w:rPr>
      </w:pPr>
      <w:r w:rsidRPr="00002244">
        <w:t>DT Lever 4-fas med helbuk (840902B)</w:t>
      </w:r>
    </w:p>
    <w:p w14:paraId="228FF8C4" w14:textId="77777777" w:rsidR="00002244" w:rsidRPr="00002244" w:rsidRDefault="00002244" w:rsidP="0000224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84729EF" w14:textId="1D7F632D" w:rsidR="00002244" w:rsidRPr="00002244" w:rsidRDefault="00A63D18" w:rsidP="00A63D18">
      <w:pPr>
        <w:pStyle w:val="Rubrik2"/>
        <w:ind w:left="0"/>
      </w:pPr>
      <w:r>
        <w:t xml:space="preserve">Förändringar sedan föregående </w:t>
      </w:r>
      <w:r w:rsidR="00002244" w:rsidRPr="00002244">
        <w:t>version</w:t>
      </w:r>
    </w:p>
    <w:p w14:paraId="2D20682D" w14:textId="0C47AC49" w:rsidR="00002244" w:rsidRPr="00002244" w:rsidRDefault="00482606" w:rsidP="0000224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4F496295" w14:textId="77777777" w:rsidR="00002244" w:rsidRPr="00002244" w:rsidRDefault="00002244" w:rsidP="0000224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D57DEF8" w14:textId="77777777" w:rsidR="00002244" w:rsidRPr="00002244" w:rsidRDefault="00002244" w:rsidP="00A63D18">
      <w:pPr>
        <w:pStyle w:val="Rubrik2"/>
        <w:ind w:left="0"/>
      </w:pPr>
      <w:r w:rsidRPr="00002244">
        <w:t>Syfte</w:t>
      </w:r>
    </w:p>
    <w:p w14:paraId="3F11BF10" w14:textId="77777777" w:rsidR="00002244" w:rsidRPr="00002244" w:rsidRDefault="00002244" w:rsidP="0000224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0224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6DBA307" w14:textId="77777777" w:rsidR="00002244" w:rsidRPr="00002244" w:rsidRDefault="00002244" w:rsidP="0000224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30A11B1" w14:textId="77777777" w:rsidR="00002244" w:rsidRPr="00002244" w:rsidRDefault="00002244" w:rsidP="00A63D18">
      <w:pPr>
        <w:pStyle w:val="Rubrik2"/>
        <w:ind w:left="0"/>
      </w:pPr>
      <w:r w:rsidRPr="0000224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02244" w:rsidRPr="00002244" w14:paraId="00A57C26" w14:textId="77777777" w:rsidTr="00FD091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4559E73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3AC71E1" w14:textId="77777777" w:rsidR="00002244" w:rsidRPr="00002244" w:rsidRDefault="00002244" w:rsidP="0000224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Karaktärisering av oklar leverförändring (HCC, CCC, hemangiom mm).</w:t>
            </w:r>
          </w:p>
          <w:p w14:paraId="29997EE2" w14:textId="77777777" w:rsidR="00002244" w:rsidRPr="00002244" w:rsidRDefault="00002244" w:rsidP="0000224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SVF levercancer.</w:t>
            </w:r>
          </w:p>
        </w:tc>
      </w:tr>
      <w:tr w:rsidR="00002244" w:rsidRPr="00002244" w14:paraId="685B8CA2" w14:textId="77777777" w:rsidTr="00FD091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985B53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F46EB8" w14:textId="2DAEFF2F" w:rsidR="00002244" w:rsidRPr="00002244" w:rsidRDefault="00002244" w:rsidP="0000224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C3609E">
                <w:rPr>
                  <w:rFonts w:ascii="Arial" w:hAnsi="Arial" w:cs="Arial"/>
                  <w:color w:val="0000FF"/>
                  <w:sz w:val="18"/>
                  <w:szCs w:val="18"/>
                </w:rPr>
                <w:t>Kreatinin</w:t>
              </w:r>
            </w:hyperlink>
            <w:r w:rsidRPr="0000224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E487FE7" w14:textId="77777777" w:rsidR="00002244" w:rsidRPr="00002244" w:rsidRDefault="00002244" w:rsidP="0000224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6E5FB2CE" w14:textId="0B55F7A4" w:rsidR="00002244" w:rsidRPr="00002244" w:rsidRDefault="00002244" w:rsidP="0000224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PVK</w:t>
            </w:r>
            <w:r w:rsidR="0068391C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002244" w:rsidRPr="00002244" w14:paraId="5ADA2C6B" w14:textId="77777777" w:rsidTr="00FD091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2F102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8C425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002244" w:rsidRPr="00002244" w14:paraId="30DE3E6F" w14:textId="77777777" w:rsidTr="00FD091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E6E7D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596E0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002244" w:rsidRPr="00002244" w14:paraId="4EB3DC53" w14:textId="77777777" w:rsidTr="00FD091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0DFDF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D4DE2D" w14:textId="0F3B2BE3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670D5B" w:rsidRPr="00002244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02244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695C17F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0D108B12" w14:textId="11667549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00224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02244" w:rsidRPr="00002244" w14:paraId="34779890" w14:textId="77777777" w:rsidTr="00FD091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5182B20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B3B55B2" w14:textId="77777777" w:rsidR="00002244" w:rsidRPr="00002244" w:rsidRDefault="00002244" w:rsidP="0000224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E537D28" w14:textId="77777777" w:rsidR="00002244" w:rsidRPr="00002244" w:rsidRDefault="00002244" w:rsidP="0000224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3F54C29" w14:textId="77777777" w:rsidR="00002244" w:rsidRPr="00002244" w:rsidRDefault="00002244" w:rsidP="0000224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B2493B8" w14:textId="77777777" w:rsidR="00002244" w:rsidRPr="00002244" w:rsidRDefault="00002244" w:rsidP="0000224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DA56AE2" w14:textId="77777777" w:rsidR="00A63D18" w:rsidRDefault="00A63D1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543D7A7" w14:textId="5D400FA7" w:rsidR="00002244" w:rsidRPr="00002244" w:rsidRDefault="00002244" w:rsidP="00A63D18">
      <w:pPr>
        <w:pStyle w:val="Rubrik2"/>
        <w:ind w:left="0"/>
      </w:pPr>
      <w:r w:rsidRPr="00002244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002244" w:rsidRPr="00002244" w14:paraId="2A82E08F" w14:textId="77777777" w:rsidTr="00FD091F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46B50B64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F94E0E7" wp14:editId="0D84F608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002244" w:rsidRPr="00002244" w14:paraId="2B4B63C3" w14:textId="77777777" w:rsidTr="0000224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9ED90A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9D28A05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059C57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0DF595D" wp14:editId="53741110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223520</wp:posOffset>
                      </wp:positionV>
                      <wp:extent cx="410210" cy="1434465"/>
                      <wp:effectExtent l="0" t="0" r="8890" b="0"/>
                      <wp:wrapNone/>
                      <wp:docPr id="1" name="Pil: upp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44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05BA6D" w14:textId="77777777" w:rsidR="00002244" w:rsidRDefault="00002244" w:rsidP="00A63D1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CDC197" w14:textId="77777777" w:rsidR="00002244" w:rsidRDefault="00002244" w:rsidP="00A63D1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C88771A" w14:textId="77777777" w:rsidR="00002244" w:rsidRPr="0066567D" w:rsidRDefault="00002244" w:rsidP="00A63D1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DF595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" o:spid="_x0000_s1026" type="#_x0000_t68" style="position:absolute;left:0;text-align:left;margin-left:71.05pt;margin-top:17.6pt;width:32.3pt;height:112.95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" adj="3088" fillcolor="#c00000" stroked="f" strokeweight="1pt">
                      <v:textbox inset="1mm,1mm,1mm,1mm">
                        <w:txbxContent>
                          <w:p w14:paraId="5E05BA6D" w14:textId="77777777" w:rsidR="00002244" w:rsidRDefault="00002244" w:rsidP="00A63D1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CCDC197" w14:textId="77777777" w:rsidR="00002244" w:rsidRDefault="00002244" w:rsidP="00A63D1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C88771A" w14:textId="77777777" w:rsidR="00002244" w:rsidRPr="0066567D" w:rsidRDefault="00002244" w:rsidP="00A63D1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24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6BF6935" wp14:editId="1833DA4B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205105</wp:posOffset>
                      </wp:positionV>
                      <wp:extent cx="410210" cy="676275"/>
                      <wp:effectExtent l="0" t="0" r="8890" b="9525"/>
                      <wp:wrapNone/>
                      <wp:docPr id="7" name="Pil: uppå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6762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D2CF82" w14:textId="008FEDB3" w:rsidR="00002244" w:rsidRPr="00A63D18" w:rsidRDefault="00002244" w:rsidP="00261B4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63D1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124</w:t>
                                  </w:r>
                                </w:p>
                                <w:p w14:paraId="5E6F6C7E" w14:textId="77777777" w:rsidR="00002244" w:rsidRPr="00A63D18" w:rsidRDefault="00002244" w:rsidP="00261B4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F6935" id="Pil: uppåt 7" o:spid="_x0000_s1027" type="#_x0000_t68" style="position:absolute;left:0;text-align:left;margin-left:30.1pt;margin-top:16.15pt;width:32.3pt;height:53.2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" adj="6551" fillcolor="red" stroked="f" strokeweight="1pt">
                      <v:textbox inset="1mm,1mm,1mm,1mm">
                        <w:txbxContent>
                          <w:p w14:paraId="1CD2CF82" w14:textId="008FEDB3" w:rsidR="00002244" w:rsidRPr="00A63D18" w:rsidRDefault="00002244" w:rsidP="00261B4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63D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124</w:t>
                            </w:r>
                          </w:p>
                          <w:p w14:paraId="5E6F6C7E" w14:textId="77777777" w:rsidR="00002244" w:rsidRPr="00A63D18" w:rsidRDefault="00002244" w:rsidP="00261B4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4A2007" wp14:editId="6EBB698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212090</wp:posOffset>
                      </wp:positionV>
                      <wp:extent cx="1367155" cy="1458595"/>
                      <wp:effectExtent l="19050" t="19050" r="23495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155" cy="145900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4715F" id="Rektangel 3" o:spid="_x0000_s1026" style="position:absolute;margin-left:11.15pt;margin-top:16.7pt;width:107.65pt;height:11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" filled="f" strokecolor="#c00000" strokeweight="3pt"/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6CC8111" wp14:editId="0E8029FE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205105</wp:posOffset>
                      </wp:positionV>
                      <wp:extent cx="1367155" cy="676275"/>
                      <wp:effectExtent l="19050" t="19050" r="23495" b="2857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511" cy="6762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97051" id="Rektangel 8" o:spid="_x0000_s1026" style="position:absolute;margin-left:11.15pt;margin-top:16.15pt;width:107.6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" filled="f" strokecolor="red" strokeweight="3pt"/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w:drawing>
                <wp:inline distT="0" distB="0" distL="0" distR="0" wp14:anchorId="65D7AD51" wp14:editId="1E20F789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39728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244" w:rsidRPr="00002244" w14:paraId="1EB0D0A5" w14:textId="77777777" w:rsidTr="00002244">
        <w:trPr>
          <w:trHeight w:val="227"/>
        </w:trPr>
        <w:tc>
          <w:tcPr>
            <w:tcW w:w="1950" w:type="dxa"/>
            <w:shd w:val="clear" w:color="auto" w:fill="FFFFFF"/>
          </w:tcPr>
          <w:p w14:paraId="063F057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AC23120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E3729D" w14:textId="77777777" w:rsidR="00002244" w:rsidRPr="00002244" w:rsidRDefault="00002244" w:rsidP="0000224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02244" w:rsidRPr="00002244" w14:paraId="292E4D59" w14:textId="77777777" w:rsidTr="00002244">
        <w:trPr>
          <w:trHeight w:val="227"/>
        </w:trPr>
        <w:tc>
          <w:tcPr>
            <w:tcW w:w="1950" w:type="dxa"/>
            <w:shd w:val="clear" w:color="auto" w:fill="FFFFFF"/>
          </w:tcPr>
          <w:p w14:paraId="00411B18" w14:textId="77777777" w:rsidR="00002244" w:rsidRPr="00002244" w:rsidRDefault="00002244" w:rsidP="0000224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CB91054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0224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42B4519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0224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AAAE560" w14:textId="77777777" w:rsidR="00002244" w:rsidRPr="00002244" w:rsidRDefault="00002244" w:rsidP="0000224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2244" w:rsidRPr="00002244" w14:paraId="7857F290" w14:textId="77777777" w:rsidTr="00002244">
        <w:trPr>
          <w:trHeight w:val="227"/>
        </w:trPr>
        <w:tc>
          <w:tcPr>
            <w:tcW w:w="1950" w:type="dxa"/>
            <w:shd w:val="clear" w:color="auto" w:fill="FFFFFF"/>
          </w:tcPr>
          <w:p w14:paraId="705A0F05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9FF1BCA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DA00A7" w14:textId="77777777" w:rsidR="00002244" w:rsidRPr="00002244" w:rsidRDefault="00002244" w:rsidP="0000224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02244" w:rsidRPr="00002244" w14:paraId="73855188" w14:textId="77777777" w:rsidTr="00002244">
        <w:trPr>
          <w:trHeight w:val="227"/>
        </w:trPr>
        <w:tc>
          <w:tcPr>
            <w:tcW w:w="1950" w:type="dxa"/>
            <w:shd w:val="clear" w:color="auto" w:fill="FFFFFF"/>
          </w:tcPr>
          <w:p w14:paraId="61016DBB" w14:textId="77777777" w:rsidR="00002244" w:rsidRPr="00002244" w:rsidRDefault="00002244" w:rsidP="0000224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0EDB7CAC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54A8EE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0224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685810A6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5839204" w14:textId="77777777" w:rsidR="00002244" w:rsidRPr="00002244" w:rsidRDefault="00002244" w:rsidP="0000224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2244" w:rsidRPr="00002244" w14:paraId="68185CE2" w14:textId="77777777" w:rsidTr="00002244">
        <w:trPr>
          <w:trHeight w:val="227"/>
        </w:trPr>
        <w:tc>
          <w:tcPr>
            <w:tcW w:w="1950" w:type="dxa"/>
            <w:shd w:val="clear" w:color="auto" w:fill="FFFFFF"/>
          </w:tcPr>
          <w:p w14:paraId="5C95C371" w14:textId="77777777" w:rsidR="00002244" w:rsidRPr="00002244" w:rsidRDefault="00002244" w:rsidP="0000224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  <w:p w14:paraId="7877BBC3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46B0F65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02244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3A3A4A5E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943C639" w14:textId="77777777" w:rsidR="00002244" w:rsidRPr="00002244" w:rsidRDefault="00002244" w:rsidP="0000224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2244" w:rsidRPr="00002244" w14:paraId="65306D3B" w14:textId="77777777" w:rsidTr="00002244">
        <w:trPr>
          <w:trHeight w:val="227"/>
        </w:trPr>
        <w:tc>
          <w:tcPr>
            <w:tcW w:w="1950" w:type="dxa"/>
            <w:shd w:val="clear" w:color="auto" w:fill="FFFFFF"/>
          </w:tcPr>
          <w:p w14:paraId="09B044B0" w14:textId="77777777" w:rsidR="00002244" w:rsidRPr="00002244" w:rsidRDefault="00002244" w:rsidP="0000224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4A47CDB5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sen 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FAB745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02244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2F9A1FEB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6C741B4" w14:textId="77777777" w:rsidR="00002244" w:rsidRPr="00002244" w:rsidRDefault="00002244" w:rsidP="0000224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881FCA4" w14:textId="77777777" w:rsidR="00002244" w:rsidRPr="00002244" w:rsidRDefault="00002244" w:rsidP="00A63D18">
      <w:pPr>
        <w:pStyle w:val="Rubrik2"/>
        <w:ind w:left="0"/>
      </w:pPr>
      <w:r w:rsidRPr="00002244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002244" w:rsidRPr="00002244" w14:paraId="4B32399E" w14:textId="77777777" w:rsidTr="00002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DC6051B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EBB5F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26E7D5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1C506F4" wp14:editId="2EA8A3B8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51B776" w14:textId="77777777" w:rsidR="00002244" w:rsidRPr="0066564D" w:rsidRDefault="00002244" w:rsidP="002D286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C506F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65.8pt;margin-top:9.65pt;width:32.25pt;height:45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2751B776" w14:textId="77777777" w:rsidR="00002244" w:rsidRPr="0066564D" w:rsidRDefault="00002244" w:rsidP="002D286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02244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69DA509" wp14:editId="38D0FFE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8E83A8" w14:textId="77777777" w:rsidR="00002244" w:rsidRPr="0066567D" w:rsidRDefault="00002244" w:rsidP="002D286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DA509" id="Pil: uppåt 24" o:spid="_x0000_s1029" type="#_x0000_t68" style="position:absolute;left:0;text-align:left;margin-left:20.25pt;margin-top:67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MFAnE1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48E83A8" w14:textId="77777777" w:rsidR="00002244" w:rsidRPr="0066567D" w:rsidRDefault="00002244" w:rsidP="002D286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4F6B64F" wp14:editId="47BCC9AB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A6017" id="Rak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0917E36" wp14:editId="58A3B65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27" name="Rak koppling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A0024" id="Rak 2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w:drawing>
                <wp:inline distT="0" distB="0" distL="0" distR="0" wp14:anchorId="1B96B71E" wp14:editId="7FFBC460">
                  <wp:extent cx="1420495" cy="1476612"/>
                  <wp:effectExtent l="0" t="0" r="8255" b="9525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F98925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8A985D7" wp14:editId="1A8089C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923944" w14:textId="77777777" w:rsidR="00002244" w:rsidRPr="0066567D" w:rsidRDefault="00002244" w:rsidP="002D286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985D7" id="Pil: uppåt 19" o:spid="_x0000_s1030" type="#_x0000_t68" style="position:absolute;left:0;text-align:left;margin-left:86.25pt;margin-top:55.2pt;width:32.3pt;height:43.5pt;rotation:18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5923944" w14:textId="77777777" w:rsidR="00002244" w:rsidRPr="0066567D" w:rsidRDefault="00002244" w:rsidP="002D286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031ACAB" wp14:editId="1CBA0A1E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BD50DB" id="Rak 2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822ED41" wp14:editId="5EF48D9C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7B51C3" id="Rak 2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0224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6E97FF2" wp14:editId="26DE64CC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C29C6D" w14:textId="77777777" w:rsidR="00002244" w:rsidRPr="0066567D" w:rsidRDefault="00002244" w:rsidP="002D286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97FF2" id="Pil: uppåt 22" o:spid="_x0000_s1031" type="#_x0000_t68" style="position:absolute;left:0;text-align:left;margin-left:28.7pt;margin-top:12.3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0CC29C6D" w14:textId="77777777" w:rsidR="00002244" w:rsidRPr="0066567D" w:rsidRDefault="00002244" w:rsidP="002D286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244">
              <w:rPr>
                <w:noProof/>
                <w:szCs w:val="20"/>
              </w:rPr>
              <w:drawing>
                <wp:inline distT="0" distB="0" distL="0" distR="0" wp14:anchorId="3CCD9F94" wp14:editId="376FD6D2">
                  <wp:extent cx="1670034" cy="1383485"/>
                  <wp:effectExtent l="0" t="0" r="6985" b="762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244" w:rsidRPr="00002244" w14:paraId="77EC9E4D" w14:textId="77777777" w:rsidTr="00002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D944E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632D5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48DD15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56684F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2244" w:rsidRPr="00002244" w14:paraId="16D9C52F" w14:textId="77777777" w:rsidTr="00002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81D6B3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66C1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3C964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15CF96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2244" w:rsidRPr="00002244" w14:paraId="244BA6CF" w14:textId="77777777" w:rsidTr="0000224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6E55D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01B0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79DA66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BC426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D4E49DD" w14:textId="77777777" w:rsidR="00002244" w:rsidRPr="00002244" w:rsidRDefault="00002244" w:rsidP="00A63D18">
      <w:pPr>
        <w:pStyle w:val="Rubrik2"/>
        <w:ind w:left="0"/>
      </w:pPr>
      <w:r w:rsidRPr="0000224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02244" w:rsidRPr="00002244" w14:paraId="32CE54D3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F745E6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E567B5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C5D3D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E5C3A18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00224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32D68AF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015E3B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02244" w:rsidRPr="00002244" w14:paraId="1FEBDFF2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98FEF7" w14:textId="77777777" w:rsidR="00002244" w:rsidRPr="00002244" w:rsidRDefault="00002244" w:rsidP="0000224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A1B2D" w14:textId="3D1745E4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17831" w14:textId="0AC0C682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CF0E7" w14:textId="0E4BBDE6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2A68F" w14:textId="12DB9E11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1CC9139" w14:textId="01BB8B4C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2244" w:rsidRPr="00002244" w14:paraId="3BD0E339" w14:textId="77777777" w:rsidTr="00FD091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6FB0F26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0F32E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E0566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20427" w14:textId="4BC78DE2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67207F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62DC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17DEF2" w14:textId="1AFC7558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962B7C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002244" w:rsidRPr="00002244" w14:paraId="18C53F19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9DE8B" w14:textId="77777777" w:rsidR="00002244" w:rsidRPr="00002244" w:rsidRDefault="00002244" w:rsidP="0000224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B565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CD56C" w14:textId="120F6E8D" w:rsidR="00002244" w:rsidRPr="00002244" w:rsidRDefault="0067207F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46D72" w14:textId="5D4986C0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236AC3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786C1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7F979DF" w14:textId="67A1D29F" w:rsidR="00002244" w:rsidRPr="00002244" w:rsidRDefault="0067207F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="00002244"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2244" w:rsidRPr="00002244" w14:paraId="22DA1B50" w14:textId="77777777" w:rsidTr="00FD091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1268D0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BDF6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59B0D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A23A8" w14:textId="1FC927FB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236AC3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6A705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922D21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2244" w:rsidRPr="00002244" w14:paraId="286EB56F" w14:textId="77777777" w:rsidTr="00FD091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4569B1D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97337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5C9FE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2D3E9" w14:textId="7F0DBD2B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236AC3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88C27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E58D68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2244" w:rsidRPr="00002244" w14:paraId="0F0E8FE1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3D77D9" w14:textId="77777777" w:rsidR="00002244" w:rsidRPr="00002244" w:rsidRDefault="00002244" w:rsidP="0000224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BA79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9D519" w14:textId="62F8BE2A" w:rsidR="00002244" w:rsidRPr="00002244" w:rsidRDefault="00236AC3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12096" w14:textId="170E427B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D94AAB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BE1BF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C2052A0" w14:textId="4E72DDCB" w:rsidR="00002244" w:rsidRPr="00002244" w:rsidRDefault="00236AC3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</w:t>
            </w:r>
            <w:r w:rsidR="00D94AA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via/</w:t>
            </w:r>
            <w:r w:rsidR="00002244"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2244" w:rsidRPr="00002244" w14:paraId="03DF5E34" w14:textId="77777777" w:rsidTr="00FD091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CB276B7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12B5D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9634D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37CFA" w14:textId="4EC3117B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D94AAB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E744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6AF0855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2244" w:rsidRPr="00002244" w14:paraId="25167BA3" w14:textId="77777777" w:rsidTr="00FD091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B2DA2A5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55EC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27D31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9ACC5" w14:textId="51DD4C7D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D94AAB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5F808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09051F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2244" w:rsidRPr="00002244" w14:paraId="659E95B5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2C548D" w14:textId="77777777" w:rsidR="00002244" w:rsidRPr="00002244" w:rsidRDefault="00002244" w:rsidP="0000224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49E61" w14:textId="4AEDA7DB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CE46D" w14:textId="0EE5E18E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406BC" w14:textId="3FBED405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32BAB" w14:textId="02FD053E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F6F22FF" w14:textId="31CC3AEB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02244" w:rsidRPr="00002244" w14:paraId="79B20A22" w14:textId="77777777" w:rsidTr="00FD091F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FE23160" w14:textId="77777777" w:rsidR="00002244" w:rsidRPr="00002244" w:rsidRDefault="00002244" w:rsidP="0000224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  <w:lang w:val="en-US"/>
              </w:rPr>
              <w:t>sen 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CE39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364FA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5BE49" w14:textId="69D9ADF4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B</w:t>
            </w:r>
            <w:r w:rsidR="00D94AAB">
              <w:rPr>
                <w:rFonts w:ascii="Arial" w:hAnsi="Arial" w:cs="Arial"/>
                <w:sz w:val="18"/>
                <w:szCs w:val="18"/>
              </w:rPr>
              <w:t>r40</w:t>
            </w:r>
            <w:r w:rsidRPr="0000224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1CCE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3EF10B" w14:textId="24844AFF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224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D94AAB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002244" w:rsidRPr="00002244" w14:paraId="695FE36E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BC41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DBAF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B2438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96DE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A36F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2BB23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02244" w:rsidRPr="00002244" w14:paraId="27F30DDD" w14:textId="77777777" w:rsidTr="00FD091F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4E6C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71945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13AE4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D19F8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9EA1B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6CB54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224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267A18A" w14:textId="77777777" w:rsidR="00002244" w:rsidRPr="00002244" w:rsidRDefault="00002244" w:rsidP="0000224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CAD0532" w14:textId="77777777" w:rsidR="00002244" w:rsidRPr="00002244" w:rsidRDefault="00002244" w:rsidP="00A63D18">
      <w:pPr>
        <w:pStyle w:val="Rubrik2"/>
        <w:ind w:left="0"/>
      </w:pPr>
      <w:r w:rsidRPr="00002244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02244" w:rsidRPr="00002244" w14:paraId="2F5E1507" w14:textId="77777777" w:rsidTr="0000224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4AD35BE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3F3870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090CD1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18131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CA1343E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5F67DB80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59739A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224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DB4AE6A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2793FFB0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3C4BAFB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5D462A4A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67D14381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21797E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E2B9CA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2A24EEA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65E3996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7805151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40BC6EE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17F7BC5C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01D57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0C58A526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5C951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0D07A2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EB3276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FBC23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256A0A8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05E1D5B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99121C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7F5C7BC3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C468B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F1FA0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A113483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183CF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9E78C20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2F76A8A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BEEB7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173420C8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04F3E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B0CEB4F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9AC171B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FF45BE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1236930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686FDC6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C27CA2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618BC5D0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DA488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21D8C3B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229992D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8A23E87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345C2BF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264CDD0D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sen fas</w:t>
            </w:r>
          </w:p>
          <w:p w14:paraId="6DC8F006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0ACFEC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7B70804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63BB2E42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1EEA8BA5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6FC017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2CD15234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54B6729" w14:textId="77777777" w:rsidR="00002244" w:rsidRPr="00002244" w:rsidRDefault="00002244" w:rsidP="0000224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224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8C17AAA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1FD1FEB7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30B8A5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2863FD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A90B6C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C0D046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C03016B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5A469A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536EE4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27E6D9CA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257CCF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731F23A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226A3E3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6A2F6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7A8760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4C3CF11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EB9CAF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19408EED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3DE9A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839B29E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2886100C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225C20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350134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37C0FF8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7D5C0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2244" w:rsidRPr="00002244" w14:paraId="4476107D" w14:textId="77777777" w:rsidTr="0000224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B7E2C7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83CD7A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C6E8B59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7E4C0DB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C75E35" w14:textId="77777777" w:rsidR="00002244" w:rsidRPr="00002244" w:rsidRDefault="00002244" w:rsidP="0000224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0636135" w14:textId="77777777" w:rsidR="00002244" w:rsidRPr="00002244" w:rsidRDefault="00002244" w:rsidP="0000224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0224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6933" w14:textId="77777777" w:rsidR="00D24FAB" w:rsidRDefault="00D24FAB">
      <w:r>
        <w:separator/>
      </w:r>
    </w:p>
  </w:endnote>
  <w:endnote w:type="continuationSeparator" w:id="0">
    <w:p w14:paraId="3B48420E" w14:textId="77777777" w:rsidR="00D24FAB" w:rsidRDefault="00D24FAB">
      <w:r>
        <w:continuationSeparator/>
      </w:r>
    </w:p>
  </w:endnote>
  <w:endnote w:type="continuationNotice" w:id="1">
    <w:p w14:paraId="4820075E" w14:textId="77777777" w:rsidR="00D24FAB" w:rsidRDefault="00D24F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0EBC" w14:textId="77777777" w:rsidR="00D24FAB" w:rsidRDefault="00D24FAB"/>
  </w:footnote>
  <w:footnote w:type="continuationSeparator" w:id="0">
    <w:p w14:paraId="415C9BDF" w14:textId="77777777" w:rsidR="00D24FAB" w:rsidRDefault="00D24FAB">
      <w:r>
        <w:continuationSeparator/>
      </w:r>
    </w:p>
  </w:footnote>
  <w:footnote w:type="continuationNotice" w:id="1">
    <w:p w14:paraId="2ECB7D46" w14:textId="77777777" w:rsidR="00D24FAB" w:rsidRDefault="00D24F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84654F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C189D28" w:tentative="1">
      <w:start w:val="1"/>
      <w:numFmt w:val="lowerLetter"/>
      <w:lvlText w:val="%2."/>
      <w:lvlJc w:val="left"/>
      <w:pPr>
        <w:ind w:left="1080" w:hanging="360"/>
      </w:pPr>
    </w:lvl>
    <w:lvl w:ilvl="2" w:tplc="9AD8E95E" w:tentative="1">
      <w:start w:val="1"/>
      <w:numFmt w:val="lowerRoman"/>
      <w:lvlText w:val="%3."/>
      <w:lvlJc w:val="right"/>
      <w:pPr>
        <w:ind w:left="1800" w:hanging="180"/>
      </w:pPr>
    </w:lvl>
    <w:lvl w:ilvl="3" w:tplc="67686836" w:tentative="1">
      <w:start w:val="1"/>
      <w:numFmt w:val="decimal"/>
      <w:lvlText w:val="%4."/>
      <w:lvlJc w:val="left"/>
      <w:pPr>
        <w:ind w:left="2520" w:hanging="360"/>
      </w:pPr>
    </w:lvl>
    <w:lvl w:ilvl="4" w:tplc="79785B34" w:tentative="1">
      <w:start w:val="1"/>
      <w:numFmt w:val="lowerLetter"/>
      <w:lvlText w:val="%5."/>
      <w:lvlJc w:val="left"/>
      <w:pPr>
        <w:ind w:left="3240" w:hanging="360"/>
      </w:pPr>
    </w:lvl>
    <w:lvl w:ilvl="5" w:tplc="4D3EB890" w:tentative="1">
      <w:start w:val="1"/>
      <w:numFmt w:val="lowerRoman"/>
      <w:lvlText w:val="%6."/>
      <w:lvlJc w:val="right"/>
      <w:pPr>
        <w:ind w:left="3960" w:hanging="180"/>
      </w:pPr>
    </w:lvl>
    <w:lvl w:ilvl="6" w:tplc="F0904618" w:tentative="1">
      <w:start w:val="1"/>
      <w:numFmt w:val="decimal"/>
      <w:lvlText w:val="%7."/>
      <w:lvlJc w:val="left"/>
      <w:pPr>
        <w:ind w:left="4680" w:hanging="360"/>
      </w:pPr>
    </w:lvl>
    <w:lvl w:ilvl="7" w:tplc="955C8C48" w:tentative="1">
      <w:start w:val="1"/>
      <w:numFmt w:val="lowerLetter"/>
      <w:lvlText w:val="%8."/>
      <w:lvlJc w:val="left"/>
      <w:pPr>
        <w:ind w:left="5400" w:hanging="360"/>
      </w:pPr>
    </w:lvl>
    <w:lvl w:ilvl="8" w:tplc="4E1626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B4CEEB9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1ECB8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F22D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A480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8CF7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1E14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B0AC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543E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B1005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853AA31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D1CD618" w:tentative="1">
      <w:start w:val="1"/>
      <w:numFmt w:val="lowerLetter"/>
      <w:lvlText w:val="%2."/>
      <w:lvlJc w:val="left"/>
      <w:pPr>
        <w:ind w:left="1080" w:hanging="360"/>
      </w:pPr>
    </w:lvl>
    <w:lvl w:ilvl="2" w:tplc="F224E832" w:tentative="1">
      <w:start w:val="1"/>
      <w:numFmt w:val="lowerRoman"/>
      <w:lvlText w:val="%3."/>
      <w:lvlJc w:val="right"/>
      <w:pPr>
        <w:ind w:left="1800" w:hanging="180"/>
      </w:pPr>
    </w:lvl>
    <w:lvl w:ilvl="3" w:tplc="886E75C4" w:tentative="1">
      <w:start w:val="1"/>
      <w:numFmt w:val="decimal"/>
      <w:lvlText w:val="%4."/>
      <w:lvlJc w:val="left"/>
      <w:pPr>
        <w:ind w:left="2520" w:hanging="360"/>
      </w:pPr>
    </w:lvl>
    <w:lvl w:ilvl="4" w:tplc="6094A09C" w:tentative="1">
      <w:start w:val="1"/>
      <w:numFmt w:val="lowerLetter"/>
      <w:lvlText w:val="%5."/>
      <w:lvlJc w:val="left"/>
      <w:pPr>
        <w:ind w:left="3240" w:hanging="360"/>
      </w:pPr>
    </w:lvl>
    <w:lvl w:ilvl="5" w:tplc="0C3EE81C" w:tentative="1">
      <w:start w:val="1"/>
      <w:numFmt w:val="lowerRoman"/>
      <w:lvlText w:val="%6."/>
      <w:lvlJc w:val="right"/>
      <w:pPr>
        <w:ind w:left="3960" w:hanging="180"/>
      </w:pPr>
    </w:lvl>
    <w:lvl w:ilvl="6" w:tplc="172089AE" w:tentative="1">
      <w:start w:val="1"/>
      <w:numFmt w:val="decimal"/>
      <w:lvlText w:val="%7."/>
      <w:lvlJc w:val="left"/>
      <w:pPr>
        <w:ind w:left="4680" w:hanging="360"/>
      </w:pPr>
    </w:lvl>
    <w:lvl w:ilvl="7" w:tplc="5AF00692" w:tentative="1">
      <w:start w:val="1"/>
      <w:numFmt w:val="lowerLetter"/>
      <w:lvlText w:val="%8."/>
      <w:lvlJc w:val="left"/>
      <w:pPr>
        <w:ind w:left="5400" w:hanging="360"/>
      </w:pPr>
    </w:lvl>
    <w:lvl w:ilvl="8" w:tplc="81E80C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C80E5B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57229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AC74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987D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683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9A5C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DE95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76AC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0661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47107338">
    <w:abstractNumId w:val="21"/>
  </w:num>
  <w:num w:numId="2" w16cid:durableId="646973733">
    <w:abstractNumId w:val="16"/>
  </w:num>
  <w:num w:numId="3" w16cid:durableId="1728842810">
    <w:abstractNumId w:val="0"/>
  </w:num>
  <w:num w:numId="4" w16cid:durableId="1428428576">
    <w:abstractNumId w:val="6"/>
  </w:num>
  <w:num w:numId="5" w16cid:durableId="153226452">
    <w:abstractNumId w:val="19"/>
  </w:num>
  <w:num w:numId="6" w16cid:durableId="504856421">
    <w:abstractNumId w:val="2"/>
  </w:num>
  <w:num w:numId="7" w16cid:durableId="1991325304">
    <w:abstractNumId w:val="13"/>
  </w:num>
  <w:num w:numId="8" w16cid:durableId="720862657">
    <w:abstractNumId w:val="9"/>
  </w:num>
  <w:num w:numId="9" w16cid:durableId="111023406">
    <w:abstractNumId w:val="1"/>
  </w:num>
  <w:num w:numId="10" w16cid:durableId="606814537">
    <w:abstractNumId w:val="1"/>
  </w:num>
  <w:num w:numId="11" w16cid:durableId="1387028171">
    <w:abstractNumId w:val="3"/>
  </w:num>
  <w:num w:numId="12" w16cid:durableId="473521438">
    <w:abstractNumId w:val="4"/>
  </w:num>
  <w:num w:numId="13" w16cid:durableId="924070052">
    <w:abstractNumId w:val="15"/>
  </w:num>
  <w:num w:numId="14" w16cid:durableId="1540049330">
    <w:abstractNumId w:val="10"/>
  </w:num>
  <w:num w:numId="15" w16cid:durableId="2007975436">
    <w:abstractNumId w:val="7"/>
  </w:num>
  <w:num w:numId="16" w16cid:durableId="1472215744">
    <w:abstractNumId w:val="14"/>
  </w:num>
  <w:num w:numId="17" w16cid:durableId="1039889891">
    <w:abstractNumId w:val="5"/>
  </w:num>
  <w:num w:numId="18" w16cid:durableId="1442142145">
    <w:abstractNumId w:val="12"/>
  </w:num>
  <w:num w:numId="19" w16cid:durableId="1571187747">
    <w:abstractNumId w:val="20"/>
  </w:num>
  <w:num w:numId="20" w16cid:durableId="496962790">
    <w:abstractNumId w:val="17"/>
  </w:num>
  <w:num w:numId="21" w16cid:durableId="37245844">
    <w:abstractNumId w:val="8"/>
  </w:num>
  <w:num w:numId="22" w16cid:durableId="508642081">
    <w:abstractNumId w:val="18"/>
  </w:num>
  <w:num w:numId="23" w16cid:durableId="62066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244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116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AC3"/>
    <w:rsid w:val="00250F24"/>
    <w:rsid w:val="002523C5"/>
    <w:rsid w:val="0025380B"/>
    <w:rsid w:val="0025703A"/>
    <w:rsid w:val="00261B4C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86B"/>
    <w:rsid w:val="002D6023"/>
    <w:rsid w:val="002E263F"/>
    <w:rsid w:val="002E43D8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15D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2606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3EC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3B9"/>
    <w:rsid w:val="0065595B"/>
    <w:rsid w:val="00660269"/>
    <w:rsid w:val="00665F89"/>
    <w:rsid w:val="00670D5B"/>
    <w:rsid w:val="0067207F"/>
    <w:rsid w:val="00673C92"/>
    <w:rsid w:val="006753EC"/>
    <w:rsid w:val="0068391C"/>
    <w:rsid w:val="0068472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5B9"/>
    <w:rsid w:val="007A5C6F"/>
    <w:rsid w:val="007D4241"/>
    <w:rsid w:val="007D4317"/>
    <w:rsid w:val="007D4EA3"/>
    <w:rsid w:val="007F1CFF"/>
    <w:rsid w:val="007F5DD5"/>
    <w:rsid w:val="0081242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B7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C25"/>
    <w:rsid w:val="009F4A56"/>
    <w:rsid w:val="009F4E65"/>
    <w:rsid w:val="00A006A5"/>
    <w:rsid w:val="00A05942"/>
    <w:rsid w:val="00A07BEC"/>
    <w:rsid w:val="00A1041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D1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609E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4FAB"/>
    <w:rsid w:val="00D37E7F"/>
    <w:rsid w:val="00D47AD7"/>
    <w:rsid w:val="00D51529"/>
    <w:rsid w:val="00D85218"/>
    <w:rsid w:val="00D915B1"/>
    <w:rsid w:val="00D94AA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670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1E6F8335-AEF5-440E-99A9-418F4149BE0C}" type="presOf" srcId="{FB4701B0-1C4A-420C-9F09-C1678465770A}" destId="{33A1349C-0317-431F-9E60-7456885DCFD5}" srcOrd="0" destOrd="0" presId="urn:microsoft.com/office/officeart/2005/8/layout/hChevron3"/>
    <dgm:cxn modelId="{22167936-503B-4B07-A6DF-3F5FB5F0029C}" type="presOf" srcId="{548E9FD9-7371-42E5-8C31-C03B33C90BF7}" destId="{6CE68A43-9C69-4212-AF24-9AFEE7CA1715}" srcOrd="0" destOrd="0" presId="urn:microsoft.com/office/officeart/2005/8/layout/hChevron3"/>
    <dgm:cxn modelId="{1851B270-7C71-4828-9D08-F884DE7BFFC9}" type="presOf" srcId="{BD80AD6D-AE28-4DC3-865A-F7A4BFC6D84E}" destId="{764FC522-4A5B-4DA0-8EA0-0B136026E7A3}" srcOrd="0" destOrd="0" presId="urn:microsoft.com/office/officeart/2005/8/layout/hChevron3"/>
    <dgm:cxn modelId="{14E47871-BA1F-4A25-AA33-75F1D307FE4F}" type="presOf" srcId="{B6686773-0991-4F56-99B7-CB08DF66B5ED}" destId="{6AC59577-EC82-4A35-90CE-96CD0348AB0D}" srcOrd="0" destOrd="0" presId="urn:microsoft.com/office/officeart/2005/8/layout/hChevron3"/>
    <dgm:cxn modelId="{98A93B7C-EDC2-43BC-84D1-64E58F4D4121}" type="presOf" srcId="{D813EA76-4FD3-4C15-BFBC-B1DF43B29666}" destId="{4784DBD1-3CBE-41A8-A2C7-CF088F838C79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CF67BFA0-F95D-4B2D-A270-F02B19E47228}" type="presOf" srcId="{7D55B2F1-F7F7-4A6B-AFB0-F846FDB634B5}" destId="{E13D0391-DAD9-4B61-AB66-3FA48A4F7006}" srcOrd="0" destOrd="0" presId="urn:microsoft.com/office/officeart/2005/8/layout/hChevron3"/>
    <dgm:cxn modelId="{E8E187B1-1D01-44AE-AF5F-71B38259440F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D90CDE7-22CC-4A0E-8D9A-5277CC10167E}" type="presOf" srcId="{72C3C3E7-AFE7-48AF-A84A-F5F4B462ABCE}" destId="{AD4E5296-B06F-4F82-9CB5-F741BF6BFCC1}" srcOrd="0" destOrd="0" presId="urn:microsoft.com/office/officeart/2005/8/layout/hChevron3"/>
    <dgm:cxn modelId="{1B8940E1-B3D8-4F71-8311-BDC4DCFC23EC}" type="presParOf" srcId="{1F6A0B97-83F0-4189-B0CB-00156B0AC153}" destId="{4784DBD1-3CBE-41A8-A2C7-CF088F838C79}" srcOrd="0" destOrd="0" presId="urn:microsoft.com/office/officeart/2005/8/layout/hChevron3"/>
    <dgm:cxn modelId="{B0BA51B0-3EC4-4904-A60A-2E715A9DF89B}" type="presParOf" srcId="{1F6A0B97-83F0-4189-B0CB-00156B0AC153}" destId="{37D14BC8-3203-463C-9804-9B3B86B621FF}" srcOrd="1" destOrd="0" presId="urn:microsoft.com/office/officeart/2005/8/layout/hChevron3"/>
    <dgm:cxn modelId="{D7D845E0-B549-4C66-94CF-243BC212D2DE}" type="presParOf" srcId="{1F6A0B97-83F0-4189-B0CB-00156B0AC153}" destId="{E13D0391-DAD9-4B61-AB66-3FA48A4F7006}" srcOrd="2" destOrd="0" presId="urn:microsoft.com/office/officeart/2005/8/layout/hChevron3"/>
    <dgm:cxn modelId="{4C72665F-B5DE-491C-B4A0-E5AA00106517}" type="presParOf" srcId="{1F6A0B97-83F0-4189-B0CB-00156B0AC153}" destId="{F9271109-4339-4036-9126-150629D10456}" srcOrd="3" destOrd="0" presId="urn:microsoft.com/office/officeart/2005/8/layout/hChevron3"/>
    <dgm:cxn modelId="{E661CC6A-7448-46E0-A909-D6E2D1BDAAD2}" type="presParOf" srcId="{1F6A0B97-83F0-4189-B0CB-00156B0AC153}" destId="{AD4E5296-B06F-4F82-9CB5-F741BF6BFCC1}" srcOrd="4" destOrd="0" presId="urn:microsoft.com/office/officeart/2005/8/layout/hChevron3"/>
    <dgm:cxn modelId="{3D20E2E3-00F5-4BAB-B6E9-5CEF8BAC8AE8}" type="presParOf" srcId="{1F6A0B97-83F0-4189-B0CB-00156B0AC153}" destId="{99F7A086-6C98-4385-8FFE-3337C1F24694}" srcOrd="5" destOrd="0" presId="urn:microsoft.com/office/officeart/2005/8/layout/hChevron3"/>
    <dgm:cxn modelId="{F58F6CFB-FA3F-4FE0-A478-8DD1F4D15B33}" type="presParOf" srcId="{1F6A0B97-83F0-4189-B0CB-00156B0AC153}" destId="{6CE68A43-9C69-4212-AF24-9AFEE7CA1715}" srcOrd="6" destOrd="0" presId="urn:microsoft.com/office/officeart/2005/8/layout/hChevron3"/>
    <dgm:cxn modelId="{7F767E97-0FB9-4F01-B511-CA05505E8031}" type="presParOf" srcId="{1F6A0B97-83F0-4189-B0CB-00156B0AC153}" destId="{3220CDE8-D909-484A-AEEE-E1F8CCD6E591}" srcOrd="7" destOrd="0" presId="urn:microsoft.com/office/officeart/2005/8/layout/hChevron3"/>
    <dgm:cxn modelId="{57EF9E33-0C06-416C-8CD4-16C6EDB7977E}" type="presParOf" srcId="{1F6A0B97-83F0-4189-B0CB-00156B0AC153}" destId="{6AC59577-EC82-4A35-90CE-96CD0348AB0D}" srcOrd="8" destOrd="0" presId="urn:microsoft.com/office/officeart/2005/8/layout/hChevron3"/>
    <dgm:cxn modelId="{D22E3DD0-83F6-44AA-8DFB-FFB2D6D0C8AE}" type="presParOf" srcId="{1F6A0B97-83F0-4189-B0CB-00156B0AC153}" destId="{EB1C56B5-4A0A-494F-92A8-3B4C157D15C5}" srcOrd="9" destOrd="0" presId="urn:microsoft.com/office/officeart/2005/8/layout/hChevron3"/>
    <dgm:cxn modelId="{0857360B-A887-47D6-B527-A789AD72B4AA}" type="presParOf" srcId="{1F6A0B97-83F0-4189-B0CB-00156B0AC153}" destId="{33A1349C-0317-431F-9E60-7456885DCFD5}" srcOrd="10" destOrd="0" presId="urn:microsoft.com/office/officeart/2005/8/layout/hChevron3"/>
    <dgm:cxn modelId="{4A84978F-BE11-48AE-B32C-B930E0111190}" type="presParOf" srcId="{1F6A0B97-83F0-4189-B0CB-00156B0AC153}" destId="{A854A969-E3F4-46C7-AA9B-9B40E58C9671}" srcOrd="11" destOrd="0" presId="urn:microsoft.com/office/officeart/2005/8/layout/hChevron3"/>
    <dgm:cxn modelId="{8B3A5340-4B94-4141-8946-4645701BCC12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5 min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3</Pages>
  <Words>476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Lever 4-fas med helbuk (840902B)</dc:title>
  <dc:subject/>
  <dc:creator>patrik.jens.johansson@vgregion.se</dc:creator>
  <keywords/>
  <lastModifiedBy>Ulrica Sehlberg</lastModifiedBy>
  <revision>18</revision>
  <lastPrinted>2016-03-31T10:56:00.0000000Z</lastPrinted>
  <dcterms:created xsi:type="dcterms:W3CDTF">2022-05-18T04:20:00.0000000Z</dcterms:created>
  <dcterms:modified xsi:type="dcterms:W3CDTF">2026-01-21T08:56:00.0000000Z</dcterms:modified>
</coreProperties>
</file>