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1C23" w14:textId="77777777" w:rsidR="00925BC4" w:rsidRDefault="00925BC4" w:rsidP="00F35B05">
      <w:pPr>
        <w:pStyle w:val="Rubrik2"/>
        <w:sectPr w:rsidR="00925BC4" w:rsidSect="00925BC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2627E3" w14:textId="77777777" w:rsidR="00925BC4" w:rsidRPr="00925BC4" w:rsidRDefault="00925BC4" w:rsidP="00925BC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E80B410" w14:textId="5FA97D5F" w:rsidR="00DF4D9D" w:rsidRDefault="004E3B84" w:rsidP="00DF4D9D">
      <w:pPr>
        <w:pStyle w:val="Rubrik1"/>
        <w:ind w:left="0"/>
        <w:rPr>
          <w:lang w:val="en-US"/>
        </w:rPr>
      </w:pPr>
      <w:r w:rsidRPr="00925BC4">
        <w:rPr>
          <w:lang w:val="en-US"/>
        </w:rPr>
        <w:t>DT Lever 4-fas (841802B)</w:t>
      </w:r>
    </w:p>
    <w:p w14:paraId="7A888274" w14:textId="77777777" w:rsidR="00DF4D9D" w:rsidRPr="00DF4D9D" w:rsidRDefault="00DF4D9D" w:rsidP="00DF4D9D">
      <w:pPr>
        <w:rPr>
          <w:lang w:val="en-US"/>
        </w:rPr>
      </w:pPr>
    </w:p>
    <w:p w14:paraId="0A0BD49E" w14:textId="77777777" w:rsidR="00925BC4" w:rsidRPr="00925BC4" w:rsidRDefault="00925BC4" w:rsidP="004E3B84">
      <w:pPr>
        <w:pStyle w:val="Rubrik2"/>
        <w:ind w:left="0"/>
      </w:pPr>
      <w:r w:rsidRPr="00925BC4">
        <w:t>Syfte</w:t>
      </w:r>
    </w:p>
    <w:p w14:paraId="02E86314" w14:textId="77777777" w:rsidR="00925BC4" w:rsidRDefault="00925BC4" w:rsidP="00925BC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25BC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C89AB55" w14:textId="77777777" w:rsidR="00DF4D9D" w:rsidRPr="00925BC4" w:rsidRDefault="00DF4D9D" w:rsidP="00925BC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7EBA36" w14:textId="77777777" w:rsidR="00DF4D9D" w:rsidRPr="00925BC4" w:rsidRDefault="00DF4D9D" w:rsidP="00DF4D9D">
      <w:pPr>
        <w:pStyle w:val="Rubrik2"/>
        <w:ind w:left="0"/>
      </w:pPr>
      <w:r>
        <w:t xml:space="preserve">Förändringar sedan föregående </w:t>
      </w:r>
      <w:r w:rsidRPr="00925BC4">
        <w:t>version</w:t>
      </w:r>
    </w:p>
    <w:p w14:paraId="30BA9DD5" w14:textId="2FD2A711" w:rsidR="00DF4D9D" w:rsidRPr="00925BC4" w:rsidRDefault="00267E29" w:rsidP="00DF4D9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282DBA27" w14:textId="77777777" w:rsidR="00925BC4" w:rsidRPr="00925BC4" w:rsidRDefault="00925BC4" w:rsidP="00925BC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D4B335F" w14:textId="77777777" w:rsidR="00925BC4" w:rsidRPr="00925BC4" w:rsidRDefault="00925BC4" w:rsidP="004E3B84">
      <w:pPr>
        <w:pStyle w:val="Rubrik2"/>
        <w:ind w:left="0"/>
      </w:pPr>
      <w:r w:rsidRPr="00925BC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25BC4" w:rsidRPr="00925BC4" w14:paraId="1DB36EEF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8FEC61D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103111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Karaktärisering av oklar leverförändring (HCC, CCC, hemangiom mm).</w:t>
            </w:r>
          </w:p>
        </w:tc>
      </w:tr>
      <w:tr w:rsidR="00925BC4" w:rsidRPr="00925BC4" w14:paraId="0A07C0D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B376B5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DDB3DB" w14:textId="3954ACE6" w:rsidR="00925BC4" w:rsidRPr="00925BC4" w:rsidRDefault="00925BC4" w:rsidP="00925BC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925BC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925BC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6499193" w14:textId="77777777" w:rsidR="00925BC4" w:rsidRPr="00925BC4" w:rsidRDefault="00925BC4" w:rsidP="00925BC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7F62BD5E" w14:textId="172E4CF4" w:rsidR="00925BC4" w:rsidRPr="00925BC4" w:rsidRDefault="00925BC4" w:rsidP="00925BC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PVK</w:t>
            </w:r>
            <w:r w:rsidR="00B34E07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925BC4" w:rsidRPr="00925BC4" w14:paraId="353CF64E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7E2ED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D8623A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925BC4" w:rsidRPr="00925BC4" w14:paraId="79D51E1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C1E0C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D844D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925BC4" w:rsidRPr="00925BC4" w14:paraId="1B881115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F0C859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42F6BE" w14:textId="5C30E8B5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256C6" w:rsidRPr="00925BC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925BC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B00ACF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3F866AE" w14:textId="5F3ADB21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925BC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25BC4" w:rsidRPr="00925BC4" w14:paraId="528499E7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E040D7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C84BECF" w14:textId="77777777" w:rsidR="00925BC4" w:rsidRPr="00925BC4" w:rsidRDefault="00925BC4" w:rsidP="00925BC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B98D05B" w14:textId="77777777" w:rsidR="00925BC4" w:rsidRPr="00925BC4" w:rsidRDefault="00925BC4" w:rsidP="00925BC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107E2600" w14:textId="77777777" w:rsidR="00925BC4" w:rsidRPr="00925BC4" w:rsidRDefault="00925BC4" w:rsidP="00925BC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4110CD5" w14:textId="77777777" w:rsidR="00925BC4" w:rsidRPr="00925BC4" w:rsidRDefault="00925BC4" w:rsidP="00925BC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1D865BD" w14:textId="77777777" w:rsidR="004E3B84" w:rsidRDefault="004E3B8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D262005" w14:textId="094E09BE" w:rsidR="00925BC4" w:rsidRPr="00925BC4" w:rsidRDefault="00925BC4" w:rsidP="004E3B84">
      <w:pPr>
        <w:pStyle w:val="Rubrik2"/>
        <w:ind w:left="0"/>
      </w:pPr>
      <w:r w:rsidRPr="00925BC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925BC4" w:rsidRPr="00925BC4" w14:paraId="1BAC5B98" w14:textId="77777777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1AA7351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4A0D0FE" wp14:editId="187E6270">
                  <wp:extent cx="5583600" cy="540000"/>
                  <wp:effectExtent l="0" t="0" r="36195" b="0"/>
                  <wp:docPr id="13" name="Di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925BC4" w:rsidRPr="00925BC4" w14:paraId="7055C43E" w14:textId="77777777" w:rsidTr="00925BC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E429E7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CC57F84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B9A75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3932513" wp14:editId="5997F654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246380</wp:posOffset>
                      </wp:positionV>
                      <wp:extent cx="410210" cy="762635"/>
                      <wp:effectExtent l="0" t="0" r="8890" b="0"/>
                      <wp:wrapNone/>
                      <wp:docPr id="1" name="Pil: upp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626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A08734" w14:textId="29D2BEF3" w:rsidR="00925BC4" w:rsidRDefault="00925BC4" w:rsidP="00F1717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123</w:t>
                                  </w:r>
                                  <w:r w:rsidR="00F1717D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2E6FAD2F" w14:textId="77777777" w:rsidR="00925BC4" w:rsidRDefault="00925BC4" w:rsidP="001823A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0D53AF02" w14:textId="77777777" w:rsidR="00925BC4" w:rsidRPr="0066567D" w:rsidRDefault="00925BC4" w:rsidP="001823A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93251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" o:spid="_x0000_s1026" type="#_x0000_t68" style="position:absolute;left:0;text-align:left;margin-left:51.55pt;margin-top:19.4pt;width:32.3pt;height:60.0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" adj="5809" fillcolor="red" stroked="f" strokeweight="1pt">
                      <v:textbox inset="1mm,1mm,1mm,1mm">
                        <w:txbxContent>
                          <w:p w14:paraId="49A08734" w14:textId="29D2BEF3" w:rsidR="00925BC4" w:rsidRDefault="00925BC4" w:rsidP="00F1717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123</w:t>
                            </w:r>
                            <w:r w:rsidR="00F1717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2E6FAD2F" w14:textId="77777777" w:rsidR="00925BC4" w:rsidRDefault="00925BC4" w:rsidP="001823A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0D53AF02" w14:textId="77777777" w:rsidR="00925BC4" w:rsidRPr="0066567D" w:rsidRDefault="00925BC4" w:rsidP="001823A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C04618" wp14:editId="5E4DD2C5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249555</wp:posOffset>
                      </wp:positionV>
                      <wp:extent cx="1581785" cy="770890"/>
                      <wp:effectExtent l="19050" t="19050" r="18415" b="1016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785" cy="77127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46A66A7" id="Rektangel 10" o:spid="_x0000_s1026" style="position:absolute;margin-left:2.45pt;margin-top:19.65pt;width:124.55pt;height:6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w:drawing>
                <wp:inline distT="0" distB="0" distL="0" distR="0" wp14:anchorId="6A9BB76A" wp14:editId="72D85444">
                  <wp:extent cx="1625387" cy="1669774"/>
                  <wp:effectExtent l="0" t="0" r="0" b="6985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272639" name=""/>
                          <pic:cNvPicPr/>
                        </pic:nvPicPr>
                        <pic:blipFill>
                          <a:blip r:embed="rId24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959" cy="1681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BC4" w:rsidRPr="00925BC4" w14:paraId="10D982DC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2556603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DB68BE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210569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25BC4" w:rsidRPr="00925BC4" w14:paraId="4E229592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037DF31D" w14:textId="77777777" w:rsidR="00925BC4" w:rsidRPr="00925BC4" w:rsidRDefault="00925BC4" w:rsidP="00925BC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1E4541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5BC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7F79A9F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925BC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979BBB2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68918625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1FD0F04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D9DF53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D5CFCC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25BC4" w:rsidRPr="00925BC4" w14:paraId="479B8ADA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31D42CC2" w14:textId="77777777" w:rsidR="00925BC4" w:rsidRPr="00925BC4" w:rsidRDefault="00925BC4" w:rsidP="00925BC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33C5D6DC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7D07B3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5BC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241460F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D80DF0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1DB6345F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352A9ECB" w14:textId="77777777" w:rsidR="00925BC4" w:rsidRPr="00925BC4" w:rsidRDefault="00925BC4" w:rsidP="00925BC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3F1AA42B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C18D7F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5BC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60221078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DEC19C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17C6FB9A" w14:textId="77777777" w:rsidTr="00925BC4">
        <w:trPr>
          <w:trHeight w:val="227"/>
        </w:trPr>
        <w:tc>
          <w:tcPr>
            <w:tcW w:w="1950" w:type="dxa"/>
            <w:shd w:val="clear" w:color="auto" w:fill="FFFFFF"/>
          </w:tcPr>
          <w:p w14:paraId="7203EAEA" w14:textId="77777777" w:rsidR="00925BC4" w:rsidRPr="00925BC4" w:rsidRDefault="00925BC4" w:rsidP="00925BC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1B57FB03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sen 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9455A1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5BC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149CE59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2209A29" w14:textId="77777777" w:rsidR="00925BC4" w:rsidRPr="00925BC4" w:rsidRDefault="00925BC4" w:rsidP="00925BC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2503CAC" w14:textId="77777777" w:rsidR="00925BC4" w:rsidRPr="00925BC4" w:rsidRDefault="00925BC4" w:rsidP="004E3B84">
      <w:pPr>
        <w:pStyle w:val="Rubrik2"/>
        <w:ind w:left="0"/>
      </w:pPr>
      <w:r w:rsidRPr="00925BC4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925BC4" w:rsidRPr="00925BC4" w14:paraId="6D875D3B" w14:textId="77777777" w:rsidTr="00925BC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3478AF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06C87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46211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025B115" wp14:editId="7107608C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710565</wp:posOffset>
                      </wp:positionV>
                      <wp:extent cx="1581150" cy="0"/>
                      <wp:effectExtent l="19050" t="19050" r="0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520DD54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55.95pt" to="120.3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25BC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30FC6AE" wp14:editId="4F45E9BC">
                      <wp:simplePos x="0" y="0"/>
                      <wp:positionH relativeFrom="margin">
                        <wp:posOffset>912495</wp:posOffset>
                      </wp:positionH>
                      <wp:positionV relativeFrom="paragraph">
                        <wp:posOffset>126365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A41B5C" w14:textId="77777777" w:rsidR="00925BC4" w:rsidRPr="0066564D" w:rsidRDefault="00925BC4" w:rsidP="00F1717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0FC6A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71.85pt;margin-top:9.9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9wDZKuAAAAAKAQAADwAAAAAAAAAAAAAAAACoBAAAZHJzL2Rvd25yZXYueG1sUEsFBgAA&#10;AAAEAAQA8wAAALUFAAAAAA==&#10;" adj="13920" fillcolor="red" stroked="f" strokeweight="1pt">
                      <v:textbox style="layout-flow:vertical" inset="1mm,1mm,1mm,1mm">
                        <w:txbxContent>
                          <w:p w14:paraId="2AA41B5C" w14:textId="77777777" w:rsidR="00925BC4" w:rsidRPr="0066564D" w:rsidRDefault="00925BC4" w:rsidP="00F1717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25BC4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824BA0C" wp14:editId="440235A7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54164F" w14:textId="77777777" w:rsidR="00925BC4" w:rsidRPr="0066567D" w:rsidRDefault="00925BC4" w:rsidP="00F1717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4BA0C" id="Pil: uppåt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2E54164F" w14:textId="77777777" w:rsidR="00925BC4" w:rsidRPr="0066567D" w:rsidRDefault="00925BC4" w:rsidP="00F1717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3D11299" wp14:editId="26C343A3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686D412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w:drawing>
                <wp:inline distT="0" distB="0" distL="0" distR="0" wp14:anchorId="2C0685B4" wp14:editId="11441ACB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112603" name=""/>
                          <pic:cNvPicPr/>
                        </pic:nvPicPr>
                        <pic:blipFill>
                          <a:blip r:embed="rId25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F6FC28D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CC48D66" wp14:editId="1B716FFA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674370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BF555B" w14:textId="77777777" w:rsidR="00925BC4" w:rsidRPr="0066567D" w:rsidRDefault="00925BC4" w:rsidP="00F1717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48D66" id="Pil: uppåt 19" o:spid="_x0000_s1029" type="#_x0000_t68" style="position:absolute;left:0;text-align:left;margin-left:83.9pt;margin-top:53.1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BbzLtb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78BF555B" w14:textId="77777777" w:rsidR="00925BC4" w:rsidRPr="0066567D" w:rsidRDefault="00925BC4" w:rsidP="00F1717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9E18F47" wp14:editId="0D427F3F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673100</wp:posOffset>
                      </wp:positionV>
                      <wp:extent cx="1600200" cy="10795"/>
                      <wp:effectExtent l="19050" t="19050" r="19050" b="27305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0200" cy="1111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0A45EF6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53pt" to="123.3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5BC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B184F4E" wp14:editId="7EA73EBF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1BC2A3" w14:textId="77777777" w:rsidR="00925BC4" w:rsidRPr="0066567D" w:rsidRDefault="00925BC4" w:rsidP="00F1717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84F4E" id="Pil: uppåt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41BC2A3" w14:textId="77777777" w:rsidR="00925BC4" w:rsidRPr="0066567D" w:rsidRDefault="00925BC4" w:rsidP="00F1717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11F164D" wp14:editId="50A77DFC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F405979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925BC4">
              <w:rPr>
                <w:noProof/>
                <w:szCs w:val="20"/>
              </w:rPr>
              <w:drawing>
                <wp:inline distT="0" distB="0" distL="0" distR="0" wp14:anchorId="449909AF" wp14:editId="3E154FF2">
                  <wp:extent cx="1550491" cy="1284453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025854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BC4" w:rsidRPr="00925BC4" w14:paraId="5DDA7989" w14:textId="77777777" w:rsidTr="00925BC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10A19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BD3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AB6481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3BA94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09C0F1ED" w14:textId="77777777" w:rsidTr="00925BC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756E2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F07BD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A89B0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7502C5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15230C21" w14:textId="77777777" w:rsidTr="00925BC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0DC40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6EDF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84860F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17B90D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DB06984" w14:textId="77777777" w:rsidR="00925BC4" w:rsidRPr="00925BC4" w:rsidRDefault="00925BC4" w:rsidP="004E3B84">
      <w:pPr>
        <w:pStyle w:val="Rubrik2"/>
        <w:ind w:left="0"/>
      </w:pPr>
      <w:r w:rsidRPr="00925BC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25BC4" w:rsidRPr="00925BC4" w14:paraId="1D515D90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CCF02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25E41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ACB4D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A2EF40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925BC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1C1653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548A7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25BC4" w:rsidRPr="00925BC4" w14:paraId="60E84892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F1EB9" w14:textId="77777777" w:rsidR="00925BC4" w:rsidRPr="00925BC4" w:rsidRDefault="00925BC4" w:rsidP="00925BC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A8F01" w14:textId="2233B9B9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CCD23" w14:textId="6F0B5E76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6A542" w14:textId="61C21E25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EC43F" w14:textId="79A24871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EB74B0" w14:textId="757DE40A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5BC4" w:rsidRPr="00925BC4" w14:paraId="4D686EC5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34F190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40A0F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2DF1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5D9D0" w14:textId="46C7DA6C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1D395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6EDEDC" w14:textId="4F81B88E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D473A3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925BC4" w:rsidRPr="00925BC4" w14:paraId="5D9E1EA1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E5508" w14:textId="77777777" w:rsidR="00925BC4" w:rsidRPr="00925BC4" w:rsidRDefault="00925BC4" w:rsidP="00925BC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0E91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B5214" w14:textId="5FC57D0F" w:rsidR="00925BC4" w:rsidRPr="00925BC4" w:rsidRDefault="00D473A3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8959E" w14:textId="4BB039E2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0ABC3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EA17C2" w14:textId="221672AE" w:rsidR="00925BC4" w:rsidRPr="00925BC4" w:rsidRDefault="00D473A3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925BC4"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4B2E3CCE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609E653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5BDD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0CA1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54D76" w14:textId="0400FA20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98CC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24B3B4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2A541892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7DF8A38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668F3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50D9E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829FC" w14:textId="25297DD1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F7C3E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DE2C3F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18D18077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453E95" w14:textId="77777777" w:rsidR="00925BC4" w:rsidRPr="00925BC4" w:rsidRDefault="00925BC4" w:rsidP="00925BC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EDC9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0FCBF" w14:textId="3B323747" w:rsidR="00925BC4" w:rsidRPr="00925BC4" w:rsidRDefault="00D473A3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D0348" w14:textId="50C98CCE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3971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48B841" w14:textId="3319B095" w:rsidR="00925BC4" w:rsidRPr="00925BC4" w:rsidRDefault="00D473A3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925BC4"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5792F3C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83A099B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F57E0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AFAAE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F9192" w14:textId="12FF2F43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055E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4C1373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57005D55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9EDA55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ABBD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4A2C2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4D825" w14:textId="6BC509B2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5046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F66153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5BC4" w:rsidRPr="00925BC4" w14:paraId="7D1EE4F5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D32C6" w14:textId="77777777" w:rsidR="00925BC4" w:rsidRPr="00925BC4" w:rsidRDefault="00925BC4" w:rsidP="00925BC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1CDBE" w14:textId="0ADADDA2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EB681" w14:textId="44711124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C73D0" w14:textId="318E8AD6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3E38F" w14:textId="268759D8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D0D9521" w14:textId="0111E4E8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925BC4" w:rsidRPr="00925BC4" w14:paraId="4549F32E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429746" w14:textId="77777777" w:rsidR="00925BC4" w:rsidRPr="00925BC4" w:rsidRDefault="00925BC4" w:rsidP="00925BC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  <w:lang w:val="en-US"/>
              </w:rPr>
              <w:t>sen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20D1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D92E1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8CC48" w14:textId="0B1F99F9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B</w:t>
            </w:r>
            <w:r w:rsidR="00D473A3">
              <w:rPr>
                <w:rFonts w:ascii="Arial" w:hAnsi="Arial" w:cs="Arial"/>
                <w:sz w:val="18"/>
                <w:szCs w:val="18"/>
              </w:rPr>
              <w:t>r40</w:t>
            </w:r>
            <w:r w:rsidRPr="00925BC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1BA73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8AB4E1" w14:textId="2E265293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5BC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D473A3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925BC4" w:rsidRPr="00925BC4" w14:paraId="77DA20BF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3049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3659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CA100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96CB7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CA20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03EE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925BC4" w:rsidRPr="00925BC4" w14:paraId="1D25520F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730C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62F3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DEEF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D34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AB71E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FCFD7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BC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BC9D31B" w14:textId="77777777" w:rsidR="00925BC4" w:rsidRPr="00925BC4" w:rsidRDefault="00925BC4" w:rsidP="00925BC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8B47B7D" w14:textId="77777777" w:rsidR="00925BC4" w:rsidRPr="00925BC4" w:rsidRDefault="00925BC4" w:rsidP="004E3B84">
      <w:pPr>
        <w:pStyle w:val="Rubrik2"/>
        <w:ind w:left="0"/>
      </w:pPr>
      <w:r w:rsidRPr="00925BC4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925BC4" w:rsidRPr="00925BC4" w14:paraId="3869C116" w14:textId="77777777" w:rsidTr="00925BC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EF24B9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04AD04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123EC69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A3144B9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F26391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18B77DE3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2141A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5BC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2DFB91F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4BCDA8D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BD3EE85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7C721BAF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409D11B1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4BC9CB9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2D554D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3D24FB6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4ECD477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43C01D7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7D1F6BDE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97A30E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B25D7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47F638CB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652C0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56FC1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A118EE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A4865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8C1AD11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9191E45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AB26A4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412BB709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EDAE1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83BB8B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62A059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256C3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7B54535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02CEA2F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20BE2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1387338D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19A67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414070A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F5EBC0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5F8D7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C2E7E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C480C7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13393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75986821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D154A8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DA996D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5E0D49FD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3EDC6778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87A4A66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768502C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sen fas</w:t>
            </w:r>
          </w:p>
          <w:p w14:paraId="67C91A7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909E0E3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B053622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1FAB61C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5A28F81B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0C31CE4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0838450D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1BDBEB0" w14:textId="77777777" w:rsidR="00925BC4" w:rsidRPr="00925BC4" w:rsidRDefault="00925BC4" w:rsidP="00925BC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5BC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496445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12F92B42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DFBB9D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C2D592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C2861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9ECE10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6540E02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1AA468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60A726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6E81EB92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FD3D44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D24660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86B9614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694E3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E967DE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142A715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10BF27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15AE04A4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3726E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3DCC7F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67F0D46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10722B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F8A8CD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707765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A13D0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5BC4" w:rsidRPr="00925BC4" w14:paraId="03C7E2D3" w14:textId="77777777" w:rsidTr="00925BC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F4C0AC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B90700E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F27C6AA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3FD5214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42BFE1" w14:textId="77777777" w:rsidR="00925BC4" w:rsidRPr="00925BC4" w:rsidRDefault="00925BC4" w:rsidP="00925BC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6556217" w14:textId="77777777" w:rsidR="00925BC4" w:rsidRPr="00925BC4" w:rsidRDefault="00925BC4" w:rsidP="00925BC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25BC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0110" w14:textId="77777777" w:rsidR="00CA54E4" w:rsidRDefault="00CA54E4">
      <w:r>
        <w:separator/>
      </w:r>
    </w:p>
  </w:endnote>
  <w:endnote w:type="continuationSeparator" w:id="0">
    <w:p w14:paraId="13312E3F" w14:textId="77777777" w:rsidR="00CA54E4" w:rsidRDefault="00CA54E4">
      <w:r>
        <w:continuationSeparator/>
      </w:r>
    </w:p>
  </w:endnote>
  <w:endnote w:type="continuationNotice" w:id="1">
    <w:p w14:paraId="6CE0412A" w14:textId="77777777" w:rsidR="00CA54E4" w:rsidRDefault="00CA54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86E2" w14:textId="77777777" w:rsidR="00CA54E4" w:rsidRDefault="00CA54E4"/>
  </w:footnote>
  <w:footnote w:type="continuationSeparator" w:id="0">
    <w:p w14:paraId="0FB22A43" w14:textId="77777777" w:rsidR="00CA54E4" w:rsidRDefault="00CA54E4">
      <w:r>
        <w:continuationSeparator/>
      </w:r>
    </w:p>
  </w:footnote>
  <w:footnote w:type="continuationNotice" w:id="1">
    <w:p w14:paraId="044AC7A3" w14:textId="77777777" w:rsidR="00CA54E4" w:rsidRDefault="00CA54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6B8D05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E0C5E20" w:tentative="1">
      <w:start w:val="1"/>
      <w:numFmt w:val="lowerLetter"/>
      <w:lvlText w:val="%2."/>
      <w:lvlJc w:val="left"/>
      <w:pPr>
        <w:ind w:left="1080" w:hanging="360"/>
      </w:pPr>
    </w:lvl>
    <w:lvl w:ilvl="2" w:tplc="581A4932" w:tentative="1">
      <w:start w:val="1"/>
      <w:numFmt w:val="lowerRoman"/>
      <w:lvlText w:val="%3."/>
      <w:lvlJc w:val="right"/>
      <w:pPr>
        <w:ind w:left="1800" w:hanging="180"/>
      </w:pPr>
    </w:lvl>
    <w:lvl w:ilvl="3" w:tplc="8946C766" w:tentative="1">
      <w:start w:val="1"/>
      <w:numFmt w:val="decimal"/>
      <w:lvlText w:val="%4."/>
      <w:lvlJc w:val="left"/>
      <w:pPr>
        <w:ind w:left="2520" w:hanging="360"/>
      </w:pPr>
    </w:lvl>
    <w:lvl w:ilvl="4" w:tplc="4A506FDA" w:tentative="1">
      <w:start w:val="1"/>
      <w:numFmt w:val="lowerLetter"/>
      <w:lvlText w:val="%5."/>
      <w:lvlJc w:val="left"/>
      <w:pPr>
        <w:ind w:left="3240" w:hanging="360"/>
      </w:pPr>
    </w:lvl>
    <w:lvl w:ilvl="5" w:tplc="752A4952" w:tentative="1">
      <w:start w:val="1"/>
      <w:numFmt w:val="lowerRoman"/>
      <w:lvlText w:val="%6."/>
      <w:lvlJc w:val="right"/>
      <w:pPr>
        <w:ind w:left="3960" w:hanging="180"/>
      </w:pPr>
    </w:lvl>
    <w:lvl w:ilvl="6" w:tplc="1E029F16" w:tentative="1">
      <w:start w:val="1"/>
      <w:numFmt w:val="decimal"/>
      <w:lvlText w:val="%7."/>
      <w:lvlJc w:val="left"/>
      <w:pPr>
        <w:ind w:left="4680" w:hanging="360"/>
      </w:pPr>
    </w:lvl>
    <w:lvl w:ilvl="7" w:tplc="AA26F106" w:tentative="1">
      <w:start w:val="1"/>
      <w:numFmt w:val="lowerLetter"/>
      <w:lvlText w:val="%8."/>
      <w:lvlJc w:val="left"/>
      <w:pPr>
        <w:ind w:left="5400" w:hanging="360"/>
      </w:pPr>
    </w:lvl>
    <w:lvl w:ilvl="8" w:tplc="F70897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789A0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AC6E8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2ED5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6627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4C1E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12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2EE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386D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80C8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E62924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B16E2C0" w:tentative="1">
      <w:start w:val="1"/>
      <w:numFmt w:val="lowerLetter"/>
      <w:lvlText w:val="%2."/>
      <w:lvlJc w:val="left"/>
      <w:pPr>
        <w:ind w:left="1080" w:hanging="360"/>
      </w:pPr>
    </w:lvl>
    <w:lvl w:ilvl="2" w:tplc="62D2AA74" w:tentative="1">
      <w:start w:val="1"/>
      <w:numFmt w:val="lowerRoman"/>
      <w:lvlText w:val="%3."/>
      <w:lvlJc w:val="right"/>
      <w:pPr>
        <w:ind w:left="1800" w:hanging="180"/>
      </w:pPr>
    </w:lvl>
    <w:lvl w:ilvl="3" w:tplc="A8FEA672" w:tentative="1">
      <w:start w:val="1"/>
      <w:numFmt w:val="decimal"/>
      <w:lvlText w:val="%4."/>
      <w:lvlJc w:val="left"/>
      <w:pPr>
        <w:ind w:left="2520" w:hanging="360"/>
      </w:pPr>
    </w:lvl>
    <w:lvl w:ilvl="4" w:tplc="F7668EFA" w:tentative="1">
      <w:start w:val="1"/>
      <w:numFmt w:val="lowerLetter"/>
      <w:lvlText w:val="%5."/>
      <w:lvlJc w:val="left"/>
      <w:pPr>
        <w:ind w:left="3240" w:hanging="360"/>
      </w:pPr>
    </w:lvl>
    <w:lvl w:ilvl="5" w:tplc="7FD699C4" w:tentative="1">
      <w:start w:val="1"/>
      <w:numFmt w:val="lowerRoman"/>
      <w:lvlText w:val="%6."/>
      <w:lvlJc w:val="right"/>
      <w:pPr>
        <w:ind w:left="3960" w:hanging="180"/>
      </w:pPr>
    </w:lvl>
    <w:lvl w:ilvl="6" w:tplc="74DA63E2" w:tentative="1">
      <w:start w:val="1"/>
      <w:numFmt w:val="decimal"/>
      <w:lvlText w:val="%7."/>
      <w:lvlJc w:val="left"/>
      <w:pPr>
        <w:ind w:left="4680" w:hanging="360"/>
      </w:pPr>
    </w:lvl>
    <w:lvl w:ilvl="7" w:tplc="47A294E8" w:tentative="1">
      <w:start w:val="1"/>
      <w:numFmt w:val="lowerLetter"/>
      <w:lvlText w:val="%8."/>
      <w:lvlJc w:val="left"/>
      <w:pPr>
        <w:ind w:left="5400" w:hanging="360"/>
      </w:pPr>
    </w:lvl>
    <w:lvl w:ilvl="8" w:tplc="FC5CEE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C8C7E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65A12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9240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14F8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7CB3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5C42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8493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BA50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9E27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66826964">
    <w:abstractNumId w:val="21"/>
  </w:num>
  <w:num w:numId="2" w16cid:durableId="1483501426">
    <w:abstractNumId w:val="16"/>
  </w:num>
  <w:num w:numId="3" w16cid:durableId="4670184">
    <w:abstractNumId w:val="0"/>
  </w:num>
  <w:num w:numId="4" w16cid:durableId="980961770">
    <w:abstractNumId w:val="6"/>
  </w:num>
  <w:num w:numId="5" w16cid:durableId="2115780521">
    <w:abstractNumId w:val="19"/>
  </w:num>
  <w:num w:numId="6" w16cid:durableId="606154638">
    <w:abstractNumId w:val="2"/>
  </w:num>
  <w:num w:numId="7" w16cid:durableId="646712928">
    <w:abstractNumId w:val="13"/>
  </w:num>
  <w:num w:numId="8" w16cid:durableId="701398177">
    <w:abstractNumId w:val="9"/>
  </w:num>
  <w:num w:numId="9" w16cid:durableId="166097402">
    <w:abstractNumId w:val="1"/>
  </w:num>
  <w:num w:numId="10" w16cid:durableId="263615839">
    <w:abstractNumId w:val="1"/>
  </w:num>
  <w:num w:numId="11" w16cid:durableId="1877616914">
    <w:abstractNumId w:val="3"/>
  </w:num>
  <w:num w:numId="12" w16cid:durableId="466821941">
    <w:abstractNumId w:val="4"/>
  </w:num>
  <w:num w:numId="13" w16cid:durableId="1580215008">
    <w:abstractNumId w:val="15"/>
  </w:num>
  <w:num w:numId="14" w16cid:durableId="902640827">
    <w:abstractNumId w:val="10"/>
  </w:num>
  <w:num w:numId="15" w16cid:durableId="812723889">
    <w:abstractNumId w:val="7"/>
  </w:num>
  <w:num w:numId="16" w16cid:durableId="693000472">
    <w:abstractNumId w:val="14"/>
  </w:num>
  <w:num w:numId="17" w16cid:durableId="935405521">
    <w:abstractNumId w:val="5"/>
  </w:num>
  <w:num w:numId="18" w16cid:durableId="1276254972">
    <w:abstractNumId w:val="12"/>
  </w:num>
  <w:num w:numId="19" w16cid:durableId="2053309793">
    <w:abstractNumId w:val="20"/>
  </w:num>
  <w:num w:numId="20" w16cid:durableId="1384328598">
    <w:abstractNumId w:val="17"/>
  </w:num>
  <w:num w:numId="21" w16cid:durableId="556550506">
    <w:abstractNumId w:val="8"/>
  </w:num>
  <w:num w:numId="22" w16cid:durableId="667631869">
    <w:abstractNumId w:val="18"/>
  </w:num>
  <w:num w:numId="23" w16cid:durableId="15540012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091"/>
    <w:rsid w:val="0002435C"/>
    <w:rsid w:val="00030DDD"/>
    <w:rsid w:val="000313BB"/>
    <w:rsid w:val="00033ED5"/>
    <w:rsid w:val="00045F6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3AB"/>
    <w:rsid w:val="001860B9"/>
    <w:rsid w:val="00186F2B"/>
    <w:rsid w:val="001874D6"/>
    <w:rsid w:val="0019632A"/>
    <w:rsid w:val="001A4E7C"/>
    <w:rsid w:val="001B762C"/>
    <w:rsid w:val="001C4D0A"/>
    <w:rsid w:val="001C5FEF"/>
    <w:rsid w:val="001E488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E29"/>
    <w:rsid w:val="00267EFD"/>
    <w:rsid w:val="00280A85"/>
    <w:rsid w:val="00284119"/>
    <w:rsid w:val="00290B5C"/>
    <w:rsid w:val="00294791"/>
    <w:rsid w:val="002A3DC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F6A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CDE"/>
    <w:rsid w:val="00371BED"/>
    <w:rsid w:val="00384019"/>
    <w:rsid w:val="003854F1"/>
    <w:rsid w:val="0039118E"/>
    <w:rsid w:val="00397F54"/>
    <w:rsid w:val="003A0D43"/>
    <w:rsid w:val="003B2A4B"/>
    <w:rsid w:val="003B51E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65D"/>
    <w:rsid w:val="004230F7"/>
    <w:rsid w:val="0043167E"/>
    <w:rsid w:val="0043409A"/>
    <w:rsid w:val="00442B8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A26"/>
    <w:rsid w:val="004A355D"/>
    <w:rsid w:val="004A4970"/>
    <w:rsid w:val="004B2183"/>
    <w:rsid w:val="004B2A01"/>
    <w:rsid w:val="004C2559"/>
    <w:rsid w:val="004D7BA3"/>
    <w:rsid w:val="004E3B8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57C"/>
    <w:rsid w:val="005D0B0C"/>
    <w:rsid w:val="005E02B3"/>
    <w:rsid w:val="005E1E24"/>
    <w:rsid w:val="005F7560"/>
    <w:rsid w:val="0060596B"/>
    <w:rsid w:val="00606D97"/>
    <w:rsid w:val="00614E64"/>
    <w:rsid w:val="00617710"/>
    <w:rsid w:val="00617EE6"/>
    <w:rsid w:val="0062184C"/>
    <w:rsid w:val="00623724"/>
    <w:rsid w:val="00623D11"/>
    <w:rsid w:val="00627BEA"/>
    <w:rsid w:val="006319DB"/>
    <w:rsid w:val="0065595B"/>
    <w:rsid w:val="00660269"/>
    <w:rsid w:val="00665F89"/>
    <w:rsid w:val="00673C92"/>
    <w:rsid w:val="006753EC"/>
    <w:rsid w:val="006A2789"/>
    <w:rsid w:val="006A3AB1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AD7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929"/>
    <w:rsid w:val="00762EE0"/>
    <w:rsid w:val="00765C41"/>
    <w:rsid w:val="00771100"/>
    <w:rsid w:val="007759DD"/>
    <w:rsid w:val="0078609F"/>
    <w:rsid w:val="007917BA"/>
    <w:rsid w:val="007A0ED9"/>
    <w:rsid w:val="007A5C6F"/>
    <w:rsid w:val="007D4241"/>
    <w:rsid w:val="007D4317"/>
    <w:rsid w:val="007D4EA3"/>
    <w:rsid w:val="007F1CFF"/>
    <w:rsid w:val="007F4173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069"/>
    <w:rsid w:val="00906238"/>
    <w:rsid w:val="00907EF9"/>
    <w:rsid w:val="0091295C"/>
    <w:rsid w:val="00914D58"/>
    <w:rsid w:val="00921F47"/>
    <w:rsid w:val="009228AB"/>
    <w:rsid w:val="009256C6"/>
    <w:rsid w:val="00925BC4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6D0"/>
    <w:rsid w:val="009B1F6B"/>
    <w:rsid w:val="009C0D12"/>
    <w:rsid w:val="009C192E"/>
    <w:rsid w:val="009D6819"/>
    <w:rsid w:val="009D6D1C"/>
    <w:rsid w:val="009E0CF9"/>
    <w:rsid w:val="009E531B"/>
    <w:rsid w:val="009E6C56"/>
    <w:rsid w:val="009E73F5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95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12F"/>
    <w:rsid w:val="00AE5BC7"/>
    <w:rsid w:val="00AF5AAF"/>
    <w:rsid w:val="00B046D8"/>
    <w:rsid w:val="00B13F4C"/>
    <w:rsid w:val="00B16219"/>
    <w:rsid w:val="00B16C59"/>
    <w:rsid w:val="00B33FDD"/>
    <w:rsid w:val="00B34E07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129A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4E4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3A3"/>
    <w:rsid w:val="00D47AD7"/>
    <w:rsid w:val="00D51529"/>
    <w:rsid w:val="00D67BF9"/>
    <w:rsid w:val="00D85218"/>
    <w:rsid w:val="00D915B1"/>
    <w:rsid w:val="00DA1349"/>
    <w:rsid w:val="00DA299D"/>
    <w:rsid w:val="00DA65C4"/>
    <w:rsid w:val="00DD2BE0"/>
    <w:rsid w:val="00DE4447"/>
    <w:rsid w:val="00DE5DA2"/>
    <w:rsid w:val="00DF0033"/>
    <w:rsid w:val="00DF4D9D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717D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E5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DDD4B08-071E-4304-940F-A7965A92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37918D05-C665-4B86-B52C-832C03522C09}" type="presOf" srcId="{D813EA76-4FD3-4C15-BFBC-B1DF43B29666}" destId="{4784DBD1-3CBE-41A8-A2C7-CF088F838C79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48CFFE46-5D88-4F3A-A186-77FE77CE1A80}" type="presOf" srcId="{72C3C3E7-AFE7-48AF-A84A-F5F4B462ABCE}" destId="{AD4E5296-B06F-4F82-9CB5-F741BF6BFCC1}" srcOrd="0" destOrd="0" presId="urn:microsoft.com/office/officeart/2005/8/layout/hChevron3"/>
    <dgm:cxn modelId="{8C22324D-5FBA-491A-82BC-6C2D35259943}" type="presOf" srcId="{B6686773-0991-4F56-99B7-CB08DF66B5ED}" destId="{6AC59577-EC82-4A35-90CE-96CD0348AB0D}" srcOrd="0" destOrd="0" presId="urn:microsoft.com/office/officeart/2005/8/layout/hChevron3"/>
    <dgm:cxn modelId="{137F498E-8A25-49E2-BA84-3FDB9F2EDA39}" type="presOf" srcId="{B73EA016-5B5E-4372-8AFF-E16F061CFA05}" destId="{1F6A0B97-83F0-4189-B0CB-00156B0AC153}" srcOrd="0" destOrd="0" presId="urn:microsoft.com/office/officeart/2005/8/layout/hChevron3"/>
    <dgm:cxn modelId="{58951F90-343C-47C4-B91D-A2C6AF3441C3}" type="presOf" srcId="{BD80AD6D-AE28-4DC3-865A-F7A4BFC6D84E}" destId="{764FC522-4A5B-4DA0-8EA0-0B136026E7A3}" srcOrd="0" destOrd="0" presId="urn:microsoft.com/office/officeart/2005/8/layout/hChevron3"/>
    <dgm:cxn modelId="{41C4F695-4896-4BD4-BC49-C13A6C9651F9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4C7CBFAA-7385-4060-A1C7-E53012D800AB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1EA29F0-C0B3-42A8-AD7A-27447E0E4374}" type="presOf" srcId="{FB4701B0-1C4A-420C-9F09-C1678465770A}" destId="{33A1349C-0317-431F-9E60-7456885DCFD5}" srcOrd="0" destOrd="0" presId="urn:microsoft.com/office/officeart/2005/8/layout/hChevron3"/>
    <dgm:cxn modelId="{4D12F532-0908-43CA-86CE-E7F46A63E54E}" type="presParOf" srcId="{1F6A0B97-83F0-4189-B0CB-00156B0AC153}" destId="{4784DBD1-3CBE-41A8-A2C7-CF088F838C79}" srcOrd="0" destOrd="0" presId="urn:microsoft.com/office/officeart/2005/8/layout/hChevron3"/>
    <dgm:cxn modelId="{F3A64EEA-C706-459F-88E7-EEDDB823D45A}" type="presParOf" srcId="{1F6A0B97-83F0-4189-B0CB-00156B0AC153}" destId="{37D14BC8-3203-463C-9804-9B3B86B621FF}" srcOrd="1" destOrd="0" presId="urn:microsoft.com/office/officeart/2005/8/layout/hChevron3"/>
    <dgm:cxn modelId="{F7810EDA-00CC-478D-B599-B324325A5542}" type="presParOf" srcId="{1F6A0B97-83F0-4189-B0CB-00156B0AC153}" destId="{E13D0391-DAD9-4B61-AB66-3FA48A4F7006}" srcOrd="2" destOrd="0" presId="urn:microsoft.com/office/officeart/2005/8/layout/hChevron3"/>
    <dgm:cxn modelId="{B2B92195-AEB6-4B2D-96AD-EC48252FF263}" type="presParOf" srcId="{1F6A0B97-83F0-4189-B0CB-00156B0AC153}" destId="{F9271109-4339-4036-9126-150629D10456}" srcOrd="3" destOrd="0" presId="urn:microsoft.com/office/officeart/2005/8/layout/hChevron3"/>
    <dgm:cxn modelId="{5AB21152-5074-43B0-B135-E00C56201C63}" type="presParOf" srcId="{1F6A0B97-83F0-4189-B0CB-00156B0AC153}" destId="{AD4E5296-B06F-4F82-9CB5-F741BF6BFCC1}" srcOrd="4" destOrd="0" presId="urn:microsoft.com/office/officeart/2005/8/layout/hChevron3"/>
    <dgm:cxn modelId="{D6D3E8DE-9C91-4B7E-B67B-4DC5E316BE93}" type="presParOf" srcId="{1F6A0B97-83F0-4189-B0CB-00156B0AC153}" destId="{99F7A086-6C98-4385-8FFE-3337C1F24694}" srcOrd="5" destOrd="0" presId="urn:microsoft.com/office/officeart/2005/8/layout/hChevron3"/>
    <dgm:cxn modelId="{58107B4B-41CD-4C5A-9CBA-EC69EFF05063}" type="presParOf" srcId="{1F6A0B97-83F0-4189-B0CB-00156B0AC153}" destId="{6CE68A43-9C69-4212-AF24-9AFEE7CA1715}" srcOrd="6" destOrd="0" presId="urn:microsoft.com/office/officeart/2005/8/layout/hChevron3"/>
    <dgm:cxn modelId="{FFE68D09-6ED6-4F09-B4A8-98C08F16B877}" type="presParOf" srcId="{1F6A0B97-83F0-4189-B0CB-00156B0AC153}" destId="{3220CDE8-D909-484A-AEEE-E1F8CCD6E591}" srcOrd="7" destOrd="0" presId="urn:microsoft.com/office/officeart/2005/8/layout/hChevron3"/>
    <dgm:cxn modelId="{13450776-FE53-4B3D-AF2F-F0AB708CD5CA}" type="presParOf" srcId="{1F6A0B97-83F0-4189-B0CB-00156B0AC153}" destId="{6AC59577-EC82-4A35-90CE-96CD0348AB0D}" srcOrd="8" destOrd="0" presId="urn:microsoft.com/office/officeart/2005/8/layout/hChevron3"/>
    <dgm:cxn modelId="{CD7FE8BD-6F59-40CC-8053-D907010E7500}" type="presParOf" srcId="{1F6A0B97-83F0-4189-B0CB-00156B0AC153}" destId="{EB1C56B5-4A0A-494F-92A8-3B4C157D15C5}" srcOrd="9" destOrd="0" presId="urn:microsoft.com/office/officeart/2005/8/layout/hChevron3"/>
    <dgm:cxn modelId="{E3F0A48A-B387-4435-A226-BFE9F062B914}" type="presParOf" srcId="{1F6A0B97-83F0-4189-B0CB-00156B0AC153}" destId="{33A1349C-0317-431F-9E60-7456885DCFD5}" srcOrd="10" destOrd="0" presId="urn:microsoft.com/office/officeart/2005/8/layout/hChevron3"/>
    <dgm:cxn modelId="{973E67EA-4DE3-458F-BBFD-562DA516E8C9}" type="presParOf" srcId="{1F6A0B97-83F0-4189-B0CB-00156B0AC153}" destId="{A854A969-E3F4-46C7-AA9B-9B40E58C9671}" srcOrd="11" destOrd="0" presId="urn:microsoft.com/office/officeart/2005/8/layout/hChevron3"/>
    <dgm:cxn modelId="{3DB59119-AAE1-422D-939F-92C23C0E37C7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875"/>
        <a:ext cx="853197" cy="431998"/>
      </dsp:txXfrm>
    </dsp:sp>
    <dsp:sp modelId="{E13D0391-DAD9-4B61-AB66-3FA48A4F7006}">
      <dsp:nvSpPr>
        <dsp:cNvPr id="0" name=""/>
        <dsp:cNvSpPr/>
      </dsp:nvSpPr>
      <dsp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1" y="53875"/>
        <a:ext cx="529198" cy="431998"/>
      </dsp:txXfrm>
    </dsp:sp>
    <dsp:sp modelId="{AD4E5296-B06F-4F82-9CB5-F741BF6BFCC1}">
      <dsp:nvSpPr>
        <dsp:cNvPr id="0" name=""/>
        <dsp:cNvSpPr/>
      </dsp:nvSpPr>
      <dsp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28" y="53875"/>
        <a:ext cx="529198" cy="431998"/>
      </dsp:txXfrm>
    </dsp:sp>
    <dsp:sp modelId="{6CE68A43-9C69-4212-AF24-9AFEE7CA1715}">
      <dsp:nvSpPr>
        <dsp:cNvPr id="0" name=""/>
        <dsp:cNvSpPr/>
      </dsp:nvSpPr>
      <dsp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45" y="53875"/>
        <a:ext cx="529198" cy="431998"/>
      </dsp:txXfrm>
    </dsp:sp>
    <dsp:sp modelId="{6AC59577-EC82-4A35-90CE-96CD0348AB0D}">
      <dsp:nvSpPr>
        <dsp:cNvPr id="0" name=""/>
        <dsp:cNvSpPr/>
      </dsp:nvSpPr>
      <dsp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62" y="53875"/>
        <a:ext cx="527832" cy="431998"/>
      </dsp:txXfrm>
    </dsp:sp>
    <dsp:sp modelId="{33A1349C-0317-431F-9E60-7456885DCFD5}">
      <dsp:nvSpPr>
        <dsp:cNvPr id="0" name=""/>
        <dsp:cNvSpPr/>
      </dsp:nvSpPr>
      <dsp:spPr>
        <a:xfrm>
          <a:off x="3845013" y="53875"/>
          <a:ext cx="963429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12" y="53875"/>
        <a:ext cx="531431" cy="431998"/>
      </dsp:txXfrm>
    </dsp:sp>
    <dsp:sp modelId="{764FC522-4A5B-4DA0-8EA0-0B136026E7A3}">
      <dsp:nvSpPr>
        <dsp:cNvPr id="0" name=""/>
        <dsp:cNvSpPr/>
      </dsp:nvSpPr>
      <dsp:spPr>
        <a:xfrm>
          <a:off x="4615963" y="53875"/>
          <a:ext cx="9647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sp:txBody>
      <dsp:txXfrm>
        <a:off x="4831962" y="53875"/>
        <a:ext cx="5327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3</Pages>
  <Words>472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Lever 4-fas (841802B)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2022-05-18T04:20:00.0000000Z</dcterms:created>
  <dcterms:modified xsi:type="dcterms:W3CDTF">2026-01-21T08:54:00.0000000Z</dcterms:modified>
</coreProperties>
</file>