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C71C23" w14:textId="77777777" w:rsidR="00925BC4" w:rsidRDefault="00925BC4" w:rsidP="00F35B05">
      <w:pPr>
        <w:pStyle w:val="Rubrik2"/>
        <w:sectPr w:rsidR="00925BC4" w:rsidSect="00925BC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2627E3" w14:textId="77777777" w:rsidR="00925BC4" w:rsidRPr="00925BC4" w:rsidRDefault="00925BC4" w:rsidP="00925BC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E80B410" w14:textId="5FA97D5F" w:rsidR="00DF4D9D" w:rsidRDefault="004E3B84" w:rsidP="00DF4D9D">
      <w:pPr>
        <w:pStyle w:val="Rubrik1"/>
        <w:ind w:left="0"/>
        <w:rPr>
          <w:lang w:val="en-US"/>
        </w:rPr>
      </w:pPr>
      <w:r w:rsidRPr="00925BC4">
        <w:rPr>
          <w:lang w:val="en-US"/>
        </w:rPr>
        <w:t>DT Lever 4-fas (841802B)</w:t>
      </w:r>
    </w:p>
    <w:p w14:paraId="7A888274" w14:textId="77777777" w:rsidR="00DF4D9D" w:rsidRPr="00DF4D9D" w:rsidRDefault="00DF4D9D" w:rsidP="00DF4D9D">
      <w:pPr>
        <w:rPr>
          <w:lang w:val="en-US"/>
        </w:rPr>
      </w:pPr>
    </w:p>
    <w:p w14:paraId="0A0BD49E" w14:textId="77777777" w:rsidR="00925BC4" w:rsidRPr="00925BC4" w:rsidRDefault="00925BC4" w:rsidP="004E3B84">
      <w:pPr>
        <w:pStyle w:val="Rubrik2"/>
        <w:ind w:left="0"/>
      </w:pPr>
      <w:r w:rsidRPr="00925BC4">
        <w:t>Syfte</w:t>
      </w:r>
    </w:p>
    <w:p w14:paraId="02E86314" w14:textId="77777777" w:rsidR="00925BC4" w:rsidRDefault="00925BC4" w:rsidP="00925BC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925BC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C89AB55" w14:textId="77777777" w:rsidR="00DF4D9D" w:rsidRPr="00925BC4" w:rsidRDefault="00DF4D9D" w:rsidP="00925BC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87EBA36" w14:textId="77777777" w:rsidR="00DF4D9D" w:rsidRPr="00925BC4" w:rsidRDefault="00DF4D9D" w:rsidP="00DF4D9D">
      <w:pPr>
        <w:pStyle w:val="Rubrik2"/>
        <w:ind w:left="0"/>
      </w:pPr>
      <w:r>
        <w:t xml:space="preserve">Förändringar sedan föregående </w:t>
      </w:r>
      <w:r w:rsidRPr="00925BC4">
        <w:t>version</w:t>
      </w:r>
    </w:p>
    <w:p w14:paraId="30BA9DD5" w14:textId="2FD2A711" w:rsidR="00DF4D9D" w:rsidRPr="00925BC4" w:rsidRDefault="00267E29" w:rsidP="00DF4D9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282DBA27" w14:textId="77777777" w:rsidR="00925BC4" w:rsidRPr="00925BC4" w:rsidRDefault="00925BC4" w:rsidP="00925BC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D4B335F" w14:textId="77777777" w:rsidR="00925BC4" w:rsidRPr="00925BC4" w:rsidRDefault="00925BC4" w:rsidP="004E3B84">
      <w:pPr>
        <w:pStyle w:val="Rubrik2"/>
        <w:ind w:left="0"/>
      </w:pPr>
      <w:r w:rsidRPr="00925BC4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925BC4" w:rsidRPr="00925BC4" w14:paraId="1DB36EEF" w14:textId="7777777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8FEC61D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1031116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Karaktärisering av oklar leverförändring (HCC, CCC, hemangiom mm).</w:t>
            </w:r>
          </w:p>
        </w:tc>
      </w:tr>
      <w:tr w:rsidR="00925BC4" w:rsidRPr="00925BC4" w14:paraId="0A07C0DA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7B376B5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ADDB3DB" w14:textId="3954ACE6" w:rsidR="00925BC4" w:rsidRPr="00925BC4" w:rsidRDefault="00925BC4" w:rsidP="00925BC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925BC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925BC4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76499193" w14:textId="77777777" w:rsidR="00925BC4" w:rsidRPr="00925BC4" w:rsidRDefault="00925BC4" w:rsidP="00925BC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Fasta 6 timmar före undersökningen.</w:t>
            </w:r>
          </w:p>
          <w:p w14:paraId="7F62BD5E" w14:textId="172E4CF4" w:rsidR="00925BC4" w:rsidRPr="00925BC4" w:rsidRDefault="00925BC4" w:rsidP="00925BC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PVK</w:t>
            </w:r>
            <w:r w:rsidR="00B34E07">
              <w:rPr>
                <w:rFonts w:ascii="Arial" w:hAnsi="Arial" w:cs="Arial"/>
                <w:sz w:val="18"/>
                <w:szCs w:val="18"/>
              </w:rPr>
              <w:t>, helst grön.</w:t>
            </w:r>
          </w:p>
        </w:tc>
      </w:tr>
      <w:tr w:rsidR="00925BC4" w:rsidRPr="00925BC4" w14:paraId="353CF64E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67E2EDB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1D8623A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925BC4" w:rsidRPr="00925BC4" w14:paraId="79D51E1A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EC1E0C1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ED844D2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Omnipaque 350 mg I/ml enligt OmniJect ”Buk arteriell”.</w:t>
            </w:r>
          </w:p>
        </w:tc>
      </w:tr>
      <w:tr w:rsidR="00925BC4" w:rsidRPr="00925BC4" w14:paraId="1B881115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FF0C859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342F6BE" w14:textId="5C30E8B5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9256C6" w:rsidRPr="00925BC4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925BC4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4B00ACF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73F866AE" w14:textId="5F3ADB21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925BC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925BC4" w:rsidRPr="00925BC4" w14:paraId="528499E7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E040D72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C84BECF" w14:textId="77777777" w:rsidR="00925BC4" w:rsidRPr="00925BC4" w:rsidRDefault="00925BC4" w:rsidP="00925BC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B98D05B" w14:textId="77777777" w:rsidR="00925BC4" w:rsidRPr="00925BC4" w:rsidRDefault="00925BC4" w:rsidP="00925BC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107E2600" w14:textId="77777777" w:rsidR="00925BC4" w:rsidRPr="00925BC4" w:rsidRDefault="00925BC4" w:rsidP="00925BC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44110CD5" w14:textId="77777777" w:rsidR="00925BC4" w:rsidRPr="00925BC4" w:rsidRDefault="00925BC4" w:rsidP="00925BC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1D865BD" w14:textId="77777777" w:rsidR="004E3B84" w:rsidRDefault="004E3B84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5D262005" w14:textId="094E09BE" w:rsidR="00925BC4" w:rsidRPr="00925BC4" w:rsidRDefault="00925BC4" w:rsidP="004E3B84">
      <w:pPr>
        <w:pStyle w:val="Rubrik2"/>
        <w:ind w:left="0"/>
      </w:pPr>
      <w:r w:rsidRPr="00925BC4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925BC4" w:rsidRPr="00925BC4" w14:paraId="1BAC5B98" w14:textId="77777777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1AA73516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4A0D0FE" wp14:editId="187E6270">
                  <wp:extent cx="5583600" cy="540000"/>
                  <wp:effectExtent l="0" t="0" r="36195" b="0"/>
                  <wp:docPr id="13" name="Diagram 13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925BC4" w:rsidRPr="00925BC4" w14:paraId="7055C43E" w14:textId="77777777" w:rsidTr="00925BC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E429E73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1CC57F84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FB9A758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43932513" wp14:editId="5997F654">
                      <wp:simplePos x="0" y="0"/>
                      <wp:positionH relativeFrom="column">
                        <wp:posOffset>654685</wp:posOffset>
                      </wp:positionH>
                      <wp:positionV relativeFrom="paragraph">
                        <wp:posOffset>246380</wp:posOffset>
                      </wp:positionV>
                      <wp:extent cx="410210" cy="762635"/>
                      <wp:effectExtent l="0" t="0" r="8890" b="0"/>
                      <wp:wrapNone/>
                      <wp:docPr id="1" name="Pil: uppå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626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9A08734" w14:textId="29D2BEF3" w:rsidR="00925BC4" w:rsidRDefault="00925BC4" w:rsidP="00F1717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123</w:t>
                                  </w:r>
                                  <w:r w:rsidR="00F1717D"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14:paraId="2E6FAD2F" w14:textId="77777777" w:rsidR="00925BC4" w:rsidRDefault="00925BC4" w:rsidP="001823A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14:paraId="0D53AF02" w14:textId="77777777" w:rsidR="00925BC4" w:rsidRPr="0066567D" w:rsidRDefault="00925BC4" w:rsidP="001823A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3932513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" o:spid="_x0000_s1026" type="#_x0000_t68" style="position:absolute;left:0;text-align:left;margin-left:51.55pt;margin-top:19.4pt;width:32.3pt;height:60.0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" adj="5809" fillcolor="red" stroked="f" strokeweight="1pt">
                      <v:textbox inset="1mm,1mm,1mm,1mm">
                        <w:txbxContent>
                          <w:p w14:paraId="49A08734" w14:textId="29D2BEF3" w:rsidR="00925BC4" w:rsidRDefault="00925BC4" w:rsidP="00F1717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123</w:t>
                            </w:r>
                            <w:r w:rsidR="00F1717D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14:paraId="2E6FAD2F" w14:textId="77777777" w:rsidR="00925BC4" w:rsidRDefault="00925BC4" w:rsidP="001823A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14:paraId="0D53AF02" w14:textId="77777777" w:rsidR="00925BC4" w:rsidRPr="0066567D" w:rsidRDefault="00925BC4" w:rsidP="001823A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5BC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FC04618" wp14:editId="5E4DD2C5">
                      <wp:simplePos x="0" y="0"/>
                      <wp:positionH relativeFrom="column">
                        <wp:posOffset>31115</wp:posOffset>
                      </wp:positionH>
                      <wp:positionV relativeFrom="paragraph">
                        <wp:posOffset>249555</wp:posOffset>
                      </wp:positionV>
                      <wp:extent cx="1581785" cy="770890"/>
                      <wp:effectExtent l="19050" t="19050" r="18415" b="10160"/>
                      <wp:wrapNone/>
                      <wp:docPr id="2" name="Rektangel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81785" cy="771276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046A66A7" id="Rektangel 10" o:spid="_x0000_s1026" style="position:absolute;margin-left:2.45pt;margin-top:19.65pt;width:124.55pt;height:60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" filled="f" strokecolor="red" strokeweight="3pt"/>
                  </w:pict>
                </mc:Fallback>
              </mc:AlternateContent>
            </w:r>
            <w:r w:rsidRPr="00925BC4">
              <w:rPr>
                <w:noProof/>
                <w:szCs w:val="20"/>
              </w:rPr>
              <w:drawing>
                <wp:inline distT="0" distB="0" distL="0" distR="0" wp14:anchorId="6A9BB76A" wp14:editId="72D85444">
                  <wp:extent cx="1625387" cy="1669774"/>
                  <wp:effectExtent l="0" t="0" r="0" b="6985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7272639" name=""/>
                          <pic:cNvPicPr/>
                        </pic:nvPicPr>
                        <pic:blipFill>
                          <a:blip r:embed="rId24"/>
                          <a:srcRect b="220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6959" cy="168166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5BC4" w:rsidRPr="00925BC4" w14:paraId="10D982DC" w14:textId="77777777" w:rsidTr="00925BC4">
        <w:trPr>
          <w:trHeight w:val="227"/>
        </w:trPr>
        <w:tc>
          <w:tcPr>
            <w:tcW w:w="1950" w:type="dxa"/>
            <w:shd w:val="clear" w:color="auto" w:fill="FFFFFF"/>
          </w:tcPr>
          <w:p w14:paraId="2556603B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DB68BE0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Mamiller – höftleder.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F210569" w14:textId="77777777" w:rsidR="00925BC4" w:rsidRPr="00925BC4" w:rsidRDefault="00925BC4" w:rsidP="00925BC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925BC4" w:rsidRPr="00925BC4" w14:paraId="4E229592" w14:textId="77777777" w:rsidTr="00925BC4">
        <w:trPr>
          <w:trHeight w:val="227"/>
        </w:trPr>
        <w:tc>
          <w:tcPr>
            <w:tcW w:w="1950" w:type="dxa"/>
            <w:shd w:val="clear" w:color="auto" w:fill="FFFFFF"/>
          </w:tcPr>
          <w:p w14:paraId="037DF31D" w14:textId="77777777" w:rsidR="00925BC4" w:rsidRPr="00925BC4" w:rsidRDefault="00925BC4" w:rsidP="00925BC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1E45410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925BC4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7F79A9F3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925BC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979BBB2" w14:textId="77777777" w:rsidR="00925BC4" w:rsidRPr="00925BC4" w:rsidRDefault="00925BC4" w:rsidP="00925BC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5BC4" w:rsidRPr="00925BC4" w14:paraId="68918625" w14:textId="77777777" w:rsidTr="00925BC4">
        <w:trPr>
          <w:trHeight w:val="227"/>
        </w:trPr>
        <w:tc>
          <w:tcPr>
            <w:tcW w:w="1950" w:type="dxa"/>
            <w:shd w:val="clear" w:color="auto" w:fill="FFFFFF"/>
          </w:tcPr>
          <w:p w14:paraId="1FD0F043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2D9DF53C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FD5CFCC" w14:textId="77777777" w:rsidR="00925BC4" w:rsidRPr="00925BC4" w:rsidRDefault="00925BC4" w:rsidP="00925BC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925BC4" w:rsidRPr="00925BC4" w14:paraId="479B8ADA" w14:textId="77777777" w:rsidTr="00925BC4">
        <w:trPr>
          <w:trHeight w:val="227"/>
        </w:trPr>
        <w:tc>
          <w:tcPr>
            <w:tcW w:w="1950" w:type="dxa"/>
            <w:shd w:val="clear" w:color="auto" w:fill="FFFFFF"/>
          </w:tcPr>
          <w:p w14:paraId="31D42CC2" w14:textId="77777777" w:rsidR="00925BC4" w:rsidRPr="00925BC4" w:rsidRDefault="00925BC4" w:rsidP="00925BC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  <w:p w14:paraId="33C5D6DC" w14:textId="77777777" w:rsidR="00925BC4" w:rsidRPr="00925BC4" w:rsidRDefault="00925BC4" w:rsidP="00925BC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artärfas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7D07B3B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925BC4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241460F3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CD80DF0" w14:textId="77777777" w:rsidR="00925BC4" w:rsidRPr="00925BC4" w:rsidRDefault="00925BC4" w:rsidP="00925BC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5BC4" w:rsidRPr="00925BC4" w14:paraId="1DB6345F" w14:textId="77777777" w:rsidTr="00925BC4">
        <w:trPr>
          <w:trHeight w:val="227"/>
        </w:trPr>
        <w:tc>
          <w:tcPr>
            <w:tcW w:w="1950" w:type="dxa"/>
            <w:shd w:val="clear" w:color="auto" w:fill="FFFFFF"/>
          </w:tcPr>
          <w:p w14:paraId="352A9ECB" w14:textId="77777777" w:rsidR="00925BC4" w:rsidRPr="00925BC4" w:rsidRDefault="00925BC4" w:rsidP="00925BC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  <w:p w14:paraId="3F1AA42B" w14:textId="77777777" w:rsidR="00925BC4" w:rsidRPr="00925BC4" w:rsidRDefault="00925BC4" w:rsidP="00925BC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venfas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C18D7F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925BC4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60221078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5DEC19C" w14:textId="77777777" w:rsidR="00925BC4" w:rsidRPr="00925BC4" w:rsidRDefault="00925BC4" w:rsidP="00925BC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5BC4" w:rsidRPr="00925BC4" w14:paraId="17C6FB9A" w14:textId="77777777" w:rsidTr="00925BC4">
        <w:trPr>
          <w:trHeight w:val="227"/>
        </w:trPr>
        <w:tc>
          <w:tcPr>
            <w:tcW w:w="1950" w:type="dxa"/>
            <w:shd w:val="clear" w:color="auto" w:fill="FFFFFF"/>
          </w:tcPr>
          <w:p w14:paraId="7203EAEA" w14:textId="77777777" w:rsidR="00925BC4" w:rsidRPr="00925BC4" w:rsidRDefault="00925BC4" w:rsidP="00925BC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  <w:p w14:paraId="1B57FB03" w14:textId="77777777" w:rsidR="00925BC4" w:rsidRPr="00925BC4" w:rsidRDefault="00925BC4" w:rsidP="00925BC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sen 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9455A10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925BC4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149CE59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2209A29" w14:textId="77777777" w:rsidR="00925BC4" w:rsidRPr="00925BC4" w:rsidRDefault="00925BC4" w:rsidP="00925BC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2503CAC" w14:textId="77777777" w:rsidR="00925BC4" w:rsidRPr="00925BC4" w:rsidRDefault="00925BC4" w:rsidP="004E3B84">
      <w:pPr>
        <w:pStyle w:val="Rubrik2"/>
        <w:ind w:left="0"/>
      </w:pPr>
      <w:r w:rsidRPr="00925BC4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551"/>
        <w:gridCol w:w="2664"/>
      </w:tblGrid>
      <w:tr w:rsidR="00925BC4" w:rsidRPr="00925BC4" w14:paraId="6D875D3B" w14:textId="77777777" w:rsidTr="00925BC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B3478AF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706C87C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A46211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7025B115" wp14:editId="7107608C">
                      <wp:simplePos x="0" y="0"/>
                      <wp:positionH relativeFrom="column">
                        <wp:posOffset>-53340</wp:posOffset>
                      </wp:positionH>
                      <wp:positionV relativeFrom="paragraph">
                        <wp:posOffset>710565</wp:posOffset>
                      </wp:positionV>
                      <wp:extent cx="1581150" cy="0"/>
                      <wp:effectExtent l="19050" t="19050" r="0" b="1905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8115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6520DD54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.2pt,55.95pt" to="120.3pt,5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925BC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430FC6AE" wp14:editId="4F45E9BC">
                      <wp:simplePos x="0" y="0"/>
                      <wp:positionH relativeFrom="margin">
                        <wp:posOffset>912495</wp:posOffset>
                      </wp:positionH>
                      <wp:positionV relativeFrom="paragraph">
                        <wp:posOffset>126365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AA41B5C" w14:textId="77777777" w:rsidR="00925BC4" w:rsidRPr="0066564D" w:rsidRDefault="00925BC4" w:rsidP="00F1717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30FC6AE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71.85pt;margin-top:9.9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" adj="13920" fillcolor="red" stroked="f" strokeweight="1pt">
                      <v:textbox style="layout-flow:vertical" inset="1mm,1mm,1mm,1mm">
                        <w:txbxContent>
                          <w:p w14:paraId="2AA41B5C" w14:textId="77777777" w:rsidR="00925BC4" w:rsidRPr="0066564D" w:rsidRDefault="00925BC4" w:rsidP="00F1717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925BC4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4824BA0C" wp14:editId="440235A7">
                      <wp:simplePos x="0" y="0"/>
                      <wp:positionH relativeFrom="column">
                        <wp:posOffset>285750</wp:posOffset>
                      </wp:positionH>
                      <wp:positionV relativeFrom="paragraph">
                        <wp:posOffset>100965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E54164F" w14:textId="77777777" w:rsidR="00925BC4" w:rsidRPr="0066567D" w:rsidRDefault="00925BC4" w:rsidP="00F1717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24BA0C" id="Pil: uppåt 24" o:spid="_x0000_s1028" type="#_x0000_t68" style="position:absolute;left:0;text-align:left;margin-left:22.5pt;margin-top:7.9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2E54164F" w14:textId="77777777" w:rsidR="00925BC4" w:rsidRPr="0066567D" w:rsidRDefault="00925BC4" w:rsidP="00F1717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5BC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3D11299" wp14:editId="26C343A3">
                      <wp:simplePos x="0" y="0"/>
                      <wp:positionH relativeFrom="column">
                        <wp:posOffset>754380</wp:posOffset>
                      </wp:positionH>
                      <wp:positionV relativeFrom="paragraph">
                        <wp:posOffset>-39370</wp:posOffset>
                      </wp:positionV>
                      <wp:extent cx="1270" cy="1083945"/>
                      <wp:effectExtent l="19050" t="19050" r="36830" b="20955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10" cy="108429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2686D412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.4pt,-3.1pt" to="59.5pt,8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925BC4">
              <w:rPr>
                <w:noProof/>
                <w:szCs w:val="20"/>
              </w:rPr>
              <w:drawing>
                <wp:inline distT="0" distB="0" distL="0" distR="0" wp14:anchorId="2C0685B4" wp14:editId="11441ACB">
                  <wp:extent cx="1512741" cy="1007655"/>
                  <wp:effectExtent l="0" t="0" r="0" b="254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5112603" name=""/>
                          <pic:cNvPicPr/>
                        </pic:nvPicPr>
                        <pic:blipFill>
                          <a:blip r:embed="rId25"/>
                          <a:srcRect l="9316" r="4515" b="436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3620" cy="10482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F6FC28D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7CC48D66" wp14:editId="1B716FFA">
                      <wp:simplePos x="0" y="0"/>
                      <wp:positionH relativeFrom="column">
                        <wp:posOffset>1065530</wp:posOffset>
                      </wp:positionH>
                      <wp:positionV relativeFrom="paragraph">
                        <wp:posOffset>674370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8BF555B" w14:textId="77777777" w:rsidR="00925BC4" w:rsidRPr="0066567D" w:rsidRDefault="00925BC4" w:rsidP="00F1717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C48D66" id="Pil: uppåt 19" o:spid="_x0000_s1029" type="#_x0000_t68" style="position:absolute;left:0;text-align:left;margin-left:83.9pt;margin-top:53.1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BbzLtb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78BF555B" w14:textId="77777777" w:rsidR="00925BC4" w:rsidRPr="0066567D" w:rsidRDefault="00925BC4" w:rsidP="00F1717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5BC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69E18F47" wp14:editId="0D427F3F">
                      <wp:simplePos x="0" y="0"/>
                      <wp:positionH relativeFrom="column">
                        <wp:posOffset>-34290</wp:posOffset>
                      </wp:positionH>
                      <wp:positionV relativeFrom="paragraph">
                        <wp:posOffset>673100</wp:posOffset>
                      </wp:positionV>
                      <wp:extent cx="1600200" cy="10795"/>
                      <wp:effectExtent l="19050" t="19050" r="19050" b="27305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600200" cy="1111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60A45EF6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pt,53pt" to="123.3pt,5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925BC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4B184F4E" wp14:editId="7EA73EBF">
                      <wp:simplePos x="0" y="0"/>
                      <wp:positionH relativeFrom="column">
                        <wp:posOffset>323215</wp:posOffset>
                      </wp:positionH>
                      <wp:positionV relativeFrom="paragraph">
                        <wp:posOffset>153670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41BC2A3" w14:textId="77777777" w:rsidR="00925BC4" w:rsidRPr="0066567D" w:rsidRDefault="00925BC4" w:rsidP="00F1717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184F4E" id="Pil: uppåt 22" o:spid="_x0000_s1030" type="#_x0000_t68" style="position:absolute;left:0;text-align:left;margin-left:25.45pt;margin-top:12.1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BZhhJr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641BC2A3" w14:textId="77777777" w:rsidR="00925BC4" w:rsidRPr="0066567D" w:rsidRDefault="00925BC4" w:rsidP="00F1717D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25BC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711F164D" wp14:editId="50A77DFC">
                      <wp:simplePos x="0" y="0"/>
                      <wp:positionH relativeFrom="column">
                        <wp:posOffset>786765</wp:posOffset>
                      </wp:positionH>
                      <wp:positionV relativeFrom="paragraph">
                        <wp:posOffset>22860</wp:posOffset>
                      </wp:positionV>
                      <wp:extent cx="9525" cy="1258570"/>
                      <wp:effectExtent l="19050" t="19050" r="28575" b="3683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41" cy="125903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2F405979" id="Rak 1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1.95pt,1.8pt" to="62.7pt,1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925BC4">
              <w:rPr>
                <w:noProof/>
                <w:szCs w:val="20"/>
              </w:rPr>
              <w:drawing>
                <wp:inline distT="0" distB="0" distL="0" distR="0" wp14:anchorId="449909AF" wp14:editId="3E154FF2">
                  <wp:extent cx="1550491" cy="1284453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9025854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3717" cy="13368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5BC4" w:rsidRPr="00925BC4" w14:paraId="5DDA7989" w14:textId="77777777" w:rsidTr="00925BC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D10A19B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14BD36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övre buken med 5-10 cm marginal på vardera sidan om kroppen.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0AB6481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A3BA94A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5BC4" w:rsidRPr="00925BC4" w14:paraId="09C0F1ED" w14:textId="77777777" w:rsidTr="00925BC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1756E23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0F07BD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28A89B0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7502C50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5BC4" w:rsidRPr="00925BC4" w14:paraId="15230C21" w14:textId="77777777" w:rsidTr="00925BC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A0DC40C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26EDFC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984860F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C17B90D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DB06984" w14:textId="77777777" w:rsidR="00925BC4" w:rsidRPr="00925BC4" w:rsidRDefault="00925BC4" w:rsidP="004E3B84">
      <w:pPr>
        <w:pStyle w:val="Rubrik2"/>
        <w:ind w:left="0"/>
      </w:pPr>
      <w:r w:rsidRPr="00925BC4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925BC4" w:rsidRPr="00925BC4" w14:paraId="1D515D90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3CCF026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825E41C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0ACB4DB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CA2EF40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925BC4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1C16536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3548A7B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925BC4" w:rsidRPr="00925BC4" w14:paraId="60E84892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57F1EB9" w14:textId="77777777" w:rsidR="00925BC4" w:rsidRPr="00925BC4" w:rsidRDefault="00925BC4" w:rsidP="00925BC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CA8F01" w14:textId="2233B9B9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DCCD23" w14:textId="6F0B5E76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B6A542" w14:textId="61C21E25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EEC43F" w14:textId="79A24871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1EB74B0" w14:textId="757DE40A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25BC4" w:rsidRPr="00925BC4" w14:paraId="4D686EC5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A34F190" w14:textId="77777777" w:rsidR="00925BC4" w:rsidRPr="00925BC4" w:rsidRDefault="00925BC4" w:rsidP="00925BC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240A0F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A2DF1B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55D9D0" w14:textId="46C7DA6C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B</w:t>
            </w:r>
            <w:r w:rsidR="00D473A3">
              <w:rPr>
                <w:rFonts w:ascii="Arial" w:hAnsi="Arial" w:cs="Arial"/>
                <w:sz w:val="18"/>
                <w:szCs w:val="18"/>
              </w:rPr>
              <w:t>r40</w:t>
            </w:r>
            <w:r w:rsidRPr="00925BC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91D395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96EDEDC" w14:textId="4F81B88E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D473A3"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="00925BC4" w:rsidRPr="00925BC4" w14:paraId="5D9E1EA1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A6E5508" w14:textId="77777777" w:rsidR="00925BC4" w:rsidRPr="00925BC4" w:rsidRDefault="00925BC4" w:rsidP="00925BC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C0E91A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BB5214" w14:textId="5FC57D0F" w:rsidR="00925BC4" w:rsidRPr="00925BC4" w:rsidRDefault="00D473A3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48959E" w14:textId="4BB039E2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B</w:t>
            </w:r>
            <w:r w:rsidR="00D473A3">
              <w:rPr>
                <w:rFonts w:ascii="Arial" w:hAnsi="Arial" w:cs="Arial"/>
                <w:sz w:val="18"/>
                <w:szCs w:val="18"/>
              </w:rPr>
              <w:t>r40</w:t>
            </w:r>
            <w:r w:rsidRPr="00925BC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A0ABC3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6EA17C2" w14:textId="221672AE" w:rsidR="00925BC4" w:rsidRPr="00925BC4" w:rsidRDefault="00D473A3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925BC4"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25BC4" w:rsidRPr="00925BC4" w14:paraId="4B2E3CCE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609E653" w14:textId="77777777" w:rsidR="00925BC4" w:rsidRPr="00925BC4" w:rsidRDefault="00925BC4" w:rsidP="00925BC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  <w:lang w:val="en-US"/>
              </w:rPr>
              <w:t>artärfas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D5BDD8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E0CA1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B54D76" w14:textId="0400FA20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B</w:t>
            </w:r>
            <w:r w:rsidR="00D473A3">
              <w:rPr>
                <w:rFonts w:ascii="Arial" w:hAnsi="Arial" w:cs="Arial"/>
                <w:sz w:val="18"/>
                <w:szCs w:val="18"/>
              </w:rPr>
              <w:t>r40</w:t>
            </w:r>
            <w:r w:rsidRPr="00925BC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698CCC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24B3B48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25BC4" w:rsidRPr="00925BC4" w14:paraId="2A541892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7DF8A38" w14:textId="77777777" w:rsidR="00925BC4" w:rsidRPr="00925BC4" w:rsidRDefault="00925BC4" w:rsidP="00925BC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C668F3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B50D9E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D829FC" w14:textId="25297DD1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B</w:t>
            </w:r>
            <w:r w:rsidR="00D473A3">
              <w:rPr>
                <w:rFonts w:ascii="Arial" w:hAnsi="Arial" w:cs="Arial"/>
                <w:sz w:val="18"/>
                <w:szCs w:val="18"/>
              </w:rPr>
              <w:t>r40</w:t>
            </w:r>
            <w:r w:rsidRPr="00925BC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CF7C3E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4DE2C3F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25BC4" w:rsidRPr="00925BC4" w14:paraId="18D18077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E453E95" w14:textId="77777777" w:rsidR="00925BC4" w:rsidRPr="00925BC4" w:rsidRDefault="00925BC4" w:rsidP="00925BC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7EDC9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E0FCBF" w14:textId="3B323747" w:rsidR="00925BC4" w:rsidRPr="00925BC4" w:rsidRDefault="00D473A3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4D0348" w14:textId="50C98CCE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B</w:t>
            </w:r>
            <w:r w:rsidR="00D473A3">
              <w:rPr>
                <w:rFonts w:ascii="Arial" w:hAnsi="Arial" w:cs="Arial"/>
                <w:sz w:val="18"/>
                <w:szCs w:val="18"/>
              </w:rPr>
              <w:t>r40</w:t>
            </w:r>
            <w:r w:rsidRPr="00925BC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83971A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848B841" w14:textId="3319B095" w:rsidR="00925BC4" w:rsidRPr="00925BC4" w:rsidRDefault="00D473A3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925BC4"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25BC4" w:rsidRPr="00925BC4" w14:paraId="5792F3C6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83A099B" w14:textId="77777777" w:rsidR="00925BC4" w:rsidRPr="00925BC4" w:rsidRDefault="00925BC4" w:rsidP="00925BC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  <w:lang w:val="en-US"/>
              </w:rPr>
              <w:t>venfas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8F57E0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2AFAAE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DF9192" w14:textId="12FF2F43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B</w:t>
            </w:r>
            <w:r w:rsidR="00D473A3">
              <w:rPr>
                <w:rFonts w:ascii="Arial" w:hAnsi="Arial" w:cs="Arial"/>
                <w:sz w:val="18"/>
                <w:szCs w:val="18"/>
              </w:rPr>
              <w:t>r40</w:t>
            </w:r>
            <w:r w:rsidRPr="00925BC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E055E6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E4C1373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25BC4" w:rsidRPr="00925BC4" w14:paraId="57005D55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B9EDA55" w14:textId="77777777" w:rsidR="00925BC4" w:rsidRPr="00925BC4" w:rsidRDefault="00925BC4" w:rsidP="00925BC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2ABBD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74A2C2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94D825" w14:textId="6BC509B2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B</w:t>
            </w:r>
            <w:r w:rsidR="00D473A3">
              <w:rPr>
                <w:rFonts w:ascii="Arial" w:hAnsi="Arial" w:cs="Arial"/>
                <w:sz w:val="18"/>
                <w:szCs w:val="18"/>
              </w:rPr>
              <w:t>r40</w:t>
            </w:r>
            <w:r w:rsidRPr="00925BC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35046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0F66153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25BC4" w:rsidRPr="00925BC4" w14:paraId="7D1EE4F5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11D32C6" w14:textId="77777777" w:rsidR="00925BC4" w:rsidRPr="00925BC4" w:rsidRDefault="00925BC4" w:rsidP="00925BC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31CDBE" w14:textId="0ADADDA2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AEB681" w14:textId="44711124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9C73D0" w14:textId="318E8AD6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13E38F" w14:textId="268759D8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D0D9521" w14:textId="0111E4E8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925BC4" w:rsidRPr="00925BC4" w14:paraId="4549F32E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5429746" w14:textId="77777777" w:rsidR="00925BC4" w:rsidRPr="00925BC4" w:rsidRDefault="00925BC4" w:rsidP="00925BC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  <w:lang w:val="en-US"/>
              </w:rPr>
              <w:t>sen 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B20D1C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AD92E1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E8CC48" w14:textId="0B1F99F9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B</w:t>
            </w:r>
            <w:r w:rsidR="00D473A3">
              <w:rPr>
                <w:rFonts w:ascii="Arial" w:hAnsi="Arial" w:cs="Arial"/>
                <w:sz w:val="18"/>
                <w:szCs w:val="18"/>
              </w:rPr>
              <w:t>r40</w:t>
            </w:r>
            <w:r w:rsidRPr="00925BC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F1BA73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58AB4E1" w14:textId="2E265293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25BC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D473A3"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="00925BC4" w:rsidRPr="00925BC4" w14:paraId="77DA20BF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1030493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BD3659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ECA100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E96CB7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FCA20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E03EE8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925BC4" w:rsidRPr="00925BC4" w14:paraId="1D25520F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2730C2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862F36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CDEEF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54D34A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3AB71E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98FCFD7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25BC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3BC9D31B" w14:textId="77777777" w:rsidR="00925BC4" w:rsidRPr="00925BC4" w:rsidRDefault="00925BC4" w:rsidP="00925BC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8B47B7D" w14:textId="77777777" w:rsidR="00925BC4" w:rsidRPr="00925BC4" w:rsidRDefault="00925BC4" w:rsidP="004E3B84">
      <w:pPr>
        <w:pStyle w:val="Rubrik2"/>
        <w:ind w:left="0"/>
      </w:pPr>
      <w:r w:rsidRPr="00925BC4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925BC4" w:rsidRPr="00925BC4" w14:paraId="3869C116" w14:textId="77777777" w:rsidTr="00925BC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EF24B9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04AD040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123EC69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A3144B9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F26391C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5BC4" w:rsidRPr="00925BC4" w14:paraId="18B77DE3" w14:textId="77777777" w:rsidTr="00925BC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C2141A2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25BC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2DFB91F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Övre buk K-</w:t>
            </w:r>
          </w:p>
          <w:p w14:paraId="4BCDA8DC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BD3EE85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7C721BAF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409D11B1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4BC9CB9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2D554DA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3D24FB66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4ECD477A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343C01D7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7D1F6BDE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397A30E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FB25D71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5BC4" w:rsidRPr="00925BC4" w14:paraId="47F638CB" w14:textId="77777777" w:rsidTr="00925BC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652C0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E56FC16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A118EEA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EA48651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8C1AD11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9191E45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3AB26A4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5BC4" w:rsidRPr="00925BC4" w14:paraId="412BB709" w14:textId="77777777" w:rsidTr="00925BC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BEDAE12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83BB8B6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62A0598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5256C3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7B54535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02CEA2F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620BE2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5BC4" w:rsidRPr="00925BC4" w14:paraId="1387338D" w14:textId="77777777" w:rsidTr="00925BC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19A67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414070A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F5EBC0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5F8D7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CC2E7EC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C480C78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313393B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5BC4" w:rsidRPr="00925BC4" w14:paraId="75986821" w14:textId="77777777" w:rsidTr="00925BC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D154A8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DA996DC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5E0D49FD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3EDC6778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87A4A66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768502CB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sen fas</w:t>
            </w:r>
          </w:p>
          <w:p w14:paraId="67C91A7B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909E0E3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B053622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11FAB61C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5A28F81B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0C31CE4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0838450D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</w:p>
          <w:p w14:paraId="71BDBEB0" w14:textId="77777777" w:rsidR="00925BC4" w:rsidRPr="00925BC4" w:rsidRDefault="00925BC4" w:rsidP="00925BC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25BC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7496445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5BC4" w:rsidRPr="00925BC4" w14:paraId="12F92B42" w14:textId="77777777" w:rsidTr="00925BC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2DFBB9D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C2D592B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2C28616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B9ECE10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6540E02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1AA468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C60A726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5BC4" w:rsidRPr="00925BC4" w14:paraId="6E81EB92" w14:textId="77777777" w:rsidTr="00925BC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FD3D44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D24660B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86B9614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2694E31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CE967DE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142A715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510BF27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5BC4" w:rsidRPr="00925BC4" w14:paraId="15AE04A4" w14:textId="77777777" w:rsidTr="00925BC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3726EB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3DCC7FC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67F0D461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D10722B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AF8A8CD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0707765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5A13D01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25BC4" w:rsidRPr="00925BC4" w14:paraId="03C7E2D3" w14:textId="77777777" w:rsidTr="00925BC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FF4C0AC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B90700E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6F27C6AA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3FD5214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842BFE1" w14:textId="77777777" w:rsidR="00925BC4" w:rsidRPr="00925BC4" w:rsidRDefault="00925BC4" w:rsidP="00925BC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6556217" w14:textId="77777777" w:rsidR="00925BC4" w:rsidRPr="00925BC4" w:rsidRDefault="00925BC4" w:rsidP="00925BC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25BC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250110" w14:textId="77777777" w:rsidR="00CA54E4" w:rsidRDefault="00CA54E4">
      <w:r>
        <w:separator/>
      </w:r>
    </w:p>
  </w:endnote>
  <w:endnote w:type="continuationSeparator" w:id="0">
    <w:p w14:paraId="13312E3F" w14:textId="77777777" w:rsidR="00CA54E4" w:rsidRDefault="00CA54E4">
      <w:r>
        <w:continuationSeparator/>
      </w:r>
    </w:p>
  </w:endnote>
  <w:endnote w:type="continuationNotice" w:id="1">
    <w:p w14:paraId="6CE0412A" w14:textId="77777777" w:rsidR="00CA54E4" w:rsidRDefault="00CA54E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3C86E2" w14:textId="77777777" w:rsidR="00CA54E4" w:rsidRDefault="00CA54E4"/>
  </w:footnote>
  <w:footnote w:type="continuationSeparator" w:id="0">
    <w:p w14:paraId="0FB22A43" w14:textId="77777777" w:rsidR="00CA54E4" w:rsidRDefault="00CA54E4">
      <w:r>
        <w:continuationSeparator/>
      </w:r>
    </w:p>
  </w:footnote>
  <w:footnote w:type="continuationNotice" w:id="1">
    <w:p w14:paraId="044AC7A3" w14:textId="77777777" w:rsidR="00CA54E4" w:rsidRDefault="00CA54E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76B8D05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E0C5E20" w:tentative="1">
      <w:start w:val="1"/>
      <w:numFmt w:val="lowerLetter"/>
      <w:lvlText w:val="%2."/>
      <w:lvlJc w:val="left"/>
      <w:pPr>
        <w:ind w:left="1080" w:hanging="360"/>
      </w:pPr>
    </w:lvl>
    <w:lvl w:ilvl="2" w:tplc="581A4932" w:tentative="1">
      <w:start w:val="1"/>
      <w:numFmt w:val="lowerRoman"/>
      <w:lvlText w:val="%3."/>
      <w:lvlJc w:val="right"/>
      <w:pPr>
        <w:ind w:left="1800" w:hanging="180"/>
      </w:pPr>
    </w:lvl>
    <w:lvl w:ilvl="3" w:tplc="8946C766" w:tentative="1">
      <w:start w:val="1"/>
      <w:numFmt w:val="decimal"/>
      <w:lvlText w:val="%4."/>
      <w:lvlJc w:val="left"/>
      <w:pPr>
        <w:ind w:left="2520" w:hanging="360"/>
      </w:pPr>
    </w:lvl>
    <w:lvl w:ilvl="4" w:tplc="4A506FDA" w:tentative="1">
      <w:start w:val="1"/>
      <w:numFmt w:val="lowerLetter"/>
      <w:lvlText w:val="%5."/>
      <w:lvlJc w:val="left"/>
      <w:pPr>
        <w:ind w:left="3240" w:hanging="360"/>
      </w:pPr>
    </w:lvl>
    <w:lvl w:ilvl="5" w:tplc="752A4952" w:tentative="1">
      <w:start w:val="1"/>
      <w:numFmt w:val="lowerRoman"/>
      <w:lvlText w:val="%6."/>
      <w:lvlJc w:val="right"/>
      <w:pPr>
        <w:ind w:left="3960" w:hanging="180"/>
      </w:pPr>
    </w:lvl>
    <w:lvl w:ilvl="6" w:tplc="1E029F16" w:tentative="1">
      <w:start w:val="1"/>
      <w:numFmt w:val="decimal"/>
      <w:lvlText w:val="%7."/>
      <w:lvlJc w:val="left"/>
      <w:pPr>
        <w:ind w:left="4680" w:hanging="360"/>
      </w:pPr>
    </w:lvl>
    <w:lvl w:ilvl="7" w:tplc="AA26F106" w:tentative="1">
      <w:start w:val="1"/>
      <w:numFmt w:val="lowerLetter"/>
      <w:lvlText w:val="%8."/>
      <w:lvlJc w:val="left"/>
      <w:pPr>
        <w:ind w:left="5400" w:hanging="360"/>
      </w:pPr>
    </w:lvl>
    <w:lvl w:ilvl="8" w:tplc="F708975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789A0BD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BAC6E8C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22ED5F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566275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E4C1E4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E12236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22EE62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7386D7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280C88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4E62924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B16E2C0" w:tentative="1">
      <w:start w:val="1"/>
      <w:numFmt w:val="lowerLetter"/>
      <w:lvlText w:val="%2."/>
      <w:lvlJc w:val="left"/>
      <w:pPr>
        <w:ind w:left="1080" w:hanging="360"/>
      </w:pPr>
    </w:lvl>
    <w:lvl w:ilvl="2" w:tplc="62D2AA74" w:tentative="1">
      <w:start w:val="1"/>
      <w:numFmt w:val="lowerRoman"/>
      <w:lvlText w:val="%3."/>
      <w:lvlJc w:val="right"/>
      <w:pPr>
        <w:ind w:left="1800" w:hanging="180"/>
      </w:pPr>
    </w:lvl>
    <w:lvl w:ilvl="3" w:tplc="A8FEA672" w:tentative="1">
      <w:start w:val="1"/>
      <w:numFmt w:val="decimal"/>
      <w:lvlText w:val="%4."/>
      <w:lvlJc w:val="left"/>
      <w:pPr>
        <w:ind w:left="2520" w:hanging="360"/>
      </w:pPr>
    </w:lvl>
    <w:lvl w:ilvl="4" w:tplc="F7668EFA" w:tentative="1">
      <w:start w:val="1"/>
      <w:numFmt w:val="lowerLetter"/>
      <w:lvlText w:val="%5."/>
      <w:lvlJc w:val="left"/>
      <w:pPr>
        <w:ind w:left="3240" w:hanging="360"/>
      </w:pPr>
    </w:lvl>
    <w:lvl w:ilvl="5" w:tplc="7FD699C4" w:tentative="1">
      <w:start w:val="1"/>
      <w:numFmt w:val="lowerRoman"/>
      <w:lvlText w:val="%6."/>
      <w:lvlJc w:val="right"/>
      <w:pPr>
        <w:ind w:left="3960" w:hanging="180"/>
      </w:pPr>
    </w:lvl>
    <w:lvl w:ilvl="6" w:tplc="74DA63E2" w:tentative="1">
      <w:start w:val="1"/>
      <w:numFmt w:val="decimal"/>
      <w:lvlText w:val="%7."/>
      <w:lvlJc w:val="left"/>
      <w:pPr>
        <w:ind w:left="4680" w:hanging="360"/>
      </w:pPr>
    </w:lvl>
    <w:lvl w:ilvl="7" w:tplc="47A294E8" w:tentative="1">
      <w:start w:val="1"/>
      <w:numFmt w:val="lowerLetter"/>
      <w:lvlText w:val="%8."/>
      <w:lvlJc w:val="left"/>
      <w:pPr>
        <w:ind w:left="5400" w:hanging="360"/>
      </w:pPr>
    </w:lvl>
    <w:lvl w:ilvl="8" w:tplc="FC5CEE7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7C8C7E3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065A120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792400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614F85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17CB33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15C423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084939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1BA501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79E272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66826964">
    <w:abstractNumId w:val="21"/>
  </w:num>
  <w:num w:numId="2" w16cid:durableId="1483501426">
    <w:abstractNumId w:val="16"/>
  </w:num>
  <w:num w:numId="3" w16cid:durableId="4670184">
    <w:abstractNumId w:val="0"/>
  </w:num>
  <w:num w:numId="4" w16cid:durableId="980961770">
    <w:abstractNumId w:val="6"/>
  </w:num>
  <w:num w:numId="5" w16cid:durableId="2115780521">
    <w:abstractNumId w:val="19"/>
  </w:num>
  <w:num w:numId="6" w16cid:durableId="606154638">
    <w:abstractNumId w:val="2"/>
  </w:num>
  <w:num w:numId="7" w16cid:durableId="646712928">
    <w:abstractNumId w:val="13"/>
  </w:num>
  <w:num w:numId="8" w16cid:durableId="701398177">
    <w:abstractNumId w:val="9"/>
  </w:num>
  <w:num w:numId="9" w16cid:durableId="166097402">
    <w:abstractNumId w:val="1"/>
  </w:num>
  <w:num w:numId="10" w16cid:durableId="263615839">
    <w:abstractNumId w:val="1"/>
  </w:num>
  <w:num w:numId="11" w16cid:durableId="1877616914">
    <w:abstractNumId w:val="3"/>
  </w:num>
  <w:num w:numId="12" w16cid:durableId="466821941">
    <w:abstractNumId w:val="4"/>
  </w:num>
  <w:num w:numId="13" w16cid:durableId="1580215008">
    <w:abstractNumId w:val="15"/>
  </w:num>
  <w:num w:numId="14" w16cid:durableId="902640827">
    <w:abstractNumId w:val="10"/>
  </w:num>
  <w:num w:numId="15" w16cid:durableId="812723889">
    <w:abstractNumId w:val="7"/>
  </w:num>
  <w:num w:numId="16" w16cid:durableId="693000472">
    <w:abstractNumId w:val="14"/>
  </w:num>
  <w:num w:numId="17" w16cid:durableId="935405521">
    <w:abstractNumId w:val="5"/>
  </w:num>
  <w:num w:numId="18" w16cid:durableId="1276254972">
    <w:abstractNumId w:val="12"/>
  </w:num>
  <w:num w:numId="19" w16cid:durableId="2053309793">
    <w:abstractNumId w:val="20"/>
  </w:num>
  <w:num w:numId="20" w16cid:durableId="1384328598">
    <w:abstractNumId w:val="17"/>
  </w:num>
  <w:num w:numId="21" w16cid:durableId="556550506">
    <w:abstractNumId w:val="8"/>
  </w:num>
  <w:num w:numId="22" w16cid:durableId="667631869">
    <w:abstractNumId w:val="18"/>
  </w:num>
  <w:num w:numId="23" w16cid:durableId="155400124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2091"/>
    <w:rsid w:val="0002435C"/>
    <w:rsid w:val="00030DDD"/>
    <w:rsid w:val="000313BB"/>
    <w:rsid w:val="00033ED5"/>
    <w:rsid w:val="00045F61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23AB"/>
    <w:rsid w:val="001860B9"/>
    <w:rsid w:val="00186F2B"/>
    <w:rsid w:val="001874D6"/>
    <w:rsid w:val="0019632A"/>
    <w:rsid w:val="001A4E7C"/>
    <w:rsid w:val="001B762C"/>
    <w:rsid w:val="001C4D0A"/>
    <w:rsid w:val="001C5FEF"/>
    <w:rsid w:val="001E488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E29"/>
    <w:rsid w:val="00267EFD"/>
    <w:rsid w:val="00280A85"/>
    <w:rsid w:val="00284119"/>
    <w:rsid w:val="00290B5C"/>
    <w:rsid w:val="00294791"/>
    <w:rsid w:val="002A3DC9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F6A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0CDE"/>
    <w:rsid w:val="00371BED"/>
    <w:rsid w:val="00384019"/>
    <w:rsid w:val="003854F1"/>
    <w:rsid w:val="0039118E"/>
    <w:rsid w:val="00397F54"/>
    <w:rsid w:val="003A0D43"/>
    <w:rsid w:val="003B2A4B"/>
    <w:rsid w:val="003B51EC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665D"/>
    <w:rsid w:val="004230F7"/>
    <w:rsid w:val="0043167E"/>
    <w:rsid w:val="0043409A"/>
    <w:rsid w:val="00442B8D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A26"/>
    <w:rsid w:val="004A355D"/>
    <w:rsid w:val="004A4970"/>
    <w:rsid w:val="004B2183"/>
    <w:rsid w:val="004B2A01"/>
    <w:rsid w:val="004C2559"/>
    <w:rsid w:val="004D7BA3"/>
    <w:rsid w:val="004E3B84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57C"/>
    <w:rsid w:val="005D0B0C"/>
    <w:rsid w:val="005E02B3"/>
    <w:rsid w:val="005E1E24"/>
    <w:rsid w:val="005F7560"/>
    <w:rsid w:val="0060596B"/>
    <w:rsid w:val="00606D97"/>
    <w:rsid w:val="00614E64"/>
    <w:rsid w:val="00617710"/>
    <w:rsid w:val="00617EE6"/>
    <w:rsid w:val="0062184C"/>
    <w:rsid w:val="00623724"/>
    <w:rsid w:val="00623D11"/>
    <w:rsid w:val="00627BEA"/>
    <w:rsid w:val="006319DB"/>
    <w:rsid w:val="0065595B"/>
    <w:rsid w:val="00660269"/>
    <w:rsid w:val="00665F89"/>
    <w:rsid w:val="00673C92"/>
    <w:rsid w:val="006753EC"/>
    <w:rsid w:val="006A2789"/>
    <w:rsid w:val="006A3AB1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AD7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929"/>
    <w:rsid w:val="00762EE0"/>
    <w:rsid w:val="00765C41"/>
    <w:rsid w:val="00771100"/>
    <w:rsid w:val="007759DD"/>
    <w:rsid w:val="0078609F"/>
    <w:rsid w:val="007917BA"/>
    <w:rsid w:val="007A0ED9"/>
    <w:rsid w:val="007A5C6F"/>
    <w:rsid w:val="007D4241"/>
    <w:rsid w:val="007D4317"/>
    <w:rsid w:val="007D4EA3"/>
    <w:rsid w:val="007F1CFF"/>
    <w:rsid w:val="007F4173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069"/>
    <w:rsid w:val="00906238"/>
    <w:rsid w:val="00907EF9"/>
    <w:rsid w:val="0091295C"/>
    <w:rsid w:val="00914D58"/>
    <w:rsid w:val="00921F47"/>
    <w:rsid w:val="009228AB"/>
    <w:rsid w:val="009256C6"/>
    <w:rsid w:val="00925BC4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16D0"/>
    <w:rsid w:val="009B1F6B"/>
    <w:rsid w:val="009C0D12"/>
    <w:rsid w:val="009C192E"/>
    <w:rsid w:val="009D6819"/>
    <w:rsid w:val="009D6D1C"/>
    <w:rsid w:val="009E0CF9"/>
    <w:rsid w:val="009E531B"/>
    <w:rsid w:val="009E6C56"/>
    <w:rsid w:val="009E73F5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095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112F"/>
    <w:rsid w:val="00AE5BC7"/>
    <w:rsid w:val="00AF5AAF"/>
    <w:rsid w:val="00B046D8"/>
    <w:rsid w:val="00B13F4C"/>
    <w:rsid w:val="00B16219"/>
    <w:rsid w:val="00B16C59"/>
    <w:rsid w:val="00B33FDD"/>
    <w:rsid w:val="00B34E07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129A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4E4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3A3"/>
    <w:rsid w:val="00D47AD7"/>
    <w:rsid w:val="00D51529"/>
    <w:rsid w:val="00D67BF9"/>
    <w:rsid w:val="00D85218"/>
    <w:rsid w:val="00D915B1"/>
    <w:rsid w:val="00DA1349"/>
    <w:rsid w:val="00DA299D"/>
    <w:rsid w:val="00DA65C4"/>
    <w:rsid w:val="00DD2BE0"/>
    <w:rsid w:val="00DE4447"/>
    <w:rsid w:val="00DE5DA2"/>
    <w:rsid w:val="00DF0033"/>
    <w:rsid w:val="00DF4D9D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717D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3E5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DDD4B08-071E-4304-940F-A7965A925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5 min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37918D05-C665-4B86-B52C-832C03522C09}" type="presOf" srcId="{D813EA76-4FD3-4C15-BFBC-B1DF43B29666}" destId="{4784DBD1-3CBE-41A8-A2C7-CF088F838C79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48CFFE46-5D88-4F3A-A186-77FE77CE1A80}" type="presOf" srcId="{72C3C3E7-AFE7-48AF-A84A-F5F4B462ABCE}" destId="{AD4E5296-B06F-4F82-9CB5-F741BF6BFCC1}" srcOrd="0" destOrd="0" presId="urn:microsoft.com/office/officeart/2005/8/layout/hChevron3"/>
    <dgm:cxn modelId="{8C22324D-5FBA-491A-82BC-6C2D35259943}" type="presOf" srcId="{B6686773-0991-4F56-99B7-CB08DF66B5ED}" destId="{6AC59577-EC82-4A35-90CE-96CD0348AB0D}" srcOrd="0" destOrd="0" presId="urn:microsoft.com/office/officeart/2005/8/layout/hChevron3"/>
    <dgm:cxn modelId="{137F498E-8A25-49E2-BA84-3FDB9F2EDA39}" type="presOf" srcId="{B73EA016-5B5E-4372-8AFF-E16F061CFA05}" destId="{1F6A0B97-83F0-4189-B0CB-00156B0AC153}" srcOrd="0" destOrd="0" presId="urn:microsoft.com/office/officeart/2005/8/layout/hChevron3"/>
    <dgm:cxn modelId="{58951F90-343C-47C4-B91D-A2C6AF3441C3}" type="presOf" srcId="{BD80AD6D-AE28-4DC3-865A-F7A4BFC6D84E}" destId="{764FC522-4A5B-4DA0-8EA0-0B136026E7A3}" srcOrd="0" destOrd="0" presId="urn:microsoft.com/office/officeart/2005/8/layout/hChevron3"/>
    <dgm:cxn modelId="{41C4F695-4896-4BD4-BC49-C13A6C9651F9}" type="presOf" srcId="{7D55B2F1-F7F7-4A6B-AFB0-F846FDB634B5}" destId="{E13D0391-DAD9-4B61-AB66-3FA48A4F7006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4C7CBFAA-7385-4060-A1C7-E53012D800AB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1EA29F0-C0B3-42A8-AD7A-27447E0E4374}" type="presOf" srcId="{FB4701B0-1C4A-420C-9F09-C1678465770A}" destId="{33A1349C-0317-431F-9E60-7456885DCFD5}" srcOrd="0" destOrd="0" presId="urn:microsoft.com/office/officeart/2005/8/layout/hChevron3"/>
    <dgm:cxn modelId="{4D12F532-0908-43CA-86CE-E7F46A63E54E}" type="presParOf" srcId="{1F6A0B97-83F0-4189-B0CB-00156B0AC153}" destId="{4784DBD1-3CBE-41A8-A2C7-CF088F838C79}" srcOrd="0" destOrd="0" presId="urn:microsoft.com/office/officeart/2005/8/layout/hChevron3"/>
    <dgm:cxn modelId="{F3A64EEA-C706-459F-88E7-EEDDB823D45A}" type="presParOf" srcId="{1F6A0B97-83F0-4189-B0CB-00156B0AC153}" destId="{37D14BC8-3203-463C-9804-9B3B86B621FF}" srcOrd="1" destOrd="0" presId="urn:microsoft.com/office/officeart/2005/8/layout/hChevron3"/>
    <dgm:cxn modelId="{F7810EDA-00CC-478D-B599-B324325A5542}" type="presParOf" srcId="{1F6A0B97-83F0-4189-B0CB-00156B0AC153}" destId="{E13D0391-DAD9-4B61-AB66-3FA48A4F7006}" srcOrd="2" destOrd="0" presId="urn:microsoft.com/office/officeart/2005/8/layout/hChevron3"/>
    <dgm:cxn modelId="{B2B92195-AEB6-4B2D-96AD-EC48252FF263}" type="presParOf" srcId="{1F6A0B97-83F0-4189-B0CB-00156B0AC153}" destId="{F9271109-4339-4036-9126-150629D10456}" srcOrd="3" destOrd="0" presId="urn:microsoft.com/office/officeart/2005/8/layout/hChevron3"/>
    <dgm:cxn modelId="{5AB21152-5074-43B0-B135-E00C56201C63}" type="presParOf" srcId="{1F6A0B97-83F0-4189-B0CB-00156B0AC153}" destId="{AD4E5296-B06F-4F82-9CB5-F741BF6BFCC1}" srcOrd="4" destOrd="0" presId="urn:microsoft.com/office/officeart/2005/8/layout/hChevron3"/>
    <dgm:cxn modelId="{D6D3E8DE-9C91-4B7E-B67B-4DC5E316BE93}" type="presParOf" srcId="{1F6A0B97-83F0-4189-B0CB-00156B0AC153}" destId="{99F7A086-6C98-4385-8FFE-3337C1F24694}" srcOrd="5" destOrd="0" presId="urn:microsoft.com/office/officeart/2005/8/layout/hChevron3"/>
    <dgm:cxn modelId="{58107B4B-41CD-4C5A-9CBA-EC69EFF05063}" type="presParOf" srcId="{1F6A0B97-83F0-4189-B0CB-00156B0AC153}" destId="{6CE68A43-9C69-4212-AF24-9AFEE7CA1715}" srcOrd="6" destOrd="0" presId="urn:microsoft.com/office/officeart/2005/8/layout/hChevron3"/>
    <dgm:cxn modelId="{FFE68D09-6ED6-4F09-B4A8-98C08F16B877}" type="presParOf" srcId="{1F6A0B97-83F0-4189-B0CB-00156B0AC153}" destId="{3220CDE8-D909-484A-AEEE-E1F8CCD6E591}" srcOrd="7" destOrd="0" presId="urn:microsoft.com/office/officeart/2005/8/layout/hChevron3"/>
    <dgm:cxn modelId="{13450776-FE53-4B3D-AF2F-F0AB708CD5CA}" type="presParOf" srcId="{1F6A0B97-83F0-4189-B0CB-00156B0AC153}" destId="{6AC59577-EC82-4A35-90CE-96CD0348AB0D}" srcOrd="8" destOrd="0" presId="urn:microsoft.com/office/officeart/2005/8/layout/hChevron3"/>
    <dgm:cxn modelId="{CD7FE8BD-6F59-40CC-8053-D907010E7500}" type="presParOf" srcId="{1F6A0B97-83F0-4189-B0CB-00156B0AC153}" destId="{EB1C56B5-4A0A-494F-92A8-3B4C157D15C5}" srcOrd="9" destOrd="0" presId="urn:microsoft.com/office/officeart/2005/8/layout/hChevron3"/>
    <dgm:cxn modelId="{E3F0A48A-B387-4435-A226-BFE9F062B914}" type="presParOf" srcId="{1F6A0B97-83F0-4189-B0CB-00156B0AC153}" destId="{33A1349C-0317-431F-9E60-7456885DCFD5}" srcOrd="10" destOrd="0" presId="urn:microsoft.com/office/officeart/2005/8/layout/hChevron3"/>
    <dgm:cxn modelId="{973E67EA-4DE3-458F-BBFD-562DA516E8C9}" type="presParOf" srcId="{1F6A0B97-83F0-4189-B0CB-00156B0AC153}" destId="{A854A969-E3F4-46C7-AA9B-9B40E58C9671}" srcOrd="11" destOrd="0" presId="urn:microsoft.com/office/officeart/2005/8/layout/hChevron3"/>
    <dgm:cxn modelId="{3DB59119-AAE1-422D-939F-92C23C0E37C7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875"/>
          <a:ext cx="961196" cy="4319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875"/>
        <a:ext cx="853197" cy="431998"/>
      </dsp:txXfrm>
    </dsp:sp>
    <dsp:sp modelId="{E13D0391-DAD9-4B61-AB66-3FA48A4F7006}">
      <dsp:nvSpPr>
        <dsp:cNvPr id="0" name=""/>
        <dsp:cNvSpPr/>
      </dsp:nvSpPr>
      <dsp:spPr>
        <a:xfrm>
          <a:off x="771512" y="53875"/>
          <a:ext cx="9611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1" y="53875"/>
        <a:ext cx="529198" cy="431998"/>
      </dsp:txXfrm>
    </dsp:sp>
    <dsp:sp modelId="{AD4E5296-B06F-4F82-9CB5-F741BF6BFCC1}">
      <dsp:nvSpPr>
        <dsp:cNvPr id="0" name=""/>
        <dsp:cNvSpPr/>
      </dsp:nvSpPr>
      <dsp:spPr>
        <a:xfrm>
          <a:off x="1540229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28" y="53875"/>
        <a:ext cx="529198" cy="431998"/>
      </dsp:txXfrm>
    </dsp:sp>
    <dsp:sp modelId="{6CE68A43-9C69-4212-AF24-9AFEE7CA1715}">
      <dsp:nvSpPr>
        <dsp:cNvPr id="0" name=""/>
        <dsp:cNvSpPr/>
      </dsp:nvSpPr>
      <dsp:spPr>
        <a:xfrm>
          <a:off x="2308946" y="53875"/>
          <a:ext cx="961196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45" y="53875"/>
        <a:ext cx="529198" cy="431998"/>
      </dsp:txXfrm>
    </dsp:sp>
    <dsp:sp modelId="{6AC59577-EC82-4A35-90CE-96CD0348AB0D}">
      <dsp:nvSpPr>
        <dsp:cNvPr id="0" name=""/>
        <dsp:cNvSpPr/>
      </dsp:nvSpPr>
      <dsp:spPr>
        <a:xfrm>
          <a:off x="3077663" y="53875"/>
          <a:ext cx="959830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sp:txBody>
      <dsp:txXfrm>
        <a:off x="3293662" y="53875"/>
        <a:ext cx="527832" cy="431998"/>
      </dsp:txXfrm>
    </dsp:sp>
    <dsp:sp modelId="{33A1349C-0317-431F-9E60-7456885DCFD5}">
      <dsp:nvSpPr>
        <dsp:cNvPr id="0" name=""/>
        <dsp:cNvSpPr/>
      </dsp:nvSpPr>
      <dsp:spPr>
        <a:xfrm>
          <a:off x="3845013" y="53875"/>
          <a:ext cx="963429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sp:txBody>
      <dsp:txXfrm>
        <a:off x="4061012" y="53875"/>
        <a:ext cx="531431" cy="431998"/>
      </dsp:txXfrm>
    </dsp:sp>
    <dsp:sp modelId="{764FC522-4A5B-4DA0-8EA0-0B136026E7A3}">
      <dsp:nvSpPr>
        <dsp:cNvPr id="0" name=""/>
        <dsp:cNvSpPr/>
      </dsp:nvSpPr>
      <dsp:spPr>
        <a:xfrm>
          <a:off x="4615963" y="53875"/>
          <a:ext cx="964796" cy="43199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5 min från start</a:t>
          </a:r>
        </a:p>
      </dsp:txBody>
      <dsp:txXfrm>
        <a:off x="4831962" y="53875"/>
        <a:ext cx="5327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3</Pages>
  <Words>472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Lever 4-fas (841802B)</dc:title>
  <dc:subject/>
  <dc:creator>patrik.jens.johansson@vgregion.se</dc:creator>
  <keywords/>
  <lastModifiedBy>Ulrica Sehlberg</lastModifiedBy>
  <revision>17</revision>
  <lastPrinted>2016-03-31T10:56:00.0000000Z</lastPrinted>
  <dcterms:created xsi:type="dcterms:W3CDTF">2022-05-18T04:20:00.0000000Z</dcterms:created>
  <dcterms:modified xsi:type="dcterms:W3CDTF">2026-01-21T08:54:00.0000000Z</dcterms:modified>
</coreProperties>
</file>