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FAEE5" w14:textId="77777777" w:rsidR="00FB08A8" w:rsidRDefault="00FB08A8" w:rsidP="00F35B05">
      <w:pPr>
        <w:pStyle w:val="Rubrik2"/>
        <w:sectPr w:rsidR="00FB08A8" w:rsidSect="00FB08A8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3029F3EA" w14:textId="77777777" w:rsidR="00FB08A8" w:rsidRPr="00FB08A8" w:rsidRDefault="00FB08A8" w:rsidP="00FB08A8">
      <w:pPr>
        <w:spacing w:after="0" w:line="240" w:lineRule="auto"/>
        <w:ind w:left="0" w:right="0"/>
        <w:rPr>
          <w:szCs w:val="20"/>
        </w:rPr>
      </w:pPr>
    </w:p>
    <w:p w14:paraId="547F1466" w14:textId="77777777" w:rsidR="00FB08A8" w:rsidRPr="00FB08A8" w:rsidRDefault="00FB08A8" w:rsidP="00FB08A8">
      <w:pPr>
        <w:spacing w:after="0" w:line="240" w:lineRule="auto"/>
        <w:ind w:left="0" w:right="0"/>
        <w:rPr>
          <w:szCs w:val="20"/>
        </w:rPr>
      </w:pPr>
    </w:p>
    <w:p w14:paraId="2A3E7655" w14:textId="77777777" w:rsidR="00FB08A8" w:rsidRPr="00FB08A8" w:rsidRDefault="00FB08A8" w:rsidP="00FB08A8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FB08A8">
        <w:rPr>
          <w:szCs w:val="20"/>
        </w:rPr>
        <w:tab/>
      </w:r>
    </w:p>
    <w:p w14:paraId="7B30C46C" w14:textId="470214DB" w:rsidR="00FB08A8" w:rsidRPr="00BB2D35" w:rsidRDefault="00FB08A8" w:rsidP="00BB2D35">
      <w:pPr>
        <w:pStyle w:val="Rubrik1"/>
        <w:tabs>
          <w:tab w:val="left" w:pos="7920"/>
        </w:tabs>
        <w:ind w:left="0"/>
      </w:pPr>
      <w:r w:rsidRPr="00FB08A8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1B9DDFA" wp14:editId="1E9E50A6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4445" r="0" b="127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857937" w14:textId="77777777" w:rsidR="00FB08A8" w:rsidRPr="003D37FD" w:rsidRDefault="00FB08A8" w:rsidP="00FB08A8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36415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1B9DDF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52857937" w14:textId="77777777" w:rsidR="00FB08A8" w:rsidRPr="003D37FD" w:rsidRDefault="00FB08A8" w:rsidP="00FB08A8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36415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 w:rsidR="00BE1CBF">
        <w:t xml:space="preserve">Lungor – Infiltrat, utredning, dykarlunga, pleurit, </w:t>
      </w:r>
      <w:proofErr w:type="spellStart"/>
      <w:r w:rsidR="489E26E0">
        <w:t>pleuravätska</w:t>
      </w:r>
      <w:proofErr w:type="spellEnd"/>
      <w:r w:rsidR="489E26E0">
        <w:t xml:space="preserve">, </w:t>
      </w:r>
      <w:r w:rsidR="00BE1CBF">
        <w:t>pneumothorax, TB</w:t>
      </w:r>
      <w:r w:rsidR="009A311D">
        <w:tab/>
      </w:r>
      <w:bookmarkStart w:id="1" w:name="_1314629194"/>
      <w:bookmarkStart w:id="2" w:name="Rubrik"/>
      <w:bookmarkEnd w:id="1"/>
      <w:bookmarkEnd w:id="2"/>
    </w:p>
    <w:p w14:paraId="18EC6F5A" w14:textId="77777777" w:rsidR="00FB08A8" w:rsidRPr="00FB08A8" w:rsidRDefault="00FB08A8" w:rsidP="00BE1CBF">
      <w:pPr>
        <w:pStyle w:val="Rubrik2"/>
        <w:ind w:left="0"/>
      </w:pPr>
      <w:r w:rsidRPr="00FB08A8">
        <w:t>Metodbok Konventionell röntgen</w:t>
      </w:r>
    </w:p>
    <w:p w14:paraId="41789CF2" w14:textId="77777777" w:rsidR="00FB08A8" w:rsidRPr="00FB08A8" w:rsidRDefault="00FB08A8" w:rsidP="00FB08A8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r w:rsidRPr="00FB08A8">
        <w:rPr>
          <w:rFonts w:ascii="Arial" w:hAnsi="Arial" w:cs="Arial"/>
          <w:sz w:val="20"/>
          <w:szCs w:val="20"/>
        </w:rPr>
        <w:t>Gemensam rutin för att utföra undersökning på ett säkert och enhetligt sätt.</w:t>
      </w:r>
    </w:p>
    <w:p w14:paraId="4B29D42B" w14:textId="77777777" w:rsidR="00FB08A8" w:rsidRDefault="00FB08A8" w:rsidP="00FB08A8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</w:p>
    <w:p w14:paraId="4A544033" w14:textId="197B7902" w:rsidR="00BE1CBF" w:rsidRPr="00FB08A8" w:rsidRDefault="00BB2D35" w:rsidP="00BB2D35">
      <w:pPr>
        <w:pStyle w:val="Rubrik2"/>
        <w:ind w:left="0"/>
      </w:pPr>
      <w:r>
        <w:t>Förändringar i denna version</w:t>
      </w:r>
    </w:p>
    <w:p w14:paraId="1D2FD406" w14:textId="65361B26" w:rsidR="00BE1CBF" w:rsidRPr="00FB08A8" w:rsidRDefault="007907CC" w:rsidP="00BE1CBF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Reviderad, </w:t>
      </w:r>
      <w:r w:rsidR="000A7285">
        <w:rPr>
          <w:rFonts w:ascii="Arial" w:hAnsi="Arial" w:cs="Arial"/>
          <w:sz w:val="20"/>
          <w:szCs w:val="20"/>
        </w:rPr>
        <w:t xml:space="preserve">lagt till </w:t>
      </w:r>
      <w:proofErr w:type="spellStart"/>
      <w:r w:rsidR="000A7285">
        <w:rPr>
          <w:rFonts w:ascii="Arial" w:hAnsi="Arial" w:cs="Arial"/>
          <w:sz w:val="20"/>
          <w:szCs w:val="20"/>
        </w:rPr>
        <w:t>pleuravätska</w:t>
      </w:r>
      <w:proofErr w:type="spellEnd"/>
      <w:r w:rsidR="000A7285">
        <w:rPr>
          <w:rFonts w:ascii="Arial" w:hAnsi="Arial" w:cs="Arial"/>
          <w:sz w:val="20"/>
          <w:szCs w:val="20"/>
        </w:rPr>
        <w:t xml:space="preserve"> under frågeställning.</w:t>
      </w:r>
    </w:p>
    <w:p w14:paraId="58C2F595" w14:textId="77777777" w:rsidR="00BE1CBF" w:rsidRPr="00FB08A8" w:rsidRDefault="00BE1CBF" w:rsidP="00FB08A8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2259"/>
        <w:gridCol w:w="3389"/>
        <w:gridCol w:w="3532"/>
      </w:tblGrid>
      <w:tr w:rsidR="00FB08A8" w:rsidRPr="00FB08A8" w14:paraId="5FD1F136" w14:textId="77777777" w:rsidTr="000A7285">
        <w:trPr>
          <w:trHeight w:val="263"/>
        </w:trPr>
        <w:tc>
          <w:tcPr>
            <w:tcW w:w="9180" w:type="dxa"/>
            <w:gridSpan w:val="3"/>
            <w:shd w:val="clear" w:color="auto" w:fill="auto"/>
          </w:tcPr>
          <w:p w14:paraId="1EBD50D0" w14:textId="77777777" w:rsidR="00FB08A8" w:rsidRPr="00FB08A8" w:rsidRDefault="00FB08A8" w:rsidP="00BE1CBF">
            <w:pPr>
              <w:pStyle w:val="Rubrik3"/>
              <w:ind w:left="0"/>
              <w:rPr>
                <w:rFonts w:ascii="Arial Fet" w:hAnsi="Arial Fet"/>
                <w:sz w:val="28"/>
              </w:rPr>
            </w:pPr>
            <w:r w:rsidRPr="00FB08A8">
              <w:t>Inför undersökningen</w:t>
            </w:r>
          </w:p>
        </w:tc>
      </w:tr>
      <w:tr w:rsidR="00FB08A8" w:rsidRPr="00FB08A8" w14:paraId="65C85197" w14:textId="77777777" w:rsidTr="000A7285">
        <w:trPr>
          <w:trHeight w:val="263"/>
        </w:trPr>
        <w:tc>
          <w:tcPr>
            <w:tcW w:w="2259" w:type="dxa"/>
            <w:shd w:val="clear" w:color="auto" w:fill="auto"/>
          </w:tcPr>
          <w:p w14:paraId="141F808F" w14:textId="77777777" w:rsidR="00FB08A8" w:rsidRPr="00FB08A8" w:rsidRDefault="00FB08A8" w:rsidP="00FB08A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FB08A8">
              <w:rPr>
                <w:rFonts w:ascii="Arial" w:hAnsi="Arial" w:cs="Arial"/>
                <w:b/>
                <w:sz w:val="20"/>
                <w:szCs w:val="20"/>
              </w:rPr>
              <w:t>Frågeställning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17939C8F" w14:textId="77777777" w:rsidR="00FB08A8" w:rsidRPr="00FB08A8" w:rsidRDefault="00FB08A8" w:rsidP="00FB08A8">
            <w:pPr>
              <w:numPr>
                <w:ilvl w:val="0"/>
                <w:numId w:val="21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FB08A8">
              <w:rPr>
                <w:rFonts w:ascii="Arial" w:hAnsi="Arial" w:cs="Arial"/>
                <w:sz w:val="20"/>
                <w:szCs w:val="20"/>
              </w:rPr>
              <w:t xml:space="preserve">Infiltrat, </w:t>
            </w:r>
          </w:p>
          <w:p w14:paraId="14E9CCAE" w14:textId="77777777" w:rsidR="00FB08A8" w:rsidRPr="00FB08A8" w:rsidRDefault="00FB08A8" w:rsidP="00FB08A8">
            <w:pPr>
              <w:numPr>
                <w:ilvl w:val="0"/>
                <w:numId w:val="21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FB08A8">
              <w:rPr>
                <w:rFonts w:ascii="Arial" w:hAnsi="Arial" w:cs="Arial"/>
                <w:sz w:val="20"/>
                <w:szCs w:val="20"/>
              </w:rPr>
              <w:t>Utredning</w:t>
            </w:r>
          </w:p>
          <w:p w14:paraId="685DE190" w14:textId="77777777" w:rsidR="00FB08A8" w:rsidRPr="00FB08A8" w:rsidRDefault="00FB08A8" w:rsidP="00FB08A8">
            <w:pPr>
              <w:numPr>
                <w:ilvl w:val="0"/>
                <w:numId w:val="21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FB08A8">
              <w:rPr>
                <w:rFonts w:ascii="Arial" w:hAnsi="Arial" w:cs="Arial"/>
                <w:sz w:val="20"/>
                <w:szCs w:val="20"/>
              </w:rPr>
              <w:t>Dykarlunga</w:t>
            </w:r>
          </w:p>
          <w:p w14:paraId="74A32D8C" w14:textId="77777777" w:rsidR="00FB08A8" w:rsidRDefault="00FB08A8" w:rsidP="00FB08A8">
            <w:pPr>
              <w:numPr>
                <w:ilvl w:val="0"/>
                <w:numId w:val="21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FB08A8">
              <w:rPr>
                <w:rFonts w:ascii="Arial" w:hAnsi="Arial" w:cs="Arial"/>
                <w:sz w:val="20"/>
                <w:szCs w:val="20"/>
              </w:rPr>
              <w:t>Pleurit</w:t>
            </w:r>
          </w:p>
          <w:p w14:paraId="1EE62319" w14:textId="7DCE37FE" w:rsidR="000A7285" w:rsidRPr="00FB08A8" w:rsidRDefault="000A7285" w:rsidP="00FB08A8">
            <w:pPr>
              <w:numPr>
                <w:ilvl w:val="0"/>
                <w:numId w:val="21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Pleuravätska</w:t>
            </w:r>
            <w:proofErr w:type="spellEnd"/>
          </w:p>
          <w:p w14:paraId="331744B4" w14:textId="77777777" w:rsidR="00FB08A8" w:rsidRPr="00FB08A8" w:rsidRDefault="00FB08A8" w:rsidP="00FB08A8">
            <w:pPr>
              <w:numPr>
                <w:ilvl w:val="0"/>
                <w:numId w:val="21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FB08A8">
              <w:rPr>
                <w:rFonts w:ascii="Arial" w:hAnsi="Arial" w:cs="Arial"/>
                <w:sz w:val="20"/>
                <w:szCs w:val="20"/>
              </w:rPr>
              <w:t>Pneumothorax</w:t>
            </w:r>
          </w:p>
          <w:p w14:paraId="1EB37626" w14:textId="77777777" w:rsidR="00FB08A8" w:rsidRPr="00FB08A8" w:rsidRDefault="00FB08A8" w:rsidP="00FB08A8">
            <w:pPr>
              <w:numPr>
                <w:ilvl w:val="0"/>
                <w:numId w:val="21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FB08A8">
              <w:rPr>
                <w:rFonts w:ascii="Arial" w:hAnsi="Arial" w:cs="Arial"/>
                <w:sz w:val="20"/>
                <w:szCs w:val="20"/>
              </w:rPr>
              <w:t>TBC</w:t>
            </w:r>
          </w:p>
        </w:tc>
      </w:tr>
      <w:tr w:rsidR="00FB08A8" w:rsidRPr="00FB08A8" w14:paraId="0AE5E409" w14:textId="77777777" w:rsidTr="000A7285">
        <w:trPr>
          <w:trHeight w:val="263"/>
        </w:trPr>
        <w:tc>
          <w:tcPr>
            <w:tcW w:w="2259" w:type="dxa"/>
            <w:shd w:val="clear" w:color="auto" w:fill="auto"/>
          </w:tcPr>
          <w:p w14:paraId="50EEFA20" w14:textId="77777777" w:rsidR="00FB08A8" w:rsidRPr="00FB08A8" w:rsidRDefault="00FB08A8" w:rsidP="00FB08A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7AFE8985" w14:textId="77777777" w:rsidR="00FB08A8" w:rsidRPr="00FB08A8" w:rsidRDefault="00FB08A8" w:rsidP="00FB08A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2" w:type="dxa"/>
            <w:shd w:val="clear" w:color="auto" w:fill="auto"/>
          </w:tcPr>
          <w:p w14:paraId="11EEA2BD" w14:textId="77777777" w:rsidR="00FB08A8" w:rsidRPr="00FB08A8" w:rsidRDefault="00FB08A8" w:rsidP="00FB08A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08A8" w:rsidRPr="00FB08A8" w14:paraId="39BA1F76" w14:textId="77777777" w:rsidTr="000A7285">
        <w:trPr>
          <w:trHeight w:val="263"/>
        </w:trPr>
        <w:tc>
          <w:tcPr>
            <w:tcW w:w="2259" w:type="dxa"/>
            <w:shd w:val="clear" w:color="auto" w:fill="auto"/>
          </w:tcPr>
          <w:p w14:paraId="3069E9AA" w14:textId="77777777" w:rsidR="00FB08A8" w:rsidRPr="00FB08A8" w:rsidRDefault="00FB08A8" w:rsidP="00FB08A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FB08A8">
              <w:rPr>
                <w:rFonts w:ascii="Arial" w:hAnsi="Arial" w:cs="Arial"/>
                <w:b/>
                <w:sz w:val="20"/>
                <w:szCs w:val="20"/>
              </w:rPr>
              <w:t>Strålskydd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6A35E1AB" w14:textId="77777777" w:rsidR="00FB08A8" w:rsidRPr="00FB08A8" w:rsidRDefault="00FB08A8" w:rsidP="00FB08A8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08A8">
              <w:rPr>
                <w:rFonts w:ascii="Arial" w:hAnsi="Arial" w:cs="Arial"/>
                <w:color w:val="000000"/>
                <w:sz w:val="20"/>
                <w:szCs w:val="20"/>
              </w:rPr>
              <w:t xml:space="preserve">Se kapitel 4.2 och 5.1 i </w:t>
            </w:r>
          </w:p>
          <w:p w14:paraId="301F3ED4" w14:textId="42448CB8" w:rsidR="00FB08A8" w:rsidRPr="00FB08A8" w:rsidRDefault="00FB08A8" w:rsidP="00FB08A8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17" w:history="1">
              <w:r w:rsidRPr="00FB08A8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FB08A8" w:rsidRPr="00FB08A8" w14:paraId="59C3EFEC" w14:textId="77777777" w:rsidTr="000A7285">
        <w:trPr>
          <w:trHeight w:val="263"/>
        </w:trPr>
        <w:tc>
          <w:tcPr>
            <w:tcW w:w="2259" w:type="dxa"/>
            <w:shd w:val="clear" w:color="auto" w:fill="auto"/>
          </w:tcPr>
          <w:p w14:paraId="3455C08B" w14:textId="77777777" w:rsidR="00FB08A8" w:rsidRPr="00FB08A8" w:rsidRDefault="00FB08A8" w:rsidP="00FB08A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58C863B2" w14:textId="77777777" w:rsidR="00FB08A8" w:rsidRPr="00FB08A8" w:rsidRDefault="00FB08A8" w:rsidP="00FB08A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2" w:type="dxa"/>
            <w:shd w:val="clear" w:color="auto" w:fill="auto"/>
          </w:tcPr>
          <w:p w14:paraId="1AA57D48" w14:textId="77777777" w:rsidR="00FB08A8" w:rsidRPr="00FB08A8" w:rsidRDefault="00FB08A8" w:rsidP="00FB08A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08A8" w:rsidRPr="00FB08A8" w14:paraId="463718B6" w14:textId="77777777" w:rsidTr="000A7285">
        <w:trPr>
          <w:trHeight w:val="263"/>
        </w:trPr>
        <w:tc>
          <w:tcPr>
            <w:tcW w:w="2259" w:type="dxa"/>
            <w:shd w:val="clear" w:color="auto" w:fill="auto"/>
          </w:tcPr>
          <w:p w14:paraId="4CD8167D" w14:textId="77777777" w:rsidR="00FB08A8" w:rsidRPr="00FB08A8" w:rsidRDefault="00FB08A8" w:rsidP="00FB08A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FB08A8">
              <w:rPr>
                <w:rFonts w:ascii="Arial" w:hAnsi="Arial" w:cs="Arial"/>
                <w:b/>
                <w:sz w:val="20"/>
                <w:szCs w:val="20"/>
              </w:rPr>
              <w:t>Arbetsplats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18E38684" w14:textId="77777777" w:rsidR="00FB08A8" w:rsidRPr="00FB08A8" w:rsidRDefault="00FB08A8" w:rsidP="00FB08A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B08A8">
              <w:rPr>
                <w:rFonts w:ascii="Arial" w:hAnsi="Arial" w:cs="Arial"/>
                <w:sz w:val="20"/>
                <w:szCs w:val="20"/>
              </w:rPr>
              <w:t>Adora</w:t>
            </w:r>
            <w:proofErr w:type="spellEnd"/>
          </w:p>
          <w:p w14:paraId="6BAC25E8" w14:textId="77777777" w:rsidR="00FB08A8" w:rsidRPr="00FB08A8" w:rsidRDefault="00FB08A8" w:rsidP="00FB08A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FB08A8">
              <w:rPr>
                <w:rFonts w:ascii="Arial" w:hAnsi="Arial" w:cs="Arial"/>
                <w:sz w:val="20"/>
                <w:szCs w:val="20"/>
              </w:rPr>
              <w:t>T3</w:t>
            </w:r>
          </w:p>
        </w:tc>
      </w:tr>
      <w:tr w:rsidR="00FB08A8" w:rsidRPr="00FB08A8" w14:paraId="380C430D" w14:textId="77777777" w:rsidTr="000A7285">
        <w:trPr>
          <w:trHeight w:val="263"/>
        </w:trPr>
        <w:tc>
          <w:tcPr>
            <w:tcW w:w="2259" w:type="dxa"/>
            <w:shd w:val="clear" w:color="auto" w:fill="auto"/>
          </w:tcPr>
          <w:p w14:paraId="4ABBD974" w14:textId="77777777" w:rsidR="00FB08A8" w:rsidRPr="00FB08A8" w:rsidRDefault="00FB08A8" w:rsidP="00FB08A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21" w:type="dxa"/>
            <w:gridSpan w:val="2"/>
            <w:shd w:val="clear" w:color="auto" w:fill="auto"/>
          </w:tcPr>
          <w:p w14:paraId="23922117" w14:textId="77777777" w:rsidR="00FB08A8" w:rsidRPr="00FB08A8" w:rsidRDefault="00FB08A8" w:rsidP="00FB08A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08A8" w:rsidRPr="00FB08A8" w14:paraId="255E08F4" w14:textId="77777777" w:rsidTr="000A7285">
        <w:trPr>
          <w:trHeight w:val="389"/>
        </w:trPr>
        <w:tc>
          <w:tcPr>
            <w:tcW w:w="2259" w:type="dxa"/>
            <w:shd w:val="clear" w:color="auto" w:fill="auto"/>
          </w:tcPr>
          <w:p w14:paraId="5BFF50EB" w14:textId="77777777" w:rsidR="00FB08A8" w:rsidRDefault="00FB08A8" w:rsidP="00FB08A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FB08A8">
              <w:rPr>
                <w:rFonts w:ascii="Arial" w:hAnsi="Arial" w:cs="Arial"/>
                <w:b/>
                <w:sz w:val="20"/>
                <w:szCs w:val="20"/>
              </w:rPr>
              <w:t>Detektor</w:t>
            </w:r>
          </w:p>
          <w:p w14:paraId="0B5CBAD7" w14:textId="77777777" w:rsidR="00AC6337" w:rsidRDefault="00AC6337" w:rsidP="00FB08A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6B0DB70" w14:textId="77777777" w:rsidR="00AC6337" w:rsidRDefault="00AC6337" w:rsidP="00FB08A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Övrigt</w:t>
            </w:r>
          </w:p>
          <w:p w14:paraId="49751F71" w14:textId="5E3AAD37" w:rsidR="00AC6337" w:rsidRPr="00FB08A8" w:rsidRDefault="00AC6337" w:rsidP="00FB08A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21" w:type="dxa"/>
            <w:gridSpan w:val="2"/>
            <w:shd w:val="clear" w:color="auto" w:fill="auto"/>
          </w:tcPr>
          <w:p w14:paraId="0624EFA2" w14:textId="77777777" w:rsidR="00FB08A8" w:rsidRDefault="00FB08A8" w:rsidP="00FB08A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FB08A8">
              <w:rPr>
                <w:rFonts w:ascii="Arial" w:hAnsi="Arial" w:cs="Arial"/>
                <w:sz w:val="20"/>
                <w:szCs w:val="20"/>
              </w:rPr>
              <w:t>Stor i potter/lungstativ</w:t>
            </w:r>
          </w:p>
          <w:p w14:paraId="5DF71719" w14:textId="77777777" w:rsidR="00AC6337" w:rsidRDefault="00AC6337" w:rsidP="00FB08A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2D440419" w14:textId="6CC785D9" w:rsidR="00AC6337" w:rsidRPr="00FB08A8" w:rsidRDefault="00AC6337" w:rsidP="00FB08A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Klarar patienten ej av att stå eller sitta avbokas undersökningen. </w:t>
            </w:r>
            <w:r w:rsidR="00A9572E">
              <w:rPr>
                <w:rFonts w:ascii="Arial" w:hAnsi="Arial" w:cs="Arial"/>
                <w:sz w:val="20"/>
                <w:szCs w:val="20"/>
              </w:rPr>
              <w:br/>
            </w:r>
            <w:r w:rsidR="00A9572E">
              <w:rPr>
                <w:rFonts w:ascii="Arial" w:hAnsi="Arial" w:cs="Arial"/>
                <w:sz w:val="20"/>
                <w:szCs w:val="20"/>
              </w:rPr>
              <w:t>Standardsvar NU Liggande Lungor avbokning läggs i remiss och avslutas.</w:t>
            </w:r>
            <w:r w:rsidR="003D3DFB">
              <w:rPr>
                <w:rFonts w:ascii="Arial" w:hAnsi="Arial" w:cs="Arial"/>
                <w:sz w:val="20"/>
                <w:szCs w:val="20"/>
              </w:rPr>
              <w:br/>
            </w:r>
            <w:r w:rsidR="003D3DFB" w:rsidRPr="00A9572E">
              <w:rPr>
                <w:rFonts w:ascii="Arial" w:hAnsi="Arial" w:cs="Arial"/>
                <w:b/>
                <w:bCs/>
                <w:sz w:val="20"/>
                <w:szCs w:val="20"/>
              </w:rPr>
              <w:t>Undantag</w:t>
            </w:r>
            <w:r w:rsidR="00A9572E">
              <w:rPr>
                <w:rFonts w:ascii="Arial" w:hAnsi="Arial" w:cs="Arial"/>
                <w:b/>
                <w:bCs/>
                <w:sz w:val="20"/>
                <w:szCs w:val="20"/>
              </w:rPr>
              <w:t>!</w:t>
            </w:r>
            <w:r w:rsidR="003D3DF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069A0">
              <w:rPr>
                <w:rFonts w:ascii="Arial" w:hAnsi="Arial" w:cs="Arial"/>
                <w:sz w:val="20"/>
                <w:szCs w:val="20"/>
              </w:rPr>
              <w:t>Vi</w:t>
            </w:r>
            <w:r w:rsidR="003D3DFB">
              <w:rPr>
                <w:rFonts w:ascii="Arial" w:hAnsi="Arial" w:cs="Arial"/>
                <w:sz w:val="20"/>
                <w:szCs w:val="20"/>
              </w:rPr>
              <w:t xml:space="preserve">d frågeställning </w:t>
            </w:r>
            <w:proofErr w:type="spellStart"/>
            <w:r w:rsidR="003D3DFB">
              <w:rPr>
                <w:rFonts w:ascii="Arial" w:hAnsi="Arial" w:cs="Arial"/>
                <w:sz w:val="20"/>
                <w:szCs w:val="20"/>
              </w:rPr>
              <w:t>pleuravätska</w:t>
            </w:r>
            <w:proofErr w:type="spellEnd"/>
            <w:r w:rsidR="003D3DFB">
              <w:rPr>
                <w:rFonts w:ascii="Arial" w:hAnsi="Arial" w:cs="Arial"/>
                <w:sz w:val="20"/>
                <w:szCs w:val="20"/>
              </w:rPr>
              <w:t xml:space="preserve"> eller pneumothorax</w:t>
            </w:r>
            <w:r w:rsidR="00734523">
              <w:rPr>
                <w:rFonts w:ascii="Arial" w:hAnsi="Arial" w:cs="Arial"/>
                <w:sz w:val="20"/>
                <w:szCs w:val="20"/>
              </w:rPr>
              <w:t>, då undersöks patienten i liggande.</w:t>
            </w:r>
            <w:r w:rsidR="003D3DFB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</w:tbl>
    <w:p w14:paraId="05CA3AD1" w14:textId="77777777" w:rsidR="00AC6337" w:rsidRDefault="00AC6337">
      <w:r>
        <w:br w:type="page"/>
      </w: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2259"/>
        <w:gridCol w:w="6921"/>
      </w:tblGrid>
      <w:tr w:rsidR="00FB08A8" w:rsidRPr="00FB08A8" w14:paraId="4A725FA5" w14:textId="77777777" w:rsidTr="000A7285">
        <w:trPr>
          <w:trHeight w:val="263"/>
        </w:trPr>
        <w:tc>
          <w:tcPr>
            <w:tcW w:w="2259" w:type="dxa"/>
            <w:shd w:val="clear" w:color="auto" w:fill="auto"/>
          </w:tcPr>
          <w:p w14:paraId="238A3243" w14:textId="0A29EF33" w:rsidR="00FB08A8" w:rsidRPr="00FB08A8" w:rsidRDefault="00FB08A8" w:rsidP="00FB08A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FB08A8">
              <w:rPr>
                <w:rFonts w:ascii="Arial" w:hAnsi="Arial" w:cs="Arial"/>
                <w:b/>
                <w:sz w:val="20"/>
                <w:szCs w:val="20"/>
              </w:rPr>
              <w:lastRenderedPageBreak/>
              <w:t>Bildtagning</w:t>
            </w:r>
          </w:p>
        </w:tc>
        <w:tc>
          <w:tcPr>
            <w:tcW w:w="6921" w:type="dxa"/>
            <w:shd w:val="clear" w:color="auto" w:fill="auto"/>
          </w:tcPr>
          <w:p w14:paraId="07B701F8" w14:textId="77777777" w:rsidR="00FB08A8" w:rsidRPr="00FB08A8" w:rsidRDefault="00FB08A8" w:rsidP="00FB08A8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FB08A8">
              <w:rPr>
                <w:rFonts w:ascii="Arial" w:hAnsi="Arial" w:cs="Arial"/>
                <w:sz w:val="20"/>
                <w:szCs w:val="20"/>
              </w:rPr>
              <w:t>Frontal</w:t>
            </w:r>
          </w:p>
          <w:p w14:paraId="12D34177" w14:textId="77777777" w:rsidR="00FB08A8" w:rsidRPr="00FB08A8" w:rsidRDefault="00FB08A8" w:rsidP="00FB08A8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FB08A8">
              <w:rPr>
                <w:rFonts w:ascii="Arial" w:hAnsi="Arial" w:cs="Arial"/>
                <w:sz w:val="20"/>
                <w:szCs w:val="20"/>
              </w:rPr>
              <w:t>Sida</w:t>
            </w:r>
          </w:p>
          <w:p w14:paraId="4D8338D0" w14:textId="77777777" w:rsidR="00FB08A8" w:rsidRPr="00FB08A8" w:rsidRDefault="00FB08A8" w:rsidP="00FB08A8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FB08A8">
              <w:rPr>
                <w:rFonts w:ascii="Arial" w:hAnsi="Arial" w:cs="Arial"/>
                <w:sz w:val="20"/>
                <w:szCs w:val="20"/>
              </w:rPr>
              <w:t xml:space="preserve">Sida ned vid kontroll pleurit, utfylld </w:t>
            </w:r>
            <w:proofErr w:type="spellStart"/>
            <w:r w:rsidRPr="00FB08A8">
              <w:rPr>
                <w:rFonts w:ascii="Arial" w:hAnsi="Arial" w:cs="Arial"/>
                <w:sz w:val="20"/>
                <w:szCs w:val="20"/>
              </w:rPr>
              <w:t>pleura</w:t>
            </w:r>
            <w:proofErr w:type="spellEnd"/>
            <w:r w:rsidRPr="00FB08A8">
              <w:rPr>
                <w:rFonts w:ascii="Arial" w:hAnsi="Arial" w:cs="Arial"/>
                <w:sz w:val="20"/>
                <w:szCs w:val="20"/>
              </w:rPr>
              <w:t xml:space="preserve"> - annars på begäran av radiolog</w:t>
            </w:r>
          </w:p>
          <w:p w14:paraId="3E276173" w14:textId="77777777" w:rsidR="00FB08A8" w:rsidRPr="00FB08A8" w:rsidRDefault="00FB08A8" w:rsidP="00FB08A8">
            <w:pPr>
              <w:snapToGrid w:val="0"/>
              <w:spacing w:after="0" w:line="240" w:lineRule="auto"/>
              <w:ind w:left="75" w:right="0"/>
              <w:rPr>
                <w:rFonts w:ascii="Arial" w:hAnsi="Arial" w:cs="Arial"/>
                <w:sz w:val="20"/>
                <w:szCs w:val="20"/>
              </w:rPr>
            </w:pPr>
          </w:p>
          <w:p w14:paraId="07D2431C" w14:textId="77777777" w:rsidR="00FB08A8" w:rsidRPr="00FB08A8" w:rsidRDefault="00FB08A8" w:rsidP="00FB08A8">
            <w:pPr>
              <w:snapToGrid w:val="0"/>
              <w:spacing w:after="0" w:line="240" w:lineRule="auto"/>
              <w:ind w:left="75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FB08A8">
              <w:rPr>
                <w:rFonts w:ascii="Arial" w:hAnsi="Arial" w:cs="Arial"/>
                <w:b/>
                <w:sz w:val="20"/>
                <w:szCs w:val="20"/>
              </w:rPr>
              <w:t xml:space="preserve">Bild </w:t>
            </w:r>
            <w:proofErr w:type="gramStart"/>
            <w:r w:rsidRPr="00FB08A8">
              <w:rPr>
                <w:rFonts w:ascii="Arial" w:hAnsi="Arial" w:cs="Arial"/>
                <w:b/>
                <w:sz w:val="20"/>
                <w:szCs w:val="20"/>
              </w:rPr>
              <w:t>3-5</w:t>
            </w:r>
            <w:proofErr w:type="gramEnd"/>
            <w:r w:rsidRPr="00FB08A8">
              <w:rPr>
                <w:rFonts w:ascii="Arial" w:hAnsi="Arial" w:cs="Arial"/>
                <w:b/>
                <w:sz w:val="20"/>
                <w:szCs w:val="20"/>
              </w:rPr>
              <w:t xml:space="preserve"> tas på begäran av radiolog</w:t>
            </w:r>
          </w:p>
          <w:p w14:paraId="286543D8" w14:textId="77777777" w:rsidR="00FB08A8" w:rsidRPr="00FB08A8" w:rsidRDefault="00FB08A8" w:rsidP="00FB08A8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FB08A8">
              <w:rPr>
                <w:rFonts w:ascii="Arial" w:hAnsi="Arial" w:cs="Arial"/>
                <w:sz w:val="20"/>
                <w:szCs w:val="20"/>
              </w:rPr>
              <w:t xml:space="preserve">Sida ned – </w:t>
            </w:r>
            <w:r w:rsidRPr="00FB08A8">
              <w:rPr>
                <w:rFonts w:ascii="Arial" w:hAnsi="Arial" w:cs="Arial"/>
                <w:i/>
                <w:sz w:val="20"/>
                <w:szCs w:val="20"/>
              </w:rPr>
              <w:t xml:space="preserve">Undantag kontroll pleurit, utfylld </w:t>
            </w:r>
            <w:proofErr w:type="spellStart"/>
            <w:r w:rsidRPr="00FB08A8">
              <w:rPr>
                <w:rFonts w:ascii="Arial" w:hAnsi="Arial" w:cs="Arial"/>
                <w:i/>
                <w:sz w:val="20"/>
                <w:szCs w:val="20"/>
              </w:rPr>
              <w:t>pleura</w:t>
            </w:r>
            <w:proofErr w:type="spellEnd"/>
            <w:r w:rsidRPr="00FB08A8">
              <w:rPr>
                <w:rFonts w:ascii="Arial" w:hAnsi="Arial" w:cs="Arial"/>
                <w:i/>
                <w:sz w:val="20"/>
                <w:szCs w:val="20"/>
              </w:rPr>
              <w:t xml:space="preserve"> se ovan</w:t>
            </w:r>
          </w:p>
          <w:p w14:paraId="4FE87190" w14:textId="77777777" w:rsidR="00FB08A8" w:rsidRPr="00FB08A8" w:rsidRDefault="00FB08A8" w:rsidP="00FB08A8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FB08A8">
              <w:rPr>
                <w:rFonts w:ascii="Arial" w:hAnsi="Arial" w:cs="Arial"/>
                <w:sz w:val="20"/>
                <w:szCs w:val="20"/>
              </w:rPr>
              <w:t>Vridningar höger/vänster</w:t>
            </w:r>
          </w:p>
          <w:p w14:paraId="23596EB7" w14:textId="77777777" w:rsidR="00FB08A8" w:rsidRPr="00FB08A8" w:rsidRDefault="00FB08A8" w:rsidP="00FB08A8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FB08A8">
              <w:rPr>
                <w:rFonts w:ascii="Arial" w:hAnsi="Arial" w:cs="Arial"/>
                <w:sz w:val="20"/>
                <w:szCs w:val="20"/>
              </w:rPr>
              <w:t>Utandad frontal/Exspiration</w:t>
            </w:r>
          </w:p>
          <w:p w14:paraId="38F92E4F" w14:textId="77777777" w:rsidR="00FB08A8" w:rsidRPr="00FB08A8" w:rsidRDefault="00FB08A8" w:rsidP="00FB08A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0CC19B4" w14:textId="77777777" w:rsidR="00FB08A8" w:rsidRPr="00FB08A8" w:rsidRDefault="00FB08A8" w:rsidP="00FB08A8">
      <w:pPr>
        <w:spacing w:after="0" w:line="240" w:lineRule="auto"/>
        <w:ind w:left="0" w:right="0"/>
        <w:rPr>
          <w:szCs w:val="20"/>
        </w:rPr>
      </w:pPr>
    </w:p>
    <w:p w14:paraId="5102E349" w14:textId="5AD7568B" w:rsidR="00FB08A8" w:rsidRPr="00FB08A8" w:rsidRDefault="00FB08A8" w:rsidP="00FB08A8">
      <w:pPr>
        <w:spacing w:after="0" w:line="240" w:lineRule="auto"/>
        <w:ind w:left="0" w:right="0"/>
        <w:rPr>
          <w:szCs w:val="20"/>
        </w:rPr>
      </w:pP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1951"/>
        <w:gridCol w:w="3402"/>
        <w:gridCol w:w="4253"/>
      </w:tblGrid>
      <w:tr w:rsidR="00FB08A8" w:rsidRPr="00FB08A8" w14:paraId="668EFD61" w14:textId="77777777" w:rsidTr="000A7285">
        <w:trPr>
          <w:trHeight w:val="263"/>
        </w:trPr>
        <w:tc>
          <w:tcPr>
            <w:tcW w:w="1951" w:type="dxa"/>
            <w:shd w:val="clear" w:color="auto" w:fill="auto"/>
          </w:tcPr>
          <w:p w14:paraId="76D639A3" w14:textId="77777777" w:rsidR="00FB08A8" w:rsidRPr="00FB08A8" w:rsidRDefault="00FB08A8" w:rsidP="00FB08A8">
            <w:pPr>
              <w:keepNext/>
              <w:spacing w:before="240" w:after="60" w:line="240" w:lineRule="auto"/>
              <w:ind w:left="0" w:right="0"/>
              <w:outlineLvl w:val="1"/>
              <w:rPr>
                <w:rFonts w:ascii="Arial Fet" w:hAnsi="Arial Fet" w:cs="Arial"/>
                <w:b/>
                <w:bCs/>
                <w:iCs/>
                <w:sz w:val="28"/>
                <w:szCs w:val="28"/>
              </w:rPr>
            </w:pPr>
            <w:r w:rsidRPr="00FB08A8">
              <w:rPr>
                <w:rFonts w:ascii="Calibri" w:hAnsi="Calibri" w:cs="Arial"/>
                <w:b/>
                <w:bCs/>
                <w:iCs/>
                <w:sz w:val="32"/>
                <w:szCs w:val="28"/>
              </w:rPr>
              <w:t>Bildtagning</w:t>
            </w:r>
          </w:p>
        </w:tc>
        <w:tc>
          <w:tcPr>
            <w:tcW w:w="3402" w:type="dxa"/>
            <w:shd w:val="clear" w:color="auto" w:fill="auto"/>
          </w:tcPr>
          <w:p w14:paraId="136E256B" w14:textId="77777777" w:rsidR="00FB08A8" w:rsidRPr="00FB08A8" w:rsidRDefault="00FB08A8" w:rsidP="00FB08A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039E2F73" w14:textId="77777777" w:rsidR="00FB08A8" w:rsidRPr="00FB08A8" w:rsidRDefault="00FB08A8" w:rsidP="00FB08A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08A8" w:rsidRPr="00FB08A8" w14:paraId="0FBB3459" w14:textId="77777777" w:rsidTr="000A7285">
        <w:trPr>
          <w:cantSplit/>
          <w:trHeight w:val="3106"/>
        </w:trPr>
        <w:tc>
          <w:tcPr>
            <w:tcW w:w="1951" w:type="dxa"/>
            <w:shd w:val="clear" w:color="auto" w:fill="auto"/>
          </w:tcPr>
          <w:p w14:paraId="5EA0D229" w14:textId="77777777" w:rsidR="00FB08A8" w:rsidRDefault="00FB08A8" w:rsidP="00FB08A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FB08A8">
              <w:rPr>
                <w:rFonts w:ascii="Arial" w:hAnsi="Arial" w:cs="Arial"/>
                <w:b/>
                <w:sz w:val="20"/>
                <w:szCs w:val="20"/>
              </w:rPr>
              <w:t xml:space="preserve">Frontal </w:t>
            </w:r>
          </w:p>
          <w:p w14:paraId="169B71B2" w14:textId="477103C0" w:rsidR="002708AD" w:rsidRPr="00FB08A8" w:rsidRDefault="002708AD" w:rsidP="00FB08A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64656C04" w14:textId="77777777" w:rsidR="00FB08A8" w:rsidRPr="00FB08A8" w:rsidRDefault="00FB08A8" w:rsidP="00FB08A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FB08A8">
              <w:rPr>
                <w:rFonts w:ascii="Arial" w:hAnsi="Arial" w:cs="Arial"/>
                <w:sz w:val="20"/>
                <w:szCs w:val="20"/>
              </w:rPr>
              <w:t>Vrid fram patientens axlar så att skulderbladen projiceras bort från lungorna.</w:t>
            </w:r>
          </w:p>
          <w:p w14:paraId="21EDB1B1" w14:textId="77777777" w:rsidR="00FB08A8" w:rsidRPr="00FB08A8" w:rsidRDefault="00FB08A8" w:rsidP="00FB08A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36C69DC8" w14:textId="77777777" w:rsidR="00FB08A8" w:rsidRPr="00FB08A8" w:rsidRDefault="00FB08A8" w:rsidP="00FB08A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FB08A8">
              <w:rPr>
                <w:rFonts w:ascii="Arial" w:hAnsi="Arial" w:cs="Arial"/>
                <w:sz w:val="20"/>
                <w:szCs w:val="20"/>
              </w:rPr>
              <w:t>Centrera så att hela lungan kommer med.</w:t>
            </w:r>
          </w:p>
          <w:p w14:paraId="7C9FCA42" w14:textId="77777777" w:rsidR="00FB08A8" w:rsidRPr="00FB08A8" w:rsidRDefault="00FB08A8" w:rsidP="00FB08A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191F468E" w14:textId="77777777" w:rsidR="00FB08A8" w:rsidRPr="00FB08A8" w:rsidRDefault="00FB08A8" w:rsidP="00FB08A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FB08A8">
              <w:rPr>
                <w:rFonts w:ascii="Arial" w:hAnsi="Arial" w:cs="Arial"/>
                <w:sz w:val="20"/>
                <w:szCs w:val="20"/>
              </w:rPr>
              <w:t>Frontalen ska vara helt rak.</w:t>
            </w:r>
          </w:p>
          <w:p w14:paraId="5FE283BC" w14:textId="77777777" w:rsidR="00FB08A8" w:rsidRPr="00FB08A8" w:rsidRDefault="00FB08A8" w:rsidP="00FB08A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0FE4AE73" w14:textId="77777777" w:rsidR="00FB08A8" w:rsidRPr="00FB08A8" w:rsidRDefault="00FB08A8" w:rsidP="00FB08A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FB08A8">
              <w:rPr>
                <w:rFonts w:ascii="Arial" w:hAnsi="Arial" w:cs="Arial"/>
                <w:sz w:val="20"/>
                <w:szCs w:val="20"/>
              </w:rPr>
              <w:t>Ordentligt inandad bild.</w:t>
            </w:r>
          </w:p>
          <w:p w14:paraId="53051B83" w14:textId="77777777" w:rsidR="00FB08A8" w:rsidRPr="00FB08A8" w:rsidRDefault="00FB08A8" w:rsidP="00FB08A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05FD511A" w14:textId="77777777" w:rsidR="00FB08A8" w:rsidRPr="00FB08A8" w:rsidRDefault="00FB08A8" w:rsidP="00FB08A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FB08A8">
              <w:rPr>
                <w:rFonts w:ascii="Arial" w:hAnsi="Arial" w:cs="Arial"/>
                <w:sz w:val="20"/>
                <w:szCs w:val="20"/>
              </w:rPr>
              <w:t>Vid CVK-kontroll:</w:t>
            </w:r>
          </w:p>
          <w:p w14:paraId="09F65B74" w14:textId="77777777" w:rsidR="00FB08A8" w:rsidRDefault="00FB08A8" w:rsidP="00FB08A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FB08A8">
              <w:rPr>
                <w:rFonts w:ascii="Arial" w:hAnsi="Arial" w:cs="Arial"/>
                <w:sz w:val="20"/>
                <w:szCs w:val="20"/>
              </w:rPr>
              <w:t xml:space="preserve">Centrera ungefär i </w:t>
            </w:r>
            <w:proofErr w:type="spellStart"/>
            <w:r w:rsidRPr="00FB08A8">
              <w:rPr>
                <w:rFonts w:ascii="Arial" w:hAnsi="Arial" w:cs="Arial"/>
                <w:sz w:val="20"/>
                <w:szCs w:val="20"/>
              </w:rPr>
              <w:t>mamillhöjd</w:t>
            </w:r>
            <w:proofErr w:type="spellEnd"/>
            <w:r w:rsidRPr="00FB08A8">
              <w:rPr>
                <w:rFonts w:ascii="Arial" w:hAnsi="Arial" w:cs="Arial"/>
                <w:sz w:val="20"/>
                <w:szCs w:val="20"/>
              </w:rPr>
              <w:t xml:space="preserve"> så att hela lungan kommer med, gärna med marginal upptill/</w:t>
            </w:r>
            <w:proofErr w:type="spellStart"/>
            <w:r w:rsidRPr="00FB08A8">
              <w:rPr>
                <w:rFonts w:ascii="Arial" w:hAnsi="Arial" w:cs="Arial"/>
                <w:sz w:val="20"/>
                <w:szCs w:val="20"/>
              </w:rPr>
              <w:t>apex</w:t>
            </w:r>
            <w:proofErr w:type="spellEnd"/>
            <w:r w:rsidRPr="00FB08A8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6D450C6" w14:textId="77777777" w:rsidR="0067651E" w:rsidRDefault="0067651E" w:rsidP="00FB08A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04E951C8" w14:textId="2C18E2EE" w:rsidR="00B64681" w:rsidRPr="0067651E" w:rsidRDefault="0067651E" w:rsidP="00FB08A8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651E">
              <w:rPr>
                <w:rFonts w:ascii="Arial" w:hAnsi="Arial" w:cs="Arial"/>
                <w:b/>
                <w:bCs/>
                <w:sz w:val="20"/>
                <w:szCs w:val="20"/>
              </w:rPr>
              <w:t>Kriterier</w:t>
            </w:r>
          </w:p>
          <w:p w14:paraId="621D041F" w14:textId="388D7833" w:rsidR="00B64681" w:rsidRPr="00FB08A8" w:rsidRDefault="00B64681" w:rsidP="00FB08A8">
            <w:pPr>
              <w:spacing w:after="0" w:line="240" w:lineRule="auto"/>
              <w:ind w:left="0" w:right="0"/>
              <w:rPr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Väl inandad bild. Hela lungan ska avbildas</w:t>
            </w:r>
            <w:r w:rsidR="002708AD">
              <w:rPr>
                <w:rFonts w:ascii="Arial" w:hAnsi="Arial" w:cs="Arial"/>
                <w:sz w:val="20"/>
                <w:szCs w:val="20"/>
              </w:rPr>
              <w:t>. Eventuellt tas en kompletterande bild över baserna.</w:t>
            </w:r>
          </w:p>
        </w:tc>
        <w:tc>
          <w:tcPr>
            <w:tcW w:w="4253" w:type="dxa"/>
            <w:shd w:val="clear" w:color="auto" w:fill="auto"/>
          </w:tcPr>
          <w:p w14:paraId="0E340383" w14:textId="77777777" w:rsidR="00FB08A8" w:rsidRPr="00FB08A8" w:rsidRDefault="00FB08A8" w:rsidP="00FB08A8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FB08A8">
              <w:rPr>
                <w:rFonts w:ascii="Arial" w:hAnsi="Arial" w:cs="Arial"/>
                <w:b/>
                <w:noProof/>
                <w:sz w:val="18"/>
                <w:szCs w:val="18"/>
              </w:rPr>
              <w:t xml:space="preserve">Frontal </w:t>
            </w:r>
          </w:p>
          <w:p w14:paraId="7C7781CB" w14:textId="77777777" w:rsidR="00FB08A8" w:rsidRPr="00FB08A8" w:rsidRDefault="00AC6337" w:rsidP="00FB08A8">
            <w:pPr>
              <w:spacing w:after="0" w:line="240" w:lineRule="auto"/>
              <w:ind w:left="0" w:right="0"/>
              <w:rPr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"http://intranu.vgregion.se/ImageVault/Images/id_30317/width_315/height_322/preserveAspectRatio_0/scope_0/filename_GjgCtO0Km7FE1j3V3uJl.jpg/storage_Edited/ImageVaultHandler.aspx"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"http://intranu.vgregion.se/ImageVault/Images/id_30317/width_315/height_322/preserveAspectRatio_0/scope_0/filename_GjgCtO0Km7FE1j3V3uJl.jpg/storage_Edited/ImageVaultHandler.aspx"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"http://intranu.vgregion.se/ImageVault/Images/id_30317/width_315/height_322/preserveAspectRatio_0/scope_0/filename_GjgCtO0Km7FE1j3V3uJl.jpg/storage_Edited/ImageVaultHandler.aspx"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0A728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 w:rsidR="000A728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"http://intranu.vgregion.se/ImageVault/Images/id_30317/width_315/height_322/preserveAspectRatio_0/scope_0/filename_GjgCtO0Km7FE1j3V3uJl.jpg/storage_Edited/ImageVaultHandler.aspx" \* MERGEFORMATINET </w:instrText>
            </w:r>
            <w:r w:rsidR="000A728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C04E9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 w:rsidR="00C04E9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"http://intranu.vgregion.se/ImageVault/Images/id_30317/width_315/height_322/preserveAspectRatio_0/scope_0/filename_GjgCtO0Km7FE1j3V3uJl.jpg/storage_Edited/ImageVaultHandler.aspx" \* MERGEFORMATINET </w:instrText>
            </w:r>
            <w:r w:rsidR="00C04E9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9069A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pict w14:anchorId="088EDA2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5" type="#_x0000_t75" alt="Lunga frontal" style="width:204.85pt;height:209.15pt">
                  <v:imagedata r:id="rId18" r:href="rId19"/>
                </v:shape>
              </w:pict>
            </w:r>
            <w:r w:rsidR="00C04E9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 w:rsidR="000A728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</w:p>
        </w:tc>
      </w:tr>
      <w:tr w:rsidR="00FB08A8" w:rsidRPr="00FB08A8" w14:paraId="13AD479D" w14:textId="77777777" w:rsidTr="000A7285">
        <w:trPr>
          <w:trHeight w:val="263"/>
        </w:trPr>
        <w:tc>
          <w:tcPr>
            <w:tcW w:w="1951" w:type="dxa"/>
            <w:shd w:val="clear" w:color="auto" w:fill="auto"/>
          </w:tcPr>
          <w:p w14:paraId="1BD3E784" w14:textId="77777777" w:rsidR="00FB08A8" w:rsidRPr="00FB08A8" w:rsidRDefault="00FB08A8" w:rsidP="00FB08A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2B657ABC" w14:textId="77777777" w:rsidR="00FB08A8" w:rsidRPr="00FB08A8" w:rsidRDefault="00FB08A8" w:rsidP="00FB08A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6F225895" w14:textId="77777777" w:rsidR="00FB08A8" w:rsidRPr="00FB08A8" w:rsidRDefault="00FB08A8" w:rsidP="00FB08A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08A8" w:rsidRPr="00FB08A8" w14:paraId="6F1F2626" w14:textId="77777777" w:rsidTr="000A7285">
        <w:trPr>
          <w:trHeight w:val="263"/>
        </w:trPr>
        <w:tc>
          <w:tcPr>
            <w:tcW w:w="1951" w:type="dxa"/>
            <w:shd w:val="clear" w:color="auto" w:fill="auto"/>
          </w:tcPr>
          <w:p w14:paraId="3A1A180E" w14:textId="77777777" w:rsidR="00FB08A8" w:rsidRDefault="00FB08A8" w:rsidP="00FB08A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FB08A8">
              <w:rPr>
                <w:rFonts w:ascii="Arial" w:hAnsi="Arial" w:cs="Arial"/>
                <w:b/>
                <w:sz w:val="20"/>
                <w:szCs w:val="20"/>
              </w:rPr>
              <w:t>Sida</w:t>
            </w:r>
          </w:p>
          <w:p w14:paraId="79A112B2" w14:textId="39389F83" w:rsidR="0000280D" w:rsidRPr="00FB08A8" w:rsidRDefault="0000280D" w:rsidP="00FB08A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33572D80" w14:textId="77777777" w:rsidR="00FB08A8" w:rsidRPr="00FB08A8" w:rsidRDefault="00FB08A8" w:rsidP="00FB08A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FB08A8">
              <w:rPr>
                <w:rFonts w:ascii="Arial" w:hAnsi="Arial" w:cs="Arial"/>
                <w:sz w:val="20"/>
                <w:szCs w:val="20"/>
              </w:rPr>
              <w:t xml:space="preserve">Rak </w:t>
            </w:r>
            <w:proofErr w:type="spellStart"/>
            <w:r w:rsidRPr="00FB08A8">
              <w:rPr>
                <w:rFonts w:ascii="Arial" w:hAnsi="Arial" w:cs="Arial"/>
                <w:sz w:val="20"/>
                <w:szCs w:val="20"/>
              </w:rPr>
              <w:t>sternum</w:t>
            </w:r>
            <w:proofErr w:type="spellEnd"/>
            <w:r w:rsidRPr="00FB08A8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27964A3" w14:textId="77777777" w:rsidR="00FB08A8" w:rsidRPr="00FB08A8" w:rsidRDefault="00FB08A8" w:rsidP="00FB08A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76169296" w14:textId="77777777" w:rsidR="00FB08A8" w:rsidRPr="00FB08A8" w:rsidRDefault="00FB08A8" w:rsidP="00FB08A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FB08A8">
              <w:rPr>
                <w:rFonts w:ascii="Arial" w:hAnsi="Arial" w:cs="Arial"/>
                <w:sz w:val="20"/>
                <w:szCs w:val="20"/>
              </w:rPr>
              <w:t>Hela sinus med på bilden.</w:t>
            </w:r>
          </w:p>
          <w:p w14:paraId="5B02685F" w14:textId="77777777" w:rsidR="00FB08A8" w:rsidRPr="00FB08A8" w:rsidRDefault="00FB08A8" w:rsidP="00FB08A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066AE34D" w14:textId="77777777" w:rsidR="00FB08A8" w:rsidRDefault="00FB08A8" w:rsidP="00FB08A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FB08A8">
              <w:rPr>
                <w:rFonts w:ascii="Arial" w:hAnsi="Arial" w:cs="Arial"/>
                <w:sz w:val="20"/>
                <w:szCs w:val="20"/>
              </w:rPr>
              <w:t>Inandad bild.</w:t>
            </w:r>
          </w:p>
          <w:p w14:paraId="36F51FD0" w14:textId="77777777" w:rsidR="0067651E" w:rsidRPr="0067651E" w:rsidRDefault="0067651E" w:rsidP="00FB08A8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02FCB35" w14:textId="039EA0B5" w:rsidR="0000280D" w:rsidRPr="0067651E" w:rsidRDefault="0067651E" w:rsidP="00FB08A8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651E">
              <w:rPr>
                <w:rFonts w:ascii="Arial" w:hAnsi="Arial" w:cs="Arial"/>
                <w:b/>
                <w:bCs/>
                <w:sz w:val="20"/>
                <w:szCs w:val="20"/>
              </w:rPr>
              <w:t>Kriterier</w:t>
            </w:r>
          </w:p>
          <w:p w14:paraId="19931E80" w14:textId="7A1A5506" w:rsidR="0000280D" w:rsidRPr="00FB08A8" w:rsidRDefault="0000280D" w:rsidP="00FB08A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Väl inandad bild. Hela lungan ska avbildas.</w:t>
            </w:r>
          </w:p>
          <w:p w14:paraId="4D9EABD5" w14:textId="77777777" w:rsidR="00FB08A8" w:rsidRPr="00FB08A8" w:rsidRDefault="00FB08A8" w:rsidP="00FB08A8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5B32E052" w14:textId="77777777" w:rsidR="00FB08A8" w:rsidRPr="00FB08A8" w:rsidRDefault="00FB08A8" w:rsidP="00FB08A8">
            <w:pPr>
              <w:tabs>
                <w:tab w:val="left" w:pos="1877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FB08A8">
              <w:rPr>
                <w:rFonts w:ascii="Arial" w:hAnsi="Arial" w:cs="Arial"/>
                <w:b/>
                <w:noProof/>
                <w:sz w:val="18"/>
                <w:szCs w:val="18"/>
              </w:rPr>
              <w:t>Sida</w:t>
            </w:r>
          </w:p>
          <w:p w14:paraId="49D490BE" w14:textId="77777777" w:rsidR="00FB08A8" w:rsidRPr="00FB08A8" w:rsidRDefault="00AC6337" w:rsidP="00FB08A8">
            <w:pPr>
              <w:tabs>
                <w:tab w:val="left" w:pos="1877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"http://intranu.vgregion.se/ImageVault/Images/id_29879/width_291/height_362/preserveAspectRatio_0/scope_0/filename_O6-5ecAYUWaPixgKB5ds.jpg/storage_Edited/ImageVaultHandler.aspx"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"http://intranu.vgregion.se/ImageVault/Images/id_29879/width_291/height_362/preserveAspectRatio_0/scope_0/filename_O6-5ecAYUWaPixgKB5ds.jpg/storage_Edited/ImageVaultHandler.aspx"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"http://intranu.vgregion.se/ImageVault/Images/id_29879/width_291/height_362/preserveAspectRatio_0/scope_0/filename_O6-5ecAYUWaPixgKB5ds.jpg/storage_Edited/ImageVaultHandler.aspx"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0A728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 w:rsidR="000A728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"http://intranu.vgregion.se/ImageVault/Images/id_29879/width_291/height_362/preserveAspectRatio_0/scope_0/filename_O6-5ecAYUWaPixgKB5ds.jpg/storage_Edited/ImageVaultHandler.aspx" \* MERGEFORMATINET </w:instrText>
            </w:r>
            <w:r w:rsidR="000A728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C04E9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 w:rsidR="00C04E9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"http://intranu.vgregion.se/ImageVault/Images/id_29879/width_291/height_362/preserveAspectRatio_0/scope_0/filename_O6-5ecAYUWaPixgKB5ds.jpg/storage_Edited/ImageVaultHandler.aspx" \* MERGEFORMATINET </w:instrText>
            </w:r>
            <w:r w:rsidR="00C04E9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9069A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pict w14:anchorId="6B52FB94">
                <v:shape id="_x0000_i1036" type="#_x0000_t75" alt="Lunga sidobild" style="width:204.05pt;height:254.1pt">
                  <v:imagedata r:id="rId20" r:href="rId21"/>
                </v:shape>
              </w:pict>
            </w:r>
            <w:r w:rsidR="00C04E9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 w:rsidR="000A728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</w:p>
          <w:p w14:paraId="7AC19286" w14:textId="77777777" w:rsidR="00FB08A8" w:rsidRPr="00FB08A8" w:rsidRDefault="00FB08A8" w:rsidP="00FB08A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08A8" w:rsidRPr="00FB08A8" w14:paraId="1E1CA98E" w14:textId="77777777" w:rsidTr="000A7285">
        <w:trPr>
          <w:trHeight w:val="291"/>
        </w:trPr>
        <w:tc>
          <w:tcPr>
            <w:tcW w:w="1951" w:type="dxa"/>
            <w:shd w:val="clear" w:color="auto" w:fill="auto"/>
          </w:tcPr>
          <w:p w14:paraId="1907693B" w14:textId="77777777" w:rsidR="00FB08A8" w:rsidRPr="00FB08A8" w:rsidRDefault="00FB08A8" w:rsidP="00FB08A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655" w:type="dxa"/>
            <w:gridSpan w:val="2"/>
            <w:shd w:val="clear" w:color="auto" w:fill="auto"/>
          </w:tcPr>
          <w:p w14:paraId="4C5CC5CA" w14:textId="77777777" w:rsidR="00FB08A8" w:rsidRPr="00FB08A8" w:rsidRDefault="00FB08A8" w:rsidP="00FB08A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</w:pPr>
          </w:p>
        </w:tc>
      </w:tr>
    </w:tbl>
    <w:p w14:paraId="4CA177E3" w14:textId="3A3F1BBF" w:rsidR="00FB08A8" w:rsidRPr="00FB08A8" w:rsidRDefault="00FB08A8" w:rsidP="00FB08A8">
      <w:pPr>
        <w:spacing w:after="0" w:line="240" w:lineRule="auto"/>
        <w:ind w:left="0" w:right="0"/>
        <w:rPr>
          <w:szCs w:val="20"/>
        </w:rPr>
      </w:pP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1951"/>
        <w:gridCol w:w="3402"/>
        <w:gridCol w:w="4253"/>
      </w:tblGrid>
      <w:tr w:rsidR="00FB08A8" w:rsidRPr="00FB08A8" w14:paraId="785D28B5" w14:textId="77777777" w:rsidTr="000A7285">
        <w:trPr>
          <w:trHeight w:val="291"/>
        </w:trPr>
        <w:tc>
          <w:tcPr>
            <w:tcW w:w="1951" w:type="dxa"/>
            <w:shd w:val="clear" w:color="auto" w:fill="auto"/>
          </w:tcPr>
          <w:p w14:paraId="69812E5B" w14:textId="77777777" w:rsidR="00FB08A8" w:rsidRPr="00FB08A8" w:rsidRDefault="00FB08A8" w:rsidP="00FB08A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FB08A8">
              <w:rPr>
                <w:rFonts w:ascii="Arial" w:hAnsi="Arial" w:cs="Arial"/>
                <w:b/>
                <w:sz w:val="20"/>
                <w:szCs w:val="20"/>
              </w:rPr>
              <w:t xml:space="preserve">Kontroll pleurit, utfylld </w:t>
            </w:r>
            <w:proofErr w:type="spellStart"/>
            <w:r w:rsidRPr="00FB08A8">
              <w:rPr>
                <w:rFonts w:ascii="Arial" w:hAnsi="Arial" w:cs="Arial"/>
                <w:b/>
                <w:sz w:val="20"/>
                <w:szCs w:val="20"/>
              </w:rPr>
              <w:t>pleura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1BDC52AB" w14:textId="77777777" w:rsidR="00FB08A8" w:rsidRPr="00FB08A8" w:rsidRDefault="00FB08A8" w:rsidP="00FB08A8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18"/>
              </w:rPr>
            </w:pPr>
            <w:r w:rsidRPr="00FB08A8">
              <w:rPr>
                <w:rFonts w:ascii="Arial" w:hAnsi="Arial" w:cs="Arial"/>
                <w:color w:val="000000"/>
                <w:sz w:val="20"/>
                <w:szCs w:val="18"/>
              </w:rPr>
              <w:t xml:space="preserve">Vid kontroll pleurit eller då </w:t>
            </w:r>
            <w:proofErr w:type="spellStart"/>
            <w:r w:rsidRPr="00FB08A8">
              <w:rPr>
                <w:rFonts w:ascii="Arial" w:hAnsi="Arial" w:cs="Arial"/>
                <w:color w:val="000000"/>
                <w:sz w:val="20"/>
                <w:szCs w:val="18"/>
              </w:rPr>
              <w:t>pleuravätska</w:t>
            </w:r>
            <w:proofErr w:type="spellEnd"/>
            <w:r w:rsidRPr="00FB08A8">
              <w:rPr>
                <w:rFonts w:ascii="Arial" w:hAnsi="Arial" w:cs="Arial"/>
                <w:color w:val="000000"/>
                <w:sz w:val="20"/>
                <w:szCs w:val="18"/>
              </w:rPr>
              <w:t xml:space="preserve"> kan ses på frontalbilden - kan SIDA NED tas utan röntgenläkarens ordination</w:t>
            </w:r>
          </w:p>
        </w:tc>
        <w:tc>
          <w:tcPr>
            <w:tcW w:w="4253" w:type="dxa"/>
            <w:shd w:val="clear" w:color="auto" w:fill="auto"/>
          </w:tcPr>
          <w:p w14:paraId="6E5C3C64" w14:textId="77777777" w:rsidR="00FB08A8" w:rsidRPr="00FB08A8" w:rsidRDefault="00FB08A8" w:rsidP="00FB08A8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B08A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Frontalbild</w:t>
            </w:r>
            <w:r w:rsidRPr="00FB08A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FB08A8">
              <w:rPr>
                <w:rFonts w:ascii="Arial" w:hAnsi="Arial" w:cs="Arial"/>
                <w:color w:val="000000"/>
                <w:sz w:val="18"/>
                <w:szCs w:val="18"/>
              </w:rPr>
              <w:t>pleuravätska</w:t>
            </w:r>
            <w:proofErr w:type="spellEnd"/>
            <w:r w:rsidRPr="00FB08A8">
              <w:rPr>
                <w:rFonts w:ascii="Arial" w:hAnsi="Arial" w:cs="Arial"/>
                <w:color w:val="000000"/>
                <w:sz w:val="18"/>
                <w:szCs w:val="18"/>
              </w:rPr>
              <w:t xml:space="preserve"> vänster sida</w:t>
            </w:r>
          </w:p>
          <w:p w14:paraId="6385B319" w14:textId="77777777" w:rsidR="00FB08A8" w:rsidRPr="00FB08A8" w:rsidRDefault="00AC6337" w:rsidP="00FB08A8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"http://intranu.vgregion.se/ImageVault/Images/id_31096/width_350/height_351/preserveAspectRatio_0/scope_0/filename_aAaUdYcWMrrGDKiE7B7k.jpg/storage_Edited/ImageVaultHandler.aspx"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"http://intranu.vgregion.se/ImageVault/Images/id_31096/width_350/height_351/preserveAspectRatio_0/scope_0/filename_aAaUdYcWMrrGDKiE7B7k.jpg/storage_Edited/ImageVaultHandler.aspx"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"http://intranu.vgregion.se/ImageVault/Images/id_31096/width_350/height_351/preserveAspectRatio_0/scope_0/filename_aAaUdYcWMrrGDKiE7B7k.jpg/storage_Edited/ImageVaultHandler.aspx"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0A7285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 w:rsidR="000A7285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"http://intranu.vgregion.se/ImageVault/Images/id_31096/width_350/height_351/preserveAspectRatio_0/scope_0/filename_aAaUdYcWMrrGDKiE7B7k.jpg/storage_Edited/ImageVaultHandler.aspx" \* MERGEFORMATINET </w:instrText>
            </w:r>
            <w:r w:rsidR="000A7285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C04E9D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 w:rsidR="00C04E9D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"http://intranu.vgregion.se/ImageVault/Images/id_31096/width_350/height_351/preserveAspectRatio_0/scope_0/filename_aAaUdYcWMrrGDKiE7B7k.jpg/storage_Edited/ImageVaultHandler.aspx" \* MERGEFORMATINET </w:instrText>
            </w:r>
            <w:r w:rsidR="00C04E9D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9069A0">
              <w:rPr>
                <w:rFonts w:ascii="Arial" w:hAnsi="Arial" w:cs="Arial"/>
                <w:color w:val="000000"/>
                <w:sz w:val="18"/>
                <w:szCs w:val="18"/>
              </w:rPr>
              <w:pict w14:anchorId="698A4391">
                <v:shape id="_x0000_i1037" type="#_x0000_t75" alt="Lunga frontal pleuravätska vänster" style="width:204.75pt;height:206.4pt">
                  <v:imagedata r:id="rId22" r:href="rId23"/>
                </v:shape>
              </w:pict>
            </w:r>
            <w:r w:rsidR="00C04E9D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 w:rsidR="000A7285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</w:p>
          <w:p w14:paraId="1B34C025" w14:textId="77777777" w:rsidR="00FB08A8" w:rsidRPr="00FB08A8" w:rsidRDefault="00FB08A8" w:rsidP="00FB08A8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18"/>
              </w:rPr>
            </w:pPr>
          </w:p>
          <w:p w14:paraId="51BBFACC" w14:textId="77777777" w:rsidR="00FB08A8" w:rsidRPr="00FB08A8" w:rsidRDefault="00FB08A8" w:rsidP="00FB08A8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B08A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Frontalbild - </w:t>
            </w:r>
            <w:proofErr w:type="spellStart"/>
            <w:r w:rsidRPr="00FB08A8">
              <w:rPr>
                <w:rFonts w:ascii="Arial" w:hAnsi="Arial" w:cs="Arial"/>
                <w:color w:val="000000"/>
                <w:sz w:val="18"/>
                <w:szCs w:val="18"/>
              </w:rPr>
              <w:t>pleuravätska</w:t>
            </w:r>
            <w:proofErr w:type="spellEnd"/>
            <w:r w:rsidRPr="00FB08A8">
              <w:rPr>
                <w:rFonts w:ascii="Arial" w:hAnsi="Arial" w:cs="Arial"/>
                <w:color w:val="000000"/>
                <w:sz w:val="18"/>
                <w:szCs w:val="18"/>
              </w:rPr>
              <w:t xml:space="preserve"> höger sida</w:t>
            </w:r>
          </w:p>
          <w:p w14:paraId="33913628" w14:textId="77777777" w:rsidR="00FB08A8" w:rsidRPr="00FB08A8" w:rsidRDefault="00AC6337" w:rsidP="00FB08A8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"http://intranu.vgregion.se/ImageVault/Images/id_31095/width_345/height_351/preserveAspectRatio_0/scope_0/filename_Iiph1dfgLy3vHQvpHqWL.jpg/storage_Edited/ImageVaultHandler.aspx"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"http://intranu.vgregion.se/ImageVault/Images/id_31095/width_345/height_351/preserveAspectRatio_0/scope_0/filename_Iiph1dfgLy3vHQvpHqWL.jpg/storage_Edited/ImageVaultHandler.aspx"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"http://intranu.vgregion.se/ImageVault/Images/id_31095/width_345/height_351/preserveAspectRatio_0/scope_0/filename_Iiph1dfgLy3vHQvpHqWL.jpg/storage_Edited/ImageVaultHandler.aspx"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0A7285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 w:rsidR="000A7285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"http://intranu.vgregion.se/ImageVault/Images/id_31095/width_345/height_351/preserveAspectRatio_0/scope_0/filename_Iiph1dfgLy3vHQvpHqWL.jpg/storage_Edited/ImageVaultHandler.aspx" \* MERGEFORMATINET </w:instrText>
            </w:r>
            <w:r w:rsidR="000A7285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C04E9D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 w:rsidR="00C04E9D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"http://intranu.vgregion.se/ImageVault/Images/id_31095/width_345/height_351/preserveAspectRatio_0/scope_0/filename_Iiph1dfgLy3vHQvpHqWL.jpg/storage_Edited/ImageVaultHandler.aspx" \* MERGEFORMATINET </w:instrText>
            </w:r>
            <w:r w:rsidR="00C04E9D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9069A0">
              <w:rPr>
                <w:rFonts w:ascii="Arial" w:hAnsi="Arial" w:cs="Arial"/>
                <w:color w:val="000000"/>
                <w:sz w:val="18"/>
                <w:szCs w:val="18"/>
              </w:rPr>
              <w:pict w14:anchorId="784EF39B">
                <v:shape id="_x0000_i1038" type="#_x0000_t75" alt="Lunga frontal pleuravätska höger" style="width:204.6pt;height:208.5pt">
                  <v:imagedata r:id="rId24" r:href="rId25"/>
                </v:shape>
              </w:pict>
            </w:r>
            <w:r w:rsidR="00C04E9D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 w:rsidR="000A7285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</w:p>
          <w:p w14:paraId="64D77266" w14:textId="77777777" w:rsidR="00FB08A8" w:rsidRPr="00FB08A8" w:rsidRDefault="00FB08A8" w:rsidP="00FB08A8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18"/>
              </w:rPr>
            </w:pPr>
          </w:p>
          <w:p w14:paraId="384C930A" w14:textId="77777777" w:rsidR="00FB08A8" w:rsidRPr="00FB08A8" w:rsidRDefault="00FB08A8" w:rsidP="00FB08A8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B08A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Höger sida ned</w:t>
            </w:r>
            <w:r w:rsidRPr="00FB08A8">
              <w:rPr>
                <w:rFonts w:ascii="Arial" w:hAnsi="Arial" w:cs="Arial"/>
                <w:color w:val="000000"/>
                <w:sz w:val="18"/>
                <w:szCs w:val="18"/>
              </w:rPr>
              <w:t xml:space="preserve"> - med fri vätska</w:t>
            </w:r>
          </w:p>
          <w:p w14:paraId="6CB1B442" w14:textId="77777777" w:rsidR="00FB08A8" w:rsidRPr="00FB08A8" w:rsidRDefault="00AC6337" w:rsidP="00FB08A8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20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"http://intranu.vgregion.se/ImageVault/Images/id_31097/width_393/height_201/preserveAspectRatio_0/scope_0/filename_16fq08T9dyRqQxlND2o4.jpg/storage_Edited/ImageVaultHandler.aspx"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"http://intranu.vgregion.se/ImageVault/Images/id_31097/width_393/height_201/preserveAspectRatio_0/scope_0/filename_16fq08T9dyRqQxlND2o4.jpg/storage_Edited/ImageVaultHandler.aspx"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"http://intranu.vgregion.se/ImageVault/Images/id_31097/width_393/height_201/preserveAspectRatio_0/scope_0/filename_16fq08T9dyRqQxlND2o4.jpg/storage_Edited/ImageVaultHandler.aspx"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0A7285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 w:rsidR="000A7285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"http://intranu.vgregion.se/ImageVault/Images/id_31097/width_393/height_201/preserveAspectRatio_0/scope_0/filename_16fq08T9dyRqQxlND2o4.jpg/storage_Edited/ImageVaultHandler.aspx" \* MERGEFORMATINET </w:instrText>
            </w:r>
            <w:r w:rsidR="000A7285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C04E9D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 w:rsidR="00C04E9D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"http://intranu.vgregion.se/ImageVault/Images/id_31097/width_393/height_201/preserveAspectRatio_0/scope_0/filename_16fq08T9dyRqQxlND2o4.jpg/storage_Edited/ImageVaultHandler.aspx" \* MERGEFORMATINET </w:instrText>
            </w:r>
            <w:r w:rsidR="00C04E9D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9069A0">
              <w:rPr>
                <w:rFonts w:ascii="Arial" w:hAnsi="Arial" w:cs="Arial"/>
                <w:color w:val="000000"/>
                <w:sz w:val="18"/>
                <w:szCs w:val="18"/>
              </w:rPr>
              <w:pict w14:anchorId="07E46AA9">
                <v:shape id="_x0000_i1039" type="#_x0000_t75" alt="Höger sida ned pleuravätska" style="width:205.55pt;height:104.9pt">
                  <v:imagedata r:id="rId26" r:href="rId27"/>
                </v:shape>
              </w:pict>
            </w:r>
            <w:r w:rsidR="00C04E9D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 w:rsidR="000A7285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</w:tr>
    </w:tbl>
    <w:p w14:paraId="28EF94C7" w14:textId="77777777" w:rsidR="00FB08A8" w:rsidRPr="00FB08A8" w:rsidRDefault="00FB08A8" w:rsidP="00FB08A8">
      <w:pPr>
        <w:spacing w:after="0" w:line="240" w:lineRule="auto"/>
        <w:ind w:left="0" w:right="0"/>
        <w:rPr>
          <w:szCs w:val="20"/>
        </w:rPr>
      </w:pPr>
      <w:r w:rsidRPr="00FB08A8">
        <w:rPr>
          <w:szCs w:val="20"/>
        </w:rPr>
        <w:br w:type="page"/>
      </w: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1951"/>
        <w:gridCol w:w="3402"/>
        <w:gridCol w:w="4253"/>
      </w:tblGrid>
      <w:tr w:rsidR="00FB08A8" w:rsidRPr="00FB08A8" w14:paraId="691200B2" w14:textId="77777777" w:rsidTr="000A7285">
        <w:trPr>
          <w:trHeight w:val="291"/>
        </w:trPr>
        <w:tc>
          <w:tcPr>
            <w:tcW w:w="1951" w:type="dxa"/>
            <w:shd w:val="clear" w:color="auto" w:fill="auto"/>
          </w:tcPr>
          <w:p w14:paraId="0A2B54DD" w14:textId="77777777" w:rsidR="00FB08A8" w:rsidRPr="00FB08A8" w:rsidRDefault="00FB08A8" w:rsidP="00FB08A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FB08A8">
              <w:rPr>
                <w:rFonts w:ascii="Arial" w:hAnsi="Arial" w:cs="Arial"/>
                <w:b/>
                <w:sz w:val="20"/>
                <w:szCs w:val="20"/>
              </w:rPr>
              <w:t xml:space="preserve">Sida ned </w:t>
            </w:r>
            <w:r w:rsidRPr="00FB08A8">
              <w:rPr>
                <w:rFonts w:ascii="Arial" w:hAnsi="Arial" w:cs="Arial"/>
                <w:b/>
                <w:sz w:val="20"/>
                <w:szCs w:val="20"/>
              </w:rPr>
              <w:br/>
              <w:t xml:space="preserve">– </w:t>
            </w:r>
            <w:r w:rsidRPr="00FB08A8">
              <w:rPr>
                <w:rFonts w:ascii="Arial" w:hAnsi="Arial" w:cs="Arial"/>
                <w:b/>
                <w:i/>
                <w:sz w:val="20"/>
                <w:szCs w:val="20"/>
              </w:rPr>
              <w:t>på begäran</w:t>
            </w:r>
          </w:p>
          <w:p w14:paraId="3B634919" w14:textId="77777777" w:rsidR="00FB08A8" w:rsidRPr="00FB08A8" w:rsidRDefault="00FB08A8" w:rsidP="00FB08A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14:paraId="6AF8215E" w14:textId="77777777" w:rsidR="00FB08A8" w:rsidRPr="00FB08A8" w:rsidRDefault="00FB08A8" w:rsidP="00FB08A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FB08A8">
              <w:rPr>
                <w:rFonts w:ascii="Arial" w:hAnsi="Arial" w:cs="Arial"/>
                <w:b/>
                <w:i/>
                <w:sz w:val="20"/>
                <w:szCs w:val="20"/>
              </w:rPr>
              <w:t>Undantag:</w:t>
            </w:r>
            <w:r w:rsidRPr="00FB08A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FB08A8">
              <w:rPr>
                <w:rFonts w:ascii="Arial" w:hAnsi="Arial" w:cs="Arial"/>
                <w:i/>
                <w:sz w:val="20"/>
                <w:szCs w:val="20"/>
              </w:rPr>
              <w:t xml:space="preserve">kontroll pleurit, utfylld </w:t>
            </w:r>
            <w:proofErr w:type="spellStart"/>
            <w:r w:rsidRPr="00FB08A8">
              <w:rPr>
                <w:rFonts w:ascii="Arial" w:hAnsi="Arial" w:cs="Arial"/>
                <w:i/>
                <w:sz w:val="20"/>
                <w:szCs w:val="20"/>
              </w:rPr>
              <w:t>pleura</w:t>
            </w:r>
            <w:proofErr w:type="spellEnd"/>
            <w:r w:rsidRPr="00FB08A8">
              <w:rPr>
                <w:rFonts w:ascii="Arial" w:hAnsi="Arial" w:cs="Arial"/>
                <w:i/>
                <w:sz w:val="20"/>
                <w:szCs w:val="20"/>
              </w:rPr>
              <w:t xml:space="preserve"> – se ovan</w:t>
            </w:r>
          </w:p>
        </w:tc>
        <w:tc>
          <w:tcPr>
            <w:tcW w:w="3402" w:type="dxa"/>
            <w:shd w:val="clear" w:color="auto" w:fill="auto"/>
          </w:tcPr>
          <w:p w14:paraId="4C24F275" w14:textId="77777777" w:rsidR="00FB08A8" w:rsidRPr="00FB08A8" w:rsidRDefault="00FB08A8" w:rsidP="00FB08A8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18"/>
              </w:rPr>
            </w:pPr>
            <w:r w:rsidRPr="00FB08A8">
              <w:rPr>
                <w:rFonts w:ascii="Arial" w:hAnsi="Arial" w:cs="Arial"/>
                <w:color w:val="000000"/>
                <w:sz w:val="20"/>
                <w:szCs w:val="18"/>
              </w:rPr>
              <w:t>Patienten liggande med aktuell sida ned</w:t>
            </w:r>
            <w:r w:rsidRPr="00FB08A8">
              <w:rPr>
                <w:rFonts w:ascii="Arial" w:hAnsi="Arial" w:cs="Arial"/>
                <w:color w:val="000000"/>
                <w:sz w:val="20"/>
                <w:szCs w:val="18"/>
              </w:rPr>
              <w:br/>
              <w:t>Luta patienten något bakåt</w:t>
            </w:r>
            <w:r w:rsidRPr="00FB08A8">
              <w:rPr>
                <w:rFonts w:ascii="Arial" w:hAnsi="Arial" w:cs="Arial"/>
                <w:b/>
                <w:bCs/>
                <w:color w:val="000000"/>
                <w:sz w:val="20"/>
                <w:szCs w:val="18"/>
              </w:rPr>
              <w:t xml:space="preserve"> </w:t>
            </w:r>
            <w:r w:rsidRPr="00FB08A8">
              <w:rPr>
                <w:rFonts w:ascii="Arial" w:hAnsi="Arial" w:cs="Arial"/>
                <w:color w:val="000000"/>
                <w:sz w:val="20"/>
                <w:szCs w:val="18"/>
              </w:rPr>
              <w:t xml:space="preserve">för att </w:t>
            </w:r>
            <w:r w:rsidRPr="00FB08A8">
              <w:rPr>
                <w:rFonts w:ascii="Arial" w:hAnsi="Arial" w:cs="Arial"/>
                <w:color w:val="000000"/>
                <w:sz w:val="20"/>
                <w:szCs w:val="18"/>
              </w:rPr>
              <w:br/>
              <w:t>få bort skulderbladet ur bilden</w:t>
            </w:r>
            <w:r w:rsidRPr="00FB08A8">
              <w:rPr>
                <w:rFonts w:ascii="Arial" w:hAnsi="Arial" w:cs="Arial"/>
                <w:color w:val="000000"/>
                <w:sz w:val="20"/>
                <w:szCs w:val="18"/>
              </w:rPr>
              <w:br/>
              <w:t>Patienten ska andas in, andas ut all luft och därefter hålla andan.</w:t>
            </w:r>
          </w:p>
          <w:p w14:paraId="40764E24" w14:textId="77777777" w:rsidR="00FB08A8" w:rsidRPr="00FB08A8" w:rsidRDefault="00FB08A8" w:rsidP="00FB08A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15A09A8A" w14:textId="77777777" w:rsidR="00FB08A8" w:rsidRPr="00FB08A8" w:rsidRDefault="00FB08A8" w:rsidP="00FB08A8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FB08A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Höger</w:t>
            </w:r>
            <w:r w:rsidRPr="00FB08A8"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  <w:t xml:space="preserve"> </w:t>
            </w:r>
            <w:r w:rsidRPr="00FB08A8">
              <w:rPr>
                <w:rFonts w:ascii="Arial" w:hAnsi="Arial" w:cs="Arial"/>
                <w:b/>
                <w:noProof/>
                <w:sz w:val="18"/>
                <w:szCs w:val="18"/>
              </w:rPr>
              <w:t>sida</w:t>
            </w:r>
            <w:r w:rsidRPr="00FB08A8"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  <w:t xml:space="preserve"> </w:t>
            </w:r>
            <w:r w:rsidRPr="00FB08A8">
              <w:rPr>
                <w:rFonts w:ascii="Arial" w:hAnsi="Arial" w:cs="Arial"/>
                <w:b/>
                <w:noProof/>
                <w:sz w:val="18"/>
                <w:szCs w:val="18"/>
              </w:rPr>
              <w:t>ned</w:t>
            </w:r>
          </w:p>
          <w:p w14:paraId="4D556358" w14:textId="77777777" w:rsidR="00FB08A8" w:rsidRPr="00FB08A8" w:rsidRDefault="00AC6337" w:rsidP="00FB08A8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"http://intranu.vgregion.se/ImageVault/Images/id_30667/width_290/height_141/preserveAspectRatio_0/scope_0/filename_Qliki9-DxX2wgKBT1e4n.jpg/storage_Edited/ImageVaultHandler.aspx"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"http://intranu.vgregion.se/ImageVault/Images/id_30667/width_290/height_141/preserveAspectRatio_0/scope_0/filename_Qliki9-DxX2wgKBT1e4n.jpg/storage_Edited/ImageVaultHandler.aspx"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"http://intranu.vgregion.se/ImageVault/Images/id_30667/width_290/height_141/preserveAspectRatio_0/scope_0/filename_Qliki9-DxX2wgKBT1e4n.jpg/storage_Edited/ImageVaultHandler.aspx"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0A728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 w:rsidR="000A728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"http://intranu.vgregion.se/ImageVault/Images/id_30667/width_290/height_141/preserveAspectRatio_0/scope_0/filename_Qliki9-DxX2wgKBT1e4n.jpg/storage_Edited/ImageVaultHandler.aspx" \* MERGEFORMATINET </w:instrText>
            </w:r>
            <w:r w:rsidR="000A728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C04E9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 w:rsidR="00C04E9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"http://intranu.vgregion.se/ImageVault/Images/id_30667/width_290/height_141/preserveAspectRatio_0/scope_0/filename_Qliki9-DxX2wgKBT1e4n.jpg/storage_Edited/ImageVaultHandler.aspx" \* MERGEFORMATINET </w:instrText>
            </w:r>
            <w:r w:rsidR="00C04E9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9069A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pict w14:anchorId="60DC97DB">
                <v:shape id="_x0000_i1040" type="#_x0000_t75" alt="Pleurit höger sida ned" style="width:217.5pt;height:105.75pt">
                  <v:imagedata r:id="rId28" r:href="rId29"/>
                </v:shape>
              </w:pict>
            </w:r>
            <w:r w:rsidR="00C04E9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 w:rsidR="000A728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</w:p>
          <w:p w14:paraId="5FD0FE2F" w14:textId="77777777" w:rsidR="00FB08A8" w:rsidRPr="00FB08A8" w:rsidRDefault="00FB08A8" w:rsidP="00FB08A8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6FB43B65" w14:textId="77777777" w:rsidR="00FB08A8" w:rsidRPr="00FB08A8" w:rsidRDefault="00FB08A8" w:rsidP="00FB08A8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B08A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Vänster sida ned</w:t>
            </w:r>
          </w:p>
          <w:p w14:paraId="7057883A" w14:textId="77777777" w:rsidR="00FB08A8" w:rsidRPr="00FB08A8" w:rsidRDefault="00AC6337" w:rsidP="00FB08A8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20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"http://intranu.vgregion.se/ImageVault/Images/id_30666/width_270/height_141/preserveAspectRatio_0/scope_0/filename_A9tVEmBIgwJJZupvAzSi.jpg/storage_Edited/ImageVaultHandler.aspx"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"http://intranu.vgregion.se/ImageVault/Images/id_30666/width_270/height_141/preserveAspectRatio_0/scope_0/filename_A9tVEmBIgwJJZupvAzSi.jpg/storage_Edited/ImageVaultHandler.aspx"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"http://intranu.vgregion.se/ImageVault/Images/id_30666/width_270/height_141/preserveAspectRatio_0/scope_0/filename_A9tVEmBIgwJJZupvAzSi.jpg/storage_Edited/ImageVaultHandler.aspx"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0A728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 w:rsidR="000A728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"http://intranu.vgregion.se/ImageVault/Images/id_30666/width_270/height_141/preserveAspectRatio_0/scope_0/filename_A9tVEmBIgwJJZupvAzSi.jpg/storage_Edited/ImageVaultHandler.aspx" \* MERGEFORMATINET </w:instrText>
            </w:r>
            <w:r w:rsidR="000A728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C04E9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 w:rsidR="00C04E9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"http://intranu.vgregion.se/ImageVault/Images/id_30666/width_270/height_141/preserveAspectRatio_0/scope_0/filename_A9tVEmBIgwJJZupvAzSi.jpg/storage_Edited/ImageVaultHandler.aspx" \* MERGEFORMATINET </w:instrText>
            </w:r>
            <w:r w:rsidR="00C04E9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9069A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pict w14:anchorId="09BA8AD2">
                <v:shape id="_x0000_i1041" type="#_x0000_t75" alt="Pleurit vänster sida ned" style="width:202.5pt;height:105.75pt">
                  <v:imagedata r:id="rId30" r:href="rId31"/>
                </v:shape>
              </w:pict>
            </w:r>
            <w:r w:rsidR="00C04E9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 w:rsidR="000A728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</w:p>
        </w:tc>
      </w:tr>
      <w:tr w:rsidR="00FB08A8" w:rsidRPr="00FB08A8" w14:paraId="114439C3" w14:textId="77777777" w:rsidTr="000A7285">
        <w:trPr>
          <w:trHeight w:val="291"/>
        </w:trPr>
        <w:tc>
          <w:tcPr>
            <w:tcW w:w="1951" w:type="dxa"/>
            <w:shd w:val="clear" w:color="auto" w:fill="auto"/>
          </w:tcPr>
          <w:p w14:paraId="72B18E98" w14:textId="77777777" w:rsidR="00FB08A8" w:rsidRPr="00FB08A8" w:rsidRDefault="00FB08A8" w:rsidP="00FB08A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20B84692" w14:textId="77777777" w:rsidR="00FB08A8" w:rsidRPr="00FB08A8" w:rsidRDefault="00FB08A8" w:rsidP="00FB08A8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18"/>
              </w:rPr>
            </w:pPr>
          </w:p>
        </w:tc>
        <w:tc>
          <w:tcPr>
            <w:tcW w:w="4253" w:type="dxa"/>
            <w:shd w:val="clear" w:color="auto" w:fill="auto"/>
          </w:tcPr>
          <w:p w14:paraId="58781180" w14:textId="77777777" w:rsidR="00FB08A8" w:rsidRPr="00FB08A8" w:rsidRDefault="00FB08A8" w:rsidP="00FB08A8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color w:val="000000"/>
                <w:sz w:val="20"/>
                <w:szCs w:val="18"/>
              </w:rPr>
            </w:pPr>
          </w:p>
        </w:tc>
      </w:tr>
      <w:tr w:rsidR="00FB08A8" w:rsidRPr="00FB08A8" w14:paraId="4067891F" w14:textId="77777777" w:rsidTr="000A7285">
        <w:trPr>
          <w:trHeight w:val="291"/>
        </w:trPr>
        <w:tc>
          <w:tcPr>
            <w:tcW w:w="1951" w:type="dxa"/>
            <w:shd w:val="clear" w:color="auto" w:fill="auto"/>
          </w:tcPr>
          <w:p w14:paraId="0168B4A7" w14:textId="77777777" w:rsidR="00FB08A8" w:rsidRPr="00FB08A8" w:rsidRDefault="00FB08A8" w:rsidP="00FB08A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FB08A8">
              <w:rPr>
                <w:rFonts w:ascii="Arial" w:hAnsi="Arial" w:cs="Arial"/>
                <w:b/>
                <w:sz w:val="20"/>
                <w:szCs w:val="20"/>
              </w:rPr>
              <w:t xml:space="preserve">Frontal vridning höger </w:t>
            </w:r>
            <w:r w:rsidRPr="00FB08A8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FB08A8">
              <w:rPr>
                <w:rFonts w:ascii="Arial" w:hAnsi="Arial" w:cs="Arial"/>
                <w:b/>
                <w:i/>
                <w:sz w:val="20"/>
                <w:szCs w:val="20"/>
              </w:rPr>
              <w:t>– på begäran</w:t>
            </w:r>
          </w:p>
        </w:tc>
        <w:tc>
          <w:tcPr>
            <w:tcW w:w="3402" w:type="dxa"/>
            <w:shd w:val="clear" w:color="auto" w:fill="auto"/>
          </w:tcPr>
          <w:p w14:paraId="28E710BC" w14:textId="77777777" w:rsidR="00FB08A8" w:rsidRPr="00FB08A8" w:rsidRDefault="00FB08A8" w:rsidP="00FB08A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FB08A8">
              <w:rPr>
                <w:rFonts w:ascii="Arial" w:hAnsi="Arial" w:cs="Arial"/>
                <w:sz w:val="20"/>
                <w:szCs w:val="20"/>
              </w:rPr>
              <w:t>Höger axel emot detektorn.</w:t>
            </w:r>
          </w:p>
          <w:p w14:paraId="4379BA44" w14:textId="77777777" w:rsidR="00FB08A8" w:rsidRPr="00FB08A8" w:rsidRDefault="00FB08A8" w:rsidP="00FB08A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2FEB8A00" w14:textId="77777777" w:rsidR="00FB08A8" w:rsidRPr="00FB08A8" w:rsidRDefault="00FB08A8" w:rsidP="00FB08A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FB08A8">
              <w:rPr>
                <w:rFonts w:ascii="Arial" w:hAnsi="Arial" w:cs="Arial"/>
                <w:sz w:val="20"/>
                <w:szCs w:val="20"/>
              </w:rPr>
              <w:t xml:space="preserve">Vrid bort den andra axeln cirka </w:t>
            </w:r>
            <w:r w:rsidRPr="00FB08A8">
              <w:rPr>
                <w:rFonts w:ascii="Arial" w:hAnsi="Arial" w:cs="Arial"/>
                <w:sz w:val="20"/>
                <w:szCs w:val="20"/>
              </w:rPr>
              <w:br/>
            </w:r>
            <w:proofErr w:type="gramStart"/>
            <w:r w:rsidRPr="00FB08A8">
              <w:rPr>
                <w:rFonts w:ascii="Arial" w:hAnsi="Arial" w:cs="Arial"/>
                <w:sz w:val="20"/>
                <w:szCs w:val="20"/>
              </w:rPr>
              <w:t>20-30</w:t>
            </w:r>
            <w:proofErr w:type="gramEnd"/>
            <w:r w:rsidRPr="00FB08A8">
              <w:rPr>
                <w:rFonts w:ascii="Arial" w:hAnsi="Arial" w:cs="Arial"/>
                <w:sz w:val="20"/>
                <w:szCs w:val="20"/>
              </w:rPr>
              <w:t>°.</w:t>
            </w:r>
          </w:p>
          <w:p w14:paraId="7A19E223" w14:textId="77777777" w:rsidR="00FB08A8" w:rsidRPr="00FB08A8" w:rsidRDefault="00FB08A8" w:rsidP="00FB08A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FB08A8">
              <w:rPr>
                <w:rFonts w:ascii="Arial" w:hAnsi="Arial" w:cs="Arial"/>
                <w:sz w:val="20"/>
                <w:szCs w:val="20"/>
              </w:rPr>
              <w:t>Inandad bild.</w:t>
            </w:r>
          </w:p>
        </w:tc>
        <w:tc>
          <w:tcPr>
            <w:tcW w:w="4253" w:type="dxa"/>
            <w:shd w:val="clear" w:color="auto" w:fill="auto"/>
          </w:tcPr>
          <w:p w14:paraId="4E054523" w14:textId="77777777" w:rsidR="00FB08A8" w:rsidRPr="00FB08A8" w:rsidRDefault="00FB08A8" w:rsidP="00FB08A8">
            <w:pPr>
              <w:tabs>
                <w:tab w:val="left" w:pos="1877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FB08A8">
              <w:rPr>
                <w:rFonts w:ascii="Arial" w:hAnsi="Arial" w:cs="Arial"/>
                <w:b/>
                <w:noProof/>
                <w:sz w:val="18"/>
                <w:szCs w:val="18"/>
              </w:rPr>
              <w:t>Frontal vridning höger</w:t>
            </w:r>
          </w:p>
          <w:p w14:paraId="3B3A2343" w14:textId="77777777" w:rsidR="00FB08A8" w:rsidRPr="00FB08A8" w:rsidRDefault="00AC6337" w:rsidP="00FB08A8">
            <w:pPr>
              <w:tabs>
                <w:tab w:val="left" w:pos="1877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"http://intranu.vgregion.se/ImageVault/Images/id_28345/width_323/height_306/preserveAspectRatio_0/scope_0/filename_shiLDwsnA76-Gbxgo2Me.jpg/storage_Edited/ImageVaultHandler.aspx"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"http://intranu.vgregion.se/ImageVault/Images/id_28345/width_323/height_306/preserveAspectRatio_0/scope_0/filename_shiLDwsnA76-Gbxgo2Me.jpg/storage_Edited/ImageVaultHandler.aspx"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"http://intranu.vgregion.se/ImageVault/Images/id_28345/width_323/height_306/preserveAspectRatio_0/scope_0/filename_shiLDwsnA76-Gbxgo2Me.jpg/storage_Edited/ImageVaultHandler.aspx"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0A728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 w:rsidR="000A728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"http://intranu.vgregion.se/ImageVault/Images/id_28345/width_323/height_306/preserveAspectRatio_0/scope_0/filename_shiLDwsnA76-Gbxgo2Me.jpg/storage_Edited/ImageVaultHandler.aspx" \* MERGEFORMATINET </w:instrText>
            </w:r>
            <w:r w:rsidR="000A728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C04E9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 w:rsidR="00C04E9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"http://intranu.vgregion.se/ImageVault/Images/id_28345/width_323/height_306/preserveAspectRatio_0/scope_0/filename_shiLDwsnA76-Gbxgo2Me.jpg/storage_Edited/ImageVaultHandler.aspx" \* MERGEFORMATINET </w:instrText>
            </w:r>
            <w:r w:rsidR="00C04E9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9069A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pict w14:anchorId="546C6118">
                <v:shape id="_x0000_i1042" type="#_x0000_t75" alt="Pulm vridning höger sida mot" style="width:203.25pt;height:192.8pt">
                  <v:imagedata r:id="rId32" r:href="rId33"/>
                </v:shape>
              </w:pict>
            </w:r>
            <w:r w:rsidR="00C04E9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 w:rsidR="000A728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</w:p>
        </w:tc>
      </w:tr>
      <w:tr w:rsidR="00FB08A8" w:rsidRPr="00FB08A8" w14:paraId="73AEC152" w14:textId="77777777" w:rsidTr="000A7285">
        <w:trPr>
          <w:trHeight w:val="291"/>
        </w:trPr>
        <w:tc>
          <w:tcPr>
            <w:tcW w:w="1951" w:type="dxa"/>
            <w:shd w:val="clear" w:color="auto" w:fill="auto"/>
          </w:tcPr>
          <w:p w14:paraId="5F04448C" w14:textId="77777777" w:rsidR="00FB08A8" w:rsidRPr="00FB08A8" w:rsidRDefault="00FB08A8" w:rsidP="00FB08A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41C6AA57" w14:textId="77777777" w:rsidR="00FB08A8" w:rsidRPr="00FB08A8" w:rsidRDefault="00FB08A8" w:rsidP="00FB08A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7D81B2A1" w14:textId="77777777" w:rsidR="00FB08A8" w:rsidRPr="00FB08A8" w:rsidRDefault="00FB08A8" w:rsidP="00FB08A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08A8" w:rsidRPr="00FB08A8" w14:paraId="3C5E7B03" w14:textId="77777777" w:rsidTr="000A7285">
        <w:trPr>
          <w:trHeight w:val="291"/>
        </w:trPr>
        <w:tc>
          <w:tcPr>
            <w:tcW w:w="1951" w:type="dxa"/>
            <w:shd w:val="clear" w:color="auto" w:fill="auto"/>
          </w:tcPr>
          <w:p w14:paraId="123B6A4B" w14:textId="77777777" w:rsidR="00FB08A8" w:rsidRPr="00FB08A8" w:rsidRDefault="00FB08A8" w:rsidP="00FB08A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FB08A8">
              <w:rPr>
                <w:rFonts w:ascii="Arial" w:hAnsi="Arial" w:cs="Arial"/>
                <w:b/>
                <w:sz w:val="20"/>
                <w:szCs w:val="20"/>
              </w:rPr>
              <w:t xml:space="preserve">Frontal vridning vänster </w:t>
            </w:r>
            <w:r w:rsidRPr="00FB08A8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FB08A8">
              <w:rPr>
                <w:rFonts w:ascii="Arial" w:hAnsi="Arial" w:cs="Arial"/>
                <w:b/>
                <w:i/>
                <w:sz w:val="20"/>
                <w:szCs w:val="20"/>
              </w:rPr>
              <w:t>– på begäran</w:t>
            </w:r>
          </w:p>
        </w:tc>
        <w:tc>
          <w:tcPr>
            <w:tcW w:w="3402" w:type="dxa"/>
            <w:shd w:val="clear" w:color="auto" w:fill="auto"/>
          </w:tcPr>
          <w:p w14:paraId="0C696A55" w14:textId="77777777" w:rsidR="00FB08A8" w:rsidRPr="00FB08A8" w:rsidRDefault="00FB08A8" w:rsidP="00FB08A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FB08A8">
              <w:rPr>
                <w:rFonts w:ascii="Arial" w:hAnsi="Arial" w:cs="Arial"/>
                <w:sz w:val="20"/>
                <w:szCs w:val="20"/>
              </w:rPr>
              <w:t>Vänster axel emot detektorn.</w:t>
            </w:r>
          </w:p>
          <w:p w14:paraId="4321035D" w14:textId="77777777" w:rsidR="00FB08A8" w:rsidRPr="00FB08A8" w:rsidRDefault="00FB08A8" w:rsidP="00FB08A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648AE15F" w14:textId="77777777" w:rsidR="00FB08A8" w:rsidRPr="00FB08A8" w:rsidRDefault="00FB08A8" w:rsidP="00FB08A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FB08A8">
              <w:rPr>
                <w:rFonts w:ascii="Arial" w:hAnsi="Arial" w:cs="Arial"/>
                <w:sz w:val="20"/>
                <w:szCs w:val="20"/>
              </w:rPr>
              <w:t xml:space="preserve">Vrid bort den andra axeln cirka </w:t>
            </w:r>
            <w:r w:rsidRPr="00FB08A8">
              <w:rPr>
                <w:rFonts w:ascii="Arial" w:hAnsi="Arial" w:cs="Arial"/>
                <w:sz w:val="20"/>
                <w:szCs w:val="20"/>
              </w:rPr>
              <w:br/>
            </w:r>
            <w:proofErr w:type="gramStart"/>
            <w:r w:rsidRPr="00FB08A8">
              <w:rPr>
                <w:rFonts w:ascii="Arial" w:hAnsi="Arial" w:cs="Arial"/>
                <w:sz w:val="20"/>
                <w:szCs w:val="20"/>
              </w:rPr>
              <w:t>20-30</w:t>
            </w:r>
            <w:proofErr w:type="gramEnd"/>
            <w:r w:rsidRPr="00FB08A8">
              <w:rPr>
                <w:rFonts w:ascii="Arial" w:hAnsi="Arial" w:cs="Arial"/>
                <w:sz w:val="20"/>
                <w:szCs w:val="20"/>
              </w:rPr>
              <w:t>°.</w:t>
            </w:r>
          </w:p>
          <w:p w14:paraId="3EF4EA81" w14:textId="77777777" w:rsidR="00FB08A8" w:rsidRPr="00FB08A8" w:rsidRDefault="00FB08A8" w:rsidP="00FB08A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FB08A8">
              <w:rPr>
                <w:rFonts w:ascii="Arial" w:hAnsi="Arial" w:cs="Arial"/>
                <w:sz w:val="20"/>
                <w:szCs w:val="20"/>
              </w:rPr>
              <w:t>Inandad bild.</w:t>
            </w:r>
          </w:p>
        </w:tc>
        <w:tc>
          <w:tcPr>
            <w:tcW w:w="4253" w:type="dxa"/>
            <w:shd w:val="clear" w:color="auto" w:fill="auto"/>
          </w:tcPr>
          <w:p w14:paraId="54D52D68" w14:textId="77777777" w:rsidR="00FB08A8" w:rsidRPr="00FB08A8" w:rsidRDefault="00FB08A8" w:rsidP="00FB08A8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FB08A8">
              <w:rPr>
                <w:rFonts w:ascii="Arial" w:hAnsi="Arial" w:cs="Arial"/>
                <w:b/>
                <w:noProof/>
                <w:sz w:val="18"/>
                <w:szCs w:val="18"/>
              </w:rPr>
              <w:t>Frontal vridning vänster</w:t>
            </w:r>
          </w:p>
          <w:p w14:paraId="113BC0C2" w14:textId="77777777" w:rsidR="00FB08A8" w:rsidRPr="00FB08A8" w:rsidRDefault="00AC6337" w:rsidP="00FB08A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"http://intranu.vgregion.se/ImageVault/Images/id_28346/width_332/height_309/preserveAspectRatio_0/scope_0/filename_cGqjeWl6-akvHiVJKges.jpg/storage_Edited/ImageVaultHandler.aspx"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"http://intranu.vgregion.se/ImageVault/Images/id_28346/width_332/height_309/preserveAspectRatio_0/scope_0/filename_cGqjeWl6-akvHiVJKges.jpg/storage_Edited/ImageVaultHandler.aspx"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"http://intranu.vgregion.se/ImageVault/Images/id_28346/width_332/height_309/preserveAspectRatio_0/scope_0/filename_cGqjeWl6-akvHiVJKges.jpg/storage_Edited/ImageVaultHandler.aspx"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0A728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 w:rsidR="000A728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"http://intranu.vgregion.se/ImageVault/Images/id_28346/width_332/height_309/preserveAspectRatio_0/scope_0/filename_cGqjeWl6-akvHiVJKges.jpg/storage_Edited/ImageVaultHandler.aspx" \* MERGEFORMATINET </w:instrText>
            </w:r>
            <w:r w:rsidR="000A728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C04E9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 w:rsidR="00C04E9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"http://intranu.vgregion.se/ImageVault/Images/id_28346/width_332/height_309/preserveAspectRatio_0/scope_0/filename_cGqjeWl6-akvHiVJKges.jpg/storage_Edited/ImageVaultHandler.aspx" \* MERGEFORMATINET </w:instrText>
            </w:r>
            <w:r w:rsidR="00C04E9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9069A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pict w14:anchorId="5CD5C882">
                <v:shape id="_x0000_i1043" type="#_x0000_t75" alt="Pulm vridning vänster sida mot" style="width:204.7pt;height:190.5pt">
                  <v:imagedata r:id="rId34" r:href="rId35"/>
                </v:shape>
              </w:pict>
            </w:r>
            <w:r w:rsidR="00C04E9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 w:rsidR="000A728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</w:p>
        </w:tc>
      </w:tr>
      <w:tr w:rsidR="00FB08A8" w:rsidRPr="00FB08A8" w14:paraId="422A0307" w14:textId="77777777" w:rsidTr="000A7285">
        <w:trPr>
          <w:trHeight w:val="291"/>
        </w:trPr>
        <w:tc>
          <w:tcPr>
            <w:tcW w:w="1951" w:type="dxa"/>
            <w:shd w:val="clear" w:color="auto" w:fill="auto"/>
          </w:tcPr>
          <w:p w14:paraId="0FA20633" w14:textId="77777777" w:rsidR="00FB08A8" w:rsidRPr="00FB08A8" w:rsidRDefault="00FB08A8" w:rsidP="00FB08A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55D4796A" w14:textId="77777777" w:rsidR="00FB08A8" w:rsidRPr="00FB08A8" w:rsidRDefault="00FB08A8" w:rsidP="00FB08A8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3" w:type="dxa"/>
            <w:shd w:val="clear" w:color="auto" w:fill="auto"/>
          </w:tcPr>
          <w:p w14:paraId="5342BBC3" w14:textId="77777777" w:rsidR="00FB08A8" w:rsidRPr="00FB08A8" w:rsidRDefault="00FB08A8" w:rsidP="00FB08A8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20"/>
                <w:szCs w:val="18"/>
              </w:rPr>
            </w:pPr>
          </w:p>
        </w:tc>
      </w:tr>
      <w:tr w:rsidR="00FB08A8" w:rsidRPr="00FB08A8" w14:paraId="3A012B4C" w14:textId="77777777" w:rsidTr="000A7285">
        <w:trPr>
          <w:trHeight w:val="291"/>
        </w:trPr>
        <w:tc>
          <w:tcPr>
            <w:tcW w:w="1951" w:type="dxa"/>
            <w:shd w:val="clear" w:color="auto" w:fill="auto"/>
          </w:tcPr>
          <w:p w14:paraId="60C2FF8E" w14:textId="77777777" w:rsidR="00FB08A8" w:rsidRPr="00FB08A8" w:rsidRDefault="00FB08A8" w:rsidP="00FB08A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FB08A8">
              <w:rPr>
                <w:rFonts w:ascii="Arial" w:hAnsi="Arial" w:cs="Arial"/>
                <w:b/>
                <w:sz w:val="20"/>
                <w:szCs w:val="20"/>
              </w:rPr>
              <w:t>Frontal utandad/</w:t>
            </w:r>
            <w:r w:rsidRPr="00FB08A8">
              <w:rPr>
                <w:rFonts w:ascii="Arial" w:hAnsi="Arial" w:cs="Arial"/>
                <w:b/>
                <w:sz w:val="20"/>
                <w:szCs w:val="20"/>
              </w:rPr>
              <w:br/>
              <w:t>Exspiration</w:t>
            </w:r>
            <w:r w:rsidRPr="00FB08A8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FB08A8">
              <w:rPr>
                <w:rFonts w:ascii="Arial" w:hAnsi="Arial" w:cs="Arial"/>
                <w:b/>
                <w:i/>
                <w:sz w:val="20"/>
                <w:szCs w:val="20"/>
              </w:rPr>
              <w:t>- på begäran</w:t>
            </w:r>
          </w:p>
        </w:tc>
        <w:tc>
          <w:tcPr>
            <w:tcW w:w="3402" w:type="dxa"/>
            <w:shd w:val="clear" w:color="auto" w:fill="auto"/>
          </w:tcPr>
          <w:p w14:paraId="33D2C686" w14:textId="77777777" w:rsidR="00FB08A8" w:rsidRPr="00FB08A8" w:rsidRDefault="00FB08A8" w:rsidP="00FB08A8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18"/>
              </w:rPr>
            </w:pPr>
            <w:r w:rsidRPr="00FB08A8">
              <w:rPr>
                <w:rFonts w:ascii="Arial" w:hAnsi="Arial" w:cs="Arial"/>
                <w:color w:val="000000"/>
                <w:sz w:val="20"/>
                <w:szCs w:val="18"/>
              </w:rPr>
              <w:t>Ställ in som en frontalbild.</w:t>
            </w:r>
          </w:p>
          <w:p w14:paraId="3816D7A6" w14:textId="77777777" w:rsidR="00FB08A8" w:rsidRPr="00FB08A8" w:rsidRDefault="00FB08A8" w:rsidP="00FB08A8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18"/>
              </w:rPr>
            </w:pPr>
          </w:p>
          <w:p w14:paraId="5F5BD465" w14:textId="77777777" w:rsidR="00FB08A8" w:rsidRPr="00FB08A8" w:rsidRDefault="00FB08A8" w:rsidP="00FB08A8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B08A8">
              <w:rPr>
                <w:rFonts w:ascii="Arial" w:hAnsi="Arial" w:cs="Arial"/>
                <w:color w:val="000000"/>
                <w:sz w:val="20"/>
                <w:szCs w:val="18"/>
              </w:rPr>
              <w:t>Patienten ska andas in, andas ut all luft och därefter hålla andan.</w:t>
            </w:r>
          </w:p>
        </w:tc>
        <w:tc>
          <w:tcPr>
            <w:tcW w:w="4253" w:type="dxa"/>
            <w:shd w:val="clear" w:color="auto" w:fill="auto"/>
          </w:tcPr>
          <w:p w14:paraId="60EFFF68" w14:textId="77777777" w:rsidR="00FB08A8" w:rsidRPr="00FB08A8" w:rsidRDefault="00FB08A8" w:rsidP="00FB08A8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FB08A8">
              <w:rPr>
                <w:rFonts w:ascii="Arial" w:hAnsi="Arial" w:cs="Arial"/>
                <w:b/>
                <w:noProof/>
                <w:sz w:val="18"/>
                <w:szCs w:val="18"/>
              </w:rPr>
              <w:t>Frontal utandad/exspiration</w:t>
            </w:r>
          </w:p>
          <w:p w14:paraId="72261504" w14:textId="77777777" w:rsidR="00FB08A8" w:rsidRPr="00FB08A8" w:rsidRDefault="00AC6337" w:rsidP="00FB08A8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20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"http://intranu.vgregion.se/ImageVault/Images/id_30836/width_332/height_309/preserveAspectRatio_0/scope_0/filename_b8xuJ5b9C5TGp5aM0Uob.jpg/storage_Edited/ImageVaultHandler.aspx"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"http://intranu.vgregion.se/ImageVault/Images/id_30836/width_332/height_309/preserveAspectRatio_0/scope_0/filename_b8xuJ5b9C5TGp5aM0Uob.jpg/storage_Edited/ImageVaultHandler.aspx"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"http://intranu.vgregion.se/ImageVault/Images/id_30836/width_332/height_309/preserveAspectRatio_0/scope_0/filename_b8xuJ5b9C5TGp5aM0Uob.jpg/storage_Edited/ImageVaultHandler.aspx"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0A728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 w:rsidR="000A728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"http://intranu.vgregion.se/ImageVault/Images/id_30836/width_332/height_309/preserveAspectRatio_0/scope_0/filename_b8xuJ5b9C5TGp5aM0Uob.jpg/storage_Edited/ImageVaultHandler.aspx" \* MERGEFORMATINET </w:instrText>
            </w:r>
            <w:r w:rsidR="000A728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C04E9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 w:rsidR="00C04E9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"http://intranu.vgregion.se/ImageVault/Images/id_30836/width_332/height_309/preserveAspectRatio_0/scope_0/filename_b8xuJ5b9C5TGp5aM0Uob.jpg/storage_Edited/ImageVaultHandler.aspx" \* MERGEFORMATINET </w:instrText>
            </w:r>
            <w:r w:rsidR="00C04E9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9069A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pict w14:anchorId="107A078F">
                <v:shape id="_x0000_i1044" type="#_x0000_t75" alt="Lunga utandad frontal - exspiration" style="width:203.95pt;height:189.8pt">
                  <v:imagedata r:id="rId36" r:href="rId37"/>
                </v:shape>
              </w:pict>
            </w:r>
            <w:r w:rsidR="00C04E9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 w:rsidR="000A728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</w:p>
        </w:tc>
      </w:tr>
      <w:tr w:rsidR="00FB08A8" w:rsidRPr="00FB08A8" w14:paraId="1ABAF39E" w14:textId="77777777" w:rsidTr="000A7285">
        <w:trPr>
          <w:trHeight w:val="291"/>
        </w:trPr>
        <w:tc>
          <w:tcPr>
            <w:tcW w:w="1951" w:type="dxa"/>
            <w:shd w:val="clear" w:color="auto" w:fill="auto"/>
          </w:tcPr>
          <w:p w14:paraId="59E6CB5D" w14:textId="77777777" w:rsidR="00FB08A8" w:rsidRPr="00FB08A8" w:rsidRDefault="00FB08A8" w:rsidP="00FB08A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061496F0" w14:textId="77777777" w:rsidR="00FB08A8" w:rsidRPr="00FB08A8" w:rsidRDefault="00FB08A8" w:rsidP="00FB08A8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3" w:type="dxa"/>
            <w:shd w:val="clear" w:color="auto" w:fill="auto"/>
          </w:tcPr>
          <w:p w14:paraId="5EEF3B18" w14:textId="77777777" w:rsidR="00FB08A8" w:rsidRPr="00FB08A8" w:rsidRDefault="00FB08A8" w:rsidP="00FB08A8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20"/>
                <w:szCs w:val="18"/>
              </w:rPr>
            </w:pPr>
          </w:p>
        </w:tc>
      </w:tr>
    </w:tbl>
    <w:p w14:paraId="1120BD75" w14:textId="77777777" w:rsidR="00FB08A8" w:rsidRPr="00FB08A8" w:rsidRDefault="00FB08A8" w:rsidP="00FB08A8">
      <w:pPr>
        <w:spacing w:after="0" w:line="240" w:lineRule="auto"/>
        <w:ind w:left="0" w:right="0"/>
        <w:rPr>
          <w:szCs w:val="20"/>
        </w:rPr>
      </w:pPr>
    </w:p>
    <w:p w14:paraId="3010E8CD" w14:textId="77777777" w:rsidR="00FB08A8" w:rsidRPr="00FB08A8" w:rsidRDefault="00FB08A8" w:rsidP="00FB08A8">
      <w:pPr>
        <w:spacing w:after="0" w:line="240" w:lineRule="auto"/>
        <w:ind w:left="0"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FB08A8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03FF7A" w14:textId="77777777" w:rsidR="00DB705C" w:rsidRDefault="00DB705C">
      <w:r>
        <w:separator/>
      </w:r>
    </w:p>
  </w:endnote>
  <w:endnote w:type="continuationSeparator" w:id="0">
    <w:p w14:paraId="43A3D546" w14:textId="77777777" w:rsidR="00DB705C" w:rsidRDefault="00DB705C">
      <w:r>
        <w:continuationSeparator/>
      </w:r>
    </w:p>
  </w:endnote>
  <w:endnote w:type="continuationNotice" w:id="1">
    <w:p w14:paraId="6686F35F" w14:textId="77777777" w:rsidR="00DB705C" w:rsidRDefault="00DB705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altName w:val="Arial"/>
    <w:panose1 w:val="020B07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EEEF69" w14:textId="77777777" w:rsidR="00DB705C" w:rsidRDefault="00DB705C"/>
  </w:footnote>
  <w:footnote w:type="continuationSeparator" w:id="0">
    <w:p w14:paraId="1D8CD01E" w14:textId="77777777" w:rsidR="00DB705C" w:rsidRDefault="00DB705C">
      <w:r>
        <w:continuationSeparator/>
      </w:r>
    </w:p>
  </w:footnote>
  <w:footnote w:type="continuationNotice" w:id="1">
    <w:p w14:paraId="5BC5366B" w14:textId="77777777" w:rsidR="00DB705C" w:rsidRDefault="00DB705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 xmlns:a="http://schemas.openxmlformats.org/drawingml/2006/main">
          <w:pict w14:anchorId="2BE3CBD2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 xmlns:a14="http://schemas.microsoft.com/office/drawing/2010/main" xmlns:pic="http://schemas.openxmlformats.org/drawingml/2006/picture" xmlns:adec="http://schemas.microsoft.com/office/drawing/2017/decorative" xmlns:a="http://schemas.openxmlformats.org/drawingml/2006/main">
          <w:pict w14:anchorId="6D30E3A4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27772DB9"/>
    <w:multiLevelType w:val="hybridMultilevel"/>
    <w:tmpl w:val="59D8387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A651890"/>
    <w:multiLevelType w:val="hybridMultilevel"/>
    <w:tmpl w:val="FBD4BF7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77056197">
    <w:abstractNumId w:val="19"/>
  </w:num>
  <w:num w:numId="2" w16cid:durableId="1139346791">
    <w:abstractNumId w:val="15"/>
  </w:num>
  <w:num w:numId="3" w16cid:durableId="1959485670">
    <w:abstractNumId w:val="0"/>
  </w:num>
  <w:num w:numId="4" w16cid:durableId="426661239">
    <w:abstractNumId w:val="6"/>
  </w:num>
  <w:num w:numId="5" w16cid:durableId="1436630279">
    <w:abstractNumId w:val="17"/>
  </w:num>
  <w:num w:numId="6" w16cid:durableId="1856113672">
    <w:abstractNumId w:val="2"/>
  </w:num>
  <w:num w:numId="7" w16cid:durableId="792014701">
    <w:abstractNumId w:val="12"/>
  </w:num>
  <w:num w:numId="8" w16cid:durableId="1689061464">
    <w:abstractNumId w:val="9"/>
  </w:num>
  <w:num w:numId="9" w16cid:durableId="151336410">
    <w:abstractNumId w:val="1"/>
  </w:num>
  <w:num w:numId="10" w16cid:durableId="1340277404">
    <w:abstractNumId w:val="1"/>
  </w:num>
  <w:num w:numId="11" w16cid:durableId="116141039">
    <w:abstractNumId w:val="3"/>
  </w:num>
  <w:num w:numId="12" w16cid:durableId="542256979">
    <w:abstractNumId w:val="4"/>
  </w:num>
  <w:num w:numId="13" w16cid:durableId="587351745">
    <w:abstractNumId w:val="14"/>
  </w:num>
  <w:num w:numId="14" w16cid:durableId="353462800">
    <w:abstractNumId w:val="10"/>
  </w:num>
  <w:num w:numId="15" w16cid:durableId="1843010611">
    <w:abstractNumId w:val="7"/>
  </w:num>
  <w:num w:numId="16" w16cid:durableId="1832018584">
    <w:abstractNumId w:val="13"/>
  </w:num>
  <w:num w:numId="17" w16cid:durableId="472328149">
    <w:abstractNumId w:val="5"/>
  </w:num>
  <w:num w:numId="18" w16cid:durableId="1702897830">
    <w:abstractNumId w:val="11"/>
  </w:num>
  <w:num w:numId="19" w16cid:durableId="221912927">
    <w:abstractNumId w:val="18"/>
  </w:num>
  <w:num w:numId="20" w16cid:durableId="337080835">
    <w:abstractNumId w:val="8"/>
  </w:num>
  <w:num w:numId="21" w16cid:durableId="60800609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6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280D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A7285"/>
    <w:rsid w:val="000B12D9"/>
    <w:rsid w:val="000B4536"/>
    <w:rsid w:val="000B7715"/>
    <w:rsid w:val="000C779A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8AD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1926"/>
    <w:rsid w:val="00397F54"/>
    <w:rsid w:val="003A0D43"/>
    <w:rsid w:val="003B2A4B"/>
    <w:rsid w:val="003D099E"/>
    <w:rsid w:val="003D21A2"/>
    <w:rsid w:val="003D29D2"/>
    <w:rsid w:val="003D3DFB"/>
    <w:rsid w:val="003E0705"/>
    <w:rsid w:val="003E2FF7"/>
    <w:rsid w:val="003F1013"/>
    <w:rsid w:val="003F1ACF"/>
    <w:rsid w:val="00404948"/>
    <w:rsid w:val="00406BEA"/>
    <w:rsid w:val="00413A60"/>
    <w:rsid w:val="00416986"/>
    <w:rsid w:val="004230F7"/>
    <w:rsid w:val="0043167E"/>
    <w:rsid w:val="0043409A"/>
    <w:rsid w:val="00443C1E"/>
    <w:rsid w:val="00445109"/>
    <w:rsid w:val="00446255"/>
    <w:rsid w:val="00451935"/>
    <w:rsid w:val="00460ED0"/>
    <w:rsid w:val="004654A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2400"/>
    <w:rsid w:val="00665F89"/>
    <w:rsid w:val="006738BE"/>
    <w:rsid w:val="00673C92"/>
    <w:rsid w:val="006753EC"/>
    <w:rsid w:val="0067651E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4523"/>
    <w:rsid w:val="00736574"/>
    <w:rsid w:val="007367E0"/>
    <w:rsid w:val="00737215"/>
    <w:rsid w:val="00754905"/>
    <w:rsid w:val="00754C7F"/>
    <w:rsid w:val="00760038"/>
    <w:rsid w:val="00762EE0"/>
    <w:rsid w:val="00765C41"/>
    <w:rsid w:val="00771100"/>
    <w:rsid w:val="007759DD"/>
    <w:rsid w:val="0078609F"/>
    <w:rsid w:val="007907CC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727D5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69A0"/>
    <w:rsid w:val="00907EF9"/>
    <w:rsid w:val="0091295C"/>
    <w:rsid w:val="00912DE9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660AA"/>
    <w:rsid w:val="00971D93"/>
    <w:rsid w:val="009A311D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16C59"/>
    <w:rsid w:val="00A264BE"/>
    <w:rsid w:val="00A272CA"/>
    <w:rsid w:val="00A33051"/>
    <w:rsid w:val="00A407AD"/>
    <w:rsid w:val="00A40923"/>
    <w:rsid w:val="00A41C05"/>
    <w:rsid w:val="00A42426"/>
    <w:rsid w:val="00A45F0B"/>
    <w:rsid w:val="00A514B7"/>
    <w:rsid w:val="00A54A0B"/>
    <w:rsid w:val="00A65FD4"/>
    <w:rsid w:val="00A81198"/>
    <w:rsid w:val="00A81E48"/>
    <w:rsid w:val="00A82035"/>
    <w:rsid w:val="00A90D77"/>
    <w:rsid w:val="00A92E07"/>
    <w:rsid w:val="00A9572E"/>
    <w:rsid w:val="00AA0B3A"/>
    <w:rsid w:val="00AA6EB4"/>
    <w:rsid w:val="00AA767D"/>
    <w:rsid w:val="00AB0CC9"/>
    <w:rsid w:val="00AC3FF6"/>
    <w:rsid w:val="00AC6337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1840"/>
    <w:rsid w:val="00B60C6C"/>
    <w:rsid w:val="00B619A9"/>
    <w:rsid w:val="00B64681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2D35"/>
    <w:rsid w:val="00BB69DB"/>
    <w:rsid w:val="00BC322E"/>
    <w:rsid w:val="00BC44CD"/>
    <w:rsid w:val="00BC48A6"/>
    <w:rsid w:val="00BE1CBF"/>
    <w:rsid w:val="00BE7978"/>
    <w:rsid w:val="00C04E9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B705C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08A8"/>
    <w:rsid w:val="00FB2F0F"/>
    <w:rsid w:val="00FB5086"/>
    <w:rsid w:val="00FB5411"/>
    <w:rsid w:val="00FB6392"/>
    <w:rsid w:val="00FD3C70"/>
    <w:rsid w:val="00FD6820"/>
    <w:rsid w:val="00FE12D8"/>
    <w:rsid w:val="00FF73AD"/>
    <w:rsid w:val="00FF7C02"/>
    <w:rsid w:val="024801E3"/>
    <w:rsid w:val="489E26E0"/>
    <w:rsid w:val="4AF2F0A0"/>
    <w:rsid w:val="647B2B65"/>
    <w:rsid w:val="6B2CF8ED"/>
    <w:rsid w:val="6E0F832A"/>
    <w:rsid w:val="70EB1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6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D44E1D29-E16D-4D60-BB02-CDD5811FD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image" Target="media/image3.jpeg" Id="rId18" /><Relationship Type="http://schemas.openxmlformats.org/officeDocument/2006/relationships/image" Target="media/image7.jpeg" Id="rId26" /><Relationship Type="http://schemas.openxmlformats.org/officeDocument/2006/relationships/theme" Target="theme/theme1.xml" Id="rId39" /><Relationship Type="http://schemas.openxmlformats.org/officeDocument/2006/relationships/image" Target="http://intranu.vgregion.se/ImageVault/Images/id_29879/width_291/height_362/preserveAspectRatio_0/scope_0/filename_O6-5ecAYUWaPixgKB5ds.jpg/storage_Edited/ImageVaultHandler.aspx" TargetMode="External" Id="rId21" /><Relationship Type="http://schemas.openxmlformats.org/officeDocument/2006/relationships/image" Target="media/image11.jpeg" Id="rId34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7" /><Relationship Type="http://schemas.openxmlformats.org/officeDocument/2006/relationships/image" Target="http://intranu.vgregion.se/ImageVault/Images/id_31095/width_345/height_351/preserveAspectRatio_0/scope_0/filename_Iiph1dfgLy3vHQvpHqWL.jpg/storage_Edited/ImageVaultHandler.aspx" TargetMode="External" Id="rId25" /><Relationship Type="http://schemas.openxmlformats.org/officeDocument/2006/relationships/image" Target="http://intranu.vgregion.se/ImageVault/Images/id_28345/width_323/height_306/preserveAspectRatio_0/scope_0/filename_shiLDwsnA76-Gbxgo2Me.jpg/storage_Edited/ImageVaultHandler.aspx" TargetMode="External" Id="rId33" /><Relationship Type="http://schemas.openxmlformats.org/officeDocument/2006/relationships/fontTable" Target="fontTable.xml" Id="rId38" /><Relationship Type="http://schemas.openxmlformats.org/officeDocument/2006/relationships/footer" Target="footer3.xml" Id="rId16" /><Relationship Type="http://schemas.openxmlformats.org/officeDocument/2006/relationships/image" Target="media/image4.jpeg" Id="rId20" /><Relationship Type="http://schemas.openxmlformats.org/officeDocument/2006/relationships/image" Target="http://intranu.vgregion.se/ImageVault/Images/id_30667/width_290/height_141/preserveAspectRatio_0/scope_0/filename_Qliki9-DxX2wgKBT1e4n.jpg/storage_Edited/ImageVaultHandler.aspx" TargetMode="External" Id="rId29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6.jpeg" Id="rId24" /><Relationship Type="http://schemas.openxmlformats.org/officeDocument/2006/relationships/image" Target="media/image10.jpeg" Id="rId32" /><Relationship Type="http://schemas.openxmlformats.org/officeDocument/2006/relationships/image" Target="http://intranu.vgregion.se/ImageVault/Images/id_30836/width_332/height_309/preserveAspectRatio_0/scope_0/filename_b8xuJ5b9C5TGp5aM0Uob.jpg/storage_Edited/ImageVaultHandler.aspx" TargetMode="External" Id="rId37" /><Relationship Type="http://schemas.openxmlformats.org/officeDocument/2006/relationships/header" Target="header2.xml" Id="rId15" /><Relationship Type="http://schemas.openxmlformats.org/officeDocument/2006/relationships/image" Target="http://intranu.vgregion.se/ImageVault/Images/id_31096/width_350/height_351/preserveAspectRatio_0/scope_0/filename_aAaUdYcWMrrGDKiE7B7k.jpg/storage_Edited/ImageVaultHandler.aspx" TargetMode="External" Id="rId23" /><Relationship Type="http://schemas.openxmlformats.org/officeDocument/2006/relationships/image" Target="media/image8.jpeg" Id="rId28" /><Relationship Type="http://schemas.openxmlformats.org/officeDocument/2006/relationships/image" Target="media/image12.jpeg" Id="rId36" /><Relationship Type="http://schemas.openxmlformats.org/officeDocument/2006/relationships/footnotes" Target="footnotes.xml" Id="rId10" /><Relationship Type="http://schemas.openxmlformats.org/officeDocument/2006/relationships/image" Target="http://intranu.vgregion.se/ImageVault/Images/id_30317/width_315/height_322/preserveAspectRatio_0/scope_0/filename_GjgCtO0Km7FE1j3V3uJl.jpg/storage_Edited/ImageVaultHandler.aspx" TargetMode="External" Id="rId19" /><Relationship Type="http://schemas.openxmlformats.org/officeDocument/2006/relationships/image" Target="http://intranu.vgregion.se/ImageVault/Images/id_30666/width_270/height_141/preserveAspectRatio_0/scope_0/filename_A9tVEmBIgwJJZupvAzSi.jpg/storage_Edited/ImageVaultHandler.aspx" TargetMode="External" Id="rId31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image" Target="media/image5.jpeg" Id="rId22" /><Relationship Type="http://schemas.openxmlformats.org/officeDocument/2006/relationships/image" Target="http://intranu.vgregion.se/ImageVault/Images/id_31097/width_393/height_201/preserveAspectRatio_0/scope_0/filename_16fq08T9dyRqQxlND2o4.jpg/storage_Edited/ImageVaultHandler.aspx" TargetMode="External" Id="rId27" /><Relationship Type="http://schemas.openxmlformats.org/officeDocument/2006/relationships/image" Target="media/image9.jpeg" Id="rId30" /><Relationship Type="http://schemas.openxmlformats.org/officeDocument/2006/relationships/image" Target="http://intranu.vgregion.se/ImageVault/Images/id_28346/width_332/height_309/preserveAspectRatio_0/scope_0/filename_cGqjeWl6-akvHiVJKges.jpg/storage_Edited/ImageVaultHandler.aspx" TargetMode="External" Id="rId35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4</TotalTime>
  <Pages>5</Pages>
  <Words>368</Words>
  <Characters>13477</Characters>
  <Application>Microsoft Office Word</Application>
  <DocSecurity>0</DocSecurity>
  <Lines>112</Lines>
  <Paragraphs>27</Paragraphs>
  <ScaleCrop>false</ScaleCrop>
  <Manager/>
  <Company/>
  <LinksUpToDate>false</LinksUpToDate>
  <CharactersWithSpaces>13818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Lungor – Infiltrat, utredning, dykarlunga, pleurit, pneumothorax, TBC</dc:title>
  <dc:subject/>
  <dc:creator>patrik.jens.johansson@vgregion.se</dc:creator>
  <keywords/>
  <lastModifiedBy>Ulrica Sehlberg</lastModifiedBy>
  <revision>22</revision>
  <lastPrinted>2016-03-31T10:56:00.0000000Z</lastPrinted>
  <dcterms:created xsi:type="dcterms:W3CDTF">2022-05-18T03:56:00.0000000Z</dcterms:created>
  <dcterms:modified xsi:type="dcterms:W3CDTF">2025-09-22T12:13:00.0000000Z</dcterms:modified>
</coreProperties>
</file>