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857B" w14:textId="77777777" w:rsidR="00667E0E" w:rsidRDefault="00667E0E" w:rsidP="007B3668">
      <w:pPr>
        <w:pStyle w:val="Rubrik2"/>
        <w:ind w:left="0"/>
        <w:sectPr w:rsidR="00667E0E" w:rsidSect="00667E0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C1720E2" w14:textId="77777777" w:rsidR="00667E0E" w:rsidRPr="00667E0E" w:rsidRDefault="00667E0E" w:rsidP="00667E0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04748C3" w14:textId="61E99BD2" w:rsidR="00667E0E" w:rsidRPr="00667E0E" w:rsidRDefault="004A0845" w:rsidP="004A0845">
      <w:pPr>
        <w:pStyle w:val="Rubrik1"/>
        <w:ind w:left="0"/>
        <w:rPr>
          <w:sz w:val="18"/>
          <w:szCs w:val="18"/>
        </w:rPr>
      </w:pPr>
      <w:r w:rsidRPr="00667E0E">
        <w:t>DT Käkleder (</w:t>
      </w:r>
      <w:proofErr w:type="gramStart"/>
      <w:r w:rsidRPr="00667E0E">
        <w:t>817000</w:t>
      </w:r>
      <w:proofErr w:type="gramEnd"/>
      <w:r w:rsidRPr="00667E0E">
        <w:t>)</w:t>
      </w:r>
    </w:p>
    <w:p w14:paraId="09BF41E0" w14:textId="54C74752" w:rsidR="00667E0E" w:rsidRPr="00667E0E" w:rsidRDefault="007B3668" w:rsidP="004A0845">
      <w:pPr>
        <w:pStyle w:val="Rubrik2"/>
        <w:ind w:left="0"/>
      </w:pPr>
      <w:r>
        <w:t>Förändringar sedan föregående version</w:t>
      </w:r>
    </w:p>
    <w:p w14:paraId="094EEA79" w14:textId="724C7239" w:rsidR="00667E0E" w:rsidRPr="00667E0E" w:rsidRDefault="007B3668" w:rsidP="00667E0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</w:t>
      </w:r>
      <w:r w:rsidR="005A6E9B">
        <w:rPr>
          <w:rFonts w:ascii="Arial" w:hAnsi="Arial" w:cs="Arial"/>
          <w:sz w:val="18"/>
          <w:szCs w:val="18"/>
        </w:rPr>
        <w:t>.</w:t>
      </w:r>
    </w:p>
    <w:p w14:paraId="3385CAFF" w14:textId="77777777" w:rsidR="00667E0E" w:rsidRPr="00667E0E" w:rsidRDefault="00667E0E" w:rsidP="00667E0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EC96477" w14:textId="77777777" w:rsidR="00667E0E" w:rsidRPr="00667E0E" w:rsidRDefault="00667E0E" w:rsidP="004A0845">
      <w:pPr>
        <w:pStyle w:val="Rubrik2"/>
        <w:ind w:left="0"/>
      </w:pPr>
      <w:r w:rsidRPr="00667E0E">
        <w:t>Syfte</w:t>
      </w:r>
    </w:p>
    <w:p w14:paraId="7F1FFC2C" w14:textId="77777777" w:rsidR="00667E0E" w:rsidRPr="00667E0E" w:rsidRDefault="00667E0E" w:rsidP="00667E0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667E0E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91A271D" w14:textId="77777777" w:rsidR="00667E0E" w:rsidRPr="00667E0E" w:rsidRDefault="00667E0E" w:rsidP="00667E0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B5B3237" w14:textId="77777777" w:rsidR="00667E0E" w:rsidRPr="00667E0E" w:rsidRDefault="00667E0E" w:rsidP="004A0845">
      <w:pPr>
        <w:pStyle w:val="Rubrik2"/>
        <w:ind w:left="0"/>
      </w:pPr>
      <w:r w:rsidRPr="00667E0E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667E0E" w:rsidRPr="00667E0E" w14:paraId="3A5499AF" w14:textId="77777777" w:rsidTr="00501FB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4A2480B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0B27C3A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Artros, artrit mm.</w:t>
            </w:r>
          </w:p>
        </w:tc>
      </w:tr>
      <w:tr w:rsidR="00667E0E" w:rsidRPr="00667E0E" w14:paraId="57CCCDA7" w14:textId="77777777" w:rsidTr="00501FB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989588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AD5CC5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Avlägsna eventuell tandprotes.</w:t>
            </w:r>
          </w:p>
        </w:tc>
      </w:tr>
      <w:tr w:rsidR="00667E0E" w:rsidRPr="00667E0E" w14:paraId="75BFDAB6" w14:textId="77777777" w:rsidTr="00501FB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FA6292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A47240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667E0E" w:rsidRPr="00667E0E" w14:paraId="1D90C9E9" w14:textId="77777777" w:rsidTr="00501FB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3673AC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007B8E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667E0E" w:rsidRPr="00667E0E" w14:paraId="42E12195" w14:textId="77777777" w:rsidTr="00501FB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9EA285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CDAEF8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E0E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53BE3416" w14:textId="1D52494C" w:rsidR="00667E0E" w:rsidRPr="00667E0E" w:rsidRDefault="005E7005" w:rsidP="00667E0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667E0E" w:rsidRPr="00667E0E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667E0E" w:rsidRPr="00667E0E" w14:paraId="4C24FF02" w14:textId="77777777" w:rsidTr="00501FB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1D2390E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67E0E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8E3A575" w14:textId="77777777" w:rsidR="00667E0E" w:rsidRPr="00667E0E" w:rsidRDefault="00667E0E" w:rsidP="00667E0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04F250A" w14:textId="77777777" w:rsidR="00667E0E" w:rsidRPr="00667E0E" w:rsidRDefault="00667E0E" w:rsidP="00667E0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667E0E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667E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74CB891" w14:textId="77777777" w:rsidR="00667E0E" w:rsidRPr="00667E0E" w:rsidRDefault="00667E0E" w:rsidP="00667E0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75515489" w14:textId="77777777" w:rsidR="00667E0E" w:rsidRPr="00667E0E" w:rsidRDefault="00667E0E" w:rsidP="00667E0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4257D7A7" w14:textId="77777777" w:rsidR="00667E0E" w:rsidRPr="00667E0E" w:rsidRDefault="00667E0E" w:rsidP="00667E0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EF8F909" w14:textId="77777777" w:rsidR="00667E0E" w:rsidRPr="00667E0E" w:rsidRDefault="00667E0E" w:rsidP="004A0845">
      <w:pPr>
        <w:pStyle w:val="Rubrik2"/>
        <w:ind w:left="0"/>
      </w:pPr>
      <w:r w:rsidRPr="00667E0E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3402"/>
        <w:gridCol w:w="3373"/>
      </w:tblGrid>
      <w:tr w:rsidR="00667E0E" w:rsidRPr="00667E0E" w14:paraId="0CD75E74" w14:textId="77777777" w:rsidTr="00667E0E">
        <w:trPr>
          <w:trHeight w:val="520"/>
        </w:trPr>
        <w:tc>
          <w:tcPr>
            <w:tcW w:w="5665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076A02A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0A5DCE1" wp14:editId="36176959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373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EB598E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314B5B" wp14:editId="6D24BB98">
                      <wp:simplePos x="0" y="0"/>
                      <wp:positionH relativeFrom="column">
                        <wp:posOffset>1383665</wp:posOffset>
                      </wp:positionH>
                      <wp:positionV relativeFrom="paragraph">
                        <wp:posOffset>346075</wp:posOffset>
                      </wp:positionV>
                      <wp:extent cx="410210" cy="50355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5035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964CAF" w14:textId="77777777" w:rsidR="00667E0E" w:rsidRPr="0066567D" w:rsidRDefault="00667E0E" w:rsidP="005E700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314B5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108.95pt;margin-top:27.25pt;width:32.3pt;height:3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" adj="8798" fillcolor="red" stroked="f" strokeweight="1pt">
                      <v:textbox inset="1mm,1mm,1mm,1mm">
                        <w:txbxContent>
                          <w:p w14:paraId="2C964CAF" w14:textId="77777777" w:rsidR="00667E0E" w:rsidRPr="0066567D" w:rsidRDefault="00667E0E" w:rsidP="005E700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7E0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3DB8BF" wp14:editId="1BE53B0D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351790</wp:posOffset>
                      </wp:positionV>
                      <wp:extent cx="1941195" cy="504190"/>
                      <wp:effectExtent l="19050" t="19050" r="20955" b="1016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1616" cy="50419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1F74B" id="Rektangel 3" o:spid="_x0000_s1026" style="position:absolute;margin-left:2.85pt;margin-top:27.7pt;width:152.85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" filled="f" strokecolor="red" strokeweight="3pt"/>
                  </w:pict>
                </mc:Fallback>
              </mc:AlternateContent>
            </w:r>
            <w:r w:rsidRPr="00667E0E">
              <w:rPr>
                <w:noProof/>
                <w:szCs w:val="20"/>
              </w:rPr>
              <w:drawing>
                <wp:inline distT="0" distB="0" distL="0" distR="0" wp14:anchorId="44171606" wp14:editId="44B4B5C7">
                  <wp:extent cx="1970501" cy="1360627"/>
                  <wp:effectExtent l="0" t="0" r="0" b="0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112313" name=""/>
                          <pic:cNvPicPr/>
                        </pic:nvPicPr>
                        <pic:blipFill>
                          <a:blip r:embed="rId23"/>
                          <a:srcRect t="33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753" cy="136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E0E" w:rsidRPr="00667E0E" w14:paraId="3FF4A29C" w14:textId="77777777" w:rsidTr="00667E0E">
        <w:trPr>
          <w:trHeight w:val="227"/>
        </w:trPr>
        <w:tc>
          <w:tcPr>
            <w:tcW w:w="2263" w:type="dxa"/>
            <w:shd w:val="clear" w:color="auto" w:fill="F2F2F2"/>
            <w:vAlign w:val="center"/>
          </w:tcPr>
          <w:p w14:paraId="3D4F2EA7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1BDA472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5A72D9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67E0E" w:rsidRPr="00667E0E" w14:paraId="383DF7AC" w14:textId="77777777" w:rsidTr="00667E0E">
        <w:trPr>
          <w:trHeight w:val="227"/>
        </w:trPr>
        <w:tc>
          <w:tcPr>
            <w:tcW w:w="2263" w:type="dxa"/>
            <w:shd w:val="clear" w:color="auto" w:fill="FFFFFF"/>
          </w:tcPr>
          <w:p w14:paraId="270F01DB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FFFFFF"/>
          </w:tcPr>
          <w:p w14:paraId="05C6F778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 xml:space="preserve">Halsen – sinus </w:t>
            </w:r>
            <w:proofErr w:type="spellStart"/>
            <w:r w:rsidRPr="00667E0E">
              <w:rPr>
                <w:rFonts w:ascii="Arial" w:hAnsi="Arial" w:cs="Arial"/>
                <w:sz w:val="18"/>
                <w:szCs w:val="18"/>
              </w:rPr>
              <w:t>frontalis</w:t>
            </w:r>
            <w:proofErr w:type="spellEnd"/>
            <w:r w:rsidRPr="00667E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105FF4" w14:textId="77777777" w:rsidR="00667E0E" w:rsidRPr="00667E0E" w:rsidRDefault="00667E0E" w:rsidP="00667E0E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667E0E" w:rsidRPr="00667E0E" w14:paraId="6FC2174C" w14:textId="77777777" w:rsidTr="00667E0E">
        <w:trPr>
          <w:trHeight w:val="227"/>
        </w:trPr>
        <w:tc>
          <w:tcPr>
            <w:tcW w:w="2263" w:type="dxa"/>
            <w:shd w:val="clear" w:color="auto" w:fill="FFFFFF"/>
          </w:tcPr>
          <w:p w14:paraId="3C5347C5" w14:textId="77777777" w:rsidR="00667E0E" w:rsidRPr="00667E0E" w:rsidRDefault="00667E0E" w:rsidP="00667E0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Käkleder K-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FFFFFF"/>
          </w:tcPr>
          <w:p w14:paraId="61F51294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667E0E">
              <w:rPr>
                <w:rFonts w:ascii="Arial" w:hAnsi="Arial" w:cs="Arial"/>
                <w:sz w:val="18"/>
                <w:szCs w:val="18"/>
              </w:rPr>
              <w:t xml:space="preserve"> C2 – </w:t>
            </w:r>
            <w:proofErr w:type="spellStart"/>
            <w:r w:rsidRPr="00667E0E">
              <w:rPr>
                <w:rFonts w:ascii="Arial" w:hAnsi="Arial" w:cs="Arial"/>
                <w:sz w:val="18"/>
                <w:szCs w:val="18"/>
              </w:rPr>
              <w:t>sella</w:t>
            </w:r>
            <w:proofErr w:type="spellEnd"/>
            <w:r w:rsidRPr="00667E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67E0E">
              <w:rPr>
                <w:rFonts w:ascii="Arial" w:hAnsi="Arial" w:cs="Arial"/>
                <w:sz w:val="18"/>
                <w:szCs w:val="18"/>
              </w:rPr>
              <w:t>turcica</w:t>
            </w:r>
            <w:proofErr w:type="spellEnd"/>
            <w:r w:rsidRPr="00667E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1D69295" w14:textId="77777777" w:rsidR="00667E0E" w:rsidRPr="00667E0E" w:rsidRDefault="00667E0E" w:rsidP="00667E0E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404AF28" w14:textId="77777777" w:rsidR="00667E0E" w:rsidRPr="00667E0E" w:rsidRDefault="00667E0E" w:rsidP="00667E0E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2C03E6A" w14:textId="77777777" w:rsidR="00667E0E" w:rsidRPr="00667E0E" w:rsidRDefault="00667E0E" w:rsidP="00667E0E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006CF11" w14:textId="2C2D7039" w:rsidR="00667E0E" w:rsidRPr="00B235AB" w:rsidRDefault="00667E0E" w:rsidP="00667E0E">
      <w:pPr>
        <w:spacing w:after="0" w:line="240" w:lineRule="auto"/>
        <w:ind w:left="0" w:right="0"/>
        <w:rPr>
          <w:rFonts w:ascii="Arial" w:hAnsi="Arial" w:cs="Arial"/>
          <w:b/>
        </w:rPr>
      </w:pPr>
      <w:r w:rsidRPr="00667E0E">
        <w:rPr>
          <w:rFonts w:ascii="Arial" w:hAnsi="Arial" w:cs="Arial"/>
          <w:b/>
        </w:rPr>
        <w:br w:type="page"/>
      </w:r>
    </w:p>
    <w:p w14:paraId="304292CC" w14:textId="77777777" w:rsidR="00667E0E" w:rsidRPr="00667E0E" w:rsidRDefault="00667E0E" w:rsidP="004A0845">
      <w:pPr>
        <w:pStyle w:val="Rubrik2"/>
        <w:ind w:left="0"/>
      </w:pPr>
      <w:proofErr w:type="spellStart"/>
      <w:r w:rsidRPr="00667E0E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410"/>
        <w:gridCol w:w="2835"/>
        <w:gridCol w:w="2664"/>
      </w:tblGrid>
      <w:tr w:rsidR="00667E0E" w:rsidRPr="00667E0E" w14:paraId="7EF2DC78" w14:textId="77777777" w:rsidTr="00667E0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066ADD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3E5016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9357DA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667E0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AE65B6" wp14:editId="3480EFD4">
                      <wp:simplePos x="0" y="0"/>
                      <wp:positionH relativeFrom="margin">
                        <wp:posOffset>1078230</wp:posOffset>
                      </wp:positionH>
                      <wp:positionV relativeFrom="paragraph">
                        <wp:posOffset>426085</wp:posOffset>
                      </wp:positionV>
                      <wp:extent cx="409575" cy="594995"/>
                      <wp:effectExtent l="0" t="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56688">
                                <a:off x="0" y="0"/>
                                <a:ext cx="409575" cy="59499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B1F00B" w14:textId="77777777" w:rsidR="00667E0E" w:rsidRPr="0066564D" w:rsidRDefault="00667E0E" w:rsidP="005E700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AE65B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margin-left:84.9pt;margin-top:33.55pt;width:32.25pt;height:46.85pt;rotation:-11516108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" adj="14166" fillcolor="red" stroked="f" strokeweight="1pt">
                      <v:textbox style="layout-flow:vertical" inset="1mm,1mm,1mm,1mm">
                        <w:txbxContent>
                          <w:p w14:paraId="6DB1F00B" w14:textId="77777777" w:rsidR="00667E0E" w:rsidRPr="0066564D" w:rsidRDefault="00667E0E" w:rsidP="005E700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667E0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7D6365" wp14:editId="525AE93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338455</wp:posOffset>
                      </wp:positionV>
                      <wp:extent cx="1685925" cy="95885"/>
                      <wp:effectExtent l="19050" t="19050" r="9525" b="3746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86048" cy="9607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4E030B" id="Rak 21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26.65pt" to="133.2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667E0E">
              <w:rPr>
                <w:noProof/>
                <w:szCs w:val="20"/>
              </w:rPr>
              <w:drawing>
                <wp:inline distT="0" distB="0" distL="0" distR="0" wp14:anchorId="04B0CBEE" wp14:editId="0D8C15BF">
                  <wp:extent cx="1686296" cy="1092200"/>
                  <wp:effectExtent l="0" t="0" r="9525" b="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991084" name=""/>
                          <pic:cNvPicPr/>
                        </pic:nvPicPr>
                        <pic:blipFill>
                          <a:blip r:embed="rId24"/>
                          <a:srcRect r="3789" b="29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806" cy="109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E9E0357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2B0146" wp14:editId="56DCBFCE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140335</wp:posOffset>
                      </wp:positionV>
                      <wp:extent cx="410210" cy="657225"/>
                      <wp:effectExtent l="0" t="0" r="8890" b="952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8E78AC" w14:textId="77777777" w:rsidR="00667E0E" w:rsidRPr="0066567D" w:rsidRDefault="00667E0E" w:rsidP="005E700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B0146" id="Upp 19" o:spid="_x0000_s1028" type="#_x0000_t68" style="position:absolute;left:0;text-align:left;margin-left:82.6pt;margin-top:11.05pt;width:32.3pt;height:51.7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" adj="6741" fillcolor="red" stroked="f" strokeweight="1pt">
                      <v:textbox style="layout-flow:vertical;mso-layout-flow-alt:bottom-to-top" inset="1mm,1mm,1mm,1mm">
                        <w:txbxContent>
                          <w:p w14:paraId="2A8E78AC" w14:textId="77777777" w:rsidR="00667E0E" w:rsidRPr="0066567D" w:rsidRDefault="00667E0E" w:rsidP="005E700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7E0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B738D2" wp14:editId="290BBB37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10795</wp:posOffset>
                      </wp:positionV>
                      <wp:extent cx="5715" cy="1080135"/>
                      <wp:effectExtent l="19050" t="19050" r="32385" b="24765"/>
                      <wp:wrapNone/>
                      <wp:docPr id="27" name="Ra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8" cy="108032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9B2836" id="Rak 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45pt,.85pt" to="65.9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667E0E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19E840" wp14:editId="76EFACB9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22860</wp:posOffset>
                      </wp:positionV>
                      <wp:extent cx="410210" cy="575945"/>
                      <wp:effectExtent l="0" t="6668" r="0" b="2222"/>
                      <wp:wrapNone/>
                      <wp:docPr id="28" name="Upp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759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500598" w14:textId="77777777" w:rsidR="00667E0E" w:rsidRPr="0066567D" w:rsidRDefault="00667E0E" w:rsidP="005E700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9E840" id="Upp 28" o:spid="_x0000_s1029" type="#_x0000_t68" style="position:absolute;left:0;text-align:left;margin-left:25.2pt;margin-top:1.8pt;width:32.3pt;height:45.3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" adj="7692" fillcolor="red" stroked="f" strokeweight="1pt">
                      <v:textbox style="layout-flow:vertical;mso-layout-flow-alt:bottom-to-top" inset="1mm,1mm,1mm,1mm">
                        <w:txbxContent>
                          <w:p w14:paraId="53500598" w14:textId="77777777" w:rsidR="00667E0E" w:rsidRPr="0066567D" w:rsidRDefault="00667E0E" w:rsidP="005E700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7E0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C22E5D" wp14:editId="2B799B0D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806450</wp:posOffset>
                      </wp:positionV>
                      <wp:extent cx="1590675" cy="22860"/>
                      <wp:effectExtent l="19050" t="19050" r="9525" b="3429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91293" cy="2327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7183CB" id="Rak 1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5pt,63.5pt" to="126.2pt,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667E0E">
              <w:rPr>
                <w:noProof/>
                <w:szCs w:val="20"/>
              </w:rPr>
              <w:drawing>
                <wp:inline distT="0" distB="0" distL="0" distR="0" wp14:anchorId="733DFF76" wp14:editId="2C7E457C">
                  <wp:extent cx="1630866" cy="1092200"/>
                  <wp:effectExtent l="0" t="0" r="762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938818" name=""/>
                          <pic:cNvPicPr/>
                        </pic:nvPicPr>
                        <pic:blipFill>
                          <a:blip r:embed="rId25"/>
                          <a:srcRect l="5348" t="16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061" cy="10990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E0E" w:rsidRPr="00667E0E" w14:paraId="66859E5F" w14:textId="77777777" w:rsidTr="00667E0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00ECD1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9E645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</w:rPr>
              <w:t>Parallellt med hårda gommen.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539E76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FF2F3F4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67E0E" w:rsidRPr="00667E0E" w14:paraId="343509BA" w14:textId="77777777" w:rsidTr="00667E0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F198E56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63B55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</w:rPr>
              <w:t xml:space="preserve">Justeras så att anatomin blir symmetrisk och båda caput mandibulae ligger i linje.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CEE74D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8C2A05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67E0E" w:rsidRPr="00667E0E" w14:paraId="03BAD465" w14:textId="77777777" w:rsidTr="00667E0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1C3024E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C4D17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</w:rPr>
              <w:t>Parallellt med medellinjen.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6654C7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CF45F0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172CFC1" w14:textId="77777777" w:rsidR="00667E0E" w:rsidRPr="00667E0E" w:rsidRDefault="00667E0E" w:rsidP="00667E0E">
      <w:pPr>
        <w:tabs>
          <w:tab w:val="left" w:pos="4590"/>
        </w:tabs>
        <w:spacing w:after="0" w:line="36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C98E746" w14:textId="77777777" w:rsidR="00667E0E" w:rsidRPr="00667E0E" w:rsidRDefault="00667E0E" w:rsidP="004A0845">
      <w:pPr>
        <w:pStyle w:val="Rubrik2"/>
        <w:ind w:left="0"/>
      </w:pPr>
      <w:r w:rsidRPr="00667E0E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552"/>
        <w:gridCol w:w="1275"/>
        <w:gridCol w:w="1105"/>
      </w:tblGrid>
      <w:tr w:rsidR="00667E0E" w:rsidRPr="00667E0E" w14:paraId="3122E576" w14:textId="77777777" w:rsidTr="00501FB6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0ED18D6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2DE8A42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E6AC882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19B2ED1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67E0E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667E0E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95FF10E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0AF537F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667E0E" w:rsidRPr="00667E0E" w14:paraId="3D8EE25D" w14:textId="77777777" w:rsidTr="00501FB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C9ADCB" w14:textId="77777777" w:rsidR="00667E0E" w:rsidRPr="00667E0E" w:rsidRDefault="00667E0E" w:rsidP="00667E0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Käkleder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D1AFD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13860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C73E6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6FACD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D003F72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67E0E" w:rsidRPr="00667E0E" w14:paraId="03601664" w14:textId="77777777" w:rsidTr="00501FB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D8EDDA2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94D24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14E40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39D80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E36CF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9947B1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67E0E" w:rsidRPr="00667E0E" w14:paraId="02017A2B" w14:textId="77777777" w:rsidTr="00501FB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847A514" w14:textId="77777777" w:rsidR="00667E0E" w:rsidRPr="00667E0E" w:rsidRDefault="00667E0E" w:rsidP="00667E0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4A894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3E95A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C1100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5135A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8D44254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67E0E" w:rsidRPr="00667E0E" w14:paraId="699DB320" w14:textId="77777777" w:rsidTr="00501FB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DB87B99" w14:textId="77777777" w:rsidR="00667E0E" w:rsidRPr="00667E0E" w:rsidRDefault="00667E0E" w:rsidP="00667E0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A43FE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F6CF1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35B8D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C0FC2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1154FA8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667E0E" w:rsidRPr="00667E0E" w14:paraId="79D21319" w14:textId="77777777" w:rsidTr="00501FB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1EDBD52" w14:textId="77777777" w:rsidR="00667E0E" w:rsidRPr="00667E0E" w:rsidRDefault="00667E0E" w:rsidP="00667E0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4E5CD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0E2B6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60FB3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5069D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F5BA4E6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67E0E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667E0E" w:rsidRPr="00667E0E" w14:paraId="1C4737D9" w14:textId="77777777" w:rsidTr="00501FB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3968E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36B6C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DD0405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02257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21402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A6779A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667E0E" w:rsidRPr="00667E0E" w14:paraId="71DDFD9B" w14:textId="77777777" w:rsidTr="00501FB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63EB2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67E0E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01BB8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4086F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452B5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5C611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C4B9F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E0E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C572442" w14:textId="77777777" w:rsidR="00667E0E" w:rsidRPr="00667E0E" w:rsidRDefault="00667E0E" w:rsidP="00667E0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616E90B" w14:textId="77777777" w:rsidR="00667E0E" w:rsidRPr="00667E0E" w:rsidRDefault="00667E0E" w:rsidP="004A0845">
      <w:pPr>
        <w:pStyle w:val="Rubrik2"/>
        <w:ind w:left="0"/>
      </w:pPr>
      <w:r w:rsidRPr="00667E0E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667E0E" w:rsidRPr="00667E0E" w14:paraId="7DE9B27B" w14:textId="77777777" w:rsidTr="00667E0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7F72896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FDCB0F2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07D256E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C11CDFE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2186BBC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67E0E" w:rsidRPr="00667E0E" w14:paraId="640AD0A4" w14:textId="77777777" w:rsidTr="00667E0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7118D1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7E0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52D1C558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67E0E">
              <w:rPr>
                <w:rFonts w:ascii="Arial" w:hAnsi="Arial" w:cs="Arial"/>
                <w:color w:val="FFFFFF"/>
                <w:sz w:val="18"/>
                <w:szCs w:val="18"/>
              </w:rPr>
              <w:t>Käkleder K-</w:t>
            </w:r>
          </w:p>
          <w:p w14:paraId="548C9C61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67E0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31582628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1DBC9C1C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67E0E">
              <w:rPr>
                <w:rFonts w:ascii="Arial" w:hAnsi="Arial" w:cs="Arial"/>
                <w:color w:val="FFFFFF"/>
                <w:sz w:val="18"/>
                <w:szCs w:val="18"/>
              </w:rPr>
              <w:t>Käkleder K-</w:t>
            </w:r>
          </w:p>
          <w:p w14:paraId="67BD8DE6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67E0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DF9A571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67E0E">
              <w:rPr>
                <w:rFonts w:ascii="Arial" w:hAnsi="Arial" w:cs="Arial"/>
                <w:color w:val="FFFFFF"/>
                <w:sz w:val="18"/>
                <w:szCs w:val="18"/>
              </w:rPr>
              <w:t>Käkleder K-</w:t>
            </w:r>
          </w:p>
          <w:p w14:paraId="1D4CC7AE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67E0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9519C8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67E0E" w:rsidRPr="00667E0E" w14:paraId="15185648" w14:textId="77777777" w:rsidTr="00667E0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F30C42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029E9F0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3006B3D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21ECED6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2F1D31D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23CE48A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67E0E" w:rsidRPr="00667E0E" w14:paraId="2E2A50AC" w14:textId="77777777" w:rsidTr="00667E0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B2BAF5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0BB28B1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714C00E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218A3F2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65619A3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02247D4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67E0E" w:rsidRPr="00667E0E" w14:paraId="4DA945B6" w14:textId="77777777" w:rsidTr="00667E0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6597B6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C79EC4E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C6B63F5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EE69AA6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FC7BAAD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C518007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67E0E" w:rsidRPr="00667E0E" w14:paraId="125C2658" w14:textId="77777777" w:rsidTr="00667E0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E447A8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5D9DF17D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F463330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32665B2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43182C6A" w14:textId="77777777" w:rsidR="00667E0E" w:rsidRPr="00667E0E" w:rsidRDefault="00667E0E" w:rsidP="00667E0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6CB4AE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67E0E" w:rsidRPr="00667E0E" w14:paraId="59BFA7AC" w14:textId="77777777" w:rsidTr="00667E0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37BB1B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9120368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319655A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0520CDA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6C3FB42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78AFAAD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67E0E" w:rsidRPr="00667E0E" w14:paraId="714B865A" w14:textId="77777777" w:rsidTr="00667E0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904FBF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3501932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2E35F97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7D70830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F61D54E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740F032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67E0E" w:rsidRPr="00667E0E" w14:paraId="0D6F7355" w14:textId="77777777" w:rsidTr="00667E0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6E22E1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24" w:space="0" w:color="F2F2F2"/>
            </w:tcBorders>
            <w:shd w:val="clear" w:color="auto" w:fill="8496B0"/>
          </w:tcPr>
          <w:p w14:paraId="113CF911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B2BC73B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9871C45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F544408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C2ACE3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67E0E" w:rsidRPr="00667E0E" w14:paraId="6511305B" w14:textId="77777777" w:rsidTr="00667E0E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7A848E4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E011177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A07FCBC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F77B7D3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D3F956" w14:textId="77777777" w:rsidR="00667E0E" w:rsidRPr="00667E0E" w:rsidRDefault="00667E0E" w:rsidP="00667E0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F790446" w14:textId="77777777" w:rsidR="00667E0E" w:rsidRPr="00667E0E" w:rsidRDefault="00667E0E" w:rsidP="00667E0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67E0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A1A17" w14:textId="77777777" w:rsidR="004E6DA4" w:rsidRDefault="004E6DA4">
      <w:r>
        <w:separator/>
      </w:r>
    </w:p>
  </w:endnote>
  <w:endnote w:type="continuationSeparator" w:id="0">
    <w:p w14:paraId="152240FA" w14:textId="77777777" w:rsidR="004E6DA4" w:rsidRDefault="004E6DA4">
      <w:r>
        <w:continuationSeparator/>
      </w:r>
    </w:p>
  </w:endnote>
  <w:endnote w:type="continuationNotice" w:id="1">
    <w:p w14:paraId="11FEFCC6" w14:textId="77777777" w:rsidR="004E6DA4" w:rsidRDefault="004E6D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4E30B" w14:textId="77777777" w:rsidR="004E6DA4" w:rsidRDefault="004E6DA4"/>
  </w:footnote>
  <w:footnote w:type="continuationSeparator" w:id="0">
    <w:p w14:paraId="35CA0158" w14:textId="77777777" w:rsidR="004E6DA4" w:rsidRDefault="004E6DA4">
      <w:r>
        <w:continuationSeparator/>
      </w:r>
    </w:p>
  </w:footnote>
  <w:footnote w:type="continuationNotice" w:id="1">
    <w:p w14:paraId="6DAB0C3D" w14:textId="77777777" w:rsidR="004E6DA4" w:rsidRDefault="004E6D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D1DEC35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066FD48" w:tentative="1">
      <w:start w:val="1"/>
      <w:numFmt w:val="lowerLetter"/>
      <w:lvlText w:val="%2."/>
      <w:lvlJc w:val="left"/>
      <w:pPr>
        <w:ind w:left="1080" w:hanging="360"/>
      </w:pPr>
    </w:lvl>
    <w:lvl w:ilvl="2" w:tplc="67B625C4" w:tentative="1">
      <w:start w:val="1"/>
      <w:numFmt w:val="lowerRoman"/>
      <w:lvlText w:val="%3."/>
      <w:lvlJc w:val="right"/>
      <w:pPr>
        <w:ind w:left="1800" w:hanging="180"/>
      </w:pPr>
    </w:lvl>
    <w:lvl w:ilvl="3" w:tplc="3F867B0A" w:tentative="1">
      <w:start w:val="1"/>
      <w:numFmt w:val="decimal"/>
      <w:lvlText w:val="%4."/>
      <w:lvlJc w:val="left"/>
      <w:pPr>
        <w:ind w:left="2520" w:hanging="360"/>
      </w:pPr>
    </w:lvl>
    <w:lvl w:ilvl="4" w:tplc="C93CBDF2" w:tentative="1">
      <w:start w:val="1"/>
      <w:numFmt w:val="lowerLetter"/>
      <w:lvlText w:val="%5."/>
      <w:lvlJc w:val="left"/>
      <w:pPr>
        <w:ind w:left="3240" w:hanging="360"/>
      </w:pPr>
    </w:lvl>
    <w:lvl w:ilvl="5" w:tplc="5FB402D8" w:tentative="1">
      <w:start w:val="1"/>
      <w:numFmt w:val="lowerRoman"/>
      <w:lvlText w:val="%6."/>
      <w:lvlJc w:val="right"/>
      <w:pPr>
        <w:ind w:left="3960" w:hanging="180"/>
      </w:pPr>
    </w:lvl>
    <w:lvl w:ilvl="6" w:tplc="6D26E5A2" w:tentative="1">
      <w:start w:val="1"/>
      <w:numFmt w:val="decimal"/>
      <w:lvlText w:val="%7."/>
      <w:lvlJc w:val="left"/>
      <w:pPr>
        <w:ind w:left="4680" w:hanging="360"/>
      </w:pPr>
    </w:lvl>
    <w:lvl w:ilvl="7" w:tplc="2E8C0DE0" w:tentative="1">
      <w:start w:val="1"/>
      <w:numFmt w:val="lowerLetter"/>
      <w:lvlText w:val="%8."/>
      <w:lvlJc w:val="left"/>
      <w:pPr>
        <w:ind w:left="5400" w:hanging="360"/>
      </w:pPr>
    </w:lvl>
    <w:lvl w:ilvl="8" w:tplc="9BB270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1E66807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7FE48E0" w:tentative="1">
      <w:start w:val="1"/>
      <w:numFmt w:val="lowerLetter"/>
      <w:lvlText w:val="%2."/>
      <w:lvlJc w:val="left"/>
      <w:pPr>
        <w:ind w:left="1080" w:hanging="360"/>
      </w:pPr>
    </w:lvl>
    <w:lvl w:ilvl="2" w:tplc="50C61E66" w:tentative="1">
      <w:start w:val="1"/>
      <w:numFmt w:val="lowerRoman"/>
      <w:lvlText w:val="%3."/>
      <w:lvlJc w:val="right"/>
      <w:pPr>
        <w:ind w:left="1800" w:hanging="180"/>
      </w:pPr>
    </w:lvl>
    <w:lvl w:ilvl="3" w:tplc="A3FEAF00" w:tentative="1">
      <w:start w:val="1"/>
      <w:numFmt w:val="decimal"/>
      <w:lvlText w:val="%4."/>
      <w:lvlJc w:val="left"/>
      <w:pPr>
        <w:ind w:left="2520" w:hanging="360"/>
      </w:pPr>
    </w:lvl>
    <w:lvl w:ilvl="4" w:tplc="07B64524" w:tentative="1">
      <w:start w:val="1"/>
      <w:numFmt w:val="lowerLetter"/>
      <w:lvlText w:val="%5."/>
      <w:lvlJc w:val="left"/>
      <w:pPr>
        <w:ind w:left="3240" w:hanging="360"/>
      </w:pPr>
    </w:lvl>
    <w:lvl w:ilvl="5" w:tplc="C6846B22" w:tentative="1">
      <w:start w:val="1"/>
      <w:numFmt w:val="lowerRoman"/>
      <w:lvlText w:val="%6."/>
      <w:lvlJc w:val="right"/>
      <w:pPr>
        <w:ind w:left="3960" w:hanging="180"/>
      </w:pPr>
    </w:lvl>
    <w:lvl w:ilvl="6" w:tplc="4DFAC9B2" w:tentative="1">
      <w:start w:val="1"/>
      <w:numFmt w:val="decimal"/>
      <w:lvlText w:val="%7."/>
      <w:lvlJc w:val="left"/>
      <w:pPr>
        <w:ind w:left="4680" w:hanging="360"/>
      </w:pPr>
    </w:lvl>
    <w:lvl w:ilvl="7" w:tplc="46DCC39C" w:tentative="1">
      <w:start w:val="1"/>
      <w:numFmt w:val="lowerLetter"/>
      <w:lvlText w:val="%8."/>
      <w:lvlJc w:val="left"/>
      <w:pPr>
        <w:ind w:left="5400" w:hanging="360"/>
      </w:pPr>
    </w:lvl>
    <w:lvl w:ilvl="8" w:tplc="D9BA6C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2F30B01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9BE3C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6C66F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6EE3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E4FB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F3E9E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7CE6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50BF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604B8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6501670">
    <w:abstractNumId w:val="20"/>
  </w:num>
  <w:num w:numId="2" w16cid:durableId="513349504">
    <w:abstractNumId w:val="15"/>
  </w:num>
  <w:num w:numId="3" w16cid:durableId="1142582586">
    <w:abstractNumId w:val="0"/>
  </w:num>
  <w:num w:numId="4" w16cid:durableId="1663511563">
    <w:abstractNumId w:val="6"/>
  </w:num>
  <w:num w:numId="5" w16cid:durableId="404300084">
    <w:abstractNumId w:val="18"/>
  </w:num>
  <w:num w:numId="6" w16cid:durableId="266935397">
    <w:abstractNumId w:val="2"/>
  </w:num>
  <w:num w:numId="7" w16cid:durableId="1065032242">
    <w:abstractNumId w:val="12"/>
  </w:num>
  <w:num w:numId="8" w16cid:durableId="838737755">
    <w:abstractNumId w:val="9"/>
  </w:num>
  <w:num w:numId="9" w16cid:durableId="362949162">
    <w:abstractNumId w:val="1"/>
  </w:num>
  <w:num w:numId="10" w16cid:durableId="1941136751">
    <w:abstractNumId w:val="1"/>
  </w:num>
  <w:num w:numId="11" w16cid:durableId="1945988988">
    <w:abstractNumId w:val="3"/>
  </w:num>
  <w:num w:numId="12" w16cid:durableId="726951572">
    <w:abstractNumId w:val="4"/>
  </w:num>
  <w:num w:numId="13" w16cid:durableId="2122605709">
    <w:abstractNumId w:val="14"/>
  </w:num>
  <w:num w:numId="14" w16cid:durableId="1447695515">
    <w:abstractNumId w:val="10"/>
  </w:num>
  <w:num w:numId="15" w16cid:durableId="916792023">
    <w:abstractNumId w:val="7"/>
  </w:num>
  <w:num w:numId="16" w16cid:durableId="558321574">
    <w:abstractNumId w:val="13"/>
  </w:num>
  <w:num w:numId="17" w16cid:durableId="341906534">
    <w:abstractNumId w:val="5"/>
  </w:num>
  <w:num w:numId="18" w16cid:durableId="1442795705">
    <w:abstractNumId w:val="11"/>
  </w:num>
  <w:num w:numId="19" w16cid:durableId="1236015897">
    <w:abstractNumId w:val="19"/>
  </w:num>
  <w:num w:numId="20" w16cid:durableId="1157916477">
    <w:abstractNumId w:val="16"/>
  </w:num>
  <w:num w:numId="21" w16cid:durableId="984966231">
    <w:abstractNumId w:val="8"/>
  </w:num>
  <w:num w:numId="22" w16cid:durableId="19679262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0845"/>
    <w:rsid w:val="004A355D"/>
    <w:rsid w:val="004A4970"/>
    <w:rsid w:val="004B2183"/>
    <w:rsid w:val="004B2A01"/>
    <w:rsid w:val="004C2559"/>
    <w:rsid w:val="004D7BA3"/>
    <w:rsid w:val="004E6DA4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6E9B"/>
    <w:rsid w:val="005C0045"/>
    <w:rsid w:val="005C084E"/>
    <w:rsid w:val="005C4606"/>
    <w:rsid w:val="005D0B0C"/>
    <w:rsid w:val="005E02B3"/>
    <w:rsid w:val="005E1E24"/>
    <w:rsid w:val="005E700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7E0E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3668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35AB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198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02F75B39-C68F-4C98-B6AE-7122A78F863C}" type="presOf" srcId="{D813EA76-4FD3-4C15-BFBC-B1DF43B29666}" destId="{4784DBD1-3CBE-41A8-A2C7-CF088F838C79}" srcOrd="0" destOrd="0" presId="urn:microsoft.com/office/officeart/2005/8/layout/hChevron3"/>
    <dgm:cxn modelId="{BF659E47-4CE9-4E07-A1F8-BEFE9C841E43}" type="presOf" srcId="{7D55B2F1-F7F7-4A6B-AFB0-F846FDB634B5}" destId="{E13D0391-DAD9-4B61-AB66-3FA48A4F7006}" srcOrd="0" destOrd="0" presId="urn:microsoft.com/office/officeart/2005/8/layout/hChevron3"/>
    <dgm:cxn modelId="{1AD24F8F-AB3B-432E-A90B-9FE36B047A3C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5BFD05CA-E791-4802-8E9A-CDED23FF5366}" type="presOf" srcId="{72C3C3E7-AFE7-48AF-A84A-F5F4B462ABCE}" destId="{AD4E5296-B06F-4F82-9CB5-F741BF6BFCC1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54AFB2E6-B86F-4D6C-B791-F837156EEEBD}" type="presOf" srcId="{B73EA016-5B5E-4372-8AFF-E16F061CFA05}" destId="{1F6A0B97-83F0-4189-B0CB-00156B0AC153}" srcOrd="0" destOrd="0" presId="urn:microsoft.com/office/officeart/2005/8/layout/hChevron3"/>
    <dgm:cxn modelId="{51518D76-C231-4AE1-96D0-07024B841BA3}" type="presParOf" srcId="{1F6A0B97-83F0-4189-B0CB-00156B0AC153}" destId="{4784DBD1-3CBE-41A8-A2C7-CF088F838C79}" srcOrd="0" destOrd="0" presId="urn:microsoft.com/office/officeart/2005/8/layout/hChevron3"/>
    <dgm:cxn modelId="{1F31AF59-6257-4379-BEAC-D90261C15E16}" type="presParOf" srcId="{1F6A0B97-83F0-4189-B0CB-00156B0AC153}" destId="{37D14BC8-3203-463C-9804-9B3B86B621FF}" srcOrd="1" destOrd="0" presId="urn:microsoft.com/office/officeart/2005/8/layout/hChevron3"/>
    <dgm:cxn modelId="{CADB8724-9623-4932-93BD-5FE78FBA560B}" type="presParOf" srcId="{1F6A0B97-83F0-4189-B0CB-00156B0AC153}" destId="{E13D0391-DAD9-4B61-AB66-3FA48A4F7006}" srcOrd="2" destOrd="0" presId="urn:microsoft.com/office/officeart/2005/8/layout/hChevron3"/>
    <dgm:cxn modelId="{B39CC8E6-7365-4E98-A4D8-27643C51CCF7}" type="presParOf" srcId="{1F6A0B97-83F0-4189-B0CB-00156B0AC153}" destId="{F9271109-4339-4036-9126-150629D10456}" srcOrd="3" destOrd="0" presId="urn:microsoft.com/office/officeart/2005/8/layout/hChevron3"/>
    <dgm:cxn modelId="{7A166F39-78F8-4FE7-B583-A5B1FD2D035B}" type="presParOf" srcId="{1F6A0B97-83F0-4189-B0CB-00156B0AC153}" destId="{AD4E5296-B06F-4F82-9CB5-F741BF6BFCC1}" srcOrd="4" destOrd="0" presId="urn:microsoft.com/office/officeart/2005/8/layout/hChevron3"/>
    <dgm:cxn modelId="{A5A5E467-D3B8-4130-851F-8CE07C46E89F}" type="presParOf" srcId="{1F6A0B97-83F0-4189-B0CB-00156B0AC153}" destId="{99F7A086-6C98-4385-8FFE-3337C1F24694}" srcOrd="5" destOrd="0" presId="urn:microsoft.com/office/officeart/2005/8/layout/hChevron3"/>
    <dgm:cxn modelId="{3A229D91-9A18-4CF7-9B86-2A30379CED82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179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Käkleder (817000)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2022-05-18T04:20:00.0000000Z</dcterms:created>
  <dcterms:modified xsi:type="dcterms:W3CDTF">2024-01-18T13:39:00.0000000Z</dcterms:modified>
</coreProperties>
</file>