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89856" w14:textId="77777777" w:rsidR="00112B5F" w:rsidRDefault="00112B5F" w:rsidP="00F35B05">
      <w:pPr>
        <w:pStyle w:val="Rubrik2"/>
        <w:sectPr w:rsidR="00112B5F" w:rsidSect="00112B5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1EC4230" w14:textId="77777777" w:rsidR="00112B5F" w:rsidRPr="00112B5F" w:rsidRDefault="00112B5F" w:rsidP="00112B5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FB4063F" w14:textId="77777777" w:rsidR="00112B5F" w:rsidRPr="00112B5F" w:rsidRDefault="00112B5F" w:rsidP="00112B5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138C07F" w14:textId="0F9E3A1C" w:rsidR="00112B5F" w:rsidRPr="00112B5F" w:rsidRDefault="00123284" w:rsidP="00123284">
      <w:pPr>
        <w:pStyle w:val="Rubrik1"/>
        <w:ind w:left="0"/>
        <w:rPr>
          <w:sz w:val="18"/>
          <w:szCs w:val="18"/>
        </w:rPr>
      </w:pPr>
      <w:r w:rsidRPr="00112B5F">
        <w:t>DT Knäled (</w:t>
      </w:r>
      <w:proofErr w:type="gramStart"/>
      <w:r w:rsidRPr="00112B5F">
        <w:t>869000</w:t>
      </w:r>
      <w:proofErr w:type="gramEnd"/>
      <w:r w:rsidRPr="00112B5F">
        <w:t>)</w:t>
      </w:r>
    </w:p>
    <w:p w14:paraId="793D8859" w14:textId="77777777" w:rsidR="00112B5F" w:rsidRPr="00112B5F" w:rsidRDefault="00112B5F" w:rsidP="00112B5F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48A4B1B9" w14:textId="10376357" w:rsidR="00112B5F" w:rsidRPr="00112B5F" w:rsidRDefault="00123284" w:rsidP="00123284">
      <w:pPr>
        <w:pStyle w:val="Rubrik2"/>
        <w:ind w:left="0"/>
      </w:pPr>
      <w:r>
        <w:t>Förändringar sedan föregående version</w:t>
      </w:r>
    </w:p>
    <w:p w14:paraId="7142E118" w14:textId="77777777" w:rsidR="00112B5F" w:rsidRPr="00112B5F" w:rsidRDefault="00112B5F" w:rsidP="00112B5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112B5F">
        <w:rPr>
          <w:rFonts w:ascii="Arial" w:hAnsi="Arial" w:cs="Arial"/>
          <w:sz w:val="18"/>
          <w:szCs w:val="18"/>
        </w:rPr>
        <w:t>Inga förändringar vid denna revidering.</w:t>
      </w:r>
    </w:p>
    <w:p w14:paraId="2DC23C39" w14:textId="77777777" w:rsidR="00112B5F" w:rsidRPr="00112B5F" w:rsidRDefault="00112B5F" w:rsidP="00112B5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F8D1CC5" w14:textId="77777777" w:rsidR="00112B5F" w:rsidRPr="00112B5F" w:rsidRDefault="00112B5F" w:rsidP="00123284">
      <w:pPr>
        <w:pStyle w:val="Rubrik2"/>
        <w:ind w:left="0"/>
      </w:pPr>
      <w:r w:rsidRPr="00112B5F">
        <w:t>Syfte</w:t>
      </w:r>
    </w:p>
    <w:p w14:paraId="33955EAD" w14:textId="77777777" w:rsidR="00112B5F" w:rsidRPr="00112B5F" w:rsidRDefault="00112B5F" w:rsidP="00112B5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112B5F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45DD3AA" w14:textId="77777777" w:rsidR="00112B5F" w:rsidRPr="00112B5F" w:rsidRDefault="00112B5F" w:rsidP="00112B5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E8DD8CE" w14:textId="77777777" w:rsidR="00112B5F" w:rsidRPr="00112B5F" w:rsidRDefault="00112B5F" w:rsidP="00123284">
      <w:pPr>
        <w:pStyle w:val="Rubrik2"/>
        <w:ind w:left="0"/>
      </w:pPr>
      <w:r w:rsidRPr="00112B5F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112B5F" w:rsidRPr="00112B5F" w14:paraId="43645D24" w14:textId="77777777" w:rsidTr="0097524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2C32B94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46BB750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12B5F">
              <w:rPr>
                <w:rFonts w:ascii="Arial" w:hAnsi="Arial" w:cs="Arial"/>
                <w:sz w:val="18"/>
                <w:szCs w:val="18"/>
              </w:rPr>
              <w:t>Skelettskada, felställning mm.</w:t>
            </w:r>
          </w:p>
        </w:tc>
      </w:tr>
      <w:tr w:rsidR="00112B5F" w:rsidRPr="00112B5F" w14:paraId="4B3B4B9A" w14:textId="77777777" w:rsidTr="009752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560930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AB71D9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12B5F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112B5F" w:rsidRPr="00112B5F" w14:paraId="05A29F2E" w14:textId="77777777" w:rsidTr="009752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D02E82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9509B8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12B5F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112B5F" w:rsidRPr="00112B5F" w14:paraId="05C709F0" w14:textId="77777777" w:rsidTr="009752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AC15830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611748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12B5F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112B5F" w:rsidRPr="00112B5F" w14:paraId="7ACA39F4" w14:textId="77777777" w:rsidTr="009752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D4FB81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C149FE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2B5F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5A409613" w14:textId="33A5EE1E" w:rsidR="00112B5F" w:rsidRPr="00112B5F" w:rsidRDefault="00193987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112B5F" w:rsidRPr="00112B5F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112B5F" w:rsidRPr="00112B5F" w14:paraId="31E91299" w14:textId="77777777" w:rsidTr="009752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B1E4ACA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112B5F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427F8AF" w14:textId="77777777" w:rsidR="00112B5F" w:rsidRPr="00112B5F" w:rsidRDefault="00112B5F" w:rsidP="00112B5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2B5F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C7C081F" w14:textId="77777777" w:rsidR="00112B5F" w:rsidRPr="00112B5F" w:rsidRDefault="00112B5F" w:rsidP="00112B5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2B5F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112B5F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112B5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D507018" w14:textId="77777777" w:rsidR="00112B5F" w:rsidRPr="00112B5F" w:rsidRDefault="00112B5F" w:rsidP="00112B5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2B5F">
              <w:rPr>
                <w:rFonts w:ascii="Arial" w:hAnsi="Arial" w:cs="Arial"/>
                <w:sz w:val="18"/>
                <w:szCs w:val="18"/>
              </w:rPr>
              <w:t xml:space="preserve">Det aktuella knät så nära </w:t>
            </w:r>
            <w:proofErr w:type="spellStart"/>
            <w:r w:rsidRPr="00112B5F">
              <w:rPr>
                <w:rFonts w:ascii="Arial" w:hAnsi="Arial" w:cs="Arial"/>
                <w:sz w:val="18"/>
                <w:szCs w:val="18"/>
              </w:rPr>
              <w:t>isocenter</w:t>
            </w:r>
            <w:proofErr w:type="spellEnd"/>
            <w:r w:rsidRPr="00112B5F">
              <w:rPr>
                <w:rFonts w:ascii="Arial" w:hAnsi="Arial" w:cs="Arial"/>
                <w:sz w:val="18"/>
                <w:szCs w:val="18"/>
              </w:rPr>
              <w:t xml:space="preserve"> som möjligt.</w:t>
            </w:r>
          </w:p>
        </w:tc>
      </w:tr>
    </w:tbl>
    <w:p w14:paraId="557B552B" w14:textId="77777777" w:rsidR="00112B5F" w:rsidRPr="00112B5F" w:rsidRDefault="00112B5F" w:rsidP="00112B5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77F2770" w14:textId="77777777" w:rsidR="00112B5F" w:rsidRPr="00112B5F" w:rsidRDefault="00112B5F" w:rsidP="00123284">
      <w:pPr>
        <w:pStyle w:val="Rubrik2"/>
        <w:ind w:left="0"/>
      </w:pPr>
      <w:r w:rsidRPr="00112B5F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424"/>
        <w:gridCol w:w="2664"/>
      </w:tblGrid>
      <w:tr w:rsidR="00112B5F" w:rsidRPr="00112B5F" w14:paraId="56B12C30" w14:textId="77777777" w:rsidTr="00112B5F">
        <w:trPr>
          <w:trHeight w:val="520"/>
        </w:trPr>
        <w:tc>
          <w:tcPr>
            <w:tcW w:w="637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418E534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7851F134" wp14:editId="7A9F5205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1DDCED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1A8D04" wp14:editId="0EA0AE65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108585</wp:posOffset>
                      </wp:positionV>
                      <wp:extent cx="410210" cy="103505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0350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FEE6B5E" w14:textId="77777777" w:rsidR="00112B5F" w:rsidRPr="0066567D" w:rsidRDefault="00112B5F" w:rsidP="00EE71E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1A8D0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45.3pt;margin-top:8.55pt;width:32.3pt;height:81.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" adj="4280" fillcolor="red" stroked="f" strokeweight="1pt">
                      <v:textbox inset="1mm,1mm,1mm,1mm">
                        <w:txbxContent>
                          <w:p w14:paraId="4FEE6B5E" w14:textId="77777777" w:rsidR="00112B5F" w:rsidRPr="0066567D" w:rsidRDefault="00112B5F" w:rsidP="00EE71E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2B5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4F074C" wp14:editId="03D7C7B4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109220</wp:posOffset>
                      </wp:positionV>
                      <wp:extent cx="1517015" cy="1050290"/>
                      <wp:effectExtent l="19050" t="19050" r="26035" b="1651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7015" cy="105029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45526" id="Rektangel 3" o:spid="_x0000_s1026" style="position:absolute;margin-left:1.4pt;margin-top:8.6pt;width:119.45pt;height:8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" filled="f" strokecolor="red" strokeweight="3pt"/>
                  </w:pict>
                </mc:Fallback>
              </mc:AlternateContent>
            </w:r>
            <w:r w:rsidRPr="00112B5F">
              <w:rPr>
                <w:noProof/>
                <w:szCs w:val="20"/>
              </w:rPr>
              <w:drawing>
                <wp:inline distT="0" distB="0" distL="0" distR="0" wp14:anchorId="0814F6BF" wp14:editId="274AB343">
                  <wp:extent cx="1554480" cy="1508760"/>
                  <wp:effectExtent l="0" t="0" r="7620" b="0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79344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150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B5F" w:rsidRPr="00112B5F" w14:paraId="2A633E25" w14:textId="77777777" w:rsidTr="00112B5F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65F92133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17B93B8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DECCCB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12B5F" w:rsidRPr="00112B5F" w14:paraId="064C66B4" w14:textId="77777777" w:rsidTr="00112B5F">
        <w:trPr>
          <w:trHeight w:val="227"/>
        </w:trPr>
        <w:tc>
          <w:tcPr>
            <w:tcW w:w="1950" w:type="dxa"/>
            <w:shd w:val="clear" w:color="auto" w:fill="FFFFFF"/>
          </w:tcPr>
          <w:p w14:paraId="3C53E656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/>
          </w:tcPr>
          <w:p w14:paraId="79B8435C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12B5F">
              <w:rPr>
                <w:rFonts w:ascii="Arial" w:hAnsi="Arial" w:cs="Arial"/>
                <w:sz w:val="18"/>
                <w:szCs w:val="18"/>
              </w:rPr>
              <w:t>Ovanför knäleden – nedanför knäleden.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CFD239F" w14:textId="77777777" w:rsidR="00112B5F" w:rsidRPr="00112B5F" w:rsidRDefault="00112B5F" w:rsidP="00112B5F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112B5F" w:rsidRPr="00112B5F" w14:paraId="31D180F5" w14:textId="77777777" w:rsidTr="00112B5F">
        <w:trPr>
          <w:trHeight w:val="227"/>
        </w:trPr>
        <w:tc>
          <w:tcPr>
            <w:tcW w:w="1950" w:type="dxa"/>
            <w:shd w:val="clear" w:color="auto" w:fill="FFFFFF"/>
          </w:tcPr>
          <w:p w14:paraId="3C0CB5FF" w14:textId="77777777" w:rsidR="00112B5F" w:rsidRPr="00112B5F" w:rsidRDefault="00112B5F" w:rsidP="00112B5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>Knäled K-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/>
          </w:tcPr>
          <w:p w14:paraId="4EAED0BA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12B5F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112B5F">
              <w:rPr>
                <w:rFonts w:ascii="Arial" w:hAnsi="Arial" w:cs="Arial"/>
                <w:sz w:val="18"/>
                <w:szCs w:val="18"/>
              </w:rPr>
              <w:t xml:space="preserve"> Hela knäleden med ca 10 cm marginal.</w:t>
            </w:r>
          </w:p>
          <w:p w14:paraId="238A484A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B03F4C3" w14:textId="77777777" w:rsidR="00112B5F" w:rsidRPr="00112B5F" w:rsidRDefault="00112B5F" w:rsidP="00112B5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D4CFF9C" w14:textId="77777777" w:rsidR="00112B5F" w:rsidRPr="00112B5F" w:rsidRDefault="00112B5F" w:rsidP="00112B5F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DF6DDE3" w14:textId="77777777" w:rsidR="00112B5F" w:rsidRPr="00112B5F" w:rsidRDefault="00112B5F" w:rsidP="00112B5F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112B5F">
        <w:rPr>
          <w:rFonts w:ascii="Arial" w:hAnsi="Arial" w:cs="Arial"/>
          <w:b/>
          <w:sz w:val="18"/>
          <w:szCs w:val="18"/>
        </w:rPr>
        <w:br w:type="page"/>
      </w:r>
    </w:p>
    <w:p w14:paraId="194F412F" w14:textId="77777777" w:rsidR="00112B5F" w:rsidRPr="00112B5F" w:rsidRDefault="00112B5F" w:rsidP="00123284">
      <w:pPr>
        <w:pStyle w:val="Rubrik2"/>
        <w:ind w:left="0"/>
      </w:pPr>
      <w:proofErr w:type="spellStart"/>
      <w:r w:rsidRPr="00112B5F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3969"/>
        <w:gridCol w:w="1985"/>
        <w:gridCol w:w="1955"/>
      </w:tblGrid>
      <w:tr w:rsidR="00112B5F" w:rsidRPr="00112B5F" w14:paraId="315A26C5" w14:textId="77777777" w:rsidTr="00112B5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084782D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03107E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9C89D1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CBDBD1" wp14:editId="62BCCFE5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711835</wp:posOffset>
                      </wp:positionV>
                      <wp:extent cx="407035" cy="504825"/>
                      <wp:effectExtent l="0" t="0" r="0" b="9525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07035" cy="5048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110C14A" w14:textId="77777777" w:rsidR="00112B5F" w:rsidRPr="0066567D" w:rsidRDefault="00112B5F" w:rsidP="00EE71E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BDBD1" id="Upp 19" o:spid="_x0000_s1027" type="#_x0000_t68" style="position:absolute;left:0;text-align:left;margin-left:53.35pt;margin-top:56.05pt;width:32.05pt;height:39.7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" adj="8708" fillcolor="red" stroked="f" strokeweight="1pt">
                      <v:textbox style="layout-flow:vertical;mso-layout-flow-alt:bottom-to-top" inset="1mm,1mm,1mm,1mm">
                        <w:txbxContent>
                          <w:p w14:paraId="1110C14A" w14:textId="77777777" w:rsidR="00112B5F" w:rsidRPr="0066567D" w:rsidRDefault="00112B5F" w:rsidP="00EE71E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2B5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805E7C" wp14:editId="57B569CD">
                      <wp:simplePos x="0" y="0"/>
                      <wp:positionH relativeFrom="margin">
                        <wp:posOffset>59055</wp:posOffset>
                      </wp:positionH>
                      <wp:positionV relativeFrom="paragraph">
                        <wp:posOffset>767080</wp:posOffset>
                      </wp:positionV>
                      <wp:extent cx="409575" cy="499745"/>
                      <wp:effectExtent l="12065" t="6985" r="0" b="254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390722">
                                <a:off x="0" y="0"/>
                                <a:ext cx="409575" cy="4997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FA6817" w14:textId="77777777" w:rsidR="00112B5F" w:rsidRPr="0066564D" w:rsidRDefault="00112B5F" w:rsidP="00EE71E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805E7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4.65pt;margin-top:60.4pt;width:32.25pt;height:39.35pt;rotation:-5689921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" adj="12749" fillcolor="red" stroked="f" strokeweight="1pt">
                      <v:textbox style="layout-flow:vertical" inset="1mm,1mm,1mm,1mm">
                        <w:txbxContent>
                          <w:p w14:paraId="40FA6817" w14:textId="77777777" w:rsidR="00112B5F" w:rsidRPr="0066564D" w:rsidRDefault="00112B5F" w:rsidP="00EE71E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12B5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A8C480" wp14:editId="16873E7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690245</wp:posOffset>
                      </wp:positionV>
                      <wp:extent cx="1092200" cy="22860"/>
                      <wp:effectExtent l="19050" t="19050" r="31750" b="3429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2596" cy="2286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2FAC9C" id="Rak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pt,54.35pt" to="87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112B5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7323A8" wp14:editId="252BBD1F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10160</wp:posOffset>
                      </wp:positionV>
                      <wp:extent cx="43180" cy="1508125"/>
                      <wp:effectExtent l="19050" t="19050" r="33020" b="1587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196" cy="1508167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928AFF" id="Rak 1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25pt,.8pt" to="43.65pt,1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112B5F">
              <w:rPr>
                <w:noProof/>
                <w:szCs w:val="20"/>
              </w:rPr>
              <w:drawing>
                <wp:inline distT="0" distB="0" distL="0" distR="0" wp14:anchorId="1A0326FB" wp14:editId="05FB2110">
                  <wp:extent cx="1121134" cy="1509776"/>
                  <wp:effectExtent l="0" t="0" r="3175" b="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7165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098" cy="152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D5FDAD0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3006EE" wp14:editId="6386A111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967105</wp:posOffset>
                      </wp:positionV>
                      <wp:extent cx="299720" cy="694690"/>
                      <wp:effectExtent l="0" t="0" r="0" b="0"/>
                      <wp:wrapNone/>
                      <wp:docPr id="11" name="Textrut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70D4F70" w14:textId="77777777" w:rsidR="00112B5F" w:rsidRPr="00112B5F" w:rsidRDefault="00112B5F" w:rsidP="00112B5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112B5F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3006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1" o:spid="_x0000_s1029" type="#_x0000_t202" style="position:absolute;left:0;text-align:left;margin-left:69.5pt;margin-top:76.15pt;width:23.6pt;height:54.7pt;rotation:588012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" filled="f" stroked="f" strokeweight=".5pt">
                      <v:textbox style="layout-flow:vertical;mso-layout-flow-alt:bottom-to-top">
                        <w:txbxContent>
                          <w:p w14:paraId="570D4F70" w14:textId="77777777" w:rsidR="00112B5F" w:rsidRPr="00112B5F" w:rsidRDefault="00112B5F" w:rsidP="00112B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112B5F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2B5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DDE364" wp14:editId="6169417A">
                      <wp:simplePos x="0" y="0"/>
                      <wp:positionH relativeFrom="margin">
                        <wp:posOffset>105410</wp:posOffset>
                      </wp:positionH>
                      <wp:positionV relativeFrom="paragraph">
                        <wp:posOffset>756285</wp:posOffset>
                      </wp:positionV>
                      <wp:extent cx="409575" cy="498475"/>
                      <wp:effectExtent l="0" t="6350" r="3175" b="3175"/>
                      <wp:wrapNone/>
                      <wp:docPr id="24" name="Ne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09575" cy="4984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A55778" w14:textId="77777777" w:rsidR="00112B5F" w:rsidRPr="0066564D" w:rsidRDefault="00112B5F" w:rsidP="00EE71E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DE364" id="Ned 24" o:spid="_x0000_s1030" type="#_x0000_t67" style="position:absolute;left:0;text-align:left;margin-left:8.3pt;margin-top:59.55pt;width:32.25pt;height:39.2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" adj="12726" fillcolor="red" stroked="f" strokeweight="1pt">
                      <v:textbox style="layout-flow:vertical;mso-layout-flow-alt:bottom-to-top" inset="1mm,1mm,1mm,1mm">
                        <w:txbxContent>
                          <w:p w14:paraId="7AA55778" w14:textId="77777777" w:rsidR="00112B5F" w:rsidRPr="0066564D" w:rsidRDefault="00112B5F" w:rsidP="00EE71E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12B5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01D078" wp14:editId="46A75BB1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2540</wp:posOffset>
                      </wp:positionV>
                      <wp:extent cx="13970" cy="1494790"/>
                      <wp:effectExtent l="19050" t="19050" r="24130" b="1016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005" cy="149520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406FBE" id="Rak 23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5pt,.2pt" to="44.6pt,1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112B5F">
              <w:rPr>
                <w:noProof/>
                <w:szCs w:val="20"/>
              </w:rPr>
              <w:drawing>
                <wp:inline distT="0" distB="0" distL="0" distR="0" wp14:anchorId="1D7575D0" wp14:editId="3E355E3E">
                  <wp:extent cx="1154154" cy="1501443"/>
                  <wp:effectExtent l="0" t="0" r="8255" b="381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266396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52" cy="1520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B5F" w:rsidRPr="00112B5F" w14:paraId="54E4DE21" w14:textId="77777777" w:rsidTr="0097524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8E18CC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A4404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12B5F">
              <w:rPr>
                <w:rFonts w:ascii="Arial" w:hAnsi="Arial" w:cs="Arial"/>
                <w:noProof/>
                <w:sz w:val="18"/>
                <w:szCs w:val="18"/>
              </w:rPr>
              <w:t>Vinkelrätt mot tibias längsaxel. DFOV ska omfatta hela knäleden inklusive patella.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03B98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2B36DF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12B5F" w:rsidRPr="00112B5F" w14:paraId="21686D81" w14:textId="77777777" w:rsidTr="0097524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B2A7F03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78CED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12B5F">
              <w:rPr>
                <w:rFonts w:ascii="Arial" w:hAnsi="Arial" w:cs="Arial"/>
                <w:noProof/>
                <w:sz w:val="18"/>
                <w:szCs w:val="18"/>
              </w:rPr>
              <w:t>Parallellt med tibias längsaxel, framifrån – bak.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63D3C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27F82C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12B5F" w:rsidRPr="00112B5F" w14:paraId="69C5B6B5" w14:textId="77777777" w:rsidTr="0097524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E3DA636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E2FDF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12B5F">
              <w:rPr>
                <w:rFonts w:ascii="Arial" w:hAnsi="Arial" w:cs="Arial"/>
                <w:noProof/>
                <w:sz w:val="18"/>
                <w:szCs w:val="18"/>
              </w:rPr>
              <w:t>Parallellt med tibias längsaxel, inifrån – ut.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F5813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2B77B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0FF3377" w14:textId="77777777" w:rsidR="00112B5F" w:rsidRPr="00112B5F" w:rsidRDefault="00112B5F" w:rsidP="00112B5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96643C8" w14:textId="77777777" w:rsidR="00112B5F" w:rsidRPr="00112B5F" w:rsidRDefault="00112B5F" w:rsidP="00123284">
      <w:pPr>
        <w:pStyle w:val="Rubrik2"/>
        <w:ind w:left="0"/>
      </w:pPr>
      <w:r w:rsidRPr="00112B5F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112B5F" w:rsidRPr="00112B5F" w14:paraId="2D36C7D0" w14:textId="77777777" w:rsidTr="00975244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3432A8C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2C3FCFF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3CDAF10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4C1A5EB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112B5F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112B5F">
              <w:rPr>
                <w:rFonts w:ascii="Arial" w:hAnsi="Arial" w:cs="Arial"/>
                <w:b/>
                <w:sz w:val="18"/>
                <w:szCs w:val="18"/>
              </w:rPr>
              <w:t xml:space="preserve">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4070F8D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DEC4C45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112B5F" w:rsidRPr="00112B5F" w14:paraId="12C70F8F" w14:textId="77777777" w:rsidTr="0097524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9C3AC0" w14:textId="77777777" w:rsidR="00112B5F" w:rsidRPr="00112B5F" w:rsidRDefault="00112B5F" w:rsidP="00112B5F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>Knäled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69676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2B5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72E57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2B5F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9BB04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84238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FB16045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12B5F" w:rsidRPr="00112B5F" w14:paraId="314F2765" w14:textId="77777777" w:rsidTr="0097524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9ACA847" w14:textId="77777777" w:rsidR="00112B5F" w:rsidRPr="00112B5F" w:rsidRDefault="00112B5F" w:rsidP="00112B5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0A8FF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02C8E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A2F68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9913C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1A56637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12B5F" w:rsidRPr="00112B5F" w14:paraId="05634505" w14:textId="77777777" w:rsidTr="0097524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4A7183F" w14:textId="77777777" w:rsidR="00112B5F" w:rsidRPr="00112B5F" w:rsidRDefault="00112B5F" w:rsidP="00112B5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9F876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D9CF5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B57E5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7AD75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2161CFF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12B5F" w:rsidRPr="00112B5F" w14:paraId="270AA734" w14:textId="77777777" w:rsidTr="0097524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C5B9740" w14:textId="77777777" w:rsidR="00112B5F" w:rsidRPr="00112B5F" w:rsidRDefault="00112B5F" w:rsidP="00112B5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64232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6711A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DAC84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01508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2D3810D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112B5F" w:rsidRPr="00112B5F" w14:paraId="30655375" w14:textId="77777777" w:rsidTr="0097524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EBD3F0E" w14:textId="77777777" w:rsidR="00112B5F" w:rsidRPr="00112B5F" w:rsidRDefault="00112B5F" w:rsidP="00112B5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8F762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72CFD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5BD33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83ED3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6BECA58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112B5F" w:rsidRPr="00112B5F" w14:paraId="62205E60" w14:textId="77777777" w:rsidTr="0097524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F7FE7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A96F0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1D3CBE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030C5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BD70D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5CD44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112B5F" w:rsidRPr="00112B5F" w14:paraId="5BF8EF2C" w14:textId="77777777" w:rsidTr="0097524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17D52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112B5F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1613F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C790A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C5596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EC5D57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5CA91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2B5F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77FC444C" w14:textId="77777777" w:rsidR="00112B5F" w:rsidRPr="00112B5F" w:rsidRDefault="00112B5F" w:rsidP="00112B5F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23D5053B" w14:textId="77777777" w:rsidR="00112B5F" w:rsidRPr="00112B5F" w:rsidRDefault="00112B5F" w:rsidP="00123284">
      <w:pPr>
        <w:pStyle w:val="Rubrik2"/>
        <w:ind w:left="0"/>
      </w:pPr>
      <w:proofErr w:type="spellStart"/>
      <w:r w:rsidRPr="00112B5F">
        <w:rPr>
          <w:lang w:val="en-US"/>
        </w:rPr>
        <w:t>Hängning</w:t>
      </w:r>
      <w:proofErr w:type="spellEnd"/>
      <w:r w:rsidRPr="00112B5F">
        <w:rPr>
          <w:lang w:val="en-US"/>
        </w:rPr>
        <w:t xml:space="preserve"> </w:t>
      </w:r>
      <w:r w:rsidRPr="00112B5F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112B5F" w:rsidRPr="00112B5F" w14:paraId="7A577828" w14:textId="77777777" w:rsidTr="00112B5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E367862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AB51A2C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0B9EA45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75D1C34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A0FC723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2B5F" w:rsidRPr="00112B5F" w14:paraId="50D06C91" w14:textId="77777777" w:rsidTr="00112B5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08A98CB2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2B5F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6B874D5F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2B5F">
              <w:rPr>
                <w:rFonts w:ascii="Arial" w:hAnsi="Arial" w:cs="Arial"/>
                <w:color w:val="FFFFFF"/>
                <w:sz w:val="18"/>
                <w:szCs w:val="18"/>
              </w:rPr>
              <w:t>Knäled K-</w:t>
            </w:r>
          </w:p>
          <w:p w14:paraId="40B02501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2B5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40887BFE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F0996F0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2B5F">
              <w:rPr>
                <w:rFonts w:ascii="Arial" w:hAnsi="Arial" w:cs="Arial"/>
                <w:color w:val="FFFFFF"/>
                <w:sz w:val="18"/>
                <w:szCs w:val="18"/>
              </w:rPr>
              <w:t>Knäled K-</w:t>
            </w:r>
          </w:p>
          <w:p w14:paraId="3DF062F5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2B5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A112ED0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2B5F">
              <w:rPr>
                <w:rFonts w:ascii="Arial" w:hAnsi="Arial" w:cs="Arial"/>
                <w:color w:val="FFFFFF"/>
                <w:sz w:val="18"/>
                <w:szCs w:val="18"/>
              </w:rPr>
              <w:t>Knäled K-</w:t>
            </w:r>
          </w:p>
          <w:p w14:paraId="103DCB4A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2B5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2DAC94AD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2B5F" w:rsidRPr="00112B5F" w14:paraId="05D2F32A" w14:textId="77777777" w:rsidTr="00112B5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E1C799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EB31903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7D37F87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7D02633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756494C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446A91F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2B5F" w:rsidRPr="00112B5F" w14:paraId="0EF28EF5" w14:textId="77777777" w:rsidTr="00112B5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8C75120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17FFB4F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5D8F8DE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FD01717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D12C146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8D4DE7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2B5F" w:rsidRPr="00112B5F" w14:paraId="7778E382" w14:textId="77777777" w:rsidTr="00112B5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63002F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30AC0E0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E9614E3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EAC1530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AB5D2A4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C5EAF54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2B5F" w:rsidRPr="00112B5F" w14:paraId="71678EF9" w14:textId="77777777" w:rsidTr="00112B5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3BCE2B1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305192DE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47C1E26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89D66ED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9828B1B" w14:textId="77777777" w:rsidR="00112B5F" w:rsidRPr="00112B5F" w:rsidRDefault="00112B5F" w:rsidP="00112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01F7210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2B5F" w:rsidRPr="00112B5F" w14:paraId="664BAE4B" w14:textId="77777777" w:rsidTr="00112B5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CE4EB62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526CB11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C493B6C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0795575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9D03E54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4F3C14F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2B5F" w:rsidRPr="00112B5F" w14:paraId="775079D9" w14:textId="77777777" w:rsidTr="00112B5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06A4EBD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95B53D3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FAB6ABF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E2ADCFE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D6CD5EE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357B892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2B5F" w:rsidRPr="00112B5F" w14:paraId="7A32766F" w14:textId="77777777" w:rsidTr="00112B5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5F7E9A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8496B0"/>
          </w:tcPr>
          <w:p w14:paraId="1B88D50E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B623E45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2FBC225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F53E0A0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FDD5C80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2B5F" w:rsidRPr="00112B5F" w14:paraId="6552D7BF" w14:textId="77777777" w:rsidTr="00112B5F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CF67BA7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6F2B546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820FECA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4DB8CB6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B1E960" w14:textId="77777777" w:rsidR="00112B5F" w:rsidRPr="00112B5F" w:rsidRDefault="00112B5F" w:rsidP="00112B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62BAC5B" w14:textId="77777777" w:rsidR="00112B5F" w:rsidRPr="00112B5F" w:rsidRDefault="00112B5F" w:rsidP="00112B5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447FDD19" w14:textId="77777777" w:rsidR="00112B5F" w:rsidRPr="00112B5F" w:rsidRDefault="00112B5F" w:rsidP="00112B5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12B5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A25E6FC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1ED8AB60" w:tentative="1">
      <w:start w:val="1"/>
      <w:numFmt w:val="lowerLetter"/>
      <w:lvlText w:val="%2."/>
      <w:lvlJc w:val="left"/>
      <w:pPr>
        <w:ind w:left="1080" w:hanging="360"/>
      </w:pPr>
    </w:lvl>
    <w:lvl w:ilvl="2" w:tplc="EBEA1B3A" w:tentative="1">
      <w:start w:val="1"/>
      <w:numFmt w:val="lowerRoman"/>
      <w:lvlText w:val="%3."/>
      <w:lvlJc w:val="right"/>
      <w:pPr>
        <w:ind w:left="1800" w:hanging="180"/>
      </w:pPr>
    </w:lvl>
    <w:lvl w:ilvl="3" w:tplc="0798AF84" w:tentative="1">
      <w:start w:val="1"/>
      <w:numFmt w:val="decimal"/>
      <w:lvlText w:val="%4."/>
      <w:lvlJc w:val="left"/>
      <w:pPr>
        <w:ind w:left="2520" w:hanging="360"/>
      </w:pPr>
    </w:lvl>
    <w:lvl w:ilvl="4" w:tplc="FD0EAA78" w:tentative="1">
      <w:start w:val="1"/>
      <w:numFmt w:val="lowerLetter"/>
      <w:lvlText w:val="%5."/>
      <w:lvlJc w:val="left"/>
      <w:pPr>
        <w:ind w:left="3240" w:hanging="360"/>
      </w:pPr>
    </w:lvl>
    <w:lvl w:ilvl="5" w:tplc="70F28E92" w:tentative="1">
      <w:start w:val="1"/>
      <w:numFmt w:val="lowerRoman"/>
      <w:lvlText w:val="%6."/>
      <w:lvlJc w:val="right"/>
      <w:pPr>
        <w:ind w:left="3960" w:hanging="180"/>
      </w:pPr>
    </w:lvl>
    <w:lvl w:ilvl="6" w:tplc="E25EC680" w:tentative="1">
      <w:start w:val="1"/>
      <w:numFmt w:val="decimal"/>
      <w:lvlText w:val="%7."/>
      <w:lvlJc w:val="left"/>
      <w:pPr>
        <w:ind w:left="4680" w:hanging="360"/>
      </w:pPr>
    </w:lvl>
    <w:lvl w:ilvl="7" w:tplc="C504DF42" w:tentative="1">
      <w:start w:val="1"/>
      <w:numFmt w:val="lowerLetter"/>
      <w:lvlText w:val="%8."/>
      <w:lvlJc w:val="left"/>
      <w:pPr>
        <w:ind w:left="5400" w:hanging="360"/>
      </w:pPr>
    </w:lvl>
    <w:lvl w:ilvl="8" w:tplc="94D673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64EAFD2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AACAB30" w:tentative="1">
      <w:start w:val="1"/>
      <w:numFmt w:val="lowerLetter"/>
      <w:lvlText w:val="%2."/>
      <w:lvlJc w:val="left"/>
      <w:pPr>
        <w:ind w:left="1080" w:hanging="360"/>
      </w:pPr>
    </w:lvl>
    <w:lvl w:ilvl="2" w:tplc="DF321DE8" w:tentative="1">
      <w:start w:val="1"/>
      <w:numFmt w:val="lowerRoman"/>
      <w:lvlText w:val="%3."/>
      <w:lvlJc w:val="right"/>
      <w:pPr>
        <w:ind w:left="1800" w:hanging="180"/>
      </w:pPr>
    </w:lvl>
    <w:lvl w:ilvl="3" w:tplc="D68AF7D8" w:tentative="1">
      <w:start w:val="1"/>
      <w:numFmt w:val="decimal"/>
      <w:lvlText w:val="%4."/>
      <w:lvlJc w:val="left"/>
      <w:pPr>
        <w:ind w:left="2520" w:hanging="360"/>
      </w:pPr>
    </w:lvl>
    <w:lvl w:ilvl="4" w:tplc="AB148BD8" w:tentative="1">
      <w:start w:val="1"/>
      <w:numFmt w:val="lowerLetter"/>
      <w:lvlText w:val="%5."/>
      <w:lvlJc w:val="left"/>
      <w:pPr>
        <w:ind w:left="3240" w:hanging="360"/>
      </w:pPr>
    </w:lvl>
    <w:lvl w:ilvl="5" w:tplc="75EA1D18" w:tentative="1">
      <w:start w:val="1"/>
      <w:numFmt w:val="lowerRoman"/>
      <w:lvlText w:val="%6."/>
      <w:lvlJc w:val="right"/>
      <w:pPr>
        <w:ind w:left="3960" w:hanging="180"/>
      </w:pPr>
    </w:lvl>
    <w:lvl w:ilvl="6" w:tplc="7DF2398E" w:tentative="1">
      <w:start w:val="1"/>
      <w:numFmt w:val="decimal"/>
      <w:lvlText w:val="%7."/>
      <w:lvlJc w:val="left"/>
      <w:pPr>
        <w:ind w:left="4680" w:hanging="360"/>
      </w:pPr>
    </w:lvl>
    <w:lvl w:ilvl="7" w:tplc="8D8247E4" w:tentative="1">
      <w:start w:val="1"/>
      <w:numFmt w:val="lowerLetter"/>
      <w:lvlText w:val="%8."/>
      <w:lvlJc w:val="left"/>
      <w:pPr>
        <w:ind w:left="5400" w:hanging="360"/>
      </w:pPr>
    </w:lvl>
    <w:lvl w:ilvl="8" w:tplc="73DADF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8F16E15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9BE2D69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32E69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DC4C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B25D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EB69A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D28D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DD2440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16C02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86500336">
    <w:abstractNumId w:val="20"/>
  </w:num>
  <w:num w:numId="2" w16cid:durableId="1005746913">
    <w:abstractNumId w:val="15"/>
  </w:num>
  <w:num w:numId="3" w16cid:durableId="4597033">
    <w:abstractNumId w:val="0"/>
  </w:num>
  <w:num w:numId="4" w16cid:durableId="740516823">
    <w:abstractNumId w:val="6"/>
  </w:num>
  <w:num w:numId="5" w16cid:durableId="1796755719">
    <w:abstractNumId w:val="18"/>
  </w:num>
  <w:num w:numId="6" w16cid:durableId="707527971">
    <w:abstractNumId w:val="2"/>
  </w:num>
  <w:num w:numId="7" w16cid:durableId="359821975">
    <w:abstractNumId w:val="12"/>
  </w:num>
  <w:num w:numId="8" w16cid:durableId="224881609">
    <w:abstractNumId w:val="9"/>
  </w:num>
  <w:num w:numId="9" w16cid:durableId="552348422">
    <w:abstractNumId w:val="1"/>
  </w:num>
  <w:num w:numId="10" w16cid:durableId="1279945497">
    <w:abstractNumId w:val="1"/>
  </w:num>
  <w:num w:numId="11" w16cid:durableId="1796557258">
    <w:abstractNumId w:val="3"/>
  </w:num>
  <w:num w:numId="12" w16cid:durableId="23483811">
    <w:abstractNumId w:val="4"/>
  </w:num>
  <w:num w:numId="13" w16cid:durableId="348532614">
    <w:abstractNumId w:val="14"/>
  </w:num>
  <w:num w:numId="14" w16cid:durableId="1858158449">
    <w:abstractNumId w:val="10"/>
  </w:num>
  <w:num w:numId="15" w16cid:durableId="1592274741">
    <w:abstractNumId w:val="7"/>
  </w:num>
  <w:num w:numId="16" w16cid:durableId="1068334770">
    <w:abstractNumId w:val="13"/>
  </w:num>
  <w:num w:numId="17" w16cid:durableId="370082627">
    <w:abstractNumId w:val="5"/>
  </w:num>
  <w:num w:numId="18" w16cid:durableId="1308976705">
    <w:abstractNumId w:val="11"/>
  </w:num>
  <w:num w:numId="19" w16cid:durableId="890195548">
    <w:abstractNumId w:val="19"/>
  </w:num>
  <w:num w:numId="20" w16cid:durableId="744689393">
    <w:abstractNumId w:val="16"/>
  </w:num>
  <w:num w:numId="21" w16cid:durableId="1792167146">
    <w:abstractNumId w:val="8"/>
  </w:num>
  <w:num w:numId="22" w16cid:durableId="18668228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2B5F"/>
    <w:rsid w:val="001139D4"/>
    <w:rsid w:val="0012328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3987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71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35DF2206-0C94-4B16-B599-2E2D8B79E347}" type="presOf" srcId="{548E9FD9-7371-42E5-8C31-C03B33C90BF7}" destId="{6CE68A43-9C69-4212-AF24-9AFEE7CA1715}" srcOrd="0" destOrd="0" presId="urn:microsoft.com/office/officeart/2005/8/layout/hChevron3"/>
    <dgm:cxn modelId="{8BEB157D-E779-48EB-99F1-E3EE64675A09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45AE67CD-CE8E-4268-B074-DCFAF45D14A5}" type="presOf" srcId="{7D55B2F1-F7F7-4A6B-AFB0-F846FDB634B5}" destId="{E13D0391-DAD9-4B61-AB66-3FA48A4F7006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D7278CEC-843F-4004-963D-F5AE1C2469F3}" type="presOf" srcId="{B73EA016-5B5E-4372-8AFF-E16F061CFA05}" destId="{1F6A0B97-83F0-4189-B0CB-00156B0AC153}" srcOrd="0" destOrd="0" presId="urn:microsoft.com/office/officeart/2005/8/layout/hChevron3"/>
    <dgm:cxn modelId="{F9EB67F1-D7B8-438E-883B-BFCB993EDF2D}" type="presOf" srcId="{72C3C3E7-AFE7-48AF-A84A-F5F4B462ABCE}" destId="{AD4E5296-B06F-4F82-9CB5-F741BF6BFCC1}" srcOrd="0" destOrd="0" presId="urn:microsoft.com/office/officeart/2005/8/layout/hChevron3"/>
    <dgm:cxn modelId="{2154D001-D300-4CB4-835D-71E44815E54A}" type="presParOf" srcId="{1F6A0B97-83F0-4189-B0CB-00156B0AC153}" destId="{4784DBD1-3CBE-41A8-A2C7-CF088F838C79}" srcOrd="0" destOrd="0" presId="urn:microsoft.com/office/officeart/2005/8/layout/hChevron3"/>
    <dgm:cxn modelId="{0B370ADB-35A6-4890-BB5C-FC88FCC93972}" type="presParOf" srcId="{1F6A0B97-83F0-4189-B0CB-00156B0AC153}" destId="{37D14BC8-3203-463C-9804-9B3B86B621FF}" srcOrd="1" destOrd="0" presId="urn:microsoft.com/office/officeart/2005/8/layout/hChevron3"/>
    <dgm:cxn modelId="{B59D6AF0-209A-448B-962D-9F3E52E0D0AF}" type="presParOf" srcId="{1F6A0B97-83F0-4189-B0CB-00156B0AC153}" destId="{E13D0391-DAD9-4B61-AB66-3FA48A4F7006}" srcOrd="2" destOrd="0" presId="urn:microsoft.com/office/officeart/2005/8/layout/hChevron3"/>
    <dgm:cxn modelId="{2D5AAFC8-D632-403C-92B1-6BD9B1EBBB18}" type="presParOf" srcId="{1F6A0B97-83F0-4189-B0CB-00156B0AC153}" destId="{F9271109-4339-4036-9126-150629D10456}" srcOrd="3" destOrd="0" presId="urn:microsoft.com/office/officeart/2005/8/layout/hChevron3"/>
    <dgm:cxn modelId="{7DCF81FF-D540-413B-B8B9-F670A7D8E6A6}" type="presParOf" srcId="{1F6A0B97-83F0-4189-B0CB-00156B0AC153}" destId="{AD4E5296-B06F-4F82-9CB5-F741BF6BFCC1}" srcOrd="4" destOrd="0" presId="urn:microsoft.com/office/officeart/2005/8/layout/hChevron3"/>
    <dgm:cxn modelId="{9CF2BB6B-2368-4D5A-9FF5-BACF0BEF3F3A}" type="presParOf" srcId="{1F6A0B97-83F0-4189-B0CB-00156B0AC153}" destId="{99F7A086-6C98-4385-8FFE-3337C1F24694}" srcOrd="5" destOrd="0" presId="urn:microsoft.com/office/officeart/2005/8/layout/hChevron3"/>
    <dgm:cxn modelId="{94D5B4D7-E101-4E75-9884-16B603BA7814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173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Knäled (869000)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2022-05-18T04:20:00.0000000Z</dcterms:created>
  <dcterms:modified xsi:type="dcterms:W3CDTF">2024-01-23T13:57:00.0000000Z</dcterms:modified>
</coreProperties>
</file>