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69E75" w14:textId="77777777" w:rsidR="00CF1AD8" w:rsidRDefault="00CF1AD8" w:rsidP="00F35B05">
      <w:pPr>
        <w:pStyle w:val="Rubrik2"/>
        <w:sectPr w:rsidR="00CF1AD8" w:rsidSect="00CF1AD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8AF1763" w14:textId="77777777" w:rsidR="00CF1AD8" w:rsidRPr="00CF1AD8" w:rsidRDefault="00CF1AD8" w:rsidP="00CF1AD8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020EB56" w14:textId="77777777" w:rsidR="00CF1AD8" w:rsidRPr="00CF1AD8" w:rsidRDefault="00CF1AD8" w:rsidP="00CF1AD8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DD9CC77" w14:textId="0318352A" w:rsidR="00CF1AD8" w:rsidRPr="00CF1AD8" w:rsidRDefault="004D0C60" w:rsidP="004D0C60">
      <w:pPr>
        <w:pStyle w:val="Rubrik1"/>
        <w:ind w:left="0"/>
        <w:rPr>
          <w:sz w:val="18"/>
          <w:szCs w:val="18"/>
        </w:rPr>
      </w:pPr>
      <w:r w:rsidRPr="00CF1AD8">
        <w:t>DT Hjärnans vener (810207B)</w:t>
      </w:r>
    </w:p>
    <w:p w14:paraId="4785ABE6" w14:textId="77777777" w:rsidR="00CF1AD8" w:rsidRPr="00CF1AD8" w:rsidRDefault="00CF1AD8" w:rsidP="00CF1AD8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6E207902" w14:textId="7A0EE638" w:rsidR="00CF1AD8" w:rsidRPr="00CF1AD8" w:rsidRDefault="004D0C60" w:rsidP="004D0C60">
      <w:pPr>
        <w:pStyle w:val="Rubrik2"/>
        <w:ind w:left="0"/>
      </w:pPr>
      <w:r>
        <w:t xml:space="preserve">Förändringar </w:t>
      </w:r>
      <w:r w:rsidR="00CF1AD8" w:rsidRPr="00CF1AD8">
        <w:t>i denna version</w:t>
      </w:r>
    </w:p>
    <w:p w14:paraId="6ECF357D" w14:textId="479A88E3" w:rsidR="00CF1AD8" w:rsidRPr="00CF1AD8" w:rsidRDefault="00CF1AD8" w:rsidP="00CF1AD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CF1AD8">
        <w:rPr>
          <w:rFonts w:ascii="Arial" w:hAnsi="Arial" w:cs="Arial"/>
          <w:sz w:val="18"/>
          <w:szCs w:val="18"/>
        </w:rPr>
        <w:t>Inga förändringar</w:t>
      </w:r>
      <w:r w:rsidR="004D0C60">
        <w:rPr>
          <w:rFonts w:ascii="Arial" w:hAnsi="Arial" w:cs="Arial"/>
          <w:sz w:val="18"/>
          <w:szCs w:val="18"/>
        </w:rPr>
        <w:t>.</w:t>
      </w:r>
    </w:p>
    <w:p w14:paraId="1E43EEAE" w14:textId="77777777" w:rsidR="00CF1AD8" w:rsidRPr="00CF1AD8" w:rsidRDefault="00CF1AD8" w:rsidP="00CF1AD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F283CD6" w14:textId="77777777" w:rsidR="00CF1AD8" w:rsidRPr="00CF1AD8" w:rsidRDefault="00CF1AD8" w:rsidP="004D0C60">
      <w:pPr>
        <w:pStyle w:val="Rubrik2"/>
        <w:ind w:left="0"/>
      </w:pPr>
      <w:r w:rsidRPr="00CF1AD8">
        <w:t>Syfte</w:t>
      </w:r>
    </w:p>
    <w:p w14:paraId="35B2BD5A" w14:textId="77777777" w:rsidR="00CF1AD8" w:rsidRPr="00CF1AD8" w:rsidRDefault="00CF1AD8" w:rsidP="00CF1AD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CF1AD8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2516F6D8" w14:textId="77777777" w:rsidR="00CF1AD8" w:rsidRPr="00CF1AD8" w:rsidRDefault="00CF1AD8" w:rsidP="00CF1AD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D088B71" w14:textId="77777777" w:rsidR="00CF1AD8" w:rsidRPr="00CF1AD8" w:rsidRDefault="00CF1AD8" w:rsidP="004D0C60">
      <w:pPr>
        <w:pStyle w:val="Rubrik2"/>
        <w:ind w:left="0"/>
      </w:pPr>
      <w:r w:rsidRPr="00CF1AD8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CF1AD8" w:rsidRPr="00CF1AD8" w14:paraId="35AC559D" w14:textId="77777777" w:rsidTr="00312F6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4BDA591F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F1AD8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1299E9D5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Sinustrombos.</w:t>
            </w:r>
          </w:p>
        </w:tc>
      </w:tr>
      <w:tr w:rsidR="00CF1AD8" w:rsidRPr="00CF1AD8" w14:paraId="550C33F1" w14:textId="77777777" w:rsidTr="00312F6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F5D3B95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F1AD8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C38AE9" w14:textId="7E654DB4" w:rsidR="00CF1AD8" w:rsidRPr="00CF1AD8" w:rsidRDefault="00000000" w:rsidP="00CF1AD8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proofErr w:type="spellStart"/>
              <w:r w:rsidR="00CF1AD8" w:rsidRPr="00CF1AD8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  <w:proofErr w:type="spellEnd"/>
            </w:hyperlink>
            <w:r w:rsidR="00CF1AD8" w:rsidRPr="00CF1AD8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36B4E6EF" w14:textId="77777777" w:rsidR="00CF1AD8" w:rsidRPr="00CF1AD8" w:rsidRDefault="00CF1AD8" w:rsidP="00CF1AD8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PVK, helst grön.</w:t>
            </w:r>
          </w:p>
        </w:tc>
      </w:tr>
      <w:tr w:rsidR="00CF1AD8" w:rsidRPr="00CF1AD8" w14:paraId="68056A25" w14:textId="77777777" w:rsidTr="00312F6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0318B94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F1AD8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C47D3E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CF1AD8" w:rsidRPr="00CF1AD8" w14:paraId="04CD09D2" w14:textId="77777777" w:rsidTr="00312F6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C5F73E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F1AD8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AACB47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Beroende på maskin:</w:t>
            </w:r>
          </w:p>
          <w:p w14:paraId="0645671F" w14:textId="77777777" w:rsidR="00CF1AD8" w:rsidRPr="00CF1AD8" w:rsidRDefault="00CF1AD8" w:rsidP="00CF1AD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 xml:space="preserve">Toshiba: </w:t>
            </w:r>
            <w:proofErr w:type="spellStart"/>
            <w:r w:rsidRPr="00CF1AD8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CF1AD8">
              <w:rPr>
                <w:rFonts w:ascii="Arial" w:hAnsi="Arial" w:cs="Arial"/>
                <w:sz w:val="18"/>
                <w:szCs w:val="18"/>
              </w:rPr>
              <w:t xml:space="preserve"> 350 mg I/ml enligt </w:t>
            </w:r>
            <w:proofErr w:type="spellStart"/>
            <w:r w:rsidRPr="00CF1AD8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CF1AD8">
              <w:rPr>
                <w:rFonts w:ascii="Arial" w:hAnsi="Arial" w:cs="Arial"/>
                <w:sz w:val="18"/>
                <w:szCs w:val="18"/>
              </w:rPr>
              <w:t xml:space="preserve"> ”Hjärna/hals </w:t>
            </w:r>
            <w:proofErr w:type="spellStart"/>
            <w:r w:rsidRPr="00CF1AD8">
              <w:rPr>
                <w:rFonts w:ascii="Arial" w:hAnsi="Arial" w:cs="Arial"/>
                <w:sz w:val="18"/>
                <w:szCs w:val="18"/>
              </w:rPr>
              <w:t>angio</w:t>
            </w:r>
            <w:proofErr w:type="spellEnd"/>
            <w:r w:rsidRPr="00CF1AD8">
              <w:rPr>
                <w:rFonts w:ascii="Arial" w:hAnsi="Arial" w:cs="Arial"/>
                <w:sz w:val="18"/>
                <w:szCs w:val="18"/>
              </w:rPr>
              <w:t xml:space="preserve"> Toshiba”.</w:t>
            </w:r>
          </w:p>
          <w:p w14:paraId="2F91BB59" w14:textId="77777777" w:rsidR="00CF1AD8" w:rsidRPr="00CF1AD8" w:rsidRDefault="00CF1AD8" w:rsidP="00CF1AD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 xml:space="preserve">Siemens och GE: </w:t>
            </w:r>
            <w:proofErr w:type="spellStart"/>
            <w:r w:rsidRPr="00CF1AD8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CF1AD8">
              <w:rPr>
                <w:rFonts w:ascii="Arial" w:hAnsi="Arial" w:cs="Arial"/>
                <w:sz w:val="18"/>
                <w:szCs w:val="18"/>
              </w:rPr>
              <w:t xml:space="preserve"> 350 mg I/ml enligt </w:t>
            </w:r>
            <w:proofErr w:type="spellStart"/>
            <w:r w:rsidRPr="00CF1AD8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CF1AD8">
              <w:rPr>
                <w:rFonts w:ascii="Arial" w:hAnsi="Arial" w:cs="Arial"/>
                <w:sz w:val="18"/>
                <w:szCs w:val="18"/>
              </w:rPr>
              <w:t xml:space="preserve"> ”Hjärna/hals </w:t>
            </w:r>
            <w:proofErr w:type="spellStart"/>
            <w:r w:rsidRPr="00CF1AD8">
              <w:rPr>
                <w:rFonts w:ascii="Arial" w:hAnsi="Arial" w:cs="Arial"/>
                <w:sz w:val="18"/>
                <w:szCs w:val="18"/>
              </w:rPr>
              <w:t>angio</w:t>
            </w:r>
            <w:proofErr w:type="spellEnd"/>
            <w:r w:rsidRPr="00CF1AD8">
              <w:rPr>
                <w:rFonts w:ascii="Arial" w:hAnsi="Arial" w:cs="Arial"/>
                <w:sz w:val="18"/>
                <w:szCs w:val="18"/>
              </w:rPr>
              <w:t xml:space="preserve"> Siemens/GE”.</w:t>
            </w:r>
          </w:p>
        </w:tc>
      </w:tr>
      <w:tr w:rsidR="00CF1AD8" w:rsidRPr="00CF1AD8" w14:paraId="4DC5B175" w14:textId="77777777" w:rsidTr="00312F6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8FE7184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F1AD8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4559F94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F1AD8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43D7EDAC" w14:textId="6C347280" w:rsidR="00CF1AD8" w:rsidRPr="00CF1AD8" w:rsidRDefault="00000000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="00CF1AD8" w:rsidRPr="00CF1AD8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CF1AD8" w:rsidRPr="00CF1AD8" w14:paraId="5B51C122" w14:textId="77777777" w:rsidTr="00312F6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3435A468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F1AD8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08F0E787" w14:textId="77777777" w:rsidR="00CF1AD8" w:rsidRPr="00CF1AD8" w:rsidRDefault="00CF1AD8" w:rsidP="00CF1AD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1CEECCEF" w14:textId="77777777" w:rsidR="00CF1AD8" w:rsidRPr="00CF1AD8" w:rsidRDefault="00CF1AD8" w:rsidP="00CF1AD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 xml:space="preserve">Huvudet mot </w:t>
            </w:r>
            <w:proofErr w:type="spellStart"/>
            <w:r w:rsidRPr="00CF1AD8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CF1AD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038AAB8" w14:textId="77777777" w:rsidR="00CF1AD8" w:rsidRPr="00CF1AD8" w:rsidRDefault="00CF1AD8" w:rsidP="00CF1AD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Huvudstöd i högsta läget.</w:t>
            </w:r>
          </w:p>
          <w:p w14:paraId="68FA09AB" w14:textId="77777777" w:rsidR="00CF1AD8" w:rsidRPr="00CF1AD8" w:rsidRDefault="00CF1AD8" w:rsidP="00CF1AD8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</w:tc>
      </w:tr>
    </w:tbl>
    <w:p w14:paraId="6A6B1149" w14:textId="77777777" w:rsidR="00CF1AD8" w:rsidRPr="00CF1AD8" w:rsidRDefault="00CF1AD8" w:rsidP="00CF1AD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69A6E69" w14:textId="77777777" w:rsidR="004D0C60" w:rsidRDefault="004D0C60">
      <w:pPr>
        <w:spacing w:after="0" w:line="240" w:lineRule="auto"/>
        <w:ind w:left="0" w:right="0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  <w:b/>
          <w:bCs/>
          <w:szCs w:val="26"/>
        </w:rPr>
        <w:br w:type="page"/>
      </w:r>
    </w:p>
    <w:p w14:paraId="288318DA" w14:textId="7BBEED16" w:rsidR="00CF1AD8" w:rsidRPr="00CF1AD8" w:rsidRDefault="00CF1AD8" w:rsidP="004D0C60">
      <w:pPr>
        <w:pStyle w:val="Rubrik2"/>
        <w:ind w:left="0"/>
      </w:pPr>
      <w:r w:rsidRPr="00CF1AD8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708"/>
        <w:gridCol w:w="2380"/>
      </w:tblGrid>
      <w:tr w:rsidR="00CF1AD8" w:rsidRPr="00CF1AD8" w14:paraId="650FFB08" w14:textId="77777777" w:rsidTr="00CF1AD8">
        <w:trPr>
          <w:trHeight w:val="520"/>
        </w:trPr>
        <w:tc>
          <w:tcPr>
            <w:tcW w:w="665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85D3C49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F1AD8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22DB9BE3" wp14:editId="5DF80CEF">
                  <wp:extent cx="4037991" cy="809625"/>
                  <wp:effectExtent l="0" t="0" r="38735" b="0"/>
                  <wp:docPr id="27" name="Diagram 27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2380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BDE953C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F1AD8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1512E1" wp14:editId="1382045A">
                      <wp:simplePos x="0" y="0"/>
                      <wp:positionH relativeFrom="column">
                        <wp:posOffset>499110</wp:posOffset>
                      </wp:positionH>
                      <wp:positionV relativeFrom="paragraph">
                        <wp:posOffset>77470</wp:posOffset>
                      </wp:positionV>
                      <wp:extent cx="410210" cy="883920"/>
                      <wp:effectExtent l="0" t="0" r="8890" b="0"/>
                      <wp:wrapNone/>
                      <wp:docPr id="8" name="Upp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88392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B138464" w14:textId="77777777" w:rsidR="00CF1AD8" w:rsidRDefault="00CF1AD8" w:rsidP="00746EF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  <w:p w14:paraId="66CAF27A" w14:textId="77777777" w:rsidR="00CF1AD8" w:rsidRPr="0066567D" w:rsidRDefault="00CF1AD8" w:rsidP="00746EF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1512E1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8" o:spid="_x0000_s1026" type="#_x0000_t68" style="position:absolute;left:0;text-align:left;margin-left:39.3pt;margin-top:6.1pt;width:32.3pt;height:6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" adj="5012" fillcolor="red" stroked="f" strokeweight="1pt">
                      <v:textbox inset="1mm,1mm,1mm,1mm">
                        <w:txbxContent>
                          <w:p w14:paraId="6B138464" w14:textId="77777777" w:rsidR="00CF1AD8" w:rsidRDefault="00CF1AD8" w:rsidP="00746EF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66CAF27A" w14:textId="77777777" w:rsidR="00CF1AD8" w:rsidRPr="0066567D" w:rsidRDefault="00CF1AD8" w:rsidP="00746EF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F1AD8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EDB686" wp14:editId="23803DF9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71120</wp:posOffset>
                      </wp:positionV>
                      <wp:extent cx="1335405" cy="895985"/>
                      <wp:effectExtent l="19050" t="19050" r="17145" b="18415"/>
                      <wp:wrapNone/>
                      <wp:docPr id="1" name="Rektange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5405" cy="896587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1E363" id="Rektangel 4" o:spid="_x0000_s1026" style="position:absolute;margin-left:1.4pt;margin-top:5.6pt;width:105.15pt;height:7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" filled="f" strokecolor="red" strokeweight="3pt"/>
                  </w:pict>
                </mc:Fallback>
              </mc:AlternateContent>
            </w:r>
            <w:r w:rsidRPr="00CF1AD8">
              <w:rPr>
                <w:noProof/>
                <w:szCs w:val="20"/>
              </w:rPr>
              <w:drawing>
                <wp:inline distT="0" distB="0" distL="0" distR="0" wp14:anchorId="09D646B6" wp14:editId="7C637201">
                  <wp:extent cx="1374140" cy="2215515"/>
                  <wp:effectExtent l="0" t="0" r="0" b="0"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1182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140" cy="221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AD8" w:rsidRPr="00CF1AD8" w14:paraId="1162CC95" w14:textId="77777777" w:rsidTr="00CF1AD8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311E52C0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F1AD8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7359585A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F1AD8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59F7546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F1AD8" w:rsidRPr="00CF1AD8" w14:paraId="30276478" w14:textId="77777777" w:rsidTr="00CF1AD8">
        <w:trPr>
          <w:trHeight w:val="227"/>
        </w:trPr>
        <w:tc>
          <w:tcPr>
            <w:tcW w:w="1950" w:type="dxa"/>
            <w:shd w:val="clear" w:color="auto" w:fill="FFFFFF"/>
          </w:tcPr>
          <w:p w14:paraId="164F34EA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F1AD8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77ADC51A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1AD8">
              <w:rPr>
                <w:rFonts w:ascii="Arial" w:hAnsi="Arial" w:cs="Arial"/>
                <w:sz w:val="18"/>
                <w:szCs w:val="18"/>
              </w:rPr>
              <w:t>Sternum</w:t>
            </w:r>
            <w:proofErr w:type="spellEnd"/>
            <w:r w:rsidRPr="00CF1AD8">
              <w:rPr>
                <w:rFonts w:ascii="Arial" w:hAnsi="Arial" w:cs="Arial"/>
                <w:sz w:val="18"/>
                <w:szCs w:val="18"/>
              </w:rPr>
              <w:t xml:space="preserve"> – skalltak.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06F7D51" w14:textId="77777777" w:rsidR="00CF1AD8" w:rsidRPr="00CF1AD8" w:rsidRDefault="00CF1AD8" w:rsidP="00CF1AD8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CF1AD8" w:rsidRPr="00CF1AD8" w14:paraId="7612D73A" w14:textId="77777777" w:rsidTr="00CF1AD8">
        <w:trPr>
          <w:trHeight w:val="227"/>
        </w:trPr>
        <w:tc>
          <w:tcPr>
            <w:tcW w:w="1950" w:type="dxa"/>
            <w:shd w:val="clear" w:color="auto" w:fill="FFFFFF"/>
          </w:tcPr>
          <w:p w14:paraId="7246137A" w14:textId="77777777" w:rsidR="00CF1AD8" w:rsidRPr="00CF1AD8" w:rsidRDefault="00CF1AD8" w:rsidP="00CF1AD8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F1AD8">
              <w:rPr>
                <w:rFonts w:ascii="Arial" w:hAnsi="Arial" w:cs="Arial"/>
                <w:b/>
                <w:sz w:val="18"/>
                <w:szCs w:val="18"/>
              </w:rPr>
              <w:t>Hjärna K-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05661EE4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CF1AD8">
              <w:rPr>
                <w:rFonts w:ascii="Arial" w:hAnsi="Arial" w:cs="Arial"/>
                <w:sz w:val="18"/>
                <w:szCs w:val="18"/>
              </w:rPr>
              <w:t xml:space="preserve"> Bakre skallgrop – skalltak.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9BBD623" w14:textId="77777777" w:rsidR="00CF1AD8" w:rsidRPr="00CF1AD8" w:rsidRDefault="00CF1AD8" w:rsidP="00CF1AD8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F1AD8" w:rsidRPr="00CF1AD8" w14:paraId="2CB696D7" w14:textId="77777777" w:rsidTr="00CF1AD8">
        <w:trPr>
          <w:trHeight w:val="227"/>
        </w:trPr>
        <w:tc>
          <w:tcPr>
            <w:tcW w:w="1950" w:type="dxa"/>
            <w:shd w:val="clear" w:color="auto" w:fill="FFFFFF"/>
          </w:tcPr>
          <w:p w14:paraId="4BD7B618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F1AD8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2D719175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 xml:space="preserve">ROI i </w:t>
            </w:r>
            <w:proofErr w:type="spellStart"/>
            <w:r w:rsidRPr="00CF1AD8">
              <w:rPr>
                <w:rFonts w:ascii="Arial" w:hAnsi="Arial" w:cs="Arial"/>
                <w:sz w:val="18"/>
                <w:szCs w:val="18"/>
              </w:rPr>
              <w:t>arcus</w:t>
            </w:r>
            <w:proofErr w:type="spellEnd"/>
            <w:r w:rsidRPr="00CF1AD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1AD8">
              <w:rPr>
                <w:rFonts w:ascii="Arial" w:hAnsi="Arial" w:cs="Arial"/>
                <w:sz w:val="18"/>
                <w:szCs w:val="18"/>
              </w:rPr>
              <w:t>aortae</w:t>
            </w:r>
            <w:proofErr w:type="spellEnd"/>
            <w:r w:rsidRPr="00CF1AD8">
              <w:rPr>
                <w:rFonts w:ascii="Arial" w:hAnsi="Arial" w:cs="Arial"/>
                <w:sz w:val="18"/>
                <w:szCs w:val="18"/>
              </w:rPr>
              <w:t xml:space="preserve">, tröskelvärde 180 HU (GE och Toshiba), 150 HU (Siemens). </w:t>
            </w:r>
            <w:proofErr w:type="spellStart"/>
            <w:r w:rsidRPr="00CF1AD8">
              <w:rPr>
                <w:rFonts w:ascii="Arial" w:hAnsi="Arial" w:cs="Arial"/>
                <w:sz w:val="18"/>
                <w:szCs w:val="18"/>
              </w:rPr>
              <w:t>Delay</w:t>
            </w:r>
            <w:proofErr w:type="spellEnd"/>
            <w:r w:rsidRPr="00CF1AD8">
              <w:rPr>
                <w:rFonts w:ascii="Arial" w:hAnsi="Arial" w:cs="Arial"/>
                <w:sz w:val="18"/>
                <w:szCs w:val="18"/>
              </w:rPr>
              <w:t xml:space="preserve"> 12 s (Toshiba), 17 s (Siemens och GE).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8E60E11" w14:textId="77777777" w:rsidR="00CF1AD8" w:rsidRPr="00CF1AD8" w:rsidRDefault="00CF1AD8" w:rsidP="00CF1AD8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F1AD8" w:rsidRPr="00CF1AD8" w14:paraId="59BCFC74" w14:textId="77777777" w:rsidTr="00CF1AD8">
        <w:trPr>
          <w:trHeight w:val="227"/>
        </w:trPr>
        <w:tc>
          <w:tcPr>
            <w:tcW w:w="1950" w:type="dxa"/>
            <w:shd w:val="clear" w:color="auto" w:fill="FFFFFF"/>
          </w:tcPr>
          <w:p w14:paraId="73C588E6" w14:textId="77777777" w:rsidR="00CF1AD8" w:rsidRPr="00CF1AD8" w:rsidRDefault="00CF1AD8" w:rsidP="00CF1AD8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F1AD8">
              <w:rPr>
                <w:rFonts w:ascii="Arial" w:hAnsi="Arial" w:cs="Arial"/>
                <w:b/>
                <w:sz w:val="18"/>
                <w:szCs w:val="18"/>
              </w:rPr>
              <w:t xml:space="preserve">Hjärna K+ </w:t>
            </w:r>
            <w:proofErr w:type="spellStart"/>
            <w:r w:rsidRPr="00CF1AD8">
              <w:rPr>
                <w:rFonts w:ascii="Arial" w:hAnsi="Arial" w:cs="Arial"/>
                <w:b/>
                <w:sz w:val="18"/>
                <w:szCs w:val="18"/>
              </w:rPr>
              <w:t>venfas</w:t>
            </w:r>
            <w:proofErr w:type="spellEnd"/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7C21D4BD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CF1AD8">
              <w:rPr>
                <w:rFonts w:ascii="Arial" w:hAnsi="Arial" w:cs="Arial"/>
                <w:sz w:val="18"/>
                <w:szCs w:val="18"/>
              </w:rPr>
              <w:t xml:space="preserve"> Bakre skallgrop – skalltak.</w:t>
            </w:r>
          </w:p>
          <w:p w14:paraId="38EB5A29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7EEA858" w14:textId="77777777" w:rsidR="00CF1AD8" w:rsidRPr="00CF1AD8" w:rsidRDefault="00CF1AD8" w:rsidP="00CF1AD8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17A788F" w14:textId="77777777" w:rsidR="00CF1AD8" w:rsidRPr="00CF1AD8" w:rsidRDefault="00CF1AD8" w:rsidP="00CF1AD8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027002DC" w14:textId="77777777" w:rsidR="00CF1AD8" w:rsidRPr="00CF1AD8" w:rsidRDefault="00CF1AD8" w:rsidP="004D0C60">
      <w:pPr>
        <w:pStyle w:val="Rubrik2"/>
        <w:ind w:left="0"/>
      </w:pPr>
      <w:proofErr w:type="spellStart"/>
      <w:r w:rsidRPr="00CF1AD8"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2380"/>
      </w:tblGrid>
      <w:tr w:rsidR="00CF1AD8" w:rsidRPr="00CF1AD8" w14:paraId="4C969F07" w14:textId="77777777" w:rsidTr="00CF1AD8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E2A5D9C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F1AD8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55D92D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F1AD8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798A56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F1AD8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E1991EB" wp14:editId="05FF9A19">
                      <wp:simplePos x="0" y="0"/>
                      <wp:positionH relativeFrom="margin">
                        <wp:posOffset>483870</wp:posOffset>
                      </wp:positionH>
                      <wp:positionV relativeFrom="paragraph">
                        <wp:posOffset>728980</wp:posOffset>
                      </wp:positionV>
                      <wp:extent cx="409575" cy="575945"/>
                      <wp:effectExtent l="0" t="0" r="952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F6170AF" w14:textId="77777777" w:rsidR="00CF1AD8" w:rsidRPr="0066564D" w:rsidRDefault="00CF1AD8" w:rsidP="00746EF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1991EB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38.1pt;margin-top:57.4pt;width:32.25pt;height:45.35pt;rotation:18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" adj="13920" fillcolor="red" stroked="f" strokeweight="1pt">
                      <v:textbox style="layout-flow:vertical" inset="1mm,1mm,1mm,1mm">
                        <w:txbxContent>
                          <w:p w14:paraId="2F6170AF" w14:textId="77777777" w:rsidR="00CF1AD8" w:rsidRPr="0066564D" w:rsidRDefault="00CF1AD8" w:rsidP="00746EF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F1AD8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9C76DA0" wp14:editId="32C563F9">
                      <wp:simplePos x="0" y="0"/>
                      <wp:positionH relativeFrom="column">
                        <wp:posOffset>427990</wp:posOffset>
                      </wp:positionH>
                      <wp:positionV relativeFrom="paragraph">
                        <wp:posOffset>124460</wp:posOffset>
                      </wp:positionV>
                      <wp:extent cx="410210" cy="657225"/>
                      <wp:effectExtent l="0" t="9208" r="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6572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76B9586" w14:textId="77777777" w:rsidR="00CF1AD8" w:rsidRPr="0066567D" w:rsidRDefault="00CF1AD8" w:rsidP="00746EF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C76DA0" id="Upp 19" o:spid="_x0000_s1028" type="#_x0000_t68" style="position:absolute;left:0;text-align:left;margin-left:33.7pt;margin-top:9.8pt;width:32.3pt;height:51.7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" adj="6741" fillcolor="red" stroked="f" strokeweight="1pt">
                      <v:textbox style="layout-flow:vertical;mso-layout-flow-alt:bottom-to-top" inset="1mm,1mm,1mm,1mm">
                        <w:txbxContent>
                          <w:p w14:paraId="776B9586" w14:textId="77777777" w:rsidR="00CF1AD8" w:rsidRPr="0066567D" w:rsidRDefault="00CF1AD8" w:rsidP="00746EF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F1AD8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9920EC" wp14:editId="6290D2ED">
                      <wp:simplePos x="0" y="0"/>
                      <wp:positionH relativeFrom="column">
                        <wp:posOffset>953770</wp:posOffset>
                      </wp:positionH>
                      <wp:positionV relativeFrom="paragraph">
                        <wp:posOffset>22225</wp:posOffset>
                      </wp:positionV>
                      <wp:extent cx="36195" cy="1462405"/>
                      <wp:effectExtent l="19050" t="19050" r="20955" b="2349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576" cy="1462684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8CAC38" id="Rak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1pt,1.75pt" to="77.95pt,1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CF1AD8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F8BC17" wp14:editId="2954B1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1295400</wp:posOffset>
                      </wp:positionV>
                      <wp:extent cx="1762760" cy="20320"/>
                      <wp:effectExtent l="19050" t="19050" r="27940" b="36830"/>
                      <wp:wrapNone/>
                      <wp:docPr id="15" name="Ra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62963" cy="206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5C205D" id="Rak 1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102pt" to="138.45pt,10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CF1AD8">
              <w:rPr>
                <w:noProof/>
                <w:szCs w:val="20"/>
              </w:rPr>
              <w:drawing>
                <wp:inline distT="0" distB="0" distL="0" distR="0" wp14:anchorId="3119DCE7" wp14:editId="483C49D5">
                  <wp:extent cx="1770279" cy="1493940"/>
                  <wp:effectExtent l="0" t="0" r="1905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841339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091" cy="1498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3BCC9CE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F1AD8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BE947E5" wp14:editId="4F77FC06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606425</wp:posOffset>
                      </wp:positionV>
                      <wp:extent cx="410210" cy="591820"/>
                      <wp:effectExtent l="4445" t="0" r="0" b="0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9182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83CCC86" w14:textId="77777777" w:rsidR="00CF1AD8" w:rsidRPr="0066567D" w:rsidRDefault="00CF1AD8" w:rsidP="00746EF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E947E5" id="Upp 22" o:spid="_x0000_s1029" type="#_x0000_t68" style="position:absolute;left:0;text-align:left;margin-left:14.35pt;margin-top:47.75pt;width:32.3pt;height:46.6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" adj="7486" fillcolor="red" stroked="f" strokeweight="1pt">
                      <v:textbox style="layout-flow:vertical;mso-layout-flow-alt:bottom-to-top" inset="1mm,1mm,1mm,1mm">
                        <w:txbxContent>
                          <w:p w14:paraId="383CCC86" w14:textId="77777777" w:rsidR="00CF1AD8" w:rsidRPr="0066567D" w:rsidRDefault="00CF1AD8" w:rsidP="00746EF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F1AD8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90C583B" wp14:editId="79A1B868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635</wp:posOffset>
                      </wp:positionV>
                      <wp:extent cx="12700" cy="1470025"/>
                      <wp:effectExtent l="19050" t="19050" r="25400" b="34925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081" cy="147035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83E2F4" id="Rak 2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85pt,.05pt" to="54.85pt,1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CF1AD8">
              <w:rPr>
                <w:noProof/>
                <w:szCs w:val="20"/>
              </w:rPr>
              <w:drawing>
                <wp:inline distT="0" distB="0" distL="0" distR="0" wp14:anchorId="4C2C59FA" wp14:editId="5C84B0BF">
                  <wp:extent cx="1383753" cy="1484986"/>
                  <wp:effectExtent l="0" t="0" r="6985" b="1270"/>
                  <wp:docPr id="2" name="Bildobjekt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289786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500" cy="1492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1AD8" w:rsidRPr="00CF1AD8" w14:paraId="256C954E" w14:textId="77777777" w:rsidTr="00CF1AD8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5FBC6A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F1AD8">
              <w:rPr>
                <w:rFonts w:ascii="Arial" w:hAnsi="Arial" w:cs="Arial"/>
                <w:b/>
                <w:sz w:val="18"/>
                <w:szCs w:val="18"/>
              </w:rPr>
              <w:t>K-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C056C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F1AD8">
              <w:rPr>
                <w:rFonts w:ascii="Arial" w:hAnsi="Arial" w:cs="Arial"/>
                <w:noProof/>
                <w:sz w:val="18"/>
                <w:szCs w:val="18"/>
              </w:rPr>
              <w:t>Vinklas som vanligt (HYFA-planet och pons).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F8F50C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noProof/>
                <w:szCs w:val="20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7ADDAE17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</w:rPr>
            </w:pPr>
          </w:p>
        </w:tc>
      </w:tr>
      <w:tr w:rsidR="00CF1AD8" w:rsidRPr="00CF1AD8" w14:paraId="0D87892D" w14:textId="77777777" w:rsidTr="00CF1AD8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1A88902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F1AD8">
              <w:rPr>
                <w:rFonts w:ascii="Arial" w:hAnsi="Arial" w:cs="Arial"/>
                <w:b/>
                <w:sz w:val="18"/>
                <w:szCs w:val="18"/>
              </w:rPr>
              <w:t>K+ AX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CE9FE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CF1AD8">
              <w:rPr>
                <w:rFonts w:ascii="Arial" w:hAnsi="Arial" w:cs="Arial"/>
                <w:noProof/>
                <w:sz w:val="18"/>
                <w:szCs w:val="18"/>
              </w:rPr>
              <w:t>Parallellt med hårda gommen. DFOV 240 mm som standard.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C98E11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65BDF05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F1AD8" w:rsidRPr="00CF1AD8" w14:paraId="154768DD" w14:textId="77777777" w:rsidTr="00CF1AD8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3A64C54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F1AD8">
              <w:rPr>
                <w:rFonts w:ascii="Arial" w:hAnsi="Arial" w:cs="Arial"/>
                <w:b/>
                <w:sz w:val="18"/>
                <w:szCs w:val="18"/>
              </w:rPr>
              <w:t>K+ COR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B0935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CF1AD8">
              <w:rPr>
                <w:rFonts w:ascii="Arial" w:hAnsi="Arial" w:cs="Arial"/>
                <w:noProof/>
                <w:sz w:val="18"/>
                <w:szCs w:val="18"/>
              </w:rPr>
              <w:t>Parallellt med bordet.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2D162A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9B80FEB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CF1AD8" w:rsidRPr="00CF1AD8" w14:paraId="42CDF6D6" w14:textId="77777777" w:rsidTr="00CF1AD8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F8EAC7E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F1AD8">
              <w:rPr>
                <w:rFonts w:ascii="Arial" w:hAnsi="Arial" w:cs="Arial"/>
                <w:b/>
                <w:sz w:val="18"/>
                <w:szCs w:val="18"/>
              </w:rPr>
              <w:t>K+ SAG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C3F2E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CF1AD8">
              <w:rPr>
                <w:rFonts w:ascii="Arial" w:hAnsi="Arial" w:cs="Arial"/>
                <w:noProof/>
                <w:sz w:val="18"/>
                <w:szCs w:val="18"/>
              </w:rPr>
              <w:t>Vinkelrätt mot bordet.</w:t>
            </w:r>
          </w:p>
          <w:p w14:paraId="6C90A6A5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0455E71B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8F9E4B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6B898E3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2833652" w14:textId="77777777" w:rsidR="00CF1AD8" w:rsidRPr="00CF1AD8" w:rsidRDefault="00CF1AD8" w:rsidP="00CF1AD8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EC7EC0A" w14:textId="77777777" w:rsidR="00CF1AD8" w:rsidRPr="00CF1AD8" w:rsidRDefault="00CF1AD8" w:rsidP="004D0C60">
      <w:pPr>
        <w:pStyle w:val="Rubrik2"/>
        <w:ind w:left="0"/>
      </w:pPr>
      <w:r w:rsidRPr="00CF1AD8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CF1AD8" w:rsidRPr="00CF1AD8" w14:paraId="40A8AC32" w14:textId="77777777" w:rsidTr="00312F64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6B70609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F1AD8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66F6F44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1AD8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C0C8867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1AD8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7D9A544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F1AD8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</w:p>
          <w:p w14:paraId="73A61756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1AD8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5DA4556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F1AD8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1A2E143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CF1AD8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CF1AD8" w:rsidRPr="00CF1AD8" w14:paraId="4082E3E0" w14:textId="77777777" w:rsidTr="00312F6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E2C060" w14:textId="77777777" w:rsidR="00CF1AD8" w:rsidRPr="00CF1AD8" w:rsidRDefault="00CF1AD8" w:rsidP="00CF1AD8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F1AD8">
              <w:rPr>
                <w:rFonts w:ascii="Arial" w:hAnsi="Arial" w:cs="Arial"/>
                <w:b/>
                <w:sz w:val="18"/>
                <w:szCs w:val="18"/>
              </w:rPr>
              <w:t>Hjärna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FADDEC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05F4E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F5127F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D35FD6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F1AD8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1107C72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F1AD8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CF1AD8" w:rsidRPr="00CF1AD8" w14:paraId="253DF01A" w14:textId="77777777" w:rsidTr="00312F6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86CE6A2" w14:textId="77777777" w:rsidR="00CF1AD8" w:rsidRPr="00CF1AD8" w:rsidRDefault="00CF1AD8" w:rsidP="00CF1AD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D8C207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982CAF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F6FA83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F52B43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F1AD8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B89819B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F1AD8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CF1AD8" w:rsidRPr="00CF1AD8" w14:paraId="1A2CDB15" w14:textId="77777777" w:rsidTr="00312F6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430D249" w14:textId="77777777" w:rsidR="00CF1AD8" w:rsidRPr="00CF1AD8" w:rsidRDefault="00CF1AD8" w:rsidP="00CF1AD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00273D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EE3E81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E0B1B4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E343C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F1AD8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4F6C693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F1AD8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CF1AD8" w:rsidRPr="00CF1AD8" w14:paraId="343E0958" w14:textId="77777777" w:rsidTr="00312F64">
        <w:trPr>
          <w:trHeight w:val="227"/>
        </w:trPr>
        <w:tc>
          <w:tcPr>
            <w:tcW w:w="198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5DD7AC3" w14:textId="77777777" w:rsidR="00CF1AD8" w:rsidRPr="00CF1AD8" w:rsidRDefault="00CF1AD8" w:rsidP="00CF1AD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CBB6547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C2937DA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4505E9D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A4AA49F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F1AD8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2C9A3DB5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F1AD8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CF1AD8" w:rsidRPr="00CF1AD8" w14:paraId="241628A9" w14:textId="77777777" w:rsidTr="00312F6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F93E79" w14:textId="77777777" w:rsidR="00CF1AD8" w:rsidRPr="00CF1AD8" w:rsidRDefault="00CF1AD8" w:rsidP="00CF1AD8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F1AD8">
              <w:rPr>
                <w:rFonts w:ascii="Arial" w:hAnsi="Arial" w:cs="Arial"/>
                <w:b/>
                <w:sz w:val="18"/>
                <w:szCs w:val="18"/>
              </w:rPr>
              <w:t xml:space="preserve">Hjärna K+ </w:t>
            </w:r>
            <w:proofErr w:type="spellStart"/>
            <w:r w:rsidRPr="00CF1AD8">
              <w:rPr>
                <w:rFonts w:ascii="Arial" w:hAnsi="Arial" w:cs="Arial"/>
                <w:b/>
                <w:sz w:val="18"/>
                <w:szCs w:val="18"/>
              </w:rPr>
              <w:t>venfas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DE8910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3D143D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E3170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  <w:lang w:val="en-US"/>
              </w:rPr>
              <w:t>H20/Soft/FC43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FB8841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F1AD8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4A6F51C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F1AD8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CF1AD8" w:rsidRPr="00CF1AD8" w14:paraId="4F000E46" w14:textId="77777777" w:rsidTr="00312F6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122AE0B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7B9CE3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E6F7B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79DCE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  <w:lang w:val="en-US"/>
              </w:rPr>
              <w:t>H20/Soft/FC43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7DE15E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F1AD8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B3BC4F7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F1AD8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CF1AD8" w:rsidRPr="00CF1AD8" w14:paraId="1EABF3C5" w14:textId="77777777" w:rsidTr="00312F6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0306567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EEF51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1FDA88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0F60A9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  <w:lang w:val="en-US"/>
              </w:rPr>
              <w:t>H20/Soft/FC43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BF14A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F1AD8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26458B5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F1AD8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CF1AD8" w:rsidRPr="00CF1AD8" w14:paraId="125F7DA6" w14:textId="77777777" w:rsidTr="00312F64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5B38224" w14:textId="77777777" w:rsidR="00CF1AD8" w:rsidRPr="00CF1AD8" w:rsidRDefault="00CF1AD8" w:rsidP="00CF1AD8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294740D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434C972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821197E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  <w:lang w:val="en-US"/>
              </w:rPr>
              <w:t>H20/Soft/FC43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8DBD304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F1AD8">
              <w:rPr>
                <w:rFonts w:ascii="Arial" w:hAnsi="Arial" w:cs="Arial"/>
                <w:noProof/>
                <w:sz w:val="18"/>
                <w:szCs w:val="18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743AE491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CF1AD8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CF1AD8" w:rsidRPr="00CF1AD8" w14:paraId="5D5DB8B4" w14:textId="77777777" w:rsidTr="00312F6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63FD3A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F1AD8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F6958E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D42940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3F4CBA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6F3231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E56B99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CF1AD8" w:rsidRPr="00CF1AD8" w14:paraId="7C8EB0BD" w14:textId="77777777" w:rsidTr="00312F6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83AF59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F1AD8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EAE0FF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C64D43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8EC6C6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6C860E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F7EC2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1AD8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091F41D1" w14:textId="77777777" w:rsidR="00CF1AD8" w:rsidRPr="00CF1AD8" w:rsidRDefault="00CF1AD8" w:rsidP="00CF1AD8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9166EBD" w14:textId="77777777" w:rsidR="004D0C60" w:rsidRDefault="004D0C60">
      <w:pPr>
        <w:spacing w:after="0" w:line="240" w:lineRule="auto"/>
        <w:ind w:left="0" w:right="0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  <w:b/>
          <w:bCs/>
          <w:szCs w:val="26"/>
        </w:rPr>
        <w:br w:type="page"/>
      </w:r>
    </w:p>
    <w:p w14:paraId="0F2CABD9" w14:textId="798FB4C2" w:rsidR="00CF1AD8" w:rsidRPr="00CF1AD8" w:rsidRDefault="00CF1AD8" w:rsidP="004D0C60">
      <w:pPr>
        <w:pStyle w:val="Rubrik2"/>
        <w:ind w:left="0"/>
      </w:pPr>
      <w:r w:rsidRPr="00CF1AD8">
        <w:lastRenderedPageBreak/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CF1AD8" w:rsidRPr="00CF1AD8" w14:paraId="72DC27C3" w14:textId="77777777" w:rsidTr="00CF1AD8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FC94ACC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84738F8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4F615929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4A65647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C48E092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F1AD8" w:rsidRPr="00CF1AD8" w14:paraId="36F890D4" w14:textId="77777777" w:rsidTr="00CF1AD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2EE652C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F1AD8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0EABE9E2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F1AD8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74382C9C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F1AD8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2A1465A4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F1AD8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6B8C1FEA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F1AD8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283" w:type="dxa"/>
            <w:shd w:val="clear" w:color="auto" w:fill="F2F2F2"/>
          </w:tcPr>
          <w:p w14:paraId="79B13DF4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1FA2B3DA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F1AD8">
              <w:rPr>
                <w:rFonts w:ascii="Arial" w:hAnsi="Arial" w:cs="Arial"/>
                <w:color w:val="FFFFFF"/>
                <w:sz w:val="18"/>
                <w:szCs w:val="18"/>
              </w:rPr>
              <w:t>Hjärna K+</w:t>
            </w:r>
          </w:p>
          <w:p w14:paraId="3FDA6F90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F1AD8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39F6B816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F1AD8">
              <w:rPr>
                <w:rFonts w:ascii="Arial" w:hAnsi="Arial" w:cs="Arial"/>
                <w:color w:val="FFFFFF"/>
                <w:sz w:val="18"/>
                <w:szCs w:val="18"/>
              </w:rPr>
              <w:t>Hjärna K+</w:t>
            </w:r>
          </w:p>
          <w:p w14:paraId="4900F67D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F1AD8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4FCF2BA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F1AD8" w:rsidRPr="00CF1AD8" w14:paraId="7F32C680" w14:textId="77777777" w:rsidTr="00CF1AD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8D8E4E3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3D1CA6F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24FC271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8E332C8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F1FF24E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79F7765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BB44E75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F1AD8" w:rsidRPr="00CF1AD8" w14:paraId="7209ABEA" w14:textId="77777777" w:rsidTr="00CF1AD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9F62132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2646F61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211AB82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AEDA12D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94CF411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83C1D46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53BCBE3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F1AD8" w:rsidRPr="00CF1AD8" w14:paraId="372C901E" w14:textId="77777777" w:rsidTr="00CF1AD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81511C9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B584DDE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5B0359B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4057418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0438F10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AD44A8E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D3CF916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F1AD8" w:rsidRPr="00CF1AD8" w14:paraId="20B04353" w14:textId="77777777" w:rsidTr="00CF1AD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3A1A18B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2ABF38C0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04F0DCC5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F1AD8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27521BD4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F1AD8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283" w:type="dxa"/>
            <w:shd w:val="clear" w:color="auto" w:fill="F2F2F2"/>
          </w:tcPr>
          <w:p w14:paraId="14025894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390CE0F6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3E1F03E0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F1AD8">
              <w:rPr>
                <w:rFonts w:ascii="Arial" w:hAnsi="Arial" w:cs="Arial"/>
                <w:color w:val="FFFFFF"/>
                <w:sz w:val="18"/>
                <w:szCs w:val="18"/>
              </w:rPr>
              <w:t>Hjärna K+</w:t>
            </w:r>
          </w:p>
          <w:p w14:paraId="46E47F4B" w14:textId="77777777" w:rsidR="00CF1AD8" w:rsidRPr="00CF1AD8" w:rsidRDefault="00CF1AD8" w:rsidP="00CF1AD8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F1AD8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6F42EB2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F1AD8" w:rsidRPr="00CF1AD8" w14:paraId="63FA0474" w14:textId="77777777" w:rsidTr="00CF1AD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51386C5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925EF35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F56B492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C5A29AA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9FD5CCA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7DD78F0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6757AF0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F1AD8" w:rsidRPr="00CF1AD8" w14:paraId="0E497651" w14:textId="77777777" w:rsidTr="00CF1AD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989C9FC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61674FC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6929003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FAB79DC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06EE4A8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946E4E9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FC89D5B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F1AD8" w:rsidRPr="00CF1AD8" w14:paraId="0EBD5421" w14:textId="77777777" w:rsidTr="00CF1AD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34CB521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0CD7334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4C95EEC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C4B2CB9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AFF7665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56DDB95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28DA346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CF1AD8" w:rsidRPr="00CF1AD8" w14:paraId="61C2CB7B" w14:textId="77777777" w:rsidTr="00CF1AD8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051231A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13BC4DE7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3A0545E6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77575E1F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DC2B5BB" w14:textId="77777777" w:rsidR="00CF1AD8" w:rsidRPr="00CF1AD8" w:rsidRDefault="00CF1AD8" w:rsidP="00CF1AD8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090513F7" w14:textId="77777777" w:rsidR="00CF1AD8" w:rsidRPr="00CF1AD8" w:rsidRDefault="00CF1AD8" w:rsidP="00CF1AD8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F1AD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64BC1" w14:textId="77777777" w:rsidR="000A551F" w:rsidRDefault="000A551F">
      <w:r>
        <w:separator/>
      </w:r>
    </w:p>
  </w:endnote>
  <w:endnote w:type="continuationSeparator" w:id="0">
    <w:p w14:paraId="0BD595F2" w14:textId="77777777" w:rsidR="000A551F" w:rsidRDefault="000A551F">
      <w:r>
        <w:continuationSeparator/>
      </w:r>
    </w:p>
  </w:endnote>
  <w:endnote w:type="continuationNotice" w:id="1">
    <w:p w14:paraId="6456D09A" w14:textId="77777777" w:rsidR="000A551F" w:rsidRDefault="000A55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8BA92" w14:textId="77777777" w:rsidR="000A551F" w:rsidRDefault="000A551F"/>
  </w:footnote>
  <w:footnote w:type="continuationSeparator" w:id="0">
    <w:p w14:paraId="6821607E" w14:textId="77777777" w:rsidR="000A551F" w:rsidRDefault="000A551F">
      <w:r>
        <w:continuationSeparator/>
      </w:r>
    </w:p>
  </w:footnote>
  <w:footnote w:type="continuationNotice" w:id="1">
    <w:p w14:paraId="36B76BB3" w14:textId="77777777" w:rsidR="000A551F" w:rsidRDefault="000A55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0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1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F20075D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09A88FC" w:tentative="1">
      <w:start w:val="1"/>
      <w:numFmt w:val="lowerLetter"/>
      <w:lvlText w:val="%2."/>
      <w:lvlJc w:val="left"/>
      <w:pPr>
        <w:ind w:left="1080" w:hanging="360"/>
      </w:pPr>
    </w:lvl>
    <w:lvl w:ilvl="2" w:tplc="A97A2406" w:tentative="1">
      <w:start w:val="1"/>
      <w:numFmt w:val="lowerRoman"/>
      <w:lvlText w:val="%3."/>
      <w:lvlJc w:val="right"/>
      <w:pPr>
        <w:ind w:left="1800" w:hanging="180"/>
      </w:pPr>
    </w:lvl>
    <w:lvl w:ilvl="3" w:tplc="85545C7A" w:tentative="1">
      <w:start w:val="1"/>
      <w:numFmt w:val="decimal"/>
      <w:lvlText w:val="%4."/>
      <w:lvlJc w:val="left"/>
      <w:pPr>
        <w:ind w:left="2520" w:hanging="360"/>
      </w:pPr>
    </w:lvl>
    <w:lvl w:ilvl="4" w:tplc="11D69AA6" w:tentative="1">
      <w:start w:val="1"/>
      <w:numFmt w:val="lowerLetter"/>
      <w:lvlText w:val="%5."/>
      <w:lvlJc w:val="left"/>
      <w:pPr>
        <w:ind w:left="3240" w:hanging="360"/>
      </w:pPr>
    </w:lvl>
    <w:lvl w:ilvl="5" w:tplc="713210FC" w:tentative="1">
      <w:start w:val="1"/>
      <w:numFmt w:val="lowerRoman"/>
      <w:lvlText w:val="%6."/>
      <w:lvlJc w:val="right"/>
      <w:pPr>
        <w:ind w:left="3960" w:hanging="180"/>
      </w:pPr>
    </w:lvl>
    <w:lvl w:ilvl="6" w:tplc="19C4C766" w:tentative="1">
      <w:start w:val="1"/>
      <w:numFmt w:val="decimal"/>
      <w:lvlText w:val="%7."/>
      <w:lvlJc w:val="left"/>
      <w:pPr>
        <w:ind w:left="4680" w:hanging="360"/>
      </w:pPr>
    </w:lvl>
    <w:lvl w:ilvl="7" w:tplc="46EC2DEA" w:tentative="1">
      <w:start w:val="1"/>
      <w:numFmt w:val="lowerLetter"/>
      <w:lvlText w:val="%8."/>
      <w:lvlJc w:val="left"/>
      <w:pPr>
        <w:ind w:left="5400" w:hanging="360"/>
      </w:pPr>
    </w:lvl>
    <w:lvl w:ilvl="8" w:tplc="EAFC47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095E99D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4A1436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25C8E0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12CE88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37841D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238662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06E04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3DC83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D32DD1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4EE403C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14FEA56E" w:tentative="1">
      <w:start w:val="1"/>
      <w:numFmt w:val="lowerLetter"/>
      <w:lvlText w:val="%2."/>
      <w:lvlJc w:val="left"/>
      <w:pPr>
        <w:ind w:left="1080" w:hanging="360"/>
      </w:pPr>
    </w:lvl>
    <w:lvl w:ilvl="2" w:tplc="FF9CBFF0" w:tentative="1">
      <w:start w:val="1"/>
      <w:numFmt w:val="lowerRoman"/>
      <w:lvlText w:val="%3."/>
      <w:lvlJc w:val="right"/>
      <w:pPr>
        <w:ind w:left="1800" w:hanging="180"/>
      </w:pPr>
    </w:lvl>
    <w:lvl w:ilvl="3" w:tplc="0AA01C8C" w:tentative="1">
      <w:start w:val="1"/>
      <w:numFmt w:val="decimal"/>
      <w:lvlText w:val="%4."/>
      <w:lvlJc w:val="left"/>
      <w:pPr>
        <w:ind w:left="2520" w:hanging="360"/>
      </w:pPr>
    </w:lvl>
    <w:lvl w:ilvl="4" w:tplc="AFD4FFAA" w:tentative="1">
      <w:start w:val="1"/>
      <w:numFmt w:val="lowerLetter"/>
      <w:lvlText w:val="%5."/>
      <w:lvlJc w:val="left"/>
      <w:pPr>
        <w:ind w:left="3240" w:hanging="360"/>
      </w:pPr>
    </w:lvl>
    <w:lvl w:ilvl="5" w:tplc="D3723DA4" w:tentative="1">
      <w:start w:val="1"/>
      <w:numFmt w:val="lowerRoman"/>
      <w:lvlText w:val="%6."/>
      <w:lvlJc w:val="right"/>
      <w:pPr>
        <w:ind w:left="3960" w:hanging="180"/>
      </w:pPr>
    </w:lvl>
    <w:lvl w:ilvl="6" w:tplc="2D766D7E" w:tentative="1">
      <w:start w:val="1"/>
      <w:numFmt w:val="decimal"/>
      <w:lvlText w:val="%7."/>
      <w:lvlJc w:val="left"/>
      <w:pPr>
        <w:ind w:left="4680" w:hanging="360"/>
      </w:pPr>
    </w:lvl>
    <w:lvl w:ilvl="7" w:tplc="1312F030" w:tentative="1">
      <w:start w:val="1"/>
      <w:numFmt w:val="lowerLetter"/>
      <w:lvlText w:val="%8."/>
      <w:lvlJc w:val="left"/>
      <w:pPr>
        <w:ind w:left="5400" w:hanging="360"/>
      </w:pPr>
    </w:lvl>
    <w:lvl w:ilvl="8" w:tplc="1B8871C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364ED14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BBB45EC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DBC616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076692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41C9B6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764B6C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5B481F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77E55E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536DFC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19126247">
    <w:abstractNumId w:val="21"/>
  </w:num>
  <w:num w:numId="2" w16cid:durableId="484054561">
    <w:abstractNumId w:val="16"/>
  </w:num>
  <w:num w:numId="3" w16cid:durableId="1878081596">
    <w:abstractNumId w:val="0"/>
  </w:num>
  <w:num w:numId="4" w16cid:durableId="866984200">
    <w:abstractNumId w:val="6"/>
  </w:num>
  <w:num w:numId="5" w16cid:durableId="1064450144">
    <w:abstractNumId w:val="19"/>
  </w:num>
  <w:num w:numId="6" w16cid:durableId="1354961170">
    <w:abstractNumId w:val="2"/>
  </w:num>
  <w:num w:numId="7" w16cid:durableId="1334144128">
    <w:abstractNumId w:val="13"/>
  </w:num>
  <w:num w:numId="8" w16cid:durableId="1388457779">
    <w:abstractNumId w:val="9"/>
  </w:num>
  <w:num w:numId="9" w16cid:durableId="1146509980">
    <w:abstractNumId w:val="1"/>
  </w:num>
  <w:num w:numId="10" w16cid:durableId="1410229585">
    <w:abstractNumId w:val="1"/>
  </w:num>
  <w:num w:numId="11" w16cid:durableId="245848431">
    <w:abstractNumId w:val="3"/>
  </w:num>
  <w:num w:numId="12" w16cid:durableId="1036083236">
    <w:abstractNumId w:val="4"/>
  </w:num>
  <w:num w:numId="13" w16cid:durableId="1846701237">
    <w:abstractNumId w:val="15"/>
  </w:num>
  <w:num w:numId="14" w16cid:durableId="1827357227">
    <w:abstractNumId w:val="10"/>
  </w:num>
  <w:num w:numId="15" w16cid:durableId="1620258788">
    <w:abstractNumId w:val="7"/>
  </w:num>
  <w:num w:numId="16" w16cid:durableId="630673606">
    <w:abstractNumId w:val="14"/>
  </w:num>
  <w:num w:numId="17" w16cid:durableId="1174951475">
    <w:abstractNumId w:val="5"/>
  </w:num>
  <w:num w:numId="18" w16cid:durableId="177358256">
    <w:abstractNumId w:val="12"/>
  </w:num>
  <w:num w:numId="19" w16cid:durableId="2110270642">
    <w:abstractNumId w:val="20"/>
  </w:num>
  <w:num w:numId="20" w16cid:durableId="2133743078">
    <w:abstractNumId w:val="17"/>
  </w:num>
  <w:num w:numId="21" w16cid:durableId="411128088">
    <w:abstractNumId w:val="8"/>
  </w:num>
  <w:num w:numId="22" w16cid:durableId="1198662640">
    <w:abstractNumId w:val="18"/>
  </w:num>
  <w:num w:numId="23" w16cid:durableId="15262114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551F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0C60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6EF0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1AD8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2BDD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121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757" y="188863"/>
          <a:ext cx="960974" cy="4318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8296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835" y="188819"/>
          <a:ext cx="961176" cy="431986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6C67DE66-C773-43B4-9C1E-E5B9D5014E97}">
      <dgm:prSet phldrT="[Text]" custT="1"/>
      <dgm:spPr>
        <a:xfrm>
          <a:off x="3075577" y="188813"/>
          <a:ext cx="961196" cy="4319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8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BT+12/17</a:t>
          </a:r>
        </a:p>
      </dgm:t>
    </dgm:pt>
    <dgm:pt modelId="{A3419CC3-CE4C-4EE6-9B69-33D6C3965788}" type="parTrans" cxnId="{E60241E5-26F8-4D5B-BAD8-5BBEBEC5A1B2}">
      <dgm:prSet/>
      <dgm:spPr/>
      <dgm:t>
        <a:bodyPr/>
        <a:lstStyle/>
        <a:p>
          <a:endParaRPr lang="sv-SE"/>
        </a:p>
      </dgm:t>
    </dgm:pt>
    <dgm:pt modelId="{9F6F9860-C39C-4218-B673-A69CCDC49BCD}" type="sibTrans" cxnId="{E60241E5-26F8-4D5B-BAD8-5BBEBEC5A1B2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5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5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5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5" custScaleX="99896" custScaleY="112242">
        <dgm:presLayoutVars>
          <dgm:bulletEnabled val="1"/>
        </dgm:presLayoutVars>
      </dgm:prSet>
      <dgm:spPr/>
    </dgm:pt>
    <dgm:pt modelId="{52B18C29-9B65-4540-BEEB-D505D2915404}" type="pres">
      <dgm:prSet presAssocID="{BE3BE368-04F2-4F58-8E1F-CDE9377C80AE}" presName="parSpace" presStyleCnt="0"/>
      <dgm:spPr/>
    </dgm:pt>
    <dgm:pt modelId="{401F6F4E-BF8F-49CD-A023-570599D4F79C}" type="pres">
      <dgm:prSet presAssocID="{6C67DE66-C773-43B4-9C1E-E5B9D5014E97}" presName="parTxOnly" presStyleLbl="node1" presStyleIdx="4" presStyleCnt="5" custScaleX="99898" custScaleY="112245">
        <dgm:presLayoutVars>
          <dgm:bulletEnabled val="1"/>
        </dgm:presLayoutVars>
      </dgm:prSet>
      <dgm:spPr/>
    </dgm:pt>
  </dgm:ptLst>
  <dgm:cxnLst>
    <dgm:cxn modelId="{74BD8349-F763-4E52-AA57-F5EF47DC4E90}" type="presOf" srcId="{6C67DE66-C773-43B4-9C1E-E5B9D5014E97}" destId="{401F6F4E-BF8F-49CD-A023-570599D4F79C}" srcOrd="0" destOrd="0" presId="urn:microsoft.com/office/officeart/2005/8/layout/hChevron3"/>
    <dgm:cxn modelId="{855E497F-8DB3-4C1F-867D-1C0FF299CAB3}" type="presOf" srcId="{548E9FD9-7371-42E5-8C31-C03B33C90BF7}" destId="{6CE68A43-9C69-4212-AF24-9AFEE7CA1715}" srcOrd="0" destOrd="0" presId="urn:microsoft.com/office/officeart/2005/8/layout/hChevron3"/>
    <dgm:cxn modelId="{6A9FD09D-B0E3-4BD2-8CB0-F59586FFE713}" type="presOf" srcId="{D813EA76-4FD3-4C15-BFBC-B1DF43B29666}" destId="{4784DBD1-3CBE-41A8-A2C7-CF088F838C79}" srcOrd="0" destOrd="0" presId="urn:microsoft.com/office/officeart/2005/8/layout/hChevron3"/>
    <dgm:cxn modelId="{D21001B3-DE93-45A5-AD42-4F4B7E71DE7C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E60241E5-26F8-4D5B-BAD8-5BBEBEC5A1B2}" srcId="{B73EA016-5B5E-4372-8AFF-E16F061CFA05}" destId="{6C67DE66-C773-43B4-9C1E-E5B9D5014E97}" srcOrd="4" destOrd="0" parTransId="{A3419CC3-CE4C-4EE6-9B69-33D6C3965788}" sibTransId="{9F6F9860-C39C-4218-B673-A69CCDC49BCD}"/>
    <dgm:cxn modelId="{358465EC-D6A1-48B4-9B58-3D6B80FC2FC2}" type="presOf" srcId="{7D55B2F1-F7F7-4A6B-AFB0-F846FDB634B5}" destId="{E13D0391-DAD9-4B61-AB66-3FA48A4F7006}" srcOrd="0" destOrd="0" presId="urn:microsoft.com/office/officeart/2005/8/layout/hChevron3"/>
    <dgm:cxn modelId="{9E4D0DEF-ACB5-4622-924D-97E069504ECD}" type="presOf" srcId="{B73EA016-5B5E-4372-8AFF-E16F061CFA05}" destId="{1F6A0B97-83F0-4189-B0CB-00156B0AC153}" srcOrd="0" destOrd="0" presId="urn:microsoft.com/office/officeart/2005/8/layout/hChevron3"/>
    <dgm:cxn modelId="{4DC242F0-93B3-4F90-886E-FA655669E416}" type="presParOf" srcId="{1F6A0B97-83F0-4189-B0CB-00156B0AC153}" destId="{4784DBD1-3CBE-41A8-A2C7-CF088F838C79}" srcOrd="0" destOrd="0" presId="urn:microsoft.com/office/officeart/2005/8/layout/hChevron3"/>
    <dgm:cxn modelId="{D9C067D3-F37B-4DDF-95C3-562566A45DE5}" type="presParOf" srcId="{1F6A0B97-83F0-4189-B0CB-00156B0AC153}" destId="{37D14BC8-3203-463C-9804-9B3B86B621FF}" srcOrd="1" destOrd="0" presId="urn:microsoft.com/office/officeart/2005/8/layout/hChevron3"/>
    <dgm:cxn modelId="{B71EA802-621D-4054-A134-7E190089AD39}" type="presParOf" srcId="{1F6A0B97-83F0-4189-B0CB-00156B0AC153}" destId="{E13D0391-DAD9-4B61-AB66-3FA48A4F7006}" srcOrd="2" destOrd="0" presId="urn:microsoft.com/office/officeart/2005/8/layout/hChevron3"/>
    <dgm:cxn modelId="{56F887E9-934D-4CC8-9506-E55341D92A55}" type="presParOf" srcId="{1F6A0B97-83F0-4189-B0CB-00156B0AC153}" destId="{F9271109-4339-4036-9126-150629D10456}" srcOrd="3" destOrd="0" presId="urn:microsoft.com/office/officeart/2005/8/layout/hChevron3"/>
    <dgm:cxn modelId="{91AC8889-5AF2-4F34-A8F3-E66AC2DB98B6}" type="presParOf" srcId="{1F6A0B97-83F0-4189-B0CB-00156B0AC153}" destId="{AD4E5296-B06F-4F82-9CB5-F741BF6BFCC1}" srcOrd="4" destOrd="0" presId="urn:microsoft.com/office/officeart/2005/8/layout/hChevron3"/>
    <dgm:cxn modelId="{778353EB-E6B3-4167-BBE6-F31B5BE64B1F}" type="presParOf" srcId="{1F6A0B97-83F0-4189-B0CB-00156B0AC153}" destId="{99F7A086-6C98-4385-8FFE-3337C1F24694}" srcOrd="5" destOrd="0" presId="urn:microsoft.com/office/officeart/2005/8/layout/hChevron3"/>
    <dgm:cxn modelId="{117FD278-6D8E-44C7-8981-18512EB3C52C}" type="presParOf" srcId="{1F6A0B97-83F0-4189-B0CB-00156B0AC153}" destId="{6CE68A43-9C69-4212-AF24-9AFEE7CA1715}" srcOrd="6" destOrd="0" presId="urn:microsoft.com/office/officeart/2005/8/layout/hChevron3"/>
    <dgm:cxn modelId="{78EC3130-E6E5-4C1C-8649-10D9ABAC1263}" type="presParOf" srcId="{1F6A0B97-83F0-4189-B0CB-00156B0AC153}" destId="{52B18C29-9B65-4540-BEEB-D505D2915404}" srcOrd="7" destOrd="0" presId="urn:microsoft.com/office/officeart/2005/8/layout/hChevron3"/>
    <dgm:cxn modelId="{44E44B3B-3B8D-4053-88F2-FB403BC1DB08}" type="presParOf" srcId="{1F6A0B97-83F0-4189-B0CB-00156B0AC153}" destId="{401F6F4E-BF8F-49CD-A023-570599D4F79C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121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1217" y="188863"/>
        <a:ext cx="853000" cy="431898"/>
      </dsp:txXfrm>
    </dsp:sp>
    <dsp:sp modelId="{E13D0391-DAD9-4B61-AB66-3FA48A4F7006}">
      <dsp:nvSpPr>
        <dsp:cNvPr id="0" name=""/>
        <dsp:cNvSpPr/>
      </dsp:nvSpPr>
      <dsp:spPr>
        <a:xfrm>
          <a:off x="769757" y="188863"/>
          <a:ext cx="960974" cy="4318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706" y="188863"/>
        <a:ext cx="529076" cy="431898"/>
      </dsp:txXfrm>
    </dsp:sp>
    <dsp:sp modelId="{AD4E5296-B06F-4F82-9CB5-F741BF6BFCC1}">
      <dsp:nvSpPr>
        <dsp:cNvPr id="0" name=""/>
        <dsp:cNvSpPr/>
      </dsp:nvSpPr>
      <dsp:spPr>
        <a:xfrm>
          <a:off x="1538296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1754245" y="188863"/>
        <a:ext cx="529076" cy="431898"/>
      </dsp:txXfrm>
    </dsp:sp>
    <dsp:sp modelId="{6CE68A43-9C69-4212-AF24-9AFEE7CA1715}">
      <dsp:nvSpPr>
        <dsp:cNvPr id="0" name=""/>
        <dsp:cNvSpPr/>
      </dsp:nvSpPr>
      <dsp:spPr>
        <a:xfrm>
          <a:off x="2306835" y="188819"/>
          <a:ext cx="961176" cy="431986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2522828" y="188819"/>
        <a:ext cx="529190" cy="431986"/>
      </dsp:txXfrm>
    </dsp:sp>
    <dsp:sp modelId="{401F6F4E-BF8F-49CD-A023-570599D4F79C}">
      <dsp:nvSpPr>
        <dsp:cNvPr id="0" name=""/>
        <dsp:cNvSpPr/>
      </dsp:nvSpPr>
      <dsp:spPr>
        <a:xfrm>
          <a:off x="3075577" y="188813"/>
          <a:ext cx="961196" cy="4319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BT+12/17</a:t>
          </a:r>
        </a:p>
      </dsp:txBody>
      <dsp:txXfrm>
        <a:off x="3291576" y="188813"/>
        <a:ext cx="529198" cy="4319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3</Pages>
  <Words>380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2390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Hjärnans vener (810207B)</dc:title>
  <dc:subject/>
  <dc:creator>patrik.jens.johansson@vgregion.se</dc:creator>
  <keywords/>
  <lastModifiedBy>Ulrica Sehlberg</lastModifiedBy>
  <revision>5</revision>
  <lastPrinted>2016-03-31T10:56:00.0000000Z</lastPrinted>
  <dcterms:created xsi:type="dcterms:W3CDTF">2022-05-18T04:20:00.0000000Z</dcterms:created>
  <dcterms:modified xsi:type="dcterms:W3CDTF">2024-01-19T08:52:00.0000000Z</dcterms:modified>
</coreProperties>
</file>