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9E75" w14:textId="77777777" w:rsidR="00CF1AD8" w:rsidRDefault="00CF1AD8" w:rsidP="00F35B05">
      <w:pPr>
        <w:pStyle w:val="Rubrik2"/>
        <w:sectPr w:rsidR="00CF1AD8" w:rsidSect="00CF1AD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8AF1763" w14:textId="77777777" w:rsidR="00CF1AD8" w:rsidRPr="00CF1AD8" w:rsidRDefault="00CF1AD8" w:rsidP="00CF1AD8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1020EB56" w14:textId="77777777" w:rsidR="00CF1AD8" w:rsidRPr="00CF1AD8" w:rsidRDefault="00CF1AD8" w:rsidP="00CF1AD8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1DD9CC77" w14:textId="0318352A" w:rsidR="00CF1AD8" w:rsidRPr="00CF1AD8" w:rsidRDefault="004D0C60" w:rsidP="004D0C60">
      <w:pPr>
        <w:pStyle w:val="Rubrik1"/>
        <w:ind w:left="0"/>
        <w:rPr>
          <w:sz w:val="18"/>
          <w:szCs w:val="18"/>
        </w:rPr>
      </w:pPr>
      <w:r w:rsidRPr="00CF1AD8">
        <w:t>DT Hjärnans vener (810207B)</w:t>
      </w:r>
    </w:p>
    <w:p w14:paraId="4785ABE6" w14:textId="77777777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b/>
          <w:bCs/>
          <w:kern w:val="32"/>
          <w:sz w:val="18"/>
          <w:szCs w:val="18"/>
        </w:rPr>
      </w:pPr>
    </w:p>
    <w:p w14:paraId="6E207902" w14:textId="7A0EE638" w:rsidR="00CF1AD8" w:rsidRPr="00CF1AD8" w:rsidRDefault="004D0C60" w:rsidP="004D0C60">
      <w:pPr>
        <w:pStyle w:val="Rubrik2"/>
        <w:ind w:left="0"/>
      </w:pPr>
      <w:r>
        <w:t xml:space="preserve">Förändringar </w:t>
      </w:r>
      <w:r w:rsidR="00CF1AD8" w:rsidRPr="00CF1AD8">
        <w:t>i denna version</w:t>
      </w:r>
    </w:p>
    <w:p w14:paraId="6ECF357D" w14:textId="479A88E3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CF1AD8">
        <w:rPr>
          <w:rFonts w:ascii="Arial" w:hAnsi="Arial" w:cs="Arial"/>
          <w:sz w:val="18"/>
          <w:szCs w:val="18"/>
        </w:rPr>
        <w:t>Inga förändringar</w:t>
      </w:r>
      <w:r w:rsidR="004D0C60">
        <w:rPr>
          <w:rFonts w:ascii="Arial" w:hAnsi="Arial" w:cs="Arial"/>
          <w:sz w:val="18"/>
          <w:szCs w:val="18"/>
        </w:rPr>
        <w:t>.</w:t>
      </w:r>
    </w:p>
    <w:p w14:paraId="1E43EEAE" w14:textId="77777777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F283CD6" w14:textId="77777777" w:rsidR="00CF1AD8" w:rsidRPr="00CF1AD8" w:rsidRDefault="00CF1AD8" w:rsidP="004D0C60">
      <w:pPr>
        <w:pStyle w:val="Rubrik2"/>
        <w:ind w:left="0"/>
      </w:pPr>
      <w:r w:rsidRPr="00CF1AD8">
        <w:t>Syfte</w:t>
      </w:r>
    </w:p>
    <w:p w14:paraId="35B2BD5A" w14:textId="77777777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CF1AD8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2516F6D8" w14:textId="77777777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D088B71" w14:textId="77777777" w:rsidR="00CF1AD8" w:rsidRPr="00CF1AD8" w:rsidRDefault="00CF1AD8" w:rsidP="004D0C60">
      <w:pPr>
        <w:pStyle w:val="Rubrik2"/>
        <w:ind w:left="0"/>
      </w:pPr>
      <w:r w:rsidRPr="00CF1AD8">
        <w:t>Inför undersökningen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CF1AD8" w:rsidRPr="00CF1AD8" w14:paraId="35AC559D" w14:textId="77777777" w:rsidTr="00312F64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4BDA591F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Indikation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1299E9D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Sinustrombos.</w:t>
            </w:r>
          </w:p>
        </w:tc>
      </w:tr>
      <w:tr w:rsidR="00CF1AD8" w:rsidRPr="00CF1AD8" w14:paraId="550C33F1" w14:textId="77777777" w:rsidTr="00312F64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5D3B9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C38AE9" w14:textId="7E654DB4" w:rsidR="00CF1AD8" w:rsidRPr="00CF1AD8" w:rsidRDefault="00CF1AD8" w:rsidP="00CF1AD8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proofErr w:type="spellStart"/>
              <w:r w:rsidRPr="00CF1AD8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  <w:proofErr w:type="spellEnd"/>
            </w:hyperlink>
            <w:r w:rsidRPr="00CF1AD8">
              <w:rPr>
                <w:rFonts w:ascii="Arial" w:hAnsi="Arial" w:cs="Arial"/>
                <w:sz w:val="18"/>
                <w:szCs w:val="18"/>
              </w:rPr>
              <w:t xml:space="preserve"> och GFR.</w:t>
            </w:r>
          </w:p>
          <w:p w14:paraId="36B4E6EF" w14:textId="77777777" w:rsidR="00CF1AD8" w:rsidRPr="00CF1AD8" w:rsidRDefault="00CF1AD8" w:rsidP="00CF1AD8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PVK, helst grön.</w:t>
            </w:r>
          </w:p>
        </w:tc>
      </w:tr>
      <w:tr w:rsidR="00CF1AD8" w:rsidRPr="00CF1AD8" w14:paraId="68056A25" w14:textId="77777777" w:rsidTr="00312F64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318B9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C47D3E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Ingen.</w:t>
            </w:r>
          </w:p>
        </w:tc>
      </w:tr>
      <w:tr w:rsidR="00CF1AD8" w:rsidRPr="00CF1AD8" w14:paraId="04CD09D2" w14:textId="77777777" w:rsidTr="00312F64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5F73E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AACB47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Beroende på maskin:</w:t>
            </w:r>
          </w:p>
          <w:p w14:paraId="0645671F" w14:textId="77777777" w:rsidR="00CF1AD8" w:rsidRPr="00CF1AD8" w:rsidRDefault="00CF1AD8" w:rsidP="00CF1AD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 xml:space="preserve">Toshiba: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350 mg I/ml enligt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”Hjärna/hals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angio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Toshiba”.</w:t>
            </w:r>
          </w:p>
          <w:p w14:paraId="2F91BB59" w14:textId="77777777" w:rsidR="00CF1AD8" w:rsidRPr="00CF1AD8" w:rsidRDefault="00CF1AD8" w:rsidP="00CF1AD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 xml:space="preserve">Siemens och GE: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350 mg I/ml enligt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”Hjärna/hals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angio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Siemens/GE”.</w:t>
            </w:r>
          </w:p>
        </w:tc>
      </w:tr>
      <w:tr w:rsidR="00CF1AD8" w:rsidRPr="00CF1AD8" w14:paraId="4DC5B175" w14:textId="77777777" w:rsidTr="00312F64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FE718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559F9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000000"/>
                <w:sz w:val="18"/>
                <w:szCs w:val="18"/>
              </w:rPr>
              <w:t xml:space="preserve">Se kapitel 4.2 och 5.2 i </w:t>
            </w:r>
          </w:p>
          <w:p w14:paraId="43D7EDAC" w14:textId="6C347280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8" w:history="1">
              <w:r w:rsidRPr="00CF1AD8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CF1AD8" w:rsidRPr="00CF1AD8" w14:paraId="5B51C122" w14:textId="77777777" w:rsidTr="00312F64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3435A468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F1AD8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08F0E787" w14:textId="77777777" w:rsidR="00CF1AD8" w:rsidRPr="00CF1AD8" w:rsidRDefault="00CF1AD8" w:rsidP="00CF1AD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1CEECCEF" w14:textId="77777777" w:rsidR="00CF1AD8" w:rsidRPr="00CF1AD8" w:rsidRDefault="00CF1AD8" w:rsidP="00CF1AD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 xml:space="preserve">Huvudet mot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gantryt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38AAB8" w14:textId="77777777" w:rsidR="00CF1AD8" w:rsidRPr="00CF1AD8" w:rsidRDefault="00CF1AD8" w:rsidP="00CF1AD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Huvudstöd i högsta läget.</w:t>
            </w:r>
          </w:p>
          <w:p w14:paraId="68FA09AB" w14:textId="77777777" w:rsidR="00CF1AD8" w:rsidRPr="00CF1AD8" w:rsidRDefault="00CF1AD8" w:rsidP="00CF1AD8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Armarna längs sidorna, axlarna neddragna så långt som möjligt.</w:t>
            </w:r>
          </w:p>
        </w:tc>
      </w:tr>
    </w:tbl>
    <w:p w14:paraId="6A6B1149" w14:textId="77777777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669A6E69" w14:textId="77777777" w:rsidR="004D0C60" w:rsidRDefault="004D0C60">
      <w:pPr>
        <w:spacing w:after="0" w:line="240" w:lineRule="auto"/>
        <w:ind w:left="0" w:right="0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br w:type="page"/>
      </w:r>
    </w:p>
    <w:p w14:paraId="288318DA" w14:textId="7BBEED16" w:rsidR="00CF1AD8" w:rsidRPr="00CF1AD8" w:rsidRDefault="00CF1AD8" w:rsidP="004D0C60">
      <w:pPr>
        <w:pStyle w:val="Rubrik2"/>
        <w:ind w:left="0"/>
      </w:pPr>
      <w:r w:rsidRPr="00CF1AD8"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708"/>
        <w:gridCol w:w="2380"/>
      </w:tblGrid>
      <w:tr w:rsidR="00CF1AD8" w:rsidRPr="00CF1AD8" w14:paraId="650FFB08" w14:textId="77777777" w:rsidTr="00CF1AD8">
        <w:trPr>
          <w:trHeight w:val="520"/>
        </w:trPr>
        <w:tc>
          <w:tcPr>
            <w:tcW w:w="6658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5D3C4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22DB9BE3" wp14:editId="5DF80CEF">
                  <wp:extent cx="4037991" cy="809625"/>
                  <wp:effectExtent l="0" t="0" r="38735" b="0"/>
                  <wp:docPr id="27" name="Diagram 2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</w:tc>
        <w:tc>
          <w:tcPr>
            <w:tcW w:w="2380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BDE953C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1512E1" wp14:editId="1382045A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77470</wp:posOffset>
                      </wp:positionV>
                      <wp:extent cx="410210" cy="883920"/>
                      <wp:effectExtent l="0" t="0" r="8890" b="0"/>
                      <wp:wrapNone/>
                      <wp:docPr id="8" name="Upp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8839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138464" w14:textId="77777777" w:rsidR="00CF1AD8" w:rsidRDefault="00CF1AD8" w:rsidP="00746EF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14:paraId="66CAF27A" w14:textId="77777777" w:rsidR="00CF1AD8" w:rsidRPr="0066567D" w:rsidRDefault="00CF1AD8" w:rsidP="00746EF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114429BA">
                    <v:shapetype id="_x0000_t68" coordsize="21600,21600" o:spt="68" adj="5400,5400" path="m0@0l@1@0@1,21600@2,21600@2@0,21600@0,10800,xe" w14:anchorId="101512E1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Upp 8" style="position:absolute;left:0;text-align:left;margin-left:39.3pt;margin-top:6.1pt;width:32.3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5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">
                      <v:textbox inset="1mm,1mm,1mm,1mm">
                        <w:txbxContent>
                          <w:p w:rsidR="00CF1AD8" w:rsidP="00746EF0" w:rsidRDefault="00CF1AD8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Pr="0066567D" w:rsidR="00CF1AD8" w:rsidP="00746EF0" w:rsidRDefault="00CF1AD8" w14:paraId="18F999B5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EDB686" wp14:editId="23803DF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71120</wp:posOffset>
                      </wp:positionV>
                      <wp:extent cx="1335405" cy="895985"/>
                      <wp:effectExtent l="19050" t="19050" r="17145" b="18415"/>
                      <wp:wrapNone/>
                      <wp:docPr id="1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405" cy="896587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087C629F">
                    <v:rect id="Rektangel 4" style="position:absolute;margin-left:1.4pt;margin-top:5.6pt;width:105.15pt;height:7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0891E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"/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w:drawing>
                <wp:inline distT="0" distB="0" distL="0" distR="0" wp14:anchorId="09D646B6" wp14:editId="7C637201">
                  <wp:extent cx="1374140" cy="2215515"/>
                  <wp:effectExtent l="0" t="0" r="0" b="0"/>
                  <wp:docPr id="14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1182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40" cy="221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AD8" w:rsidRPr="00CF1AD8" w14:paraId="1162CC95" w14:textId="77777777" w:rsidTr="00CF1AD8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14:paraId="311E52C0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359585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59F754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F1AD8" w:rsidRPr="00CF1AD8" w14:paraId="30276478" w14:textId="77777777" w:rsidTr="00CF1AD8">
        <w:trPr>
          <w:trHeight w:val="227"/>
        </w:trPr>
        <w:tc>
          <w:tcPr>
            <w:tcW w:w="1950" w:type="dxa"/>
            <w:shd w:val="clear" w:color="auto" w:fill="FFFFFF"/>
          </w:tcPr>
          <w:p w14:paraId="164F34E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77ADC51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Sternum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– skalltak.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06F7D51" w14:textId="77777777" w:rsidR="00CF1AD8" w:rsidRPr="00CF1AD8" w:rsidRDefault="00CF1AD8" w:rsidP="00CF1AD8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CF1AD8" w:rsidRPr="00CF1AD8" w14:paraId="7612D73A" w14:textId="77777777" w:rsidTr="00CF1AD8">
        <w:trPr>
          <w:trHeight w:val="227"/>
        </w:trPr>
        <w:tc>
          <w:tcPr>
            <w:tcW w:w="1950" w:type="dxa"/>
            <w:shd w:val="clear" w:color="auto" w:fill="FFFFFF"/>
          </w:tcPr>
          <w:p w14:paraId="7246137A" w14:textId="77777777" w:rsidR="00CF1AD8" w:rsidRPr="00CF1AD8" w:rsidRDefault="00CF1AD8" w:rsidP="00CF1AD8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Hjärna K-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05661EE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Wingdings" w:eastAsia="Wingdings" w:hAnsi="Wingdings" w:cs="Wingdings"/>
                <w:sz w:val="18"/>
                <w:szCs w:val="18"/>
              </w:rPr>
              <w:t>á</w:t>
            </w:r>
            <w:r w:rsidRPr="00CF1AD8">
              <w:rPr>
                <w:rFonts w:ascii="Arial" w:hAnsi="Arial" w:cs="Arial"/>
                <w:sz w:val="18"/>
                <w:szCs w:val="18"/>
              </w:rPr>
              <w:t xml:space="preserve"> Bakre skallgrop – skalltak.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39BBD623" w14:textId="77777777" w:rsidR="00CF1AD8" w:rsidRPr="00CF1AD8" w:rsidRDefault="00CF1AD8" w:rsidP="00CF1AD8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F1AD8" w:rsidRPr="00CF1AD8" w14:paraId="2CB696D7" w14:textId="77777777" w:rsidTr="00CF1AD8">
        <w:trPr>
          <w:trHeight w:val="227"/>
        </w:trPr>
        <w:tc>
          <w:tcPr>
            <w:tcW w:w="1950" w:type="dxa"/>
            <w:shd w:val="clear" w:color="auto" w:fill="FFFFFF"/>
          </w:tcPr>
          <w:p w14:paraId="4BD7B618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Premonitor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2D71917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 xml:space="preserve">ROI i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arcus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aortae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, tröskelvärde 180 HU (GE och Toshiba), 150 HU (Siemens). </w:t>
            </w:r>
            <w:proofErr w:type="spellStart"/>
            <w:r w:rsidRPr="00CF1AD8">
              <w:rPr>
                <w:rFonts w:ascii="Arial" w:hAnsi="Arial" w:cs="Arial"/>
                <w:sz w:val="18"/>
                <w:szCs w:val="18"/>
              </w:rPr>
              <w:t>Delay</w:t>
            </w:r>
            <w:proofErr w:type="spellEnd"/>
            <w:r w:rsidRPr="00CF1AD8">
              <w:rPr>
                <w:rFonts w:ascii="Arial" w:hAnsi="Arial" w:cs="Arial"/>
                <w:sz w:val="18"/>
                <w:szCs w:val="18"/>
              </w:rPr>
              <w:t xml:space="preserve"> 12 s (Toshiba), 17 s (Siemens och GE).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78E60E11" w14:textId="77777777" w:rsidR="00CF1AD8" w:rsidRPr="00CF1AD8" w:rsidRDefault="00CF1AD8" w:rsidP="00CF1AD8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F1AD8" w:rsidRPr="00CF1AD8" w14:paraId="59BCFC74" w14:textId="77777777" w:rsidTr="00CF1AD8">
        <w:trPr>
          <w:trHeight w:val="227"/>
        </w:trPr>
        <w:tc>
          <w:tcPr>
            <w:tcW w:w="1950" w:type="dxa"/>
            <w:shd w:val="clear" w:color="auto" w:fill="FFFFFF"/>
          </w:tcPr>
          <w:p w14:paraId="73C588E6" w14:textId="77777777" w:rsidR="00CF1AD8" w:rsidRPr="00CF1AD8" w:rsidRDefault="00CF1AD8" w:rsidP="00CF1AD8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 xml:space="preserve">Hjärna K+ </w:t>
            </w:r>
            <w:proofErr w:type="spellStart"/>
            <w:r w:rsidRPr="00CF1AD8">
              <w:rPr>
                <w:rFonts w:ascii="Arial" w:hAnsi="Arial" w:cs="Arial"/>
                <w:b/>
                <w:sz w:val="18"/>
                <w:szCs w:val="18"/>
              </w:rPr>
              <w:t>venfas</w:t>
            </w:r>
            <w:proofErr w:type="spellEnd"/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7C21D4BD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Wingdings" w:eastAsia="Wingdings" w:hAnsi="Wingdings" w:cs="Wingdings"/>
                <w:sz w:val="18"/>
                <w:szCs w:val="18"/>
              </w:rPr>
              <w:t>á</w:t>
            </w:r>
            <w:r w:rsidRPr="00CF1AD8">
              <w:rPr>
                <w:rFonts w:ascii="Arial" w:hAnsi="Arial" w:cs="Arial"/>
                <w:sz w:val="18"/>
                <w:szCs w:val="18"/>
              </w:rPr>
              <w:t xml:space="preserve"> Bakre skallgrop – skalltak.</w:t>
            </w:r>
          </w:p>
          <w:p w14:paraId="38EB5A2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37EEA858" w14:textId="77777777" w:rsidR="00CF1AD8" w:rsidRPr="00CF1AD8" w:rsidRDefault="00CF1AD8" w:rsidP="00CF1AD8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717A788F" w14:textId="77777777" w:rsidR="00CF1AD8" w:rsidRPr="00CF1AD8" w:rsidRDefault="00CF1AD8" w:rsidP="00CF1AD8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027002DC" w14:textId="77777777" w:rsidR="00CF1AD8" w:rsidRPr="00CF1AD8" w:rsidRDefault="00CF1AD8" w:rsidP="004D0C60">
      <w:pPr>
        <w:pStyle w:val="Rubrik2"/>
        <w:ind w:left="0"/>
      </w:pPr>
      <w:proofErr w:type="spellStart"/>
      <w:r w:rsidRPr="00CF1AD8">
        <w:t>Reformatering</w:t>
      </w:r>
      <w:proofErr w:type="spellEnd"/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2380"/>
      </w:tblGrid>
      <w:tr w:rsidR="00CF1AD8" w:rsidRPr="00CF1AD8" w14:paraId="4C969F07" w14:textId="77777777" w:rsidTr="00CF1AD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E2A5D9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55D92D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798A5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1991EB" wp14:editId="05FF9A19">
                      <wp:simplePos x="0" y="0"/>
                      <wp:positionH relativeFrom="margin">
                        <wp:posOffset>483870</wp:posOffset>
                      </wp:positionH>
                      <wp:positionV relativeFrom="paragraph">
                        <wp:posOffset>728980</wp:posOffset>
                      </wp:positionV>
                      <wp:extent cx="409575" cy="575945"/>
                      <wp:effectExtent l="0" t="0" r="9525" b="0"/>
                      <wp:wrapNone/>
                      <wp:docPr id="20" name="Ne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9575" cy="5759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6170AF" w14:textId="77777777" w:rsidR="00CF1AD8" w:rsidRPr="0066564D" w:rsidRDefault="00CF1AD8" w:rsidP="00746EF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42BEE3D2">
                    <v:shapetype id="_x0000_t67" coordsize="21600,21600" o:spt="67" adj="16200,5400" path="m0@0l@1@0@1,0@2,0@2@0,21600@0,10800,21600xe" w14:anchorId="0E1991EB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Ned 20" style="position:absolute;left:0;text-align:left;margin-left:38.1pt;margin-top:57.4pt;width:32.25pt;height:45.3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red" stroked="f" strokeweight="1pt" type="#_x0000_t67" adj="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">
                      <v:textbox style="layout-flow:vertical" inset="1mm,1mm,1mm,1mm">
                        <w:txbxContent>
                          <w:p w:rsidRPr="0066564D" w:rsidR="00CF1AD8" w:rsidP="00746EF0" w:rsidRDefault="00CF1AD8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F1AD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C76DA0" wp14:editId="32C563F9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124460</wp:posOffset>
                      </wp:positionV>
                      <wp:extent cx="410210" cy="657225"/>
                      <wp:effectExtent l="0" t="9208" r="0" b="0"/>
                      <wp:wrapNone/>
                      <wp:docPr id="19" name="Upp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6572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6B9586" w14:textId="77777777" w:rsidR="00CF1AD8" w:rsidRPr="0066567D" w:rsidRDefault="00CF1AD8" w:rsidP="00746EF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6155C5AB">
                    <v:shape id="Upp 19" style="position:absolute;left:0;text-align:left;margin-left:33.7pt;margin-top:9.8pt;width:32.3pt;height:51.7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red" stroked="f" strokeweight="1pt" type="#_x0000_t68" adj="6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" w14:anchorId="39C76DA0">
                      <v:textbox style="layout-flow:vertical;mso-layout-flow-alt:bottom-to-top" inset="1mm,1mm,1mm,1mm">
                        <w:txbxContent>
                          <w:p w:rsidRPr="0066567D" w:rsidR="00CF1AD8" w:rsidP="00746EF0" w:rsidRDefault="00CF1AD8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9920EC" wp14:editId="6290D2ED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22225</wp:posOffset>
                      </wp:positionV>
                      <wp:extent cx="36195" cy="1462405"/>
                      <wp:effectExtent l="19050" t="19050" r="20955" b="23495"/>
                      <wp:wrapNone/>
                      <wp:docPr id="16" name="Ra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" cy="1462684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3C37F913">
                    <v:line id="Rak 1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75.1pt,1.75pt" to="77.95pt,116.9pt" w14:anchorId="158CAC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">
                      <v:stroke joinstyle="miter"/>
                    </v:line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F8BC17" wp14:editId="2954B11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1295400</wp:posOffset>
                      </wp:positionV>
                      <wp:extent cx="1762760" cy="20320"/>
                      <wp:effectExtent l="19050" t="19050" r="27940" b="36830"/>
                      <wp:wrapNone/>
                      <wp:docPr id="15" name="Ra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62963" cy="2060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54487381">
                    <v:line id="Rak 15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.35pt,102pt" to="138.45pt,103.6pt" w14:anchorId="345C20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">
                      <v:stroke joinstyle="miter"/>
                    </v:line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w:drawing>
                <wp:inline distT="0" distB="0" distL="0" distR="0" wp14:anchorId="3119DCE7" wp14:editId="483C49D5">
                  <wp:extent cx="1770279" cy="1493940"/>
                  <wp:effectExtent l="0" t="0" r="1905" b="0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4133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091" cy="1498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13BCC9C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E947E5" wp14:editId="4F77FC06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606425</wp:posOffset>
                      </wp:positionV>
                      <wp:extent cx="410210" cy="591820"/>
                      <wp:effectExtent l="4445" t="0" r="0" b="0"/>
                      <wp:wrapNone/>
                      <wp:docPr id="22" name="Upp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5918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3CCC86" w14:textId="77777777" w:rsidR="00CF1AD8" w:rsidRPr="0066567D" w:rsidRDefault="00CF1AD8" w:rsidP="00746EF0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772AE01C">
                    <v:shape id="Upp 22" style="position:absolute;left:0;text-align:left;margin-left:14.35pt;margin-top:47.75pt;width:32.3pt;height:46.6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7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" w14:anchorId="4BE947E5">
                      <v:textbox style="layout-flow:vertical;mso-layout-flow-alt:bottom-to-top" inset="1mm,1mm,1mm,1mm">
                        <w:txbxContent>
                          <w:p w:rsidRPr="0066567D" w:rsidR="00CF1AD8" w:rsidP="00746EF0" w:rsidRDefault="00CF1AD8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0C583B" wp14:editId="79A1B868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635</wp:posOffset>
                      </wp:positionV>
                      <wp:extent cx="12700" cy="1470025"/>
                      <wp:effectExtent l="19050" t="19050" r="25400" b="34925"/>
                      <wp:wrapNone/>
                      <wp:docPr id="21" name="Ra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81" cy="147035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7D1CC5D9">
                    <v:line id="Rak 21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3.85pt,.05pt" to="54.85pt,115.8pt" w14:anchorId="7483E2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">
                      <v:stroke joinstyle="miter"/>
                    </v:line>
                  </w:pict>
                </mc:Fallback>
              </mc:AlternateContent>
            </w:r>
            <w:r w:rsidRPr="00CF1AD8">
              <w:rPr>
                <w:noProof/>
                <w:szCs w:val="20"/>
              </w:rPr>
              <w:drawing>
                <wp:inline distT="0" distB="0" distL="0" distR="0" wp14:anchorId="4C2C59FA" wp14:editId="5C84B0BF">
                  <wp:extent cx="1383753" cy="1484986"/>
                  <wp:effectExtent l="0" t="0" r="6985" b="1270"/>
                  <wp:docPr id="2" name="Bildobjek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289786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500" cy="1492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AD8" w:rsidRPr="00CF1AD8" w14:paraId="256C954E" w14:textId="77777777" w:rsidTr="00CF1AD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FBC6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K-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C056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Vinklas som vanligt (HYFA-planet och pons).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F8F50C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noProof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7ADDAE17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</w:rPr>
            </w:pPr>
          </w:p>
        </w:tc>
      </w:tr>
      <w:tr w:rsidR="00CF1AD8" w:rsidRPr="00CF1AD8" w14:paraId="0D87892D" w14:textId="77777777" w:rsidTr="00CF1AD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A88902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K+ AX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CE9FE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Parallellt med hårda gommen. DFOV 240 mm som standard.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C98E1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065BDF05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F1AD8" w:rsidRPr="00CF1AD8" w14:paraId="154768DD" w14:textId="77777777" w:rsidTr="00CF1AD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A64C5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K+ COR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B093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Parallellt med bordet.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2D162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9B80FE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F1AD8" w:rsidRPr="00CF1AD8" w14:paraId="42CDF6D6" w14:textId="77777777" w:rsidTr="00CF1AD8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8EAC7E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K+ SAG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C3F2E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Vinkelrätt mot bordet.</w:t>
            </w:r>
          </w:p>
          <w:p w14:paraId="6C90A6A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  <w:p w14:paraId="0455E71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8F9E4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6B898E3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72833652" w14:textId="77777777" w:rsidR="00CF1AD8" w:rsidRPr="00CF1AD8" w:rsidRDefault="00CF1AD8" w:rsidP="00CF1AD8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EC7EC0A" w14:textId="77777777" w:rsidR="00CF1AD8" w:rsidRPr="00CF1AD8" w:rsidRDefault="00CF1AD8" w:rsidP="004D0C60">
      <w:pPr>
        <w:pStyle w:val="Rubrik2"/>
        <w:ind w:left="0"/>
      </w:pPr>
      <w:r w:rsidRPr="00CF1AD8"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="00CF1AD8" w:rsidRPr="00CF1AD8" w14:paraId="40A8AC32" w14:textId="77777777" w:rsidTr="00312F64">
        <w:trPr>
          <w:trHeight w:val="227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6B7060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66F6F44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C0C8867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7D9A544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F1AD8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proofErr w:type="spellEnd"/>
          </w:p>
          <w:p w14:paraId="73A6175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(Siemens/GE/Toshiba)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5DA455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1A2E143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CF1AD8" w:rsidRPr="00CF1AD8" w14:paraId="4082E3E0" w14:textId="77777777" w:rsidTr="00312F64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E2C060" w14:textId="77777777" w:rsidR="00CF1AD8" w:rsidRPr="00CF1AD8" w:rsidRDefault="00CF1AD8" w:rsidP="00CF1AD8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Hjärna K-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ADDEC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05F4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5127F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  <w:lang w:val="en-US"/>
              </w:rPr>
              <w:t>H32/Soft/FC26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35FD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11107C72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CF1AD8" w:rsidRPr="00CF1AD8" w14:paraId="253DF01A" w14:textId="77777777" w:rsidTr="00312F64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86CE6A2" w14:textId="77777777" w:rsidR="00CF1AD8" w:rsidRPr="00CF1AD8" w:rsidRDefault="00CF1AD8" w:rsidP="00CF1AD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8C207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82CAF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6FA83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52B43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3B89819B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CF1AD8" w:rsidRPr="00CF1AD8" w14:paraId="1A2CDB15" w14:textId="77777777" w:rsidTr="00312F64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5430D249" w14:textId="77777777" w:rsidR="00CF1AD8" w:rsidRPr="00CF1AD8" w:rsidRDefault="00CF1AD8" w:rsidP="00CF1AD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0273D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E3E8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4/4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0B1B4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E343C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4F6C693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CF1AD8" w:rsidRPr="00CF1AD8" w14:paraId="343E0958" w14:textId="77777777" w:rsidTr="00312F64">
        <w:trPr>
          <w:trHeight w:val="227"/>
        </w:trPr>
        <w:tc>
          <w:tcPr>
            <w:tcW w:w="1980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DD7AC3" w14:textId="77777777" w:rsidR="00CF1AD8" w:rsidRPr="00CF1AD8" w:rsidRDefault="00CF1AD8" w:rsidP="00CF1AD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BB6547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2937DA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05E9D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H32/Soft/FC26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4AA49F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C35 W80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2C9A3DB5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CF1AD8" w:rsidRPr="00CF1AD8" w14:paraId="241628A9" w14:textId="77777777" w:rsidTr="00312F64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F93E79" w14:textId="77777777" w:rsidR="00CF1AD8" w:rsidRPr="00CF1AD8" w:rsidRDefault="00CF1AD8" w:rsidP="00CF1AD8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 xml:space="preserve">Hjärna K+ </w:t>
            </w:r>
            <w:proofErr w:type="spellStart"/>
            <w:r w:rsidRPr="00CF1AD8">
              <w:rPr>
                <w:rFonts w:ascii="Arial" w:hAnsi="Arial" w:cs="Arial"/>
                <w:b/>
                <w:sz w:val="18"/>
                <w:szCs w:val="18"/>
              </w:rPr>
              <w:t>venfas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E891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D143D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3/2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E317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B884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54A6F51C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CF1AD8" w:rsidRPr="00CF1AD8" w14:paraId="4F000E46" w14:textId="77777777" w:rsidTr="00312F64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122AE0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B9CE3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E6F7B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3/2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79DC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DE15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B3BC4F7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CF1AD8" w:rsidRPr="00CF1AD8" w14:paraId="1EABF3C5" w14:textId="77777777" w:rsidTr="00312F64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50306567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EEF5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FDA88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3/2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F60A9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BF14A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26458B5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CF1AD8" w:rsidRPr="00CF1AD8" w14:paraId="125F7DA6" w14:textId="77777777" w:rsidTr="00312F64">
        <w:trPr>
          <w:trHeight w:val="227"/>
        </w:trPr>
        <w:tc>
          <w:tcPr>
            <w:tcW w:w="1980" w:type="dxa"/>
            <w:tcBorders>
              <w:top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5B38224" w14:textId="77777777" w:rsidR="00CF1AD8" w:rsidRPr="00CF1AD8" w:rsidRDefault="00CF1AD8" w:rsidP="00CF1AD8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294740D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34C972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821197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  <w:lang w:val="en-US"/>
              </w:rPr>
              <w:t>H20/Soft/FC43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8DBD304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C200 W600</w:t>
            </w:r>
          </w:p>
        </w:tc>
        <w:tc>
          <w:tcPr>
            <w:tcW w:w="1105" w:type="dxa"/>
            <w:tcBorders>
              <w:top w:val="nil"/>
              <w:left w:val="nil"/>
              <w:bottom w:val="dashed" w:sz="4" w:space="0" w:color="auto"/>
            </w:tcBorders>
            <w:shd w:val="clear" w:color="auto" w:fill="FFFFFF"/>
            <w:vAlign w:val="center"/>
          </w:tcPr>
          <w:p w14:paraId="743AE49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F1AD8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CF1AD8" w:rsidRPr="00CF1AD8" w14:paraId="5D5DB8B4" w14:textId="77777777" w:rsidTr="00312F64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3FD3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6958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4294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F4CBA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F323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56B99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  <w:tr w:rsidR="00CF1AD8" w:rsidRPr="00CF1AD8" w14:paraId="7C8EB0BD" w14:textId="77777777" w:rsidTr="00312F64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3AF5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F1AD8">
              <w:rPr>
                <w:rFonts w:ascii="Arial" w:hAnsi="Arial" w:cs="Arial"/>
                <w:b/>
                <w:sz w:val="18"/>
                <w:szCs w:val="18"/>
              </w:rPr>
              <w:t>Dosrapport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AE0FF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64D43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EC6C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C860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F7EC2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1AD8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</w:tbl>
    <w:p w14:paraId="091F41D1" w14:textId="77777777" w:rsidR="00CF1AD8" w:rsidRPr="00CF1AD8" w:rsidRDefault="00CF1AD8" w:rsidP="00CF1AD8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19166EBD" w14:textId="77777777" w:rsidR="004D0C60" w:rsidRDefault="004D0C60">
      <w:pPr>
        <w:spacing w:after="0" w:line="240" w:lineRule="auto"/>
        <w:ind w:left="0" w:right="0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br w:type="page"/>
      </w:r>
    </w:p>
    <w:p w14:paraId="0F2CABD9" w14:textId="798FB4C2" w:rsidR="00CF1AD8" w:rsidRPr="00CF1AD8" w:rsidRDefault="00CF1AD8" w:rsidP="004D0C60">
      <w:pPr>
        <w:pStyle w:val="Rubrik2"/>
        <w:ind w:left="0"/>
      </w:pPr>
      <w:r w:rsidRPr="00CF1AD8">
        <w:t>Hängning 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559"/>
        <w:gridCol w:w="1560"/>
        <w:gridCol w:w="283"/>
        <w:gridCol w:w="1559"/>
        <w:gridCol w:w="1560"/>
        <w:gridCol w:w="566"/>
      </w:tblGrid>
      <w:tr w:rsidR="00CF1AD8" w:rsidRPr="00CF1AD8" w14:paraId="72DC27C3" w14:textId="77777777" w:rsidTr="00CF1AD8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3FC94AC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284738F8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4F61592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64A65647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5C48E092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36F890D4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2EE652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F1AD8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559" w:type="dxa"/>
            <w:vMerge w:val="restart"/>
            <w:tcBorders>
              <w:top w:val="nil"/>
              <w:right w:val="single" w:sz="24" w:space="0" w:color="F2F2F2"/>
            </w:tcBorders>
            <w:shd w:val="clear" w:color="auto" w:fill="8496B0"/>
            <w:vAlign w:val="center"/>
          </w:tcPr>
          <w:p w14:paraId="0EABE9E2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14:paraId="74382C9C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2A1465A4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14:paraId="6B8C1FEA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283" w:type="dxa"/>
            <w:shd w:val="clear" w:color="auto" w:fill="F2F2F2"/>
          </w:tcPr>
          <w:p w14:paraId="79B13DF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right w:val="single" w:sz="24" w:space="0" w:color="F2F2F2"/>
            </w:tcBorders>
            <w:shd w:val="clear" w:color="auto" w:fill="8496B0"/>
            <w:vAlign w:val="center"/>
          </w:tcPr>
          <w:p w14:paraId="1FA2B3DA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3FDA6F9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39F6B81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4900F67D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4FCF2B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7F32C680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8D8E4E3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33D1CA6F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124FC27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8E332C8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5F1FF24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79F7765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6BB44E7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7209ABEA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9F62132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52646F6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7211AB82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AEDA12D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794CF411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183C1D4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553BCBE3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372C901E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81511C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5B584DD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5B0359B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34057418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50438F1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4AD44A8E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D3CF916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20B04353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3A1A18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  <w:vAlign w:val="center"/>
          </w:tcPr>
          <w:p w14:paraId="2ABF38C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04F0DCC5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Hjärna K-</w:t>
            </w:r>
          </w:p>
          <w:p w14:paraId="27521BD4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283" w:type="dxa"/>
            <w:shd w:val="clear" w:color="auto" w:fill="F2F2F2"/>
          </w:tcPr>
          <w:p w14:paraId="1402589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  <w:vAlign w:val="center"/>
          </w:tcPr>
          <w:p w14:paraId="390CE0F6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3E1F03E0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Hjärna K+</w:t>
            </w:r>
          </w:p>
          <w:p w14:paraId="46E47F4B" w14:textId="77777777" w:rsidR="00CF1AD8" w:rsidRPr="00CF1AD8" w:rsidRDefault="00CF1AD8" w:rsidP="00CF1AD8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F1AD8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6F42EB2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63FA0474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51386C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7925EF3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3F56B492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C5A29A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29FD5CC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77DD78F0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6757AF0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0E497651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989C9F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061674F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6929003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5FAB79D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506EE4A8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4946E4E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FC89D5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0EBD5421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34CB521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20CD7334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04C95EEC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3C4B2CB9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2AFF766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56DDB95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28DA346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F1AD8" w:rsidRPr="00CF1AD8" w14:paraId="61C2CB7B" w14:textId="77777777" w:rsidTr="00CF1AD8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051231A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13BC4DE7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3A0545E6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77575E1F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C2B5BB" w14:textId="77777777" w:rsidR="00CF1AD8" w:rsidRPr="00CF1AD8" w:rsidRDefault="00CF1AD8" w:rsidP="00CF1AD8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090513F7" w14:textId="77777777" w:rsidR="00CF1AD8" w:rsidRPr="00CF1AD8" w:rsidRDefault="00CF1AD8" w:rsidP="00CF1AD8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CF1AD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ACE2F" w14:textId="77777777" w:rsidR="00027691" w:rsidRDefault="00027691">
      <w:r>
        <w:separator/>
      </w:r>
    </w:p>
  </w:endnote>
  <w:endnote w:type="continuationSeparator" w:id="0">
    <w:p w14:paraId="6F94C8C8" w14:textId="77777777" w:rsidR="00027691" w:rsidRDefault="00027691">
      <w:r>
        <w:continuationSeparator/>
      </w:r>
    </w:p>
  </w:endnote>
  <w:endnote w:type="continuationNotice" w:id="1">
    <w:p w14:paraId="040AA128" w14:textId="77777777" w:rsidR="00027691" w:rsidRDefault="000276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C566" w14:textId="77777777" w:rsidR="00027691" w:rsidRDefault="00027691"/>
  </w:footnote>
  <w:footnote w:type="continuationSeparator" w:id="0">
    <w:p w14:paraId="14B1862C" w14:textId="77777777" w:rsidR="00027691" w:rsidRDefault="00027691">
      <w:r>
        <w:continuationSeparator/>
      </w:r>
    </w:p>
  </w:footnote>
  <w:footnote w:type="continuationNotice" w:id="1">
    <w:p w14:paraId="19871F0A" w14:textId="77777777" w:rsidR="00027691" w:rsidRDefault="000276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4EC57B6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11DD80AB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F31E80"/>
    <w:multiLevelType w:val="hybridMultilevel"/>
    <w:tmpl w:val="4FB42964"/>
    <w:lvl w:ilvl="0" w:tplc="F20075D8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509A88FC" w:tentative="1">
      <w:start w:val="1"/>
      <w:numFmt w:val="lowerLetter"/>
      <w:lvlText w:val="%2."/>
      <w:lvlJc w:val="left"/>
      <w:pPr>
        <w:ind w:left="1080" w:hanging="360"/>
      </w:pPr>
    </w:lvl>
    <w:lvl w:ilvl="2" w:tplc="A97A2406" w:tentative="1">
      <w:start w:val="1"/>
      <w:numFmt w:val="lowerRoman"/>
      <w:lvlText w:val="%3."/>
      <w:lvlJc w:val="right"/>
      <w:pPr>
        <w:ind w:left="1800" w:hanging="180"/>
      </w:pPr>
    </w:lvl>
    <w:lvl w:ilvl="3" w:tplc="85545C7A" w:tentative="1">
      <w:start w:val="1"/>
      <w:numFmt w:val="decimal"/>
      <w:lvlText w:val="%4."/>
      <w:lvlJc w:val="left"/>
      <w:pPr>
        <w:ind w:left="2520" w:hanging="360"/>
      </w:pPr>
    </w:lvl>
    <w:lvl w:ilvl="4" w:tplc="11D69AA6" w:tentative="1">
      <w:start w:val="1"/>
      <w:numFmt w:val="lowerLetter"/>
      <w:lvlText w:val="%5."/>
      <w:lvlJc w:val="left"/>
      <w:pPr>
        <w:ind w:left="3240" w:hanging="360"/>
      </w:pPr>
    </w:lvl>
    <w:lvl w:ilvl="5" w:tplc="713210FC" w:tentative="1">
      <w:start w:val="1"/>
      <w:numFmt w:val="lowerRoman"/>
      <w:lvlText w:val="%6."/>
      <w:lvlJc w:val="right"/>
      <w:pPr>
        <w:ind w:left="3960" w:hanging="180"/>
      </w:pPr>
    </w:lvl>
    <w:lvl w:ilvl="6" w:tplc="19C4C766" w:tentative="1">
      <w:start w:val="1"/>
      <w:numFmt w:val="decimal"/>
      <w:lvlText w:val="%7."/>
      <w:lvlJc w:val="left"/>
      <w:pPr>
        <w:ind w:left="4680" w:hanging="360"/>
      </w:pPr>
    </w:lvl>
    <w:lvl w:ilvl="7" w:tplc="46EC2DEA" w:tentative="1">
      <w:start w:val="1"/>
      <w:numFmt w:val="lowerLetter"/>
      <w:lvlText w:val="%8."/>
      <w:lvlJc w:val="left"/>
      <w:pPr>
        <w:ind w:left="5400" w:hanging="360"/>
      </w:pPr>
    </w:lvl>
    <w:lvl w:ilvl="8" w:tplc="EAFC476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BB018CA"/>
    <w:multiLevelType w:val="hybridMultilevel"/>
    <w:tmpl w:val="7FBA80B4"/>
    <w:lvl w:ilvl="0" w:tplc="095E99D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4A1436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25C8E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2CE8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7841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23866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6E04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DC83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D32DD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A634650"/>
    <w:multiLevelType w:val="hybridMultilevel"/>
    <w:tmpl w:val="4782C3CA"/>
    <w:lvl w:ilvl="0" w:tplc="4EE403C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14FEA56E" w:tentative="1">
      <w:start w:val="1"/>
      <w:numFmt w:val="lowerLetter"/>
      <w:lvlText w:val="%2."/>
      <w:lvlJc w:val="left"/>
      <w:pPr>
        <w:ind w:left="1080" w:hanging="360"/>
      </w:pPr>
    </w:lvl>
    <w:lvl w:ilvl="2" w:tplc="FF9CBFF0" w:tentative="1">
      <w:start w:val="1"/>
      <w:numFmt w:val="lowerRoman"/>
      <w:lvlText w:val="%3."/>
      <w:lvlJc w:val="right"/>
      <w:pPr>
        <w:ind w:left="1800" w:hanging="180"/>
      </w:pPr>
    </w:lvl>
    <w:lvl w:ilvl="3" w:tplc="0AA01C8C" w:tentative="1">
      <w:start w:val="1"/>
      <w:numFmt w:val="decimal"/>
      <w:lvlText w:val="%4."/>
      <w:lvlJc w:val="left"/>
      <w:pPr>
        <w:ind w:left="2520" w:hanging="360"/>
      </w:pPr>
    </w:lvl>
    <w:lvl w:ilvl="4" w:tplc="AFD4FFAA" w:tentative="1">
      <w:start w:val="1"/>
      <w:numFmt w:val="lowerLetter"/>
      <w:lvlText w:val="%5."/>
      <w:lvlJc w:val="left"/>
      <w:pPr>
        <w:ind w:left="3240" w:hanging="360"/>
      </w:pPr>
    </w:lvl>
    <w:lvl w:ilvl="5" w:tplc="D3723DA4" w:tentative="1">
      <w:start w:val="1"/>
      <w:numFmt w:val="lowerRoman"/>
      <w:lvlText w:val="%6."/>
      <w:lvlJc w:val="right"/>
      <w:pPr>
        <w:ind w:left="3960" w:hanging="180"/>
      </w:pPr>
    </w:lvl>
    <w:lvl w:ilvl="6" w:tplc="2D766D7E" w:tentative="1">
      <w:start w:val="1"/>
      <w:numFmt w:val="decimal"/>
      <w:lvlText w:val="%7."/>
      <w:lvlJc w:val="left"/>
      <w:pPr>
        <w:ind w:left="4680" w:hanging="360"/>
      </w:pPr>
    </w:lvl>
    <w:lvl w:ilvl="7" w:tplc="1312F030" w:tentative="1">
      <w:start w:val="1"/>
      <w:numFmt w:val="lowerLetter"/>
      <w:lvlText w:val="%8."/>
      <w:lvlJc w:val="left"/>
      <w:pPr>
        <w:ind w:left="5400" w:hanging="360"/>
      </w:pPr>
    </w:lvl>
    <w:lvl w:ilvl="8" w:tplc="1B8871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F0C71"/>
    <w:multiLevelType w:val="hybridMultilevel"/>
    <w:tmpl w:val="FB72D93C"/>
    <w:lvl w:ilvl="0" w:tplc="364ED14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BBB45E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DBC616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07669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41C9B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64B6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B481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7E55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536DF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19126247">
    <w:abstractNumId w:val="21"/>
  </w:num>
  <w:num w:numId="2" w16cid:durableId="484054561">
    <w:abstractNumId w:val="16"/>
  </w:num>
  <w:num w:numId="3" w16cid:durableId="1878081596">
    <w:abstractNumId w:val="0"/>
  </w:num>
  <w:num w:numId="4" w16cid:durableId="866984200">
    <w:abstractNumId w:val="6"/>
  </w:num>
  <w:num w:numId="5" w16cid:durableId="1064450144">
    <w:abstractNumId w:val="19"/>
  </w:num>
  <w:num w:numId="6" w16cid:durableId="1354961170">
    <w:abstractNumId w:val="2"/>
  </w:num>
  <w:num w:numId="7" w16cid:durableId="1334144128">
    <w:abstractNumId w:val="13"/>
  </w:num>
  <w:num w:numId="8" w16cid:durableId="1388457779">
    <w:abstractNumId w:val="9"/>
  </w:num>
  <w:num w:numId="9" w16cid:durableId="1146509980">
    <w:abstractNumId w:val="1"/>
  </w:num>
  <w:num w:numId="10" w16cid:durableId="1410229585">
    <w:abstractNumId w:val="1"/>
  </w:num>
  <w:num w:numId="11" w16cid:durableId="245848431">
    <w:abstractNumId w:val="3"/>
  </w:num>
  <w:num w:numId="12" w16cid:durableId="1036083236">
    <w:abstractNumId w:val="4"/>
  </w:num>
  <w:num w:numId="13" w16cid:durableId="1846701237">
    <w:abstractNumId w:val="15"/>
  </w:num>
  <w:num w:numId="14" w16cid:durableId="1827357227">
    <w:abstractNumId w:val="10"/>
  </w:num>
  <w:num w:numId="15" w16cid:durableId="1620258788">
    <w:abstractNumId w:val="7"/>
  </w:num>
  <w:num w:numId="16" w16cid:durableId="630673606">
    <w:abstractNumId w:val="14"/>
  </w:num>
  <w:num w:numId="17" w16cid:durableId="1174951475">
    <w:abstractNumId w:val="5"/>
  </w:num>
  <w:num w:numId="18" w16cid:durableId="177358256">
    <w:abstractNumId w:val="12"/>
  </w:num>
  <w:num w:numId="19" w16cid:durableId="2110270642">
    <w:abstractNumId w:val="20"/>
  </w:num>
  <w:num w:numId="20" w16cid:durableId="2133743078">
    <w:abstractNumId w:val="17"/>
  </w:num>
  <w:num w:numId="21" w16cid:durableId="411128088">
    <w:abstractNumId w:val="8"/>
  </w:num>
  <w:num w:numId="22" w16cid:durableId="1198662640">
    <w:abstractNumId w:val="18"/>
  </w:num>
  <w:num w:numId="23" w16cid:durableId="1526211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27691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551F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0C60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6EF0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0A4E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1AD8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42BDD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D086A1E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8" /><Relationship Type="http://schemas.openxmlformats.org/officeDocument/2006/relationships/image" Target="media/image5.png" Id="rId26" /><Relationship Type="http://schemas.openxmlformats.org/officeDocument/2006/relationships/diagramQuickStyle" Target="diagrams/quickStyl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image" Target="media/image4.png" Id="rId25" /><Relationship Type="http://schemas.openxmlformats.org/officeDocument/2006/relationships/footer" Target="footer3.xml" Id="rId16" /><Relationship Type="http://schemas.openxmlformats.org/officeDocument/2006/relationships/diagramLayout" Target="diagrams/layout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3.png" Id="rId24" /><Relationship Type="http://schemas.openxmlformats.org/officeDocument/2006/relationships/header" Target="header2.xml" Id="rId15" /><Relationship Type="http://schemas.microsoft.com/office/2007/relationships/diagramDrawing" Target="diagrams/drawing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diagramData" Target="diagrams/data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Colors" Target="diagrams/colors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1217" y="188863"/>
          <a:ext cx="960974" cy="431898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757" y="188863"/>
          <a:ext cx="960974" cy="4318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8296" y="188863"/>
          <a:ext cx="960974" cy="431898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835" y="188819"/>
          <a:ext cx="961176" cy="431986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6C67DE66-C773-43B4-9C1E-E5B9D5014E97}">
      <dgm:prSet phldrT="[Text]" custT="1"/>
      <dgm:spPr>
        <a:xfrm>
          <a:off x="3075577" y="188813"/>
          <a:ext cx="961196" cy="4319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>
            <a:buNone/>
          </a:pPr>
          <a:r>
            <a:rPr lang="sv-SE" sz="8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BT+12/17</a:t>
          </a:r>
        </a:p>
      </dgm:t>
    </dgm:pt>
    <dgm:pt modelId="{A3419CC3-CE4C-4EE6-9B69-33D6C3965788}" type="parTrans" cxnId="{E60241E5-26F8-4D5B-BAD8-5BBEBEC5A1B2}">
      <dgm:prSet/>
      <dgm:spPr/>
      <dgm:t>
        <a:bodyPr/>
        <a:lstStyle/>
        <a:p>
          <a:endParaRPr lang="sv-SE"/>
        </a:p>
      </dgm:t>
    </dgm:pt>
    <dgm:pt modelId="{9F6F9860-C39C-4218-B673-A69CCDC49BCD}" type="sibTrans" cxnId="{E60241E5-26F8-4D5B-BAD8-5BBEBEC5A1B2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5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5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5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5" custScaleX="99896" custScaleY="112242">
        <dgm:presLayoutVars>
          <dgm:bulletEnabled val="1"/>
        </dgm:presLayoutVars>
      </dgm:prSet>
      <dgm:spPr/>
    </dgm:pt>
    <dgm:pt modelId="{52B18C29-9B65-4540-BEEB-D505D2915404}" type="pres">
      <dgm:prSet presAssocID="{BE3BE368-04F2-4F58-8E1F-CDE9377C80AE}" presName="parSpace" presStyleCnt="0"/>
      <dgm:spPr/>
    </dgm:pt>
    <dgm:pt modelId="{401F6F4E-BF8F-49CD-A023-570599D4F79C}" type="pres">
      <dgm:prSet presAssocID="{6C67DE66-C773-43B4-9C1E-E5B9D5014E97}" presName="parTxOnly" presStyleLbl="node1" presStyleIdx="4" presStyleCnt="5" custScaleX="99898" custScaleY="112245">
        <dgm:presLayoutVars>
          <dgm:bulletEnabled val="1"/>
        </dgm:presLayoutVars>
      </dgm:prSet>
      <dgm:spPr/>
    </dgm:pt>
  </dgm:ptLst>
  <dgm:cxnLst>
    <dgm:cxn modelId="{74BD8349-F763-4E52-AA57-F5EF47DC4E90}" type="presOf" srcId="{6C67DE66-C773-43B4-9C1E-E5B9D5014E97}" destId="{401F6F4E-BF8F-49CD-A023-570599D4F79C}" srcOrd="0" destOrd="0" presId="urn:microsoft.com/office/officeart/2005/8/layout/hChevron3"/>
    <dgm:cxn modelId="{855E497F-8DB3-4C1F-867D-1C0FF299CAB3}" type="presOf" srcId="{548E9FD9-7371-42E5-8C31-C03B33C90BF7}" destId="{6CE68A43-9C69-4212-AF24-9AFEE7CA1715}" srcOrd="0" destOrd="0" presId="urn:microsoft.com/office/officeart/2005/8/layout/hChevron3"/>
    <dgm:cxn modelId="{6A9FD09D-B0E3-4BD2-8CB0-F59586FFE713}" type="presOf" srcId="{D813EA76-4FD3-4C15-BFBC-B1DF43B29666}" destId="{4784DBD1-3CBE-41A8-A2C7-CF088F838C79}" srcOrd="0" destOrd="0" presId="urn:microsoft.com/office/officeart/2005/8/layout/hChevron3"/>
    <dgm:cxn modelId="{D21001B3-DE93-45A5-AD42-4F4B7E71DE7C}" type="presOf" srcId="{72C3C3E7-AFE7-48AF-A84A-F5F4B462ABCE}" destId="{AD4E5296-B06F-4F82-9CB5-F741BF6BFCC1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E60241E5-26F8-4D5B-BAD8-5BBEBEC5A1B2}" srcId="{B73EA016-5B5E-4372-8AFF-E16F061CFA05}" destId="{6C67DE66-C773-43B4-9C1E-E5B9D5014E97}" srcOrd="4" destOrd="0" parTransId="{A3419CC3-CE4C-4EE6-9B69-33D6C3965788}" sibTransId="{9F6F9860-C39C-4218-B673-A69CCDC49BCD}"/>
    <dgm:cxn modelId="{358465EC-D6A1-48B4-9B58-3D6B80FC2FC2}" type="presOf" srcId="{7D55B2F1-F7F7-4A6B-AFB0-F846FDB634B5}" destId="{E13D0391-DAD9-4B61-AB66-3FA48A4F7006}" srcOrd="0" destOrd="0" presId="urn:microsoft.com/office/officeart/2005/8/layout/hChevron3"/>
    <dgm:cxn modelId="{9E4D0DEF-ACB5-4622-924D-97E069504ECD}" type="presOf" srcId="{B73EA016-5B5E-4372-8AFF-E16F061CFA05}" destId="{1F6A0B97-83F0-4189-B0CB-00156B0AC153}" srcOrd="0" destOrd="0" presId="urn:microsoft.com/office/officeart/2005/8/layout/hChevron3"/>
    <dgm:cxn modelId="{4DC242F0-93B3-4F90-886E-FA655669E416}" type="presParOf" srcId="{1F6A0B97-83F0-4189-B0CB-00156B0AC153}" destId="{4784DBD1-3CBE-41A8-A2C7-CF088F838C79}" srcOrd="0" destOrd="0" presId="urn:microsoft.com/office/officeart/2005/8/layout/hChevron3"/>
    <dgm:cxn modelId="{D9C067D3-F37B-4DDF-95C3-562566A45DE5}" type="presParOf" srcId="{1F6A0B97-83F0-4189-B0CB-00156B0AC153}" destId="{37D14BC8-3203-463C-9804-9B3B86B621FF}" srcOrd="1" destOrd="0" presId="urn:microsoft.com/office/officeart/2005/8/layout/hChevron3"/>
    <dgm:cxn modelId="{B71EA802-621D-4054-A134-7E190089AD39}" type="presParOf" srcId="{1F6A0B97-83F0-4189-B0CB-00156B0AC153}" destId="{E13D0391-DAD9-4B61-AB66-3FA48A4F7006}" srcOrd="2" destOrd="0" presId="urn:microsoft.com/office/officeart/2005/8/layout/hChevron3"/>
    <dgm:cxn modelId="{56F887E9-934D-4CC8-9506-E55341D92A55}" type="presParOf" srcId="{1F6A0B97-83F0-4189-B0CB-00156B0AC153}" destId="{F9271109-4339-4036-9126-150629D10456}" srcOrd="3" destOrd="0" presId="urn:microsoft.com/office/officeart/2005/8/layout/hChevron3"/>
    <dgm:cxn modelId="{91AC8889-5AF2-4F34-A8F3-E66AC2DB98B6}" type="presParOf" srcId="{1F6A0B97-83F0-4189-B0CB-00156B0AC153}" destId="{AD4E5296-B06F-4F82-9CB5-F741BF6BFCC1}" srcOrd="4" destOrd="0" presId="urn:microsoft.com/office/officeart/2005/8/layout/hChevron3"/>
    <dgm:cxn modelId="{778353EB-E6B3-4167-BBE6-F31B5BE64B1F}" type="presParOf" srcId="{1F6A0B97-83F0-4189-B0CB-00156B0AC153}" destId="{99F7A086-6C98-4385-8FFE-3337C1F24694}" srcOrd="5" destOrd="0" presId="urn:microsoft.com/office/officeart/2005/8/layout/hChevron3"/>
    <dgm:cxn modelId="{117FD278-6D8E-44C7-8981-18512EB3C52C}" type="presParOf" srcId="{1F6A0B97-83F0-4189-B0CB-00156B0AC153}" destId="{6CE68A43-9C69-4212-AF24-9AFEE7CA1715}" srcOrd="6" destOrd="0" presId="urn:microsoft.com/office/officeart/2005/8/layout/hChevron3"/>
    <dgm:cxn modelId="{78EC3130-E6E5-4C1C-8649-10D9ABAC1263}" type="presParOf" srcId="{1F6A0B97-83F0-4189-B0CB-00156B0AC153}" destId="{52B18C29-9B65-4540-BEEB-D505D2915404}" srcOrd="7" destOrd="0" presId="urn:microsoft.com/office/officeart/2005/8/layout/hChevron3"/>
    <dgm:cxn modelId="{44E44B3B-3B8D-4053-88F2-FB403BC1DB08}" type="presParOf" srcId="{1F6A0B97-83F0-4189-B0CB-00156B0AC153}" destId="{401F6F4E-BF8F-49CD-A023-570599D4F79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1217" y="188863"/>
          <a:ext cx="960974" cy="431898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1217" y="188863"/>
        <a:ext cx="853000" cy="431898"/>
      </dsp:txXfrm>
    </dsp:sp>
    <dsp:sp modelId="{E13D0391-DAD9-4B61-AB66-3FA48A4F7006}">
      <dsp:nvSpPr>
        <dsp:cNvPr id="0" name=""/>
        <dsp:cNvSpPr/>
      </dsp:nvSpPr>
      <dsp:spPr>
        <a:xfrm>
          <a:off x="769757" y="188863"/>
          <a:ext cx="960974" cy="4318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sp:txBody>
      <dsp:txXfrm>
        <a:off x="985706" y="188863"/>
        <a:ext cx="529076" cy="431898"/>
      </dsp:txXfrm>
    </dsp:sp>
    <dsp:sp modelId="{AD4E5296-B06F-4F82-9CB5-F741BF6BFCC1}">
      <dsp:nvSpPr>
        <dsp:cNvPr id="0" name=""/>
        <dsp:cNvSpPr/>
      </dsp:nvSpPr>
      <dsp:spPr>
        <a:xfrm>
          <a:off x="1538296" y="188863"/>
          <a:ext cx="960974" cy="431898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sp:txBody>
      <dsp:txXfrm>
        <a:off x="1754245" y="188863"/>
        <a:ext cx="529076" cy="431898"/>
      </dsp:txXfrm>
    </dsp:sp>
    <dsp:sp modelId="{6CE68A43-9C69-4212-AF24-9AFEE7CA1715}">
      <dsp:nvSpPr>
        <dsp:cNvPr id="0" name=""/>
        <dsp:cNvSpPr/>
      </dsp:nvSpPr>
      <dsp:spPr>
        <a:xfrm>
          <a:off x="2306835" y="188819"/>
          <a:ext cx="961176" cy="431986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2522828" y="188819"/>
        <a:ext cx="529190" cy="431986"/>
      </dsp:txXfrm>
    </dsp:sp>
    <dsp:sp modelId="{401F6F4E-BF8F-49CD-A023-570599D4F79C}">
      <dsp:nvSpPr>
        <dsp:cNvPr id="0" name=""/>
        <dsp:cNvSpPr/>
      </dsp:nvSpPr>
      <dsp:spPr>
        <a:xfrm>
          <a:off x="3075577" y="188813"/>
          <a:ext cx="961196" cy="4319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BT+12/17</a:t>
          </a:r>
        </a:p>
      </dsp:txBody>
      <dsp:txXfrm>
        <a:off x="3291576" y="188813"/>
        <a:ext cx="529198" cy="4319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380</Words>
  <Characters>2014</Characters>
  <Application>Microsoft Office Word</Application>
  <DocSecurity>0</DocSecurity>
  <Lines>16</Lines>
  <Paragraphs>4</Paragraphs>
  <ScaleCrop>false</ScaleCrop>
  <Manager/>
  <Company/>
  <LinksUpToDate>false</LinksUpToDate>
  <CharactersWithSpaces>2390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Hjärnans vener (810207B)</dc:title>
  <dc:subject/>
  <dc:creator>patrik.jens.johansson@vgregion.se</dc:creator>
  <keywords/>
  <lastModifiedBy>Ulrica Sehlberg</lastModifiedBy>
  <revision>6</revision>
  <lastPrinted>2016-03-31T10:56:00.0000000Z</lastPrinted>
  <dcterms:created xsi:type="dcterms:W3CDTF">2026-10-16T07:56:00.0000000Z</dcterms:created>
  <dcterms:modified xsi:type="dcterms:W3CDTF">2026-10-16T07:56:00.0000000Z</dcterms:modified>
</coreProperties>
</file>