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69E75" w14:textId="77777777" w:rsidR="00CF1AD8" w:rsidRDefault="00CF1AD8" w:rsidP="00F35B05">
      <w:pPr>
        <w:pStyle w:val="Rubrik2"/>
        <w:sectPr w:rsidR="00CF1AD8" w:rsidSect="00CF1A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AF1763" w14:textId="77777777" w:rsidR="00CF1AD8" w:rsidRPr="00CF1AD8" w:rsidRDefault="00CF1AD8" w:rsidP="00CF1AD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20EB56" w14:textId="77777777" w:rsidR="00CF1AD8" w:rsidRPr="00CF1AD8" w:rsidRDefault="00CF1AD8" w:rsidP="00CF1AD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D9CC77" w14:textId="0318352A" w:rsidR="00CF1AD8" w:rsidRPr="00CF1AD8" w:rsidRDefault="004D0C60" w:rsidP="004D0C60">
      <w:pPr>
        <w:pStyle w:val="Rubrik1"/>
        <w:ind w:left="0"/>
        <w:rPr>
          <w:sz w:val="18"/>
          <w:szCs w:val="18"/>
        </w:rPr>
      </w:pPr>
      <w:r w:rsidRPr="00CF1AD8">
        <w:t>DT Hjärnans vener (810207B)</w:t>
      </w:r>
    </w:p>
    <w:p w14:paraId="4785ABE6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E207902" w14:textId="7A0EE638" w:rsidR="00CF1AD8" w:rsidRPr="00CF1AD8" w:rsidRDefault="004D0C60" w:rsidP="004D0C60">
      <w:pPr>
        <w:pStyle w:val="Rubrik2"/>
        <w:ind w:left="0"/>
      </w:pPr>
      <w:r>
        <w:t xml:space="preserve">Förändringar </w:t>
      </w:r>
      <w:r w:rsidR="00CF1AD8" w:rsidRPr="00CF1AD8">
        <w:t>i denna version</w:t>
      </w:r>
    </w:p>
    <w:p w14:paraId="6ECF357D" w14:textId="479A88E3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F1AD8">
        <w:rPr>
          <w:rFonts w:ascii="Arial" w:hAnsi="Arial" w:cs="Arial"/>
          <w:sz w:val="18"/>
          <w:szCs w:val="18"/>
        </w:rPr>
        <w:t>Inga förändringar</w:t>
      </w:r>
      <w:r w:rsidR="004D0C60">
        <w:rPr>
          <w:rFonts w:ascii="Arial" w:hAnsi="Arial" w:cs="Arial"/>
          <w:sz w:val="18"/>
          <w:szCs w:val="18"/>
        </w:rPr>
        <w:t>.</w:t>
      </w:r>
    </w:p>
    <w:p w14:paraId="1E43EEAE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283CD6" w14:textId="77777777" w:rsidR="00CF1AD8" w:rsidRPr="00CF1AD8" w:rsidRDefault="00CF1AD8" w:rsidP="004D0C60">
      <w:pPr>
        <w:pStyle w:val="Rubrik2"/>
        <w:ind w:left="0"/>
      </w:pPr>
      <w:r w:rsidRPr="00CF1AD8">
        <w:t>Syfte</w:t>
      </w:r>
    </w:p>
    <w:p w14:paraId="35B2BD5A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F1AD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516F6D8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088B71" w14:textId="77777777" w:rsidR="00CF1AD8" w:rsidRPr="00CF1AD8" w:rsidRDefault="00CF1AD8" w:rsidP="004D0C60">
      <w:pPr>
        <w:pStyle w:val="Rubrik2"/>
        <w:ind w:left="0"/>
      </w:pPr>
      <w:r w:rsidRPr="00CF1AD8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F1AD8" w:rsidRPr="00CF1AD8" w14:paraId="35AC559D" w14:textId="77777777" w:rsidTr="00312F6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BDA591F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299E9D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Sinustrombos.</w:t>
            </w:r>
          </w:p>
        </w:tc>
      </w:tr>
      <w:tr w:rsidR="00CF1AD8" w:rsidRPr="00CF1AD8" w14:paraId="550C33F1" w14:textId="77777777" w:rsidTr="00312F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F5D3B9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C38AE9" w14:textId="7E654DB4" w:rsidR="00CF1AD8" w:rsidRPr="00CF1AD8" w:rsidRDefault="00000000" w:rsidP="00CF1AD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CF1AD8" w:rsidRPr="00CF1AD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CF1AD8" w:rsidRPr="00CF1AD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6B4E6EF" w14:textId="77777777" w:rsidR="00CF1AD8" w:rsidRPr="00CF1AD8" w:rsidRDefault="00CF1AD8" w:rsidP="00CF1AD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CF1AD8" w:rsidRPr="00CF1AD8" w14:paraId="68056A25" w14:textId="77777777" w:rsidTr="00312F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318B9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C47D3E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CF1AD8" w:rsidRPr="00CF1AD8" w14:paraId="04CD09D2" w14:textId="77777777" w:rsidTr="00312F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C5F73E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AACB47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Beroende på maskin:</w:t>
            </w:r>
          </w:p>
          <w:p w14:paraId="0645671F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 xml:space="preserve">Toshiba: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Toshiba”.</w:t>
            </w:r>
          </w:p>
          <w:p w14:paraId="2F91BB59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 xml:space="preserve">Siemens och GE: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Siemens/GE”.</w:t>
            </w:r>
          </w:p>
        </w:tc>
      </w:tr>
      <w:tr w:rsidR="00CF1AD8" w:rsidRPr="00CF1AD8" w14:paraId="4DC5B175" w14:textId="77777777" w:rsidTr="00312F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8FE718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4559F9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3D7EDAC" w14:textId="6C347280" w:rsidR="00CF1AD8" w:rsidRPr="00CF1AD8" w:rsidRDefault="00000000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CF1AD8" w:rsidRPr="00CF1AD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F1AD8" w:rsidRPr="00CF1AD8" w14:paraId="5B51C122" w14:textId="77777777" w:rsidTr="00312F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435A46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F1AD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F0E787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CEECCEF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038AAB8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68FA09AB" w14:textId="77777777" w:rsidR="00CF1AD8" w:rsidRPr="00CF1AD8" w:rsidRDefault="00CF1AD8" w:rsidP="00CF1AD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6A6B1149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69A6E69" w14:textId="77777777" w:rsidR="004D0C60" w:rsidRDefault="004D0C60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288318DA" w14:textId="7BBEED16" w:rsidR="00CF1AD8" w:rsidRPr="00CF1AD8" w:rsidRDefault="00CF1AD8" w:rsidP="004D0C60">
      <w:pPr>
        <w:pStyle w:val="Rubrik2"/>
        <w:ind w:left="0"/>
      </w:pPr>
      <w:r w:rsidRPr="00CF1AD8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CF1AD8" w:rsidRPr="00CF1AD8" w14:paraId="650FFB08" w14:textId="77777777" w:rsidTr="00CF1AD8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85D3C4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2DB9BE3" wp14:editId="5DF80CEF">
                  <wp:extent cx="4037991" cy="809625"/>
                  <wp:effectExtent l="0" t="0" r="3873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DE953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1512E1" wp14:editId="1382045A">
                      <wp:simplePos x="0" y="0"/>
                      <wp:positionH relativeFrom="column">
                        <wp:posOffset>499110</wp:posOffset>
                      </wp:positionH>
                      <wp:positionV relativeFrom="paragraph">
                        <wp:posOffset>77470</wp:posOffset>
                      </wp:positionV>
                      <wp:extent cx="410210" cy="88392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839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B138464" w14:textId="77777777" w:rsidR="00CF1AD8" w:rsidRDefault="00CF1AD8" w:rsidP="00746EF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6CAF27A" w14:textId="77777777" w:rsidR="00CF1AD8" w:rsidRPr="0066567D" w:rsidRDefault="00CF1AD8" w:rsidP="00746EF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01512E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8" o:spid="_x0000_s1026" type="#_x0000_t68" style="position:absolute;left:0;text-align:left;margin-left:39.3pt;margin-top:6.1pt;width:32.3pt;height:69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" adj="5012" fillcolor="red" stroked="f" strokeweight="1pt">
                      <v:textbox inset="1mm,1mm,1mm,1mm">
                        <w:txbxContent>
                          <w:p w14:paraId="6B138464" w14:textId="77777777" w:rsidR="00CF1AD8" w:rsidRDefault="00CF1AD8" w:rsidP="00746EF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6CAF27A" w14:textId="77777777" w:rsidR="00CF1AD8" w:rsidRPr="0066567D" w:rsidRDefault="00CF1AD8" w:rsidP="00746EF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DEDB686" wp14:editId="23803DF9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71120</wp:posOffset>
                      </wp:positionV>
                      <wp:extent cx="1335405" cy="895985"/>
                      <wp:effectExtent l="19050" t="19050" r="17145" b="18415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5405" cy="89658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91E363" id="Rektangel 4" o:spid="_x0000_s1026" style="position:absolute;margin-left:1.4pt;margin-top:5.6pt;width:105.15pt;height:7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w:drawing>
                <wp:inline distT="0" distB="0" distL="0" distR="0" wp14:anchorId="09D646B6" wp14:editId="7C637201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21182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F1AD8" w:rsidRPr="00CF1AD8" w14:paraId="1162CC95" w14:textId="77777777" w:rsidTr="00CF1AD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11E52C0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359585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9F754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F1AD8" w:rsidRPr="00CF1AD8" w14:paraId="30276478" w14:textId="77777777" w:rsidTr="00CF1AD8">
        <w:trPr>
          <w:trHeight w:val="227"/>
        </w:trPr>
        <w:tc>
          <w:tcPr>
            <w:tcW w:w="1950" w:type="dxa"/>
            <w:shd w:val="clear" w:color="auto" w:fill="FFFFFF"/>
          </w:tcPr>
          <w:p w14:paraId="164F34E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7ADC51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6F7D51" w14:textId="77777777" w:rsidR="00CF1AD8" w:rsidRPr="00CF1AD8" w:rsidRDefault="00CF1AD8" w:rsidP="00CF1AD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F1AD8" w:rsidRPr="00CF1AD8" w14:paraId="7612D73A" w14:textId="77777777" w:rsidTr="00CF1AD8">
        <w:trPr>
          <w:trHeight w:val="227"/>
        </w:trPr>
        <w:tc>
          <w:tcPr>
            <w:tcW w:w="1950" w:type="dxa"/>
            <w:shd w:val="clear" w:color="auto" w:fill="FFFFFF"/>
          </w:tcPr>
          <w:p w14:paraId="7246137A" w14:textId="77777777" w:rsidR="00CF1AD8" w:rsidRPr="00CF1AD8" w:rsidRDefault="00CF1AD8" w:rsidP="00CF1AD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5661EE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CF1AD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9BBD623" w14:textId="77777777" w:rsidR="00CF1AD8" w:rsidRPr="00CF1AD8" w:rsidRDefault="00CF1AD8" w:rsidP="00CF1AD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F1AD8" w:rsidRPr="00CF1AD8" w14:paraId="2CB696D7" w14:textId="77777777" w:rsidTr="00CF1AD8">
        <w:trPr>
          <w:trHeight w:val="227"/>
        </w:trPr>
        <w:tc>
          <w:tcPr>
            <w:tcW w:w="1950" w:type="dxa"/>
            <w:shd w:val="clear" w:color="auto" w:fill="FFFFFF"/>
          </w:tcPr>
          <w:p w14:paraId="4BD7B61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D71917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, tröskelvärde 180 HU (GE och Toshiba), 150 HU (Siemens). </w:t>
            </w:r>
            <w:proofErr w:type="spellStart"/>
            <w:r w:rsidRPr="00CF1AD8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CF1AD8">
              <w:rPr>
                <w:rFonts w:ascii="Arial" w:hAnsi="Arial" w:cs="Arial"/>
                <w:sz w:val="18"/>
                <w:szCs w:val="18"/>
              </w:rPr>
              <w:t xml:space="preserve"> 12 s (Toshiba), 17 s (Siemens och GE).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E60E11" w14:textId="77777777" w:rsidR="00CF1AD8" w:rsidRPr="00CF1AD8" w:rsidRDefault="00CF1AD8" w:rsidP="00CF1AD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F1AD8" w:rsidRPr="00CF1AD8" w14:paraId="59BCFC74" w14:textId="77777777" w:rsidTr="00CF1AD8">
        <w:trPr>
          <w:trHeight w:val="227"/>
        </w:trPr>
        <w:tc>
          <w:tcPr>
            <w:tcW w:w="1950" w:type="dxa"/>
            <w:shd w:val="clear" w:color="auto" w:fill="FFFFFF"/>
          </w:tcPr>
          <w:p w14:paraId="73C588E6" w14:textId="77777777" w:rsidR="00CF1AD8" w:rsidRPr="00CF1AD8" w:rsidRDefault="00CF1AD8" w:rsidP="00CF1AD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 xml:space="preserve">Hjärna K+ </w:t>
            </w:r>
            <w:proofErr w:type="spellStart"/>
            <w:r w:rsidRPr="00CF1AD8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C21D4BD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CF1AD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  <w:p w14:paraId="38EB5A2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EEA858" w14:textId="77777777" w:rsidR="00CF1AD8" w:rsidRPr="00CF1AD8" w:rsidRDefault="00CF1AD8" w:rsidP="00CF1AD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17A788F" w14:textId="77777777" w:rsidR="00CF1AD8" w:rsidRPr="00CF1AD8" w:rsidRDefault="00CF1AD8" w:rsidP="00CF1AD8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27002DC" w14:textId="77777777" w:rsidR="00CF1AD8" w:rsidRPr="00CF1AD8" w:rsidRDefault="00CF1AD8" w:rsidP="004D0C60">
      <w:pPr>
        <w:pStyle w:val="Rubrik2"/>
        <w:ind w:left="0"/>
      </w:pPr>
      <w:proofErr w:type="spellStart"/>
      <w:r w:rsidRPr="00CF1AD8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977"/>
        <w:gridCol w:w="2380"/>
      </w:tblGrid>
      <w:tr w:rsidR="00CF1AD8" w:rsidRPr="00CF1AD8" w14:paraId="4C969F07" w14:textId="77777777" w:rsidTr="00CF1AD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E2A5D9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A55D92D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798A5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E1991EB" wp14:editId="05FF9A19">
                      <wp:simplePos x="0" y="0"/>
                      <wp:positionH relativeFrom="margin">
                        <wp:posOffset>483870</wp:posOffset>
                      </wp:positionH>
                      <wp:positionV relativeFrom="paragraph">
                        <wp:posOffset>728980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6170AF" w14:textId="77777777" w:rsidR="00CF1AD8" w:rsidRPr="0066564D" w:rsidRDefault="00CF1AD8" w:rsidP="00746EF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1991E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38.1pt;margin-top:57.4pt;width:32.25pt;height:45.3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2F6170AF" w14:textId="77777777" w:rsidR="00CF1AD8" w:rsidRPr="0066564D" w:rsidRDefault="00CF1AD8" w:rsidP="00746EF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F1AD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9C76DA0" wp14:editId="32C563F9">
                      <wp:simplePos x="0" y="0"/>
                      <wp:positionH relativeFrom="column">
                        <wp:posOffset>427990</wp:posOffset>
                      </wp:positionH>
                      <wp:positionV relativeFrom="paragraph">
                        <wp:posOffset>124460</wp:posOffset>
                      </wp:positionV>
                      <wp:extent cx="410210" cy="657225"/>
                      <wp:effectExtent l="0" t="920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6B9586" w14:textId="77777777" w:rsidR="00CF1AD8" w:rsidRPr="0066567D" w:rsidRDefault="00CF1AD8" w:rsidP="00746EF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C76DA0" id="Upp 19" o:spid="_x0000_s1028" type="#_x0000_t68" style="position:absolute;left:0;text-align:left;margin-left:33.7pt;margin-top:9.8pt;width:32.3pt;height:51.75pt;rotation:9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" adj="6741" fillcolor="red" stroked="f" strokeweight="1pt">
                      <v:textbox style="layout-flow:vertical;mso-layout-flow-alt:bottom-to-top" inset="1mm,1mm,1mm,1mm">
                        <w:txbxContent>
                          <w:p w14:paraId="776B9586" w14:textId="77777777" w:rsidR="00CF1AD8" w:rsidRPr="0066567D" w:rsidRDefault="00CF1AD8" w:rsidP="00746EF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9920EC" wp14:editId="6290D2ED">
                      <wp:simplePos x="0" y="0"/>
                      <wp:positionH relativeFrom="column">
                        <wp:posOffset>953770</wp:posOffset>
                      </wp:positionH>
                      <wp:positionV relativeFrom="paragraph">
                        <wp:posOffset>22225</wp:posOffset>
                      </wp:positionV>
                      <wp:extent cx="36195" cy="1462405"/>
                      <wp:effectExtent l="19050" t="19050" r="20955" b="234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6576" cy="146268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8CAC38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1pt,1.75pt" to="77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8F8BC17" wp14:editId="2954B113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1295400</wp:posOffset>
                      </wp:positionV>
                      <wp:extent cx="1762760" cy="20320"/>
                      <wp:effectExtent l="19050" t="19050" r="27940" b="3683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62963" cy="206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5C205D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102pt" to="138.45pt,1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w:drawing>
                <wp:inline distT="0" distB="0" distL="0" distR="0" wp14:anchorId="3119DCE7" wp14:editId="483C49D5">
                  <wp:extent cx="1770279" cy="1493940"/>
                  <wp:effectExtent l="0" t="0" r="190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284133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091" cy="1498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3BCC9C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BE947E5" wp14:editId="4F77FC06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606425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3CCC86" w14:textId="77777777" w:rsidR="00CF1AD8" w:rsidRPr="0066567D" w:rsidRDefault="00CF1AD8" w:rsidP="00746EF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E947E5" id="Upp 22" o:spid="_x0000_s1029" type="#_x0000_t68" style="position:absolute;left:0;text-align:left;margin-left:14.35pt;margin-top:47.75pt;width:32.3pt;height:46.6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" adj="7486" fillcolor="red" stroked="f" strokeweight="1pt">
                      <v:textbox style="layout-flow:vertical;mso-layout-flow-alt:bottom-to-top" inset="1mm,1mm,1mm,1mm">
                        <w:txbxContent>
                          <w:p w14:paraId="383CCC86" w14:textId="77777777" w:rsidR="00CF1AD8" w:rsidRPr="0066567D" w:rsidRDefault="00CF1AD8" w:rsidP="00746EF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90C583B" wp14:editId="79A1B868">
                      <wp:simplePos x="0" y="0"/>
                      <wp:positionH relativeFrom="column">
                        <wp:posOffset>683895</wp:posOffset>
                      </wp:positionH>
                      <wp:positionV relativeFrom="paragraph">
                        <wp:posOffset>635</wp:posOffset>
                      </wp:positionV>
                      <wp:extent cx="12700" cy="1470025"/>
                      <wp:effectExtent l="19050" t="19050" r="25400" b="3492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081" cy="147035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83E2F4" id="Rak 2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85pt,.05pt" to="54.85pt,1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F1AD8">
              <w:rPr>
                <w:noProof/>
                <w:szCs w:val="20"/>
              </w:rPr>
              <w:drawing>
                <wp:inline distT="0" distB="0" distL="0" distR="0" wp14:anchorId="4C2C59FA" wp14:editId="5C84B0BF">
                  <wp:extent cx="1383753" cy="1484986"/>
                  <wp:effectExtent l="0" t="0" r="6985" b="1270"/>
                  <wp:docPr id="2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9289786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500" cy="14922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F1AD8" w:rsidRPr="00CF1AD8" w14:paraId="256C954E" w14:textId="77777777" w:rsidTr="00CF1AD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5FBC6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CC056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Vinklas som vanligt (HYFA-planet och pons).</w:t>
            </w: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5F8F50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ADDAE17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</w:p>
        </w:tc>
      </w:tr>
      <w:tr w:rsidR="00CF1AD8" w:rsidRPr="00CF1AD8" w14:paraId="0D87892D" w14:textId="77777777" w:rsidTr="00CF1AD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1A88902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K+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9CE9FE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C98E1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5BDF05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F1AD8" w:rsidRPr="00CF1AD8" w14:paraId="154768DD" w14:textId="77777777" w:rsidTr="00CF1AD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3A64C5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K+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CB093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12D162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B80FE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F1AD8" w:rsidRPr="00CF1AD8" w14:paraId="42CDF6D6" w14:textId="77777777" w:rsidTr="00CF1AD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8EAC7E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K+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C3F2E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  <w:p w14:paraId="6C90A6A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0455E71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8F9E4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B898E3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833652" w14:textId="77777777" w:rsidR="00CF1AD8" w:rsidRPr="00CF1AD8" w:rsidRDefault="00CF1AD8" w:rsidP="00CF1AD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EC7EC0A" w14:textId="77777777" w:rsidR="00CF1AD8" w:rsidRPr="00CF1AD8" w:rsidRDefault="00CF1AD8" w:rsidP="004D0C60">
      <w:pPr>
        <w:pStyle w:val="Rubrik2"/>
        <w:ind w:left="0"/>
      </w:pPr>
      <w:r w:rsidRPr="00CF1AD8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F1AD8" w:rsidRPr="00CF1AD8" w14:paraId="40A8AC32" w14:textId="77777777" w:rsidTr="00312F6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6B7060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6F6F4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0C8867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D9A54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F1AD8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73A6175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DA455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A2E14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F1AD8" w:rsidRPr="00CF1AD8" w14:paraId="4082E3E0" w14:textId="77777777" w:rsidTr="00312F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1E2C060" w14:textId="77777777" w:rsidR="00CF1AD8" w:rsidRPr="00CF1AD8" w:rsidRDefault="00CF1AD8" w:rsidP="00CF1AD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FADDE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205F4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F5127F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35FD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107C72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253DF01A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6CE6A2" w14:textId="77777777" w:rsidR="00CF1AD8" w:rsidRPr="00CF1AD8" w:rsidRDefault="00CF1AD8" w:rsidP="00CF1A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D8C207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982CAF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F6FA8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F52B4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89819B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1A2CDB15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430D249" w14:textId="77777777" w:rsidR="00CF1AD8" w:rsidRPr="00CF1AD8" w:rsidRDefault="00CF1AD8" w:rsidP="00CF1A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00273D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EE3E8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0B1B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0E343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F6C69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343E0958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DD7AC3" w14:textId="77777777" w:rsidR="00CF1AD8" w:rsidRPr="00CF1AD8" w:rsidRDefault="00CF1AD8" w:rsidP="00CF1A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BB6547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2937DA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505E9D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4AA49F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C9A3DB5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F1AD8" w:rsidRPr="00CF1AD8" w14:paraId="241628A9" w14:textId="77777777" w:rsidTr="00312F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AF93E79" w14:textId="77777777" w:rsidR="00CF1AD8" w:rsidRPr="00CF1AD8" w:rsidRDefault="00CF1AD8" w:rsidP="00CF1AD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 xml:space="preserve">Hjärna K+ </w:t>
            </w:r>
            <w:proofErr w:type="spellStart"/>
            <w:r w:rsidRPr="00CF1AD8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E891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3D143D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3E317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FB884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4A6F51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4F000E46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22AE0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7B9CE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3E6F7B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479DC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7DE15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3BC4F7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1EABF3C5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306567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AEEF5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1FDA88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0F60A9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FBF14A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26458B5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CF1AD8" w:rsidRPr="00CF1AD8" w14:paraId="125F7DA6" w14:textId="77777777" w:rsidTr="00312F6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B38224" w14:textId="77777777" w:rsidR="00CF1AD8" w:rsidRPr="00CF1AD8" w:rsidRDefault="00CF1AD8" w:rsidP="00CF1A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294740D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34C972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821197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DBD30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43AE49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F1AD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CF1AD8" w:rsidRPr="00CF1AD8" w14:paraId="5D5DB8B4" w14:textId="77777777" w:rsidTr="00312F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63FD3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F6958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D4294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3F4CBA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6F323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E56B99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F1AD8" w:rsidRPr="00CF1AD8" w14:paraId="7C8EB0BD" w14:textId="77777777" w:rsidTr="00312F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83AF5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CF1AD8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EAE0FF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C64D43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8EC6C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6C860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5F7EC2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1AD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91F41D1" w14:textId="77777777" w:rsidR="00CF1AD8" w:rsidRPr="00CF1AD8" w:rsidRDefault="00CF1AD8" w:rsidP="00CF1AD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166EBD" w14:textId="77777777" w:rsidR="004D0C60" w:rsidRDefault="004D0C60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0F2CABD9" w14:textId="798FB4C2" w:rsidR="00CF1AD8" w:rsidRPr="00CF1AD8" w:rsidRDefault="00CF1AD8" w:rsidP="004D0C60">
      <w:pPr>
        <w:pStyle w:val="Rubrik2"/>
        <w:ind w:left="0"/>
      </w:pPr>
      <w:r w:rsidRPr="00CF1AD8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F1AD8" w:rsidRPr="00CF1AD8" w14:paraId="72DC27C3" w14:textId="77777777" w:rsidTr="00CF1AD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C94AC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84738F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F61592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4A65647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48E092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36F890D4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EE652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1AD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EABE9E2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4382C9C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A1465A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B8C1FEA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79B13DF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A2B3DA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3FDA6F9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9F6B81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4900F67D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FCF2B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7F32C680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D8E4E3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D1CA6F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4FC27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E332C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1FF24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9F7765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B44E7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7209ABEA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62132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2646F6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211AB82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EDA12D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94CF411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83C1D4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3BCBE3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372C901E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1511C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584DD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B0359B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05741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438F1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D44A8E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3CF916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20B04353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A1A18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ABF38C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4F0DCC5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27521BD4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1402589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90CE0F6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E1F03E0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46E47F4B" w14:textId="77777777" w:rsidR="00CF1AD8" w:rsidRPr="00CF1AD8" w:rsidRDefault="00CF1AD8" w:rsidP="00CF1A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F1AD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F42EB2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63FA0474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1386C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925EF3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56B492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C5A29A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FD5CC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7DD78F0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757AF0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0E497651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89C9F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61674F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929003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AB79D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6EE4A8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46E4E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C89D5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0EBD5421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4CB521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CD7334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4C95EEC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4B2CB9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AFF766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56DDB95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8DA346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F1AD8" w:rsidRPr="00CF1AD8" w14:paraId="61C2CB7B" w14:textId="77777777" w:rsidTr="00CF1AD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51231A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3BC4DE7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A0545E6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7575E1F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C2B5BB" w14:textId="77777777" w:rsidR="00CF1AD8" w:rsidRPr="00CF1AD8" w:rsidRDefault="00CF1AD8" w:rsidP="00CF1AD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90513F7" w14:textId="77777777" w:rsidR="00CF1AD8" w:rsidRPr="00CF1AD8" w:rsidRDefault="00CF1AD8" w:rsidP="00CF1AD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F1A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64BC1" w14:textId="77777777" w:rsidR="000A551F" w:rsidRDefault="000A551F">
      <w:r>
        <w:separator/>
      </w:r>
    </w:p>
  </w:endnote>
  <w:endnote w:type="continuationSeparator" w:id="0">
    <w:p w14:paraId="0BD595F2" w14:textId="77777777" w:rsidR="000A551F" w:rsidRDefault="000A551F">
      <w:r>
        <w:continuationSeparator/>
      </w:r>
    </w:p>
  </w:endnote>
  <w:endnote w:type="continuationNotice" w:id="1">
    <w:p w14:paraId="6456D09A" w14:textId="77777777" w:rsidR="000A551F" w:rsidRDefault="000A55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8BA92" w14:textId="77777777" w:rsidR="000A551F" w:rsidRDefault="000A551F"/>
  </w:footnote>
  <w:footnote w:type="continuationSeparator" w:id="0">
    <w:p w14:paraId="6821607E" w14:textId="77777777" w:rsidR="000A551F" w:rsidRDefault="000A551F">
      <w:r>
        <w:continuationSeparator/>
      </w:r>
    </w:p>
  </w:footnote>
  <w:footnote w:type="continuationNotice" w:id="1">
    <w:p w14:paraId="36B76BB3" w14:textId="77777777" w:rsidR="000A551F" w:rsidRDefault="000A55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20075D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9A88FC" w:tentative="1">
      <w:start w:val="1"/>
      <w:numFmt w:val="lowerLetter"/>
      <w:lvlText w:val="%2."/>
      <w:lvlJc w:val="left"/>
      <w:pPr>
        <w:ind w:left="1080" w:hanging="360"/>
      </w:pPr>
    </w:lvl>
    <w:lvl w:ilvl="2" w:tplc="A97A2406" w:tentative="1">
      <w:start w:val="1"/>
      <w:numFmt w:val="lowerRoman"/>
      <w:lvlText w:val="%3."/>
      <w:lvlJc w:val="right"/>
      <w:pPr>
        <w:ind w:left="1800" w:hanging="180"/>
      </w:pPr>
    </w:lvl>
    <w:lvl w:ilvl="3" w:tplc="85545C7A" w:tentative="1">
      <w:start w:val="1"/>
      <w:numFmt w:val="decimal"/>
      <w:lvlText w:val="%4."/>
      <w:lvlJc w:val="left"/>
      <w:pPr>
        <w:ind w:left="2520" w:hanging="360"/>
      </w:pPr>
    </w:lvl>
    <w:lvl w:ilvl="4" w:tplc="11D69AA6" w:tentative="1">
      <w:start w:val="1"/>
      <w:numFmt w:val="lowerLetter"/>
      <w:lvlText w:val="%5."/>
      <w:lvlJc w:val="left"/>
      <w:pPr>
        <w:ind w:left="3240" w:hanging="360"/>
      </w:pPr>
    </w:lvl>
    <w:lvl w:ilvl="5" w:tplc="713210FC" w:tentative="1">
      <w:start w:val="1"/>
      <w:numFmt w:val="lowerRoman"/>
      <w:lvlText w:val="%6."/>
      <w:lvlJc w:val="right"/>
      <w:pPr>
        <w:ind w:left="3960" w:hanging="180"/>
      </w:pPr>
    </w:lvl>
    <w:lvl w:ilvl="6" w:tplc="19C4C766" w:tentative="1">
      <w:start w:val="1"/>
      <w:numFmt w:val="decimal"/>
      <w:lvlText w:val="%7."/>
      <w:lvlJc w:val="left"/>
      <w:pPr>
        <w:ind w:left="4680" w:hanging="360"/>
      </w:pPr>
    </w:lvl>
    <w:lvl w:ilvl="7" w:tplc="46EC2DEA" w:tentative="1">
      <w:start w:val="1"/>
      <w:numFmt w:val="lowerLetter"/>
      <w:lvlText w:val="%8."/>
      <w:lvlJc w:val="left"/>
      <w:pPr>
        <w:ind w:left="5400" w:hanging="360"/>
      </w:pPr>
    </w:lvl>
    <w:lvl w:ilvl="8" w:tplc="EAFC476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095E99D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A1436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25C8E0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12CE8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37841D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23866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06E04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3DC83B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32DD1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E403C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4FEA56E" w:tentative="1">
      <w:start w:val="1"/>
      <w:numFmt w:val="lowerLetter"/>
      <w:lvlText w:val="%2."/>
      <w:lvlJc w:val="left"/>
      <w:pPr>
        <w:ind w:left="1080" w:hanging="360"/>
      </w:pPr>
    </w:lvl>
    <w:lvl w:ilvl="2" w:tplc="FF9CBFF0" w:tentative="1">
      <w:start w:val="1"/>
      <w:numFmt w:val="lowerRoman"/>
      <w:lvlText w:val="%3."/>
      <w:lvlJc w:val="right"/>
      <w:pPr>
        <w:ind w:left="1800" w:hanging="180"/>
      </w:pPr>
    </w:lvl>
    <w:lvl w:ilvl="3" w:tplc="0AA01C8C" w:tentative="1">
      <w:start w:val="1"/>
      <w:numFmt w:val="decimal"/>
      <w:lvlText w:val="%4."/>
      <w:lvlJc w:val="left"/>
      <w:pPr>
        <w:ind w:left="2520" w:hanging="360"/>
      </w:pPr>
    </w:lvl>
    <w:lvl w:ilvl="4" w:tplc="AFD4FFAA" w:tentative="1">
      <w:start w:val="1"/>
      <w:numFmt w:val="lowerLetter"/>
      <w:lvlText w:val="%5."/>
      <w:lvlJc w:val="left"/>
      <w:pPr>
        <w:ind w:left="3240" w:hanging="360"/>
      </w:pPr>
    </w:lvl>
    <w:lvl w:ilvl="5" w:tplc="D3723DA4" w:tentative="1">
      <w:start w:val="1"/>
      <w:numFmt w:val="lowerRoman"/>
      <w:lvlText w:val="%6."/>
      <w:lvlJc w:val="right"/>
      <w:pPr>
        <w:ind w:left="3960" w:hanging="180"/>
      </w:pPr>
    </w:lvl>
    <w:lvl w:ilvl="6" w:tplc="2D766D7E" w:tentative="1">
      <w:start w:val="1"/>
      <w:numFmt w:val="decimal"/>
      <w:lvlText w:val="%7."/>
      <w:lvlJc w:val="left"/>
      <w:pPr>
        <w:ind w:left="4680" w:hanging="360"/>
      </w:pPr>
    </w:lvl>
    <w:lvl w:ilvl="7" w:tplc="1312F030" w:tentative="1">
      <w:start w:val="1"/>
      <w:numFmt w:val="lowerLetter"/>
      <w:lvlText w:val="%8."/>
      <w:lvlJc w:val="left"/>
      <w:pPr>
        <w:ind w:left="5400" w:hanging="360"/>
      </w:pPr>
    </w:lvl>
    <w:lvl w:ilvl="8" w:tplc="1B8871C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364ED14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BB45E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DBC61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076692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41C9B6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764B6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5B481F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77E55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36DF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9126247">
    <w:abstractNumId w:val="21"/>
  </w:num>
  <w:num w:numId="2" w16cid:durableId="484054561">
    <w:abstractNumId w:val="16"/>
  </w:num>
  <w:num w:numId="3" w16cid:durableId="1878081596">
    <w:abstractNumId w:val="0"/>
  </w:num>
  <w:num w:numId="4" w16cid:durableId="866984200">
    <w:abstractNumId w:val="6"/>
  </w:num>
  <w:num w:numId="5" w16cid:durableId="1064450144">
    <w:abstractNumId w:val="19"/>
  </w:num>
  <w:num w:numId="6" w16cid:durableId="1354961170">
    <w:abstractNumId w:val="2"/>
  </w:num>
  <w:num w:numId="7" w16cid:durableId="1334144128">
    <w:abstractNumId w:val="13"/>
  </w:num>
  <w:num w:numId="8" w16cid:durableId="1388457779">
    <w:abstractNumId w:val="9"/>
  </w:num>
  <w:num w:numId="9" w16cid:durableId="1146509980">
    <w:abstractNumId w:val="1"/>
  </w:num>
  <w:num w:numId="10" w16cid:durableId="1410229585">
    <w:abstractNumId w:val="1"/>
  </w:num>
  <w:num w:numId="11" w16cid:durableId="245848431">
    <w:abstractNumId w:val="3"/>
  </w:num>
  <w:num w:numId="12" w16cid:durableId="1036083236">
    <w:abstractNumId w:val="4"/>
  </w:num>
  <w:num w:numId="13" w16cid:durableId="1846701237">
    <w:abstractNumId w:val="15"/>
  </w:num>
  <w:num w:numId="14" w16cid:durableId="1827357227">
    <w:abstractNumId w:val="10"/>
  </w:num>
  <w:num w:numId="15" w16cid:durableId="1620258788">
    <w:abstractNumId w:val="7"/>
  </w:num>
  <w:num w:numId="16" w16cid:durableId="630673606">
    <w:abstractNumId w:val="14"/>
  </w:num>
  <w:num w:numId="17" w16cid:durableId="1174951475">
    <w:abstractNumId w:val="5"/>
  </w:num>
  <w:num w:numId="18" w16cid:durableId="177358256">
    <w:abstractNumId w:val="12"/>
  </w:num>
  <w:num w:numId="19" w16cid:durableId="2110270642">
    <w:abstractNumId w:val="20"/>
  </w:num>
  <w:num w:numId="20" w16cid:durableId="2133743078">
    <w:abstractNumId w:val="17"/>
  </w:num>
  <w:num w:numId="21" w16cid:durableId="411128088">
    <w:abstractNumId w:val="8"/>
  </w:num>
  <w:num w:numId="22" w16cid:durableId="1198662640">
    <w:abstractNumId w:val="18"/>
  </w:num>
  <w:num w:numId="23" w16cid:durableId="15262114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51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C60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EF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AD8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BD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BT+12/17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74BD8349-F763-4E52-AA57-F5EF47DC4E90}" type="presOf" srcId="{6C67DE66-C773-43B4-9C1E-E5B9D5014E97}" destId="{401F6F4E-BF8F-49CD-A023-570599D4F79C}" srcOrd="0" destOrd="0" presId="urn:microsoft.com/office/officeart/2005/8/layout/hChevron3"/>
    <dgm:cxn modelId="{855E497F-8DB3-4C1F-867D-1C0FF299CAB3}" type="presOf" srcId="{548E9FD9-7371-42E5-8C31-C03B33C90BF7}" destId="{6CE68A43-9C69-4212-AF24-9AFEE7CA1715}" srcOrd="0" destOrd="0" presId="urn:microsoft.com/office/officeart/2005/8/layout/hChevron3"/>
    <dgm:cxn modelId="{6A9FD09D-B0E3-4BD2-8CB0-F59586FFE713}" type="presOf" srcId="{D813EA76-4FD3-4C15-BFBC-B1DF43B29666}" destId="{4784DBD1-3CBE-41A8-A2C7-CF088F838C79}" srcOrd="0" destOrd="0" presId="urn:microsoft.com/office/officeart/2005/8/layout/hChevron3"/>
    <dgm:cxn modelId="{D21001B3-DE93-45A5-AD42-4F4B7E71DE7C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58465EC-D6A1-48B4-9B58-3D6B80FC2FC2}" type="presOf" srcId="{7D55B2F1-F7F7-4A6B-AFB0-F846FDB634B5}" destId="{E13D0391-DAD9-4B61-AB66-3FA48A4F7006}" srcOrd="0" destOrd="0" presId="urn:microsoft.com/office/officeart/2005/8/layout/hChevron3"/>
    <dgm:cxn modelId="{9E4D0DEF-ACB5-4622-924D-97E069504ECD}" type="presOf" srcId="{B73EA016-5B5E-4372-8AFF-E16F061CFA05}" destId="{1F6A0B97-83F0-4189-B0CB-00156B0AC153}" srcOrd="0" destOrd="0" presId="urn:microsoft.com/office/officeart/2005/8/layout/hChevron3"/>
    <dgm:cxn modelId="{4DC242F0-93B3-4F90-886E-FA655669E416}" type="presParOf" srcId="{1F6A0B97-83F0-4189-B0CB-00156B0AC153}" destId="{4784DBD1-3CBE-41A8-A2C7-CF088F838C79}" srcOrd="0" destOrd="0" presId="urn:microsoft.com/office/officeart/2005/8/layout/hChevron3"/>
    <dgm:cxn modelId="{D9C067D3-F37B-4DDF-95C3-562566A45DE5}" type="presParOf" srcId="{1F6A0B97-83F0-4189-B0CB-00156B0AC153}" destId="{37D14BC8-3203-463C-9804-9B3B86B621FF}" srcOrd="1" destOrd="0" presId="urn:microsoft.com/office/officeart/2005/8/layout/hChevron3"/>
    <dgm:cxn modelId="{B71EA802-621D-4054-A134-7E190089AD39}" type="presParOf" srcId="{1F6A0B97-83F0-4189-B0CB-00156B0AC153}" destId="{E13D0391-DAD9-4B61-AB66-3FA48A4F7006}" srcOrd="2" destOrd="0" presId="urn:microsoft.com/office/officeart/2005/8/layout/hChevron3"/>
    <dgm:cxn modelId="{56F887E9-934D-4CC8-9506-E55341D92A55}" type="presParOf" srcId="{1F6A0B97-83F0-4189-B0CB-00156B0AC153}" destId="{F9271109-4339-4036-9126-150629D10456}" srcOrd="3" destOrd="0" presId="urn:microsoft.com/office/officeart/2005/8/layout/hChevron3"/>
    <dgm:cxn modelId="{91AC8889-5AF2-4F34-A8F3-E66AC2DB98B6}" type="presParOf" srcId="{1F6A0B97-83F0-4189-B0CB-00156B0AC153}" destId="{AD4E5296-B06F-4F82-9CB5-F741BF6BFCC1}" srcOrd="4" destOrd="0" presId="urn:microsoft.com/office/officeart/2005/8/layout/hChevron3"/>
    <dgm:cxn modelId="{778353EB-E6B3-4167-BBE6-F31B5BE64B1F}" type="presParOf" srcId="{1F6A0B97-83F0-4189-B0CB-00156B0AC153}" destId="{99F7A086-6C98-4385-8FFE-3337C1F24694}" srcOrd="5" destOrd="0" presId="urn:microsoft.com/office/officeart/2005/8/layout/hChevron3"/>
    <dgm:cxn modelId="{117FD278-6D8E-44C7-8981-18512EB3C52C}" type="presParOf" srcId="{1F6A0B97-83F0-4189-B0CB-00156B0AC153}" destId="{6CE68A43-9C69-4212-AF24-9AFEE7CA1715}" srcOrd="6" destOrd="0" presId="urn:microsoft.com/office/officeart/2005/8/layout/hChevron3"/>
    <dgm:cxn modelId="{78EC3130-E6E5-4C1C-8649-10D9ABAC1263}" type="presParOf" srcId="{1F6A0B97-83F0-4189-B0CB-00156B0AC153}" destId="{52B18C29-9B65-4540-BEEB-D505D2915404}" srcOrd="7" destOrd="0" presId="urn:microsoft.com/office/officeart/2005/8/layout/hChevron3"/>
    <dgm:cxn modelId="{44E44B3B-3B8D-4053-88F2-FB403BC1DB0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BT+12/17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380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Hjärnans vener (810207B)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2022-05-18T04:20:00.0000000Z</dcterms:created>
  <dcterms:modified xsi:type="dcterms:W3CDTF">2024-01-19T08:52:00.0000000Z</dcterms:modified>
</coreProperties>
</file>