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A3FC" w14:textId="77777777" w:rsidR="00445558" w:rsidRDefault="00445558" w:rsidP="00F35B05">
      <w:pPr>
        <w:pStyle w:val="Rubrik2"/>
        <w:sectPr w:rsidR="00445558" w:rsidSect="004455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E75958" w14:textId="316FD3AD" w:rsidR="00445558" w:rsidRPr="008E6407" w:rsidRDefault="008E6407" w:rsidP="008E6407">
      <w:pPr>
        <w:pStyle w:val="Rubrik1"/>
        <w:ind w:left="0"/>
      </w:pPr>
      <w:r w:rsidRPr="008E6407">
        <w:t>DT Hjärnans artärer (810207A)</w:t>
      </w:r>
    </w:p>
    <w:p w14:paraId="4C5B5B36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7C70314" w14:textId="579F390A" w:rsidR="00445558" w:rsidRPr="00445558" w:rsidRDefault="008E6407" w:rsidP="008E6407">
      <w:pPr>
        <w:pStyle w:val="Rubrik2"/>
        <w:ind w:left="0"/>
      </w:pPr>
      <w:r>
        <w:t>Förändringar</w:t>
      </w:r>
      <w:r w:rsidR="00445558" w:rsidRPr="00445558">
        <w:t xml:space="preserve"> i denna version</w:t>
      </w:r>
    </w:p>
    <w:p w14:paraId="58CDF5A6" w14:textId="603D0520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45558">
        <w:rPr>
          <w:rFonts w:ascii="Arial" w:hAnsi="Arial" w:cs="Arial"/>
          <w:sz w:val="18"/>
          <w:szCs w:val="18"/>
        </w:rPr>
        <w:t>Inga förändringar</w:t>
      </w:r>
      <w:r w:rsidR="008E6407">
        <w:rPr>
          <w:rFonts w:ascii="Arial" w:hAnsi="Arial" w:cs="Arial"/>
          <w:sz w:val="18"/>
          <w:szCs w:val="18"/>
        </w:rPr>
        <w:t>.</w:t>
      </w:r>
    </w:p>
    <w:p w14:paraId="7055C3E8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5499CFC" w14:textId="77777777" w:rsidR="00445558" w:rsidRPr="00445558" w:rsidRDefault="00445558" w:rsidP="008E6407">
      <w:pPr>
        <w:pStyle w:val="Rubrik2"/>
        <w:ind w:left="0"/>
      </w:pPr>
      <w:r w:rsidRPr="00445558">
        <w:t>Syfte</w:t>
      </w:r>
    </w:p>
    <w:p w14:paraId="14183336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4555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F7152EA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86D2F8" w14:textId="77777777" w:rsidR="00445558" w:rsidRPr="00445558" w:rsidRDefault="00445558" w:rsidP="008E6407">
      <w:pPr>
        <w:pStyle w:val="Rubrik2"/>
        <w:ind w:left="0"/>
      </w:pPr>
      <w:r w:rsidRPr="00445558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45558" w:rsidRPr="00445558" w14:paraId="0A0FA73F" w14:textId="77777777" w:rsidTr="0079795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458469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998E82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Aneurysm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>, AVM mm.</w:t>
            </w:r>
          </w:p>
        </w:tc>
      </w:tr>
      <w:tr w:rsidR="00445558" w:rsidRPr="00445558" w14:paraId="2AFE4573" w14:textId="77777777" w:rsidTr="00797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8FC56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94A5A8" w14:textId="546ED149" w:rsidR="00445558" w:rsidRPr="00445558" w:rsidRDefault="00F43710" w:rsidP="0044555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445558" w:rsidRPr="0044555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445558" w:rsidRPr="0044555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CA40270" w14:textId="77777777" w:rsidR="00445558" w:rsidRPr="00445558" w:rsidRDefault="00445558" w:rsidP="0044555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445558" w:rsidRPr="00445558" w14:paraId="04E303DD" w14:textId="77777777" w:rsidTr="00797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BB208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DC778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45558" w:rsidRPr="00445558" w14:paraId="12AB663F" w14:textId="77777777" w:rsidTr="00797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7EC23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CAACB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Beroende på maskin:</w:t>
            </w:r>
          </w:p>
          <w:p w14:paraId="1E4FE210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 xml:space="preserve">Toshiba: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Toshiba”.</w:t>
            </w:r>
          </w:p>
          <w:p w14:paraId="79A038AE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 xml:space="preserve">Siemens och GE: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Siemens/GE”.</w:t>
            </w:r>
          </w:p>
        </w:tc>
      </w:tr>
      <w:tr w:rsidR="00445558" w:rsidRPr="00445558" w14:paraId="25FD3A2F" w14:textId="77777777" w:rsidTr="00797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7E3C4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DA5A6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445558">
              <w:rPr>
                <w:rFonts w:ascii="Arial" w:hAnsi="Arial" w:cs="Arial"/>
                <w:color w:val="000000"/>
                <w:sz w:val="18"/>
                <w:szCs w:val="20"/>
              </w:rPr>
              <w:t xml:space="preserve">Se kapitel 4.2 och 5.2 i </w:t>
            </w:r>
          </w:p>
          <w:p w14:paraId="18CA5A77" w14:textId="4714DC27" w:rsidR="00445558" w:rsidRPr="00445558" w:rsidRDefault="00F43710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445558" w:rsidRPr="00445558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45558" w:rsidRPr="00445558" w14:paraId="74979D22" w14:textId="77777777" w:rsidTr="00797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EADE45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4555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01D60C0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21597DE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16FEBB4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3DB219E1" w14:textId="77777777" w:rsidR="00445558" w:rsidRPr="00445558" w:rsidRDefault="00445558" w:rsidP="0044555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77742932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51F96D" w14:textId="77777777" w:rsidR="008E6407" w:rsidRDefault="008E6407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3E5D4924" w14:textId="4C155B07" w:rsidR="00445558" w:rsidRPr="00445558" w:rsidRDefault="00445558" w:rsidP="008E6407">
      <w:pPr>
        <w:pStyle w:val="Rubrik2"/>
        <w:ind w:left="0"/>
      </w:pPr>
      <w:r w:rsidRPr="00445558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445558" w:rsidRPr="00445558" w14:paraId="3E0C5F5C" w14:textId="77777777" w:rsidTr="00445558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BCBCC2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BA70231" wp14:editId="510C009E">
                  <wp:extent cx="4037991" cy="809625"/>
                  <wp:effectExtent l="0" t="0" r="38735" b="0"/>
                  <wp:docPr id="27" name="Diagram 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6411D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0A01D" wp14:editId="658B55E5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88900</wp:posOffset>
                      </wp:positionV>
                      <wp:extent cx="410210" cy="87757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8775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4E738B" w14:textId="77777777" w:rsidR="00445558" w:rsidRDefault="00445558" w:rsidP="00F437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4BB36A65" w14:textId="77777777" w:rsidR="00445558" w:rsidRPr="0066567D" w:rsidRDefault="00445558" w:rsidP="00F437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80A01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8" o:spid="_x0000_s1026" type="#_x0000_t68" style="position:absolute;left:0;text-align:left;margin-left:39.3pt;margin-top:7pt;width:32.3pt;height:6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" adj="5048" fillcolor="red" stroked="f" strokeweight="1pt">
                      <v:textbox inset="1mm,1mm,1mm,1mm">
                        <w:txbxContent>
                          <w:p w14:paraId="3B4E738B" w14:textId="77777777" w:rsidR="00445558" w:rsidRDefault="00445558" w:rsidP="00F437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4BB36A65" w14:textId="77777777" w:rsidR="00445558" w:rsidRPr="0066567D" w:rsidRDefault="00445558" w:rsidP="00F437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6B1878" wp14:editId="00968B1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82550</wp:posOffset>
                      </wp:positionV>
                      <wp:extent cx="1340485" cy="883285"/>
                      <wp:effectExtent l="19050" t="19050" r="12065" b="12065"/>
                      <wp:wrapNone/>
                      <wp:docPr id="1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0485" cy="88366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78CEB" id="Rektangel 4" o:spid="_x0000_s1026" style="position:absolute;margin-left:.95pt;margin-top:6.5pt;width:105.55pt;height:6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" filled="f" strokecolor="red" strokeweight="3pt"/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w:drawing>
                <wp:inline distT="0" distB="0" distL="0" distR="0" wp14:anchorId="2A639102" wp14:editId="48BEB96B">
                  <wp:extent cx="1374140" cy="2215515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182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558" w:rsidRPr="00445558" w14:paraId="653BBB21" w14:textId="77777777" w:rsidTr="00445558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BB31D9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182390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D2135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45558" w:rsidRPr="00445558" w14:paraId="32A328A3" w14:textId="77777777" w:rsidTr="00445558">
        <w:trPr>
          <w:trHeight w:val="227"/>
        </w:trPr>
        <w:tc>
          <w:tcPr>
            <w:tcW w:w="1950" w:type="dxa"/>
            <w:shd w:val="clear" w:color="auto" w:fill="FFFFFF"/>
          </w:tcPr>
          <w:p w14:paraId="3F86BD6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F1BE44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11D19C" w14:textId="77777777" w:rsidR="00445558" w:rsidRPr="00445558" w:rsidRDefault="00445558" w:rsidP="0044555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45558" w:rsidRPr="00445558" w14:paraId="79B9E42E" w14:textId="77777777" w:rsidTr="00445558">
        <w:trPr>
          <w:trHeight w:val="227"/>
        </w:trPr>
        <w:tc>
          <w:tcPr>
            <w:tcW w:w="1950" w:type="dxa"/>
            <w:shd w:val="clear" w:color="auto" w:fill="FFFFFF"/>
          </w:tcPr>
          <w:p w14:paraId="385ABC53" w14:textId="77777777" w:rsidR="00445558" w:rsidRPr="00445558" w:rsidRDefault="00445558" w:rsidP="0044555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BF77E1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44555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0AD0C34" w14:textId="77777777" w:rsidR="00445558" w:rsidRPr="00445558" w:rsidRDefault="00445558" w:rsidP="0044555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45558" w:rsidRPr="00445558" w14:paraId="6542E68A" w14:textId="77777777" w:rsidTr="00445558">
        <w:trPr>
          <w:trHeight w:val="227"/>
        </w:trPr>
        <w:tc>
          <w:tcPr>
            <w:tcW w:w="1950" w:type="dxa"/>
            <w:shd w:val="clear" w:color="auto" w:fill="FFFFFF"/>
          </w:tcPr>
          <w:p w14:paraId="6B73A8E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F22966E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, tröskelvärde 180 HU (GE och Toshiba), 150 HU (Siemens). </w:t>
            </w:r>
            <w:proofErr w:type="spellStart"/>
            <w:r w:rsidRPr="00445558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445558">
              <w:rPr>
                <w:rFonts w:ascii="Arial" w:hAnsi="Arial" w:cs="Arial"/>
                <w:sz w:val="18"/>
                <w:szCs w:val="18"/>
              </w:rPr>
              <w:t xml:space="preserve"> 2 s (Toshiba), 7 s (Siemens och GE).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CF1D9F1" w14:textId="77777777" w:rsidR="00445558" w:rsidRPr="00445558" w:rsidRDefault="00445558" w:rsidP="0044555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45558" w:rsidRPr="00445558" w14:paraId="2DB0B3CD" w14:textId="77777777" w:rsidTr="00445558">
        <w:trPr>
          <w:trHeight w:val="227"/>
        </w:trPr>
        <w:tc>
          <w:tcPr>
            <w:tcW w:w="1950" w:type="dxa"/>
            <w:shd w:val="clear" w:color="auto" w:fill="FFFFFF"/>
          </w:tcPr>
          <w:p w14:paraId="52931CDD" w14:textId="77777777" w:rsidR="00445558" w:rsidRPr="00445558" w:rsidRDefault="00445558" w:rsidP="0044555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Hjärna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0C7373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44555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  <w:p w14:paraId="259EB052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3DF0431" w14:textId="77777777" w:rsidR="00445558" w:rsidRPr="00445558" w:rsidRDefault="00445558" w:rsidP="0044555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328DBF9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18BCE46" w14:textId="77777777" w:rsidR="00445558" w:rsidRPr="00445558" w:rsidRDefault="00445558" w:rsidP="008E6407">
      <w:pPr>
        <w:pStyle w:val="Rubrik2"/>
        <w:ind w:left="0"/>
      </w:pPr>
      <w:proofErr w:type="spellStart"/>
      <w:r w:rsidRPr="00445558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2522"/>
      </w:tblGrid>
      <w:tr w:rsidR="00445558" w:rsidRPr="00445558" w14:paraId="354B7E2B" w14:textId="77777777" w:rsidTr="0044555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754612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DF6EE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C6F2D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C0BFC" wp14:editId="2FC4971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182880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1481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5DC75D" w14:textId="77777777" w:rsidR="00445558" w:rsidRPr="0066567D" w:rsidRDefault="00445558" w:rsidP="00F437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C0BFC" id="Upp 19" o:spid="_x0000_s1027" type="#_x0000_t68" style="position:absolute;left:0;text-align:left;margin-left:28.85pt;margin-top:14.4pt;width:32.3pt;height:51.75pt;rotation:493137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" adj="6741" fillcolor="red" stroked="f" strokeweight="1pt">
                      <v:textbox style="layout-flow:vertical;mso-layout-flow-alt:bottom-to-top" inset="1mm,1mm,1mm,1mm">
                        <w:txbxContent>
                          <w:p w14:paraId="185DC75D" w14:textId="77777777" w:rsidR="00445558" w:rsidRPr="0066567D" w:rsidRDefault="00445558" w:rsidP="00F437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E43CD2" wp14:editId="05FE0F5F">
                      <wp:simplePos x="0" y="0"/>
                      <wp:positionH relativeFrom="margin">
                        <wp:posOffset>1052830</wp:posOffset>
                      </wp:positionH>
                      <wp:positionV relativeFrom="paragraph">
                        <wp:posOffset>185420</wp:posOffset>
                      </wp:positionV>
                      <wp:extent cx="409575" cy="575945"/>
                      <wp:effectExtent l="19050" t="0" r="0" b="3365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897482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11E009" w14:textId="77777777" w:rsidR="00445558" w:rsidRPr="0066564D" w:rsidRDefault="00445558" w:rsidP="00F437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E43CD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82.9pt;margin-top:14.6pt;width:32.25pt;height:45.35pt;rotation:10810690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" adj="13920" fillcolor="red" stroked="f" strokeweight="1pt">
                      <v:textbox style="layout-flow:vertical" inset="1mm,1mm,1mm,1mm">
                        <w:txbxContent>
                          <w:p w14:paraId="4011E009" w14:textId="77777777" w:rsidR="00445558" w:rsidRPr="0066564D" w:rsidRDefault="00445558" w:rsidP="00F437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A06322" wp14:editId="6A081552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0</wp:posOffset>
                      </wp:positionV>
                      <wp:extent cx="292100" cy="1397000"/>
                      <wp:effectExtent l="19050" t="19050" r="31750" b="3175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100" cy="13970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6DCF3E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pt,0" to="86.3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" strokecolor="red" strokeweight="3pt">
                      <v:stroke joinstyle="miter"/>
                    </v:lin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26E24D" wp14:editId="15C472F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664210</wp:posOffset>
                      </wp:positionV>
                      <wp:extent cx="1670050" cy="438150"/>
                      <wp:effectExtent l="19050" t="19050" r="25400" b="190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0050" cy="438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8873A6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2.3pt" to="132.8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w:drawing>
                <wp:inline distT="0" distB="0" distL="0" distR="0" wp14:anchorId="2C7A98FD" wp14:editId="764BEB0A">
                  <wp:extent cx="1663065" cy="1411605"/>
                  <wp:effectExtent l="0" t="0" r="0" b="0"/>
                  <wp:docPr id="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35388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1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A5FB91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84C343" wp14:editId="5543B914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1270</wp:posOffset>
                      </wp:positionV>
                      <wp:extent cx="0" cy="1460500"/>
                      <wp:effectExtent l="19050" t="0" r="19050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5E6459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pt,.1pt" to="56.3pt,1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44555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202902" wp14:editId="46D1E50D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586740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87C718" w14:textId="77777777" w:rsidR="00445558" w:rsidRPr="0066567D" w:rsidRDefault="00445558" w:rsidP="00F4371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02902" id="Upp 22" o:spid="_x0000_s1029" type="#_x0000_t68" style="position:absolute;left:0;text-align:left;margin-left:16.55pt;margin-top:46.2pt;width:32.3pt;height:46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" adj="7486" fillcolor="red" stroked="f" strokeweight="1pt">
                      <v:textbox style="layout-flow:vertical;mso-layout-flow-alt:bottom-to-top" inset="1mm,1mm,1mm,1mm">
                        <w:txbxContent>
                          <w:p w14:paraId="2B87C718" w14:textId="77777777" w:rsidR="00445558" w:rsidRPr="0066567D" w:rsidRDefault="00445558" w:rsidP="00F4371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5558">
              <w:rPr>
                <w:noProof/>
                <w:szCs w:val="20"/>
              </w:rPr>
              <w:drawing>
                <wp:inline distT="0" distB="0" distL="0" distR="0" wp14:anchorId="7D4D0DD1" wp14:editId="101812ED">
                  <wp:extent cx="1199310" cy="1454150"/>
                  <wp:effectExtent l="0" t="0" r="1270" b="0"/>
                  <wp:docPr id="1273916322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36001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20" cy="147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558" w:rsidRPr="00445558" w14:paraId="391EC8E1" w14:textId="77777777" w:rsidTr="0044555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40BE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9F71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Vinklas som vanligt (HYFA-planet och pons).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49C49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90893E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</w:rPr>
            </w:pPr>
          </w:p>
        </w:tc>
      </w:tr>
      <w:tr w:rsidR="00445558" w:rsidRPr="00445558" w14:paraId="6E04BFD1" w14:textId="77777777" w:rsidTr="0044555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0D2FE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K+ 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E51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Vinkelrätt mot en tänkt ”kroppsaxel”. DFOV 240 mm som standard.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A9AA4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F5713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45558" w:rsidRPr="00445558" w14:paraId="588440DA" w14:textId="77777777" w:rsidTr="0044555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3F97C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K+ 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F275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84A08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0F1AC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45558" w:rsidRPr="00445558" w14:paraId="03E1DF8D" w14:textId="77777777" w:rsidTr="0044555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B8DA3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K+ 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9375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Parallellt med falx.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CF4F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7FC62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B49D0BC" w14:textId="77777777" w:rsidR="00445558" w:rsidRPr="00445558" w:rsidRDefault="00445558" w:rsidP="0044555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D96BBA" w14:textId="77777777" w:rsidR="00445558" w:rsidRPr="00445558" w:rsidRDefault="00445558" w:rsidP="008E6407">
      <w:pPr>
        <w:pStyle w:val="Rubrik2"/>
        <w:ind w:left="0"/>
      </w:pPr>
      <w:r w:rsidRPr="00445558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445558" w:rsidRPr="00445558" w14:paraId="6856A6DD" w14:textId="77777777" w:rsidTr="00797950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5069797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F2273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D82F8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CA3CB6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45558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42BFBA5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05D4A3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5F5F8C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45558" w:rsidRPr="00445558" w14:paraId="22C9C382" w14:textId="77777777" w:rsidTr="0079795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4C56AF" w14:textId="77777777" w:rsidR="00445558" w:rsidRPr="00445558" w:rsidRDefault="00445558" w:rsidP="0044555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64EB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6A5D6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4D70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A5B5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48022F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380BF6AD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5E160A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03FE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F175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04452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9D49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ABDA266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6F618692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E031999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9D8C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D133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8150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B8FC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9B77DC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602114D9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74873A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747D0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ED884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0F21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A52DD4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8DC226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45558" w:rsidRPr="00445558" w14:paraId="0973CE9E" w14:textId="77777777" w:rsidTr="0079795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29A896" w14:textId="77777777" w:rsidR="00445558" w:rsidRPr="00445558" w:rsidRDefault="00445558" w:rsidP="0044555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Hjärna K+ artärfas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3587F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CEF5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768D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E312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F20D40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1CCDC9A0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ACA395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6DCC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0A924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5A4D2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0BE7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D8B61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1DFE7D65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DBCC6FC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A6C7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EFC0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83FD6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5C8B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D2C5E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18AB5E5A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71D3CB2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7AE4A8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6F3E3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AB3B8C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C36AA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2DE63E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45558" w:rsidRPr="00445558" w14:paraId="7C61222E" w14:textId="77777777" w:rsidTr="0079795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4F567A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445558">
              <w:rPr>
                <w:rFonts w:ascii="Arial" w:hAnsi="Arial" w:cs="Arial"/>
                <w:b/>
                <w:sz w:val="18"/>
                <w:szCs w:val="18"/>
              </w:rPr>
              <w:t xml:space="preserve">  MIP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5272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B58F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196B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0864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EAD60A3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07610E76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693E2A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2AA0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2719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B8E0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4B84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9AD45F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5C727087" w14:textId="77777777" w:rsidTr="0079795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748B87" w14:textId="77777777" w:rsidR="00445558" w:rsidRPr="00445558" w:rsidRDefault="00445558" w:rsidP="0044555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9788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1E5F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0893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D550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A2E686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4555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45558" w:rsidRPr="00445558" w14:paraId="69755B9E" w14:textId="77777777" w:rsidTr="0079795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3E0A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F53C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E71C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EDF3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7171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E288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445558" w:rsidRPr="00445558" w14:paraId="0CAA71ED" w14:textId="77777777" w:rsidTr="0079795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8AC6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45558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B4D8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AFB6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B8ED0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286B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733C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55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1E144A7" w14:textId="77777777" w:rsidR="00445558" w:rsidRPr="00445558" w:rsidRDefault="00445558" w:rsidP="00445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A93FEB" w14:textId="77777777" w:rsidR="008E6407" w:rsidRDefault="008E6407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3A136CF2" w14:textId="5482F2CB" w:rsidR="00445558" w:rsidRPr="00445558" w:rsidRDefault="00445558" w:rsidP="008E6407">
      <w:pPr>
        <w:pStyle w:val="Rubrik2"/>
        <w:ind w:left="0"/>
      </w:pPr>
      <w:r w:rsidRPr="00445558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445558" w:rsidRPr="00445558" w14:paraId="180BDD7D" w14:textId="77777777" w:rsidTr="0044555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647553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99BD1A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9C7BF5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05A46E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682192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53693D81" w14:textId="77777777" w:rsidTr="0044555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1A3CC29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4555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8025EA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DF5AB7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4BFF80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639B11DD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F0925A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CF62D6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7B38383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6D226A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3721617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6A587D9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6759535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68DF23B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467E9FD1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694F8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E1D142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C9B371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99E6C0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A2A18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1AB9B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353720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4A5A8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6EB90912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C5F21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E4212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0D9EBF6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3DE55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894953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72E6CC7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B0FCE6F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6F3E62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69DA2403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9DDEB7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75F0F8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1AA0F72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41F487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F2C6CC5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655A35A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6868D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8A11D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55191F4A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A483E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265BFB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47988C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5803EE4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23F95E1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09B40B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4F0F8F3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22F5204C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0E4C0C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52C367F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2D78E70B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2446931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65842842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1A09534E" w14:textId="77777777" w:rsidR="00445558" w:rsidRPr="00445558" w:rsidRDefault="00445558" w:rsidP="0044555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4555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CD9D5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0D8D939C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D2454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B7B39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72888C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ED15AA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64DF95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0E2178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CAD87A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3AA9B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7CFF91E2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64736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7AD1FC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7A9B0F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F70E7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7F27BB7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80F3D2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A169F0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E06E98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7CCD922E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8C950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33EB04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6FD28D9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14E851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2216350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5EBBF84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01F016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86573D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45558" w:rsidRPr="00445558" w14:paraId="7B7600CC" w14:textId="77777777" w:rsidTr="0044555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6DE0D3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356F112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96B011B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91619CF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E91276" w14:textId="77777777" w:rsidR="00445558" w:rsidRPr="00445558" w:rsidRDefault="00445558" w:rsidP="0044555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9097A55" w14:textId="77777777" w:rsidR="00445558" w:rsidRPr="00445558" w:rsidRDefault="00445558" w:rsidP="00445558">
      <w:pPr>
        <w:spacing w:after="0" w:line="240" w:lineRule="auto"/>
        <w:ind w:left="0" w:right="0"/>
        <w:rPr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4555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3E8073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81C26F8" w:tentative="1">
      <w:start w:val="1"/>
      <w:numFmt w:val="lowerLetter"/>
      <w:lvlText w:val="%2."/>
      <w:lvlJc w:val="left"/>
      <w:pPr>
        <w:ind w:left="1080" w:hanging="360"/>
      </w:pPr>
    </w:lvl>
    <w:lvl w:ilvl="2" w:tplc="70366502" w:tentative="1">
      <w:start w:val="1"/>
      <w:numFmt w:val="lowerRoman"/>
      <w:lvlText w:val="%3."/>
      <w:lvlJc w:val="right"/>
      <w:pPr>
        <w:ind w:left="1800" w:hanging="180"/>
      </w:pPr>
    </w:lvl>
    <w:lvl w:ilvl="3" w:tplc="77403564" w:tentative="1">
      <w:start w:val="1"/>
      <w:numFmt w:val="decimal"/>
      <w:lvlText w:val="%4."/>
      <w:lvlJc w:val="left"/>
      <w:pPr>
        <w:ind w:left="2520" w:hanging="360"/>
      </w:pPr>
    </w:lvl>
    <w:lvl w:ilvl="4" w:tplc="87601162" w:tentative="1">
      <w:start w:val="1"/>
      <w:numFmt w:val="lowerLetter"/>
      <w:lvlText w:val="%5."/>
      <w:lvlJc w:val="left"/>
      <w:pPr>
        <w:ind w:left="3240" w:hanging="360"/>
      </w:pPr>
    </w:lvl>
    <w:lvl w:ilvl="5" w:tplc="3420043A" w:tentative="1">
      <w:start w:val="1"/>
      <w:numFmt w:val="lowerRoman"/>
      <w:lvlText w:val="%6."/>
      <w:lvlJc w:val="right"/>
      <w:pPr>
        <w:ind w:left="3960" w:hanging="180"/>
      </w:pPr>
    </w:lvl>
    <w:lvl w:ilvl="6" w:tplc="8AA2092A" w:tentative="1">
      <w:start w:val="1"/>
      <w:numFmt w:val="decimal"/>
      <w:lvlText w:val="%7."/>
      <w:lvlJc w:val="left"/>
      <w:pPr>
        <w:ind w:left="4680" w:hanging="360"/>
      </w:pPr>
    </w:lvl>
    <w:lvl w:ilvl="7" w:tplc="CA584168" w:tentative="1">
      <w:start w:val="1"/>
      <w:numFmt w:val="lowerLetter"/>
      <w:lvlText w:val="%8."/>
      <w:lvlJc w:val="left"/>
      <w:pPr>
        <w:ind w:left="5400" w:hanging="360"/>
      </w:pPr>
    </w:lvl>
    <w:lvl w:ilvl="8" w:tplc="C8D2DE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2B280B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36CC9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2001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9A74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BA4D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BCEC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AC8C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ACAA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9A33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5240B5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2449504" w:tentative="1">
      <w:start w:val="1"/>
      <w:numFmt w:val="lowerLetter"/>
      <w:lvlText w:val="%2."/>
      <w:lvlJc w:val="left"/>
      <w:pPr>
        <w:ind w:left="1080" w:hanging="360"/>
      </w:pPr>
    </w:lvl>
    <w:lvl w:ilvl="2" w:tplc="49B286E6" w:tentative="1">
      <w:start w:val="1"/>
      <w:numFmt w:val="lowerRoman"/>
      <w:lvlText w:val="%3."/>
      <w:lvlJc w:val="right"/>
      <w:pPr>
        <w:ind w:left="1800" w:hanging="180"/>
      </w:pPr>
    </w:lvl>
    <w:lvl w:ilvl="3" w:tplc="ACA8318C" w:tentative="1">
      <w:start w:val="1"/>
      <w:numFmt w:val="decimal"/>
      <w:lvlText w:val="%4."/>
      <w:lvlJc w:val="left"/>
      <w:pPr>
        <w:ind w:left="2520" w:hanging="360"/>
      </w:pPr>
    </w:lvl>
    <w:lvl w:ilvl="4" w:tplc="555E8CE8" w:tentative="1">
      <w:start w:val="1"/>
      <w:numFmt w:val="lowerLetter"/>
      <w:lvlText w:val="%5."/>
      <w:lvlJc w:val="left"/>
      <w:pPr>
        <w:ind w:left="3240" w:hanging="360"/>
      </w:pPr>
    </w:lvl>
    <w:lvl w:ilvl="5" w:tplc="38384E86" w:tentative="1">
      <w:start w:val="1"/>
      <w:numFmt w:val="lowerRoman"/>
      <w:lvlText w:val="%6."/>
      <w:lvlJc w:val="right"/>
      <w:pPr>
        <w:ind w:left="3960" w:hanging="180"/>
      </w:pPr>
    </w:lvl>
    <w:lvl w:ilvl="6" w:tplc="E5FC7F0E" w:tentative="1">
      <w:start w:val="1"/>
      <w:numFmt w:val="decimal"/>
      <w:lvlText w:val="%7."/>
      <w:lvlJc w:val="left"/>
      <w:pPr>
        <w:ind w:left="4680" w:hanging="360"/>
      </w:pPr>
    </w:lvl>
    <w:lvl w:ilvl="7" w:tplc="A006A042" w:tentative="1">
      <w:start w:val="1"/>
      <w:numFmt w:val="lowerLetter"/>
      <w:lvlText w:val="%8."/>
      <w:lvlJc w:val="left"/>
      <w:pPr>
        <w:ind w:left="5400" w:hanging="360"/>
      </w:pPr>
    </w:lvl>
    <w:lvl w:ilvl="8" w:tplc="A942B2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20001F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B023E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608D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F6C7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D8EC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9093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509E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8ACA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840B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9937781">
    <w:abstractNumId w:val="21"/>
  </w:num>
  <w:num w:numId="2" w16cid:durableId="937103581">
    <w:abstractNumId w:val="16"/>
  </w:num>
  <w:num w:numId="3" w16cid:durableId="1705717476">
    <w:abstractNumId w:val="0"/>
  </w:num>
  <w:num w:numId="4" w16cid:durableId="531070714">
    <w:abstractNumId w:val="6"/>
  </w:num>
  <w:num w:numId="5" w16cid:durableId="552737635">
    <w:abstractNumId w:val="19"/>
  </w:num>
  <w:num w:numId="6" w16cid:durableId="855653803">
    <w:abstractNumId w:val="2"/>
  </w:num>
  <w:num w:numId="7" w16cid:durableId="8332299">
    <w:abstractNumId w:val="13"/>
  </w:num>
  <w:num w:numId="8" w16cid:durableId="880359926">
    <w:abstractNumId w:val="9"/>
  </w:num>
  <w:num w:numId="9" w16cid:durableId="252396277">
    <w:abstractNumId w:val="1"/>
  </w:num>
  <w:num w:numId="10" w16cid:durableId="1923831406">
    <w:abstractNumId w:val="1"/>
  </w:num>
  <w:num w:numId="11" w16cid:durableId="67700881">
    <w:abstractNumId w:val="3"/>
  </w:num>
  <w:num w:numId="12" w16cid:durableId="1652784985">
    <w:abstractNumId w:val="4"/>
  </w:num>
  <w:num w:numId="13" w16cid:durableId="843593379">
    <w:abstractNumId w:val="15"/>
  </w:num>
  <w:num w:numId="14" w16cid:durableId="715785495">
    <w:abstractNumId w:val="10"/>
  </w:num>
  <w:num w:numId="15" w16cid:durableId="155347990">
    <w:abstractNumId w:val="7"/>
  </w:num>
  <w:num w:numId="16" w16cid:durableId="1729181876">
    <w:abstractNumId w:val="14"/>
  </w:num>
  <w:num w:numId="17" w16cid:durableId="1822312997">
    <w:abstractNumId w:val="5"/>
  </w:num>
  <w:num w:numId="18" w16cid:durableId="1959482695">
    <w:abstractNumId w:val="12"/>
  </w:num>
  <w:num w:numId="19" w16cid:durableId="426466027">
    <w:abstractNumId w:val="20"/>
  </w:num>
  <w:num w:numId="20" w16cid:durableId="1946957732">
    <w:abstractNumId w:val="17"/>
  </w:num>
  <w:num w:numId="21" w16cid:durableId="1426263916">
    <w:abstractNumId w:val="8"/>
  </w:num>
  <w:num w:numId="22" w16cid:durableId="1515025914">
    <w:abstractNumId w:val="18"/>
  </w:num>
  <w:num w:numId="23" w16cid:durableId="1460076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558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407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710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BT+2/7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74BD8349-F763-4E52-AA57-F5EF47DC4E90}" type="presOf" srcId="{6C67DE66-C773-43B4-9C1E-E5B9D5014E97}" destId="{401F6F4E-BF8F-49CD-A023-570599D4F79C}" srcOrd="0" destOrd="0" presId="urn:microsoft.com/office/officeart/2005/8/layout/hChevron3"/>
    <dgm:cxn modelId="{855E497F-8DB3-4C1F-867D-1C0FF299CAB3}" type="presOf" srcId="{548E9FD9-7371-42E5-8C31-C03B33C90BF7}" destId="{6CE68A43-9C69-4212-AF24-9AFEE7CA1715}" srcOrd="0" destOrd="0" presId="urn:microsoft.com/office/officeart/2005/8/layout/hChevron3"/>
    <dgm:cxn modelId="{6A9FD09D-B0E3-4BD2-8CB0-F59586FFE713}" type="presOf" srcId="{D813EA76-4FD3-4C15-BFBC-B1DF43B29666}" destId="{4784DBD1-3CBE-41A8-A2C7-CF088F838C79}" srcOrd="0" destOrd="0" presId="urn:microsoft.com/office/officeart/2005/8/layout/hChevron3"/>
    <dgm:cxn modelId="{D21001B3-DE93-45A5-AD42-4F4B7E71DE7C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358465EC-D6A1-48B4-9B58-3D6B80FC2FC2}" type="presOf" srcId="{7D55B2F1-F7F7-4A6B-AFB0-F846FDB634B5}" destId="{E13D0391-DAD9-4B61-AB66-3FA48A4F7006}" srcOrd="0" destOrd="0" presId="urn:microsoft.com/office/officeart/2005/8/layout/hChevron3"/>
    <dgm:cxn modelId="{9E4D0DEF-ACB5-4622-924D-97E069504ECD}" type="presOf" srcId="{B73EA016-5B5E-4372-8AFF-E16F061CFA05}" destId="{1F6A0B97-83F0-4189-B0CB-00156B0AC153}" srcOrd="0" destOrd="0" presId="urn:microsoft.com/office/officeart/2005/8/layout/hChevron3"/>
    <dgm:cxn modelId="{4DC242F0-93B3-4F90-886E-FA655669E416}" type="presParOf" srcId="{1F6A0B97-83F0-4189-B0CB-00156B0AC153}" destId="{4784DBD1-3CBE-41A8-A2C7-CF088F838C79}" srcOrd="0" destOrd="0" presId="urn:microsoft.com/office/officeart/2005/8/layout/hChevron3"/>
    <dgm:cxn modelId="{D9C067D3-F37B-4DDF-95C3-562566A45DE5}" type="presParOf" srcId="{1F6A0B97-83F0-4189-B0CB-00156B0AC153}" destId="{37D14BC8-3203-463C-9804-9B3B86B621FF}" srcOrd="1" destOrd="0" presId="urn:microsoft.com/office/officeart/2005/8/layout/hChevron3"/>
    <dgm:cxn modelId="{B71EA802-621D-4054-A134-7E190089AD39}" type="presParOf" srcId="{1F6A0B97-83F0-4189-B0CB-00156B0AC153}" destId="{E13D0391-DAD9-4B61-AB66-3FA48A4F7006}" srcOrd="2" destOrd="0" presId="urn:microsoft.com/office/officeart/2005/8/layout/hChevron3"/>
    <dgm:cxn modelId="{56F887E9-934D-4CC8-9506-E55341D92A55}" type="presParOf" srcId="{1F6A0B97-83F0-4189-B0CB-00156B0AC153}" destId="{F9271109-4339-4036-9126-150629D10456}" srcOrd="3" destOrd="0" presId="urn:microsoft.com/office/officeart/2005/8/layout/hChevron3"/>
    <dgm:cxn modelId="{91AC8889-5AF2-4F34-A8F3-E66AC2DB98B6}" type="presParOf" srcId="{1F6A0B97-83F0-4189-B0CB-00156B0AC153}" destId="{AD4E5296-B06F-4F82-9CB5-F741BF6BFCC1}" srcOrd="4" destOrd="0" presId="urn:microsoft.com/office/officeart/2005/8/layout/hChevron3"/>
    <dgm:cxn modelId="{778353EB-E6B3-4167-BBE6-F31B5BE64B1F}" type="presParOf" srcId="{1F6A0B97-83F0-4189-B0CB-00156B0AC153}" destId="{99F7A086-6C98-4385-8FFE-3337C1F24694}" srcOrd="5" destOrd="0" presId="urn:microsoft.com/office/officeart/2005/8/layout/hChevron3"/>
    <dgm:cxn modelId="{117FD278-6D8E-44C7-8981-18512EB3C52C}" type="presParOf" srcId="{1F6A0B97-83F0-4189-B0CB-00156B0AC153}" destId="{6CE68A43-9C69-4212-AF24-9AFEE7CA1715}" srcOrd="6" destOrd="0" presId="urn:microsoft.com/office/officeart/2005/8/layout/hChevron3"/>
    <dgm:cxn modelId="{78EC3130-E6E5-4C1C-8649-10D9ABAC1263}" type="presParOf" srcId="{1F6A0B97-83F0-4189-B0CB-00156B0AC153}" destId="{52B18C29-9B65-4540-BEEB-D505D2915404}" srcOrd="7" destOrd="0" presId="urn:microsoft.com/office/officeart/2005/8/layout/hChevron3"/>
    <dgm:cxn modelId="{44E44B3B-3B8D-4053-88F2-FB403BC1DB08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BT+2/7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296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Hjärnans artärer (810207A)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2022-05-18T04:20:00.0000000Z</dcterms:created>
  <dcterms:modified xsi:type="dcterms:W3CDTF">2024-01-19T08:59:00.0000000Z</dcterms:modified>
</coreProperties>
</file>