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58BE6A" w14:textId="77777777" w:rsidR="00153718" w:rsidRDefault="00153718" w:rsidP="00E53521">
      <w:pPr>
        <w:pStyle w:val="Rubrik2"/>
        <w:ind w:left="0"/>
        <w:sectPr w:rsidR="00153718" w:rsidSect="0015371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F551B22" w14:textId="77777777" w:rsidR="00153718" w:rsidRPr="00B178A1" w:rsidRDefault="00153718" w:rsidP="00E53521">
      <w:pPr>
        <w:pStyle w:val="Rubrik1"/>
        <w:ind w:left="0"/>
      </w:pPr>
    </w:p>
    <w:p w14:paraId="4EFE9FC6" w14:textId="4D5E89F9" w:rsidR="00153718" w:rsidRPr="00B178A1" w:rsidRDefault="00B178A1" w:rsidP="00B178A1">
      <w:pPr>
        <w:pStyle w:val="Rubrik1"/>
        <w:ind w:left="0"/>
      </w:pPr>
      <w:r w:rsidRPr="00B178A1">
        <w:t>DT Hjärna/hals angio barn (810826P)</w:t>
      </w:r>
    </w:p>
    <w:p w14:paraId="30848F20" w14:textId="77777777" w:rsidR="00153718" w:rsidRPr="00153718" w:rsidRDefault="00153718" w:rsidP="00153718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68738821" w14:textId="77777777" w:rsidR="00153718" w:rsidRPr="00EF3F6A" w:rsidRDefault="00153718" w:rsidP="00153718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sz w:val="28"/>
          <w:szCs w:val="28"/>
        </w:rPr>
      </w:pPr>
      <w:r w:rsidRPr="00EF3F6A">
        <w:rPr>
          <w:rFonts w:ascii="Arial" w:hAnsi="Arial" w:cs="Arial"/>
          <w:sz w:val="28"/>
          <w:szCs w:val="28"/>
        </w:rPr>
        <w:t>Syfte</w:t>
      </w:r>
    </w:p>
    <w:p w14:paraId="333A3B19" w14:textId="77777777" w:rsidR="00153718" w:rsidRDefault="00153718" w:rsidP="00153718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153718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5B4E0DE2" w14:textId="77777777" w:rsidR="00AB0B09" w:rsidRPr="00153718" w:rsidRDefault="00AB0B09" w:rsidP="00153718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2B4CECD5" w14:textId="3197651F" w:rsidR="00AB0B09" w:rsidRPr="00EF3F6A" w:rsidRDefault="00AB0B09" w:rsidP="00AB0B09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sz w:val="28"/>
          <w:szCs w:val="28"/>
        </w:rPr>
      </w:pPr>
      <w:r w:rsidRPr="00EF3F6A">
        <w:rPr>
          <w:rFonts w:ascii="Arial" w:hAnsi="Arial" w:cs="Arial"/>
          <w:sz w:val="28"/>
          <w:szCs w:val="28"/>
        </w:rPr>
        <w:t>Förändringar sedan föregående version</w:t>
      </w:r>
    </w:p>
    <w:p w14:paraId="412678C0" w14:textId="3F847D7D" w:rsidR="00AB0B09" w:rsidRPr="00153718" w:rsidRDefault="009D176D" w:rsidP="00AB0B09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Inga förändringar.</w:t>
      </w:r>
    </w:p>
    <w:p w14:paraId="5BF9F124" w14:textId="77777777" w:rsidR="00153718" w:rsidRPr="00153718" w:rsidRDefault="00153718" w:rsidP="00153718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1EA4E1B9" w14:textId="77777777" w:rsidR="00153718" w:rsidRPr="00EF3F6A" w:rsidRDefault="00153718" w:rsidP="00153718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sz w:val="28"/>
          <w:szCs w:val="28"/>
        </w:rPr>
      </w:pPr>
      <w:r w:rsidRPr="00EF3F6A">
        <w:rPr>
          <w:rFonts w:ascii="Arial" w:hAnsi="Arial" w:cs="Arial"/>
          <w:sz w:val="28"/>
          <w:szCs w:val="28"/>
        </w:rPr>
        <w:t>Inför undersökningen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153718" w:rsidRPr="00153718" w14:paraId="769F26EE" w14:textId="77777777" w:rsidTr="00EB64E4">
        <w:trPr>
          <w:trHeight w:val="227"/>
        </w:trPr>
        <w:tc>
          <w:tcPr>
            <w:tcW w:w="1951" w:type="dxa"/>
            <w:shd w:val="clear" w:color="auto" w:fill="auto"/>
            <w:tcMar>
              <w:top w:w="57" w:type="dxa"/>
            </w:tcMar>
          </w:tcPr>
          <w:p w14:paraId="36744269" w14:textId="77777777" w:rsidR="00153718" w:rsidRPr="00153718" w:rsidRDefault="00153718" w:rsidP="0015371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53718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shd w:val="clear" w:color="auto" w:fill="auto"/>
            <w:tcMar>
              <w:top w:w="57" w:type="dxa"/>
            </w:tcMar>
          </w:tcPr>
          <w:p w14:paraId="25248592" w14:textId="77777777" w:rsidR="00153718" w:rsidRPr="00153718" w:rsidRDefault="00153718" w:rsidP="00153718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153718">
              <w:rPr>
                <w:rFonts w:ascii="Arial" w:hAnsi="Arial" w:cs="Arial"/>
                <w:sz w:val="18"/>
                <w:szCs w:val="18"/>
              </w:rPr>
              <w:t>Barn (&lt; 16 år).</w:t>
            </w:r>
          </w:p>
          <w:p w14:paraId="0524FA33" w14:textId="77777777" w:rsidR="00153718" w:rsidRPr="00153718" w:rsidRDefault="00153718" w:rsidP="00153718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153718">
              <w:rPr>
                <w:rFonts w:ascii="Arial" w:hAnsi="Arial" w:cs="Arial"/>
                <w:sz w:val="18"/>
                <w:szCs w:val="18"/>
              </w:rPr>
              <w:t>Stroke, carotisdissektion mm.</w:t>
            </w:r>
          </w:p>
        </w:tc>
      </w:tr>
      <w:tr w:rsidR="00153718" w:rsidRPr="00153718" w14:paraId="394FEC47" w14:textId="77777777" w:rsidTr="00EB64E4">
        <w:trPr>
          <w:trHeight w:val="227"/>
        </w:trPr>
        <w:tc>
          <w:tcPr>
            <w:tcW w:w="1951" w:type="dxa"/>
            <w:shd w:val="clear" w:color="auto" w:fill="auto"/>
          </w:tcPr>
          <w:p w14:paraId="52A55F56" w14:textId="77777777" w:rsidR="00153718" w:rsidRPr="00153718" w:rsidRDefault="00153718" w:rsidP="0015371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53718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shd w:val="clear" w:color="auto" w:fill="auto"/>
          </w:tcPr>
          <w:p w14:paraId="2D474F38" w14:textId="77777777" w:rsidR="00153718" w:rsidRPr="00153718" w:rsidRDefault="00153718" w:rsidP="00153718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153718">
              <w:rPr>
                <w:rFonts w:ascii="Arial" w:hAnsi="Arial" w:cs="Arial"/>
                <w:sz w:val="18"/>
                <w:szCs w:val="18"/>
              </w:rPr>
              <w:t>Kreatinin kontrolleras enbart på barn &lt; 1 år, njur- eller hjärtsjuka samt barn med pågående cytostatikabehandling.</w:t>
            </w:r>
          </w:p>
          <w:p w14:paraId="23B6DD2E" w14:textId="77777777" w:rsidR="00153718" w:rsidRPr="00153718" w:rsidRDefault="00153718" w:rsidP="00153718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153718">
              <w:rPr>
                <w:rFonts w:ascii="Arial" w:hAnsi="Arial" w:cs="Arial"/>
                <w:sz w:val="18"/>
                <w:szCs w:val="18"/>
              </w:rPr>
              <w:t>PVK, helst grön.</w:t>
            </w:r>
          </w:p>
        </w:tc>
      </w:tr>
      <w:tr w:rsidR="00153718" w:rsidRPr="00153718" w14:paraId="1F587F8D" w14:textId="77777777" w:rsidTr="00EB64E4">
        <w:trPr>
          <w:trHeight w:val="227"/>
        </w:trPr>
        <w:tc>
          <w:tcPr>
            <w:tcW w:w="1951" w:type="dxa"/>
            <w:shd w:val="clear" w:color="auto" w:fill="auto"/>
          </w:tcPr>
          <w:p w14:paraId="4A282CF8" w14:textId="77777777" w:rsidR="00153718" w:rsidRPr="00153718" w:rsidRDefault="00153718" w:rsidP="0015371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53718">
              <w:rPr>
                <w:rFonts w:ascii="Arial" w:hAnsi="Arial" w:cs="Arial"/>
                <w:b/>
                <w:sz w:val="18"/>
                <w:szCs w:val="18"/>
              </w:rPr>
              <w:t>PO kontrast</w:t>
            </w:r>
          </w:p>
        </w:tc>
        <w:tc>
          <w:tcPr>
            <w:tcW w:w="7087" w:type="dxa"/>
            <w:shd w:val="clear" w:color="auto" w:fill="auto"/>
          </w:tcPr>
          <w:p w14:paraId="02520362" w14:textId="77777777" w:rsidR="00153718" w:rsidRPr="00153718" w:rsidRDefault="00153718" w:rsidP="00153718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153718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153718" w:rsidRPr="00153718" w14:paraId="14F89518" w14:textId="77777777" w:rsidTr="00EB64E4">
        <w:trPr>
          <w:trHeight w:val="227"/>
        </w:trPr>
        <w:tc>
          <w:tcPr>
            <w:tcW w:w="1951" w:type="dxa"/>
            <w:shd w:val="clear" w:color="auto" w:fill="auto"/>
          </w:tcPr>
          <w:p w14:paraId="2121F980" w14:textId="77777777" w:rsidR="00153718" w:rsidRPr="00153718" w:rsidRDefault="00153718" w:rsidP="0015371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53718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shd w:val="clear" w:color="auto" w:fill="auto"/>
          </w:tcPr>
          <w:p w14:paraId="55C9A2F5" w14:textId="77777777" w:rsidR="00153718" w:rsidRDefault="00153718" w:rsidP="00153718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153718">
              <w:rPr>
                <w:rFonts w:ascii="Arial" w:hAnsi="Arial" w:cs="Arial"/>
                <w:sz w:val="18"/>
                <w:szCs w:val="18"/>
              </w:rPr>
              <w:t>Standarddos 60 ml Visipaque 320 mg I/ml, injektionshastighet 4 ml/s.</w:t>
            </w:r>
          </w:p>
          <w:p w14:paraId="2F6D739A" w14:textId="1A66B67D" w:rsidR="00007475" w:rsidRPr="00153718" w:rsidRDefault="00007475" w:rsidP="00153718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Om litet barn (under 25 kg)</w:t>
            </w:r>
            <w:r w:rsidR="009B5818">
              <w:rPr>
                <w:rFonts w:ascii="Arial" w:hAnsi="Arial" w:cs="Arial"/>
                <w:sz w:val="18"/>
                <w:szCs w:val="18"/>
              </w:rPr>
              <w:t xml:space="preserve"> kan kontrastdosen beräknas 1,7 ml/kg</w:t>
            </w:r>
            <w:r w:rsidR="008C4516">
              <w:rPr>
                <w:rFonts w:ascii="Arial" w:hAnsi="Arial" w:cs="Arial"/>
                <w:sz w:val="18"/>
                <w:szCs w:val="18"/>
              </w:rPr>
              <w:t xml:space="preserve"> kroppsvikt</w:t>
            </w:r>
            <w:r w:rsidR="009B5818">
              <w:rPr>
                <w:rFonts w:ascii="Arial" w:hAnsi="Arial" w:cs="Arial"/>
                <w:sz w:val="18"/>
                <w:szCs w:val="18"/>
              </w:rPr>
              <w:t>, eftersträva</w:t>
            </w:r>
            <w:r w:rsidR="00C34048">
              <w:rPr>
                <w:rFonts w:ascii="Arial" w:hAnsi="Arial" w:cs="Arial"/>
                <w:sz w:val="18"/>
                <w:szCs w:val="18"/>
              </w:rPr>
              <w:t xml:space="preserve"> då</w:t>
            </w:r>
            <w:r w:rsidR="009B5818">
              <w:rPr>
                <w:rFonts w:ascii="Arial" w:hAnsi="Arial" w:cs="Arial"/>
                <w:sz w:val="18"/>
                <w:szCs w:val="18"/>
              </w:rPr>
              <w:t xml:space="preserve"> injektionstid</w:t>
            </w:r>
            <w:r w:rsidR="000F0AB6">
              <w:rPr>
                <w:rFonts w:ascii="Arial" w:hAnsi="Arial" w:cs="Arial"/>
                <w:sz w:val="18"/>
                <w:szCs w:val="18"/>
              </w:rPr>
              <w:t xml:space="preserve"> på 15 s.</w:t>
            </w:r>
          </w:p>
        </w:tc>
      </w:tr>
      <w:tr w:rsidR="00153718" w:rsidRPr="00153718" w14:paraId="31F8E8B7" w14:textId="77777777" w:rsidTr="00EB64E4">
        <w:trPr>
          <w:trHeight w:val="227"/>
        </w:trPr>
        <w:tc>
          <w:tcPr>
            <w:tcW w:w="1951" w:type="dxa"/>
            <w:shd w:val="clear" w:color="auto" w:fill="auto"/>
          </w:tcPr>
          <w:p w14:paraId="1F7C6B66" w14:textId="77777777" w:rsidR="00153718" w:rsidRPr="00153718" w:rsidRDefault="00153718" w:rsidP="0015371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53718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shd w:val="clear" w:color="auto" w:fill="auto"/>
          </w:tcPr>
          <w:p w14:paraId="0330EBF2" w14:textId="77777777" w:rsidR="00153718" w:rsidRPr="00153718" w:rsidRDefault="00153718" w:rsidP="00153718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53718">
              <w:rPr>
                <w:rFonts w:ascii="Arial" w:hAnsi="Arial" w:cs="Arial"/>
                <w:color w:val="000000"/>
                <w:sz w:val="18"/>
                <w:szCs w:val="18"/>
              </w:rPr>
              <w:t xml:space="preserve">Se kapitel 4.2 och 5.2 i </w:t>
            </w:r>
          </w:p>
          <w:p w14:paraId="06D845C2" w14:textId="2416B8B2" w:rsidR="00153718" w:rsidRPr="00153718" w:rsidRDefault="00153718" w:rsidP="00153718">
            <w:pPr>
              <w:spacing w:after="0" w:line="240" w:lineRule="auto"/>
              <w:ind w:left="0" w:right="0"/>
            </w:pPr>
            <w:hyperlink r:id="rId17" w:history="1">
              <w:r w:rsidRPr="00153718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153718" w:rsidRPr="00153718" w14:paraId="5529B984" w14:textId="77777777" w:rsidTr="00EB64E4">
        <w:trPr>
          <w:trHeight w:val="227"/>
        </w:trPr>
        <w:tc>
          <w:tcPr>
            <w:tcW w:w="1951" w:type="dxa"/>
            <w:shd w:val="clear" w:color="auto" w:fill="auto"/>
          </w:tcPr>
          <w:p w14:paraId="350478A8" w14:textId="77777777" w:rsidR="00153718" w:rsidRPr="00153718" w:rsidRDefault="00153718" w:rsidP="0015371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53718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shd w:val="clear" w:color="auto" w:fill="auto"/>
          </w:tcPr>
          <w:p w14:paraId="07959ADE" w14:textId="77777777" w:rsidR="00153718" w:rsidRPr="00153718" w:rsidRDefault="00153718" w:rsidP="00153718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153718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1162D99B" w14:textId="77777777" w:rsidR="00153718" w:rsidRPr="00153718" w:rsidRDefault="00153718" w:rsidP="00153718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153718">
              <w:rPr>
                <w:rFonts w:ascii="Arial" w:hAnsi="Arial" w:cs="Arial"/>
                <w:sz w:val="18"/>
                <w:szCs w:val="18"/>
              </w:rPr>
              <w:t>Huvudet mot gantryt.</w:t>
            </w:r>
          </w:p>
          <w:p w14:paraId="1842CBD1" w14:textId="77777777" w:rsidR="00153718" w:rsidRPr="00153718" w:rsidRDefault="00153718" w:rsidP="00153718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53718">
              <w:rPr>
                <w:rFonts w:ascii="Arial" w:hAnsi="Arial" w:cs="Arial"/>
                <w:sz w:val="18"/>
                <w:szCs w:val="18"/>
              </w:rPr>
              <w:t>Huvudstöd i lägsta läget. Hakan upplyft så att hårda gommen är vinkelrät mot underlaget.</w:t>
            </w:r>
          </w:p>
          <w:p w14:paraId="5591CB1B" w14:textId="77777777" w:rsidR="00153718" w:rsidRPr="00153718" w:rsidRDefault="00153718" w:rsidP="00153718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53718">
              <w:rPr>
                <w:rFonts w:ascii="Arial" w:hAnsi="Arial" w:cs="Arial"/>
                <w:sz w:val="18"/>
                <w:szCs w:val="18"/>
              </w:rPr>
              <w:t>Armarna längs sidorna, armarna neddragna så långt som möjligt.</w:t>
            </w:r>
          </w:p>
        </w:tc>
      </w:tr>
    </w:tbl>
    <w:p w14:paraId="3CBED1EC" w14:textId="77777777" w:rsidR="00153718" w:rsidRPr="00153718" w:rsidRDefault="00153718" w:rsidP="00153718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7F8823D2" w14:textId="77777777" w:rsidR="00153718" w:rsidRPr="00EF3F6A" w:rsidRDefault="00153718" w:rsidP="00153718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sz w:val="28"/>
          <w:szCs w:val="28"/>
        </w:rPr>
      </w:pPr>
      <w:r w:rsidRPr="00EF3F6A">
        <w:rPr>
          <w:rFonts w:ascii="Arial" w:hAnsi="Arial" w:cs="Arial"/>
          <w:sz w:val="28"/>
          <w:szCs w:val="28"/>
        </w:rPr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153718" w:rsidRPr="00153718" w14:paraId="1896A872" w14:textId="77777777" w:rsidTr="00EB64E4">
        <w:trPr>
          <w:trHeight w:val="227"/>
        </w:trPr>
        <w:tc>
          <w:tcPr>
            <w:tcW w:w="1951" w:type="dxa"/>
            <w:shd w:val="clear" w:color="auto" w:fill="auto"/>
            <w:tcMar>
              <w:top w:w="57" w:type="dxa"/>
            </w:tcMar>
          </w:tcPr>
          <w:p w14:paraId="24D32E5F" w14:textId="77777777" w:rsidR="00153718" w:rsidRPr="00153718" w:rsidRDefault="00153718" w:rsidP="0015371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53718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7087" w:type="dxa"/>
            <w:shd w:val="clear" w:color="auto" w:fill="auto"/>
            <w:tcMar>
              <w:top w:w="57" w:type="dxa"/>
            </w:tcMar>
          </w:tcPr>
          <w:p w14:paraId="54A6A862" w14:textId="77777777" w:rsidR="00153718" w:rsidRPr="00153718" w:rsidRDefault="00153718" w:rsidP="00153718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153718">
              <w:rPr>
                <w:rFonts w:ascii="Arial" w:hAnsi="Arial" w:cs="Arial"/>
                <w:sz w:val="18"/>
                <w:szCs w:val="18"/>
              </w:rPr>
              <w:t>Sternum – skalltak.</w:t>
            </w:r>
          </w:p>
        </w:tc>
      </w:tr>
      <w:tr w:rsidR="00153718" w:rsidRPr="00153718" w14:paraId="1365890F" w14:textId="77777777" w:rsidTr="00EB64E4">
        <w:trPr>
          <w:trHeight w:val="227"/>
        </w:trPr>
        <w:tc>
          <w:tcPr>
            <w:tcW w:w="1951" w:type="dxa"/>
            <w:shd w:val="clear" w:color="auto" w:fill="auto"/>
          </w:tcPr>
          <w:p w14:paraId="66C8E604" w14:textId="77777777" w:rsidR="00153718" w:rsidRPr="00153718" w:rsidRDefault="00153718" w:rsidP="0015371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53718">
              <w:rPr>
                <w:rFonts w:ascii="Arial" w:hAnsi="Arial" w:cs="Arial"/>
                <w:b/>
                <w:sz w:val="18"/>
                <w:szCs w:val="18"/>
              </w:rPr>
              <w:t>Scanområde hjärna</w:t>
            </w:r>
          </w:p>
        </w:tc>
        <w:tc>
          <w:tcPr>
            <w:tcW w:w="7087" w:type="dxa"/>
            <w:shd w:val="clear" w:color="auto" w:fill="auto"/>
          </w:tcPr>
          <w:p w14:paraId="442D2808" w14:textId="77777777" w:rsidR="00153718" w:rsidRPr="00153718" w:rsidRDefault="00153718" w:rsidP="00153718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153718">
              <w:rPr>
                <w:rFonts w:ascii="Wingdings" w:hAnsi="Wingdings" w:cs="Arial"/>
                <w:sz w:val="18"/>
                <w:szCs w:val="18"/>
              </w:rPr>
              <w:sym w:font="Wingdings" w:char="F0E1"/>
            </w:r>
            <w:r w:rsidRPr="00153718">
              <w:rPr>
                <w:rFonts w:ascii="Arial" w:hAnsi="Arial" w:cs="Arial"/>
                <w:sz w:val="18"/>
                <w:szCs w:val="18"/>
              </w:rPr>
              <w:t xml:space="preserve"> Bakre skallgrop – skalltak.</w:t>
            </w:r>
          </w:p>
        </w:tc>
      </w:tr>
      <w:tr w:rsidR="00153718" w:rsidRPr="00153718" w14:paraId="2A785A12" w14:textId="77777777" w:rsidTr="00EB64E4">
        <w:trPr>
          <w:trHeight w:val="227"/>
        </w:trPr>
        <w:tc>
          <w:tcPr>
            <w:tcW w:w="1951" w:type="dxa"/>
            <w:shd w:val="clear" w:color="auto" w:fill="auto"/>
          </w:tcPr>
          <w:p w14:paraId="3947C93C" w14:textId="77777777" w:rsidR="00153718" w:rsidRPr="00153718" w:rsidRDefault="00153718" w:rsidP="0015371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53718">
              <w:rPr>
                <w:rFonts w:ascii="Arial" w:hAnsi="Arial" w:cs="Arial"/>
                <w:b/>
                <w:sz w:val="18"/>
                <w:szCs w:val="18"/>
              </w:rPr>
              <w:t xml:space="preserve">Scanområde </w:t>
            </w:r>
          </w:p>
          <w:p w14:paraId="11FFD2E6" w14:textId="77777777" w:rsidR="00153718" w:rsidRPr="00153718" w:rsidRDefault="00153718" w:rsidP="0015371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53718">
              <w:rPr>
                <w:rFonts w:ascii="Arial" w:hAnsi="Arial" w:cs="Arial"/>
                <w:b/>
                <w:sz w:val="18"/>
                <w:szCs w:val="18"/>
              </w:rPr>
              <w:t>hjärna/hals</w:t>
            </w:r>
          </w:p>
        </w:tc>
        <w:tc>
          <w:tcPr>
            <w:tcW w:w="7087" w:type="dxa"/>
            <w:shd w:val="clear" w:color="auto" w:fill="auto"/>
          </w:tcPr>
          <w:p w14:paraId="1E4A7BB4" w14:textId="77777777" w:rsidR="00153718" w:rsidRPr="00153718" w:rsidRDefault="00153718" w:rsidP="00153718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153718">
              <w:rPr>
                <w:rFonts w:ascii="Wingdings" w:hAnsi="Wingdings" w:cs="Arial"/>
                <w:sz w:val="18"/>
                <w:szCs w:val="18"/>
              </w:rPr>
              <w:sym w:font="Wingdings" w:char="F0E1"/>
            </w:r>
            <w:r w:rsidRPr="00153718">
              <w:rPr>
                <w:rFonts w:ascii="Arial" w:hAnsi="Arial" w:cs="Arial"/>
                <w:sz w:val="18"/>
                <w:szCs w:val="18"/>
              </w:rPr>
              <w:t xml:space="preserve"> Arcus aortae – skalltak.</w:t>
            </w:r>
          </w:p>
        </w:tc>
      </w:tr>
      <w:tr w:rsidR="00153718" w:rsidRPr="00153718" w14:paraId="55397015" w14:textId="77777777" w:rsidTr="00EB64E4">
        <w:trPr>
          <w:trHeight w:val="227"/>
        </w:trPr>
        <w:tc>
          <w:tcPr>
            <w:tcW w:w="1951" w:type="dxa"/>
            <w:shd w:val="clear" w:color="auto" w:fill="auto"/>
          </w:tcPr>
          <w:p w14:paraId="6624286C" w14:textId="77777777" w:rsidR="00153718" w:rsidRPr="00153718" w:rsidRDefault="00153718" w:rsidP="0015371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53718">
              <w:rPr>
                <w:rFonts w:ascii="Arial" w:hAnsi="Arial" w:cs="Arial"/>
                <w:b/>
                <w:sz w:val="18"/>
                <w:szCs w:val="18"/>
              </w:rPr>
              <w:t>Delay</w:t>
            </w:r>
          </w:p>
        </w:tc>
        <w:tc>
          <w:tcPr>
            <w:tcW w:w="7087" w:type="dxa"/>
            <w:shd w:val="clear" w:color="auto" w:fill="auto"/>
          </w:tcPr>
          <w:p w14:paraId="142FA6CE" w14:textId="77777777" w:rsidR="00153718" w:rsidRPr="00153718" w:rsidRDefault="00153718" w:rsidP="00153718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153718">
              <w:rPr>
                <w:rFonts w:ascii="Arial" w:hAnsi="Arial" w:cs="Arial"/>
                <w:sz w:val="18"/>
                <w:szCs w:val="18"/>
              </w:rPr>
              <w:t>Först körs hjärna K-.</w:t>
            </w:r>
          </w:p>
          <w:p w14:paraId="031EF213" w14:textId="77777777" w:rsidR="00153718" w:rsidRPr="00153718" w:rsidRDefault="00153718" w:rsidP="00153718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153718">
              <w:rPr>
                <w:rFonts w:ascii="Arial" w:hAnsi="Arial" w:cs="Arial"/>
                <w:sz w:val="18"/>
                <w:szCs w:val="18"/>
              </w:rPr>
              <w:t>Därefter körs hjärna/hals K+ med delay 19 s efter injektionsstart.</w:t>
            </w:r>
          </w:p>
        </w:tc>
      </w:tr>
    </w:tbl>
    <w:p w14:paraId="178DC3C7" w14:textId="77777777" w:rsidR="00153718" w:rsidRPr="00153718" w:rsidRDefault="00153718" w:rsidP="00153718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349C7439" w14:textId="77777777" w:rsidR="00153718" w:rsidRPr="00153718" w:rsidRDefault="00153718" w:rsidP="00153718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  <w:r w:rsidRPr="00153718">
        <w:rPr>
          <w:rFonts w:ascii="Arial" w:hAnsi="Arial" w:cs="Arial"/>
          <w:b/>
          <w:sz w:val="18"/>
          <w:szCs w:val="18"/>
        </w:rPr>
        <w:br w:type="page"/>
      </w:r>
    </w:p>
    <w:p w14:paraId="71237AC2" w14:textId="77777777" w:rsidR="00153718" w:rsidRPr="00153718" w:rsidRDefault="00153718" w:rsidP="00153718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79294C53" w14:textId="77777777" w:rsidR="00153718" w:rsidRPr="00EF3F6A" w:rsidRDefault="00153718" w:rsidP="00153718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sz w:val="28"/>
          <w:szCs w:val="28"/>
        </w:rPr>
      </w:pPr>
      <w:r w:rsidRPr="00EF3F6A">
        <w:rPr>
          <w:rFonts w:ascii="Arial" w:hAnsi="Arial" w:cs="Arial"/>
          <w:sz w:val="28"/>
          <w:szCs w:val="28"/>
        </w:rPr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153718" w:rsidRPr="00153718" w14:paraId="43C843B6" w14:textId="77777777" w:rsidTr="00EB64E4">
        <w:trPr>
          <w:trHeight w:val="227"/>
        </w:trPr>
        <w:tc>
          <w:tcPr>
            <w:tcW w:w="198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40620310" w14:textId="77777777" w:rsidR="00153718" w:rsidRPr="00153718" w:rsidRDefault="00153718" w:rsidP="0015371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53718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0B1C60D8" w14:textId="77777777" w:rsidR="00153718" w:rsidRPr="00153718" w:rsidRDefault="00153718" w:rsidP="001537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53718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5ABC04C0" w14:textId="77777777" w:rsidR="00153718" w:rsidRPr="00153718" w:rsidRDefault="00153718" w:rsidP="001537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53718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7A0F221F" w14:textId="77777777" w:rsidR="00153718" w:rsidRPr="00153718" w:rsidRDefault="00153718" w:rsidP="001537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53718">
              <w:rPr>
                <w:rFonts w:ascii="Arial" w:hAnsi="Arial" w:cs="Arial"/>
                <w:b/>
                <w:sz w:val="18"/>
                <w:szCs w:val="18"/>
              </w:rPr>
              <w:t>Kernel</w:t>
            </w:r>
          </w:p>
          <w:p w14:paraId="319D0070" w14:textId="77777777" w:rsidR="00153718" w:rsidRPr="00153718" w:rsidRDefault="00153718" w:rsidP="001537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53718">
              <w:rPr>
                <w:rFonts w:ascii="Arial" w:hAnsi="Arial" w:cs="Arial"/>
                <w:b/>
                <w:sz w:val="18"/>
                <w:szCs w:val="18"/>
              </w:rPr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6F26A838" w14:textId="77777777" w:rsidR="00153718" w:rsidRPr="00153718" w:rsidRDefault="00153718" w:rsidP="001537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153718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39105CE3" w14:textId="77777777" w:rsidR="00153718" w:rsidRPr="00153718" w:rsidRDefault="00153718" w:rsidP="001537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153718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153718" w:rsidRPr="00153718" w14:paraId="19D60E25" w14:textId="77777777" w:rsidTr="00EB64E4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74DA6F63" w14:textId="77777777" w:rsidR="00153718" w:rsidRPr="00153718" w:rsidRDefault="00153718" w:rsidP="00153718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153718">
              <w:rPr>
                <w:rFonts w:ascii="Arial" w:hAnsi="Arial" w:cs="Arial"/>
                <w:b/>
                <w:sz w:val="18"/>
                <w:szCs w:val="18"/>
              </w:rPr>
              <w:t>Hjärna K-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AF013BC" w14:textId="77777777" w:rsidR="00153718" w:rsidRPr="00153718" w:rsidRDefault="00153718" w:rsidP="001537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53718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7320D5A" w14:textId="77777777" w:rsidR="00153718" w:rsidRPr="00153718" w:rsidRDefault="00153718" w:rsidP="001537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53718">
              <w:rPr>
                <w:rFonts w:ascii="Arial" w:hAnsi="Arial" w:cs="Arial"/>
                <w:sz w:val="18"/>
                <w:szCs w:val="18"/>
              </w:rPr>
              <w:t>4/4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63731DB" w14:textId="77777777" w:rsidR="00153718" w:rsidRPr="00153718" w:rsidRDefault="00153718" w:rsidP="001537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53718">
              <w:rPr>
                <w:rFonts w:ascii="Arial" w:hAnsi="Arial" w:cs="Arial"/>
                <w:sz w:val="18"/>
                <w:szCs w:val="18"/>
                <w:lang w:val="en-US"/>
              </w:rPr>
              <w:t>H32/Soft/FC26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E805137" w14:textId="77777777" w:rsidR="00153718" w:rsidRPr="00153718" w:rsidRDefault="00153718" w:rsidP="001537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53718">
              <w:rPr>
                <w:rFonts w:ascii="Arial" w:hAnsi="Arial" w:cs="Arial"/>
                <w:noProof/>
                <w:sz w:val="18"/>
                <w:szCs w:val="18"/>
              </w:rPr>
              <w:t>C35 W80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6BB8565D" w14:textId="77777777" w:rsidR="00153718" w:rsidRPr="00153718" w:rsidRDefault="00153718" w:rsidP="001537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53718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153718" w:rsidRPr="00153718" w14:paraId="70A2C26D" w14:textId="77777777" w:rsidTr="00EB64E4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43E96BB2" w14:textId="77777777" w:rsidR="00153718" w:rsidRPr="00153718" w:rsidRDefault="00153718" w:rsidP="00153718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CD565BA" w14:textId="77777777" w:rsidR="00153718" w:rsidRPr="00153718" w:rsidRDefault="00153718" w:rsidP="001537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53718"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1AC7725" w14:textId="77777777" w:rsidR="00153718" w:rsidRPr="00153718" w:rsidRDefault="00153718" w:rsidP="001537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53718">
              <w:rPr>
                <w:rFonts w:ascii="Arial" w:hAnsi="Arial" w:cs="Arial"/>
                <w:sz w:val="18"/>
                <w:szCs w:val="18"/>
              </w:rPr>
              <w:t>4/4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063B9E7" w14:textId="77777777" w:rsidR="00153718" w:rsidRPr="00153718" w:rsidRDefault="00153718" w:rsidP="001537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53718">
              <w:rPr>
                <w:rFonts w:ascii="Arial" w:hAnsi="Arial" w:cs="Arial"/>
                <w:sz w:val="18"/>
                <w:szCs w:val="18"/>
                <w:lang w:val="en-US"/>
              </w:rPr>
              <w:t>H32/Soft/FC26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CDFCF99" w14:textId="77777777" w:rsidR="00153718" w:rsidRPr="00153718" w:rsidRDefault="00153718" w:rsidP="001537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53718">
              <w:rPr>
                <w:rFonts w:ascii="Arial" w:hAnsi="Arial" w:cs="Arial"/>
                <w:noProof/>
                <w:sz w:val="18"/>
                <w:szCs w:val="18"/>
              </w:rPr>
              <w:t>C35 W80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612C0403" w14:textId="77777777" w:rsidR="00153718" w:rsidRPr="00153718" w:rsidRDefault="00153718" w:rsidP="001537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53718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153718" w:rsidRPr="00153718" w14:paraId="53D97B34" w14:textId="77777777" w:rsidTr="00EB64E4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2F09B98C" w14:textId="77777777" w:rsidR="00153718" w:rsidRPr="00153718" w:rsidRDefault="00153718" w:rsidP="00153718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32003B5" w14:textId="77777777" w:rsidR="00153718" w:rsidRPr="00153718" w:rsidRDefault="00153718" w:rsidP="001537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53718">
              <w:rPr>
                <w:rFonts w:ascii="Arial" w:hAnsi="Arial" w:cs="Arial"/>
                <w:sz w:val="18"/>
                <w:szCs w:val="18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E3AF40C" w14:textId="77777777" w:rsidR="00153718" w:rsidRPr="00153718" w:rsidRDefault="00153718" w:rsidP="001537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53718">
              <w:rPr>
                <w:rFonts w:ascii="Arial" w:hAnsi="Arial" w:cs="Arial"/>
                <w:sz w:val="18"/>
                <w:szCs w:val="18"/>
              </w:rPr>
              <w:t>4/4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6B13A2A" w14:textId="77777777" w:rsidR="00153718" w:rsidRPr="00153718" w:rsidRDefault="00153718" w:rsidP="001537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53718">
              <w:rPr>
                <w:rFonts w:ascii="Arial" w:hAnsi="Arial" w:cs="Arial"/>
                <w:sz w:val="18"/>
                <w:szCs w:val="18"/>
                <w:lang w:val="en-US"/>
              </w:rPr>
              <w:t>H32/Soft/FC26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81133DF" w14:textId="77777777" w:rsidR="00153718" w:rsidRPr="00153718" w:rsidRDefault="00153718" w:rsidP="001537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53718">
              <w:rPr>
                <w:rFonts w:ascii="Arial" w:hAnsi="Arial" w:cs="Arial"/>
                <w:noProof/>
                <w:sz w:val="18"/>
                <w:szCs w:val="18"/>
              </w:rPr>
              <w:t>C35 W80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76FFF150" w14:textId="77777777" w:rsidR="00153718" w:rsidRPr="00153718" w:rsidRDefault="00153718" w:rsidP="001537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53718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153718" w:rsidRPr="00153718" w14:paraId="694E3BBF" w14:textId="77777777" w:rsidTr="00EB64E4">
        <w:trPr>
          <w:trHeight w:val="227"/>
        </w:trPr>
        <w:tc>
          <w:tcPr>
            <w:tcW w:w="1980" w:type="dxa"/>
            <w:tcBorders>
              <w:top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59585E85" w14:textId="77777777" w:rsidR="00153718" w:rsidRPr="00153718" w:rsidRDefault="00153718" w:rsidP="00153718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E2EEBFC" w14:textId="77777777" w:rsidR="00153718" w:rsidRPr="00153718" w:rsidRDefault="00153718" w:rsidP="001537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53718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591FE9F4" w14:textId="77777777" w:rsidR="00153718" w:rsidRPr="00153718" w:rsidRDefault="00153718" w:rsidP="001537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53718"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385F1374" w14:textId="77777777" w:rsidR="00153718" w:rsidRPr="00153718" w:rsidRDefault="00153718" w:rsidP="001537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53718">
              <w:rPr>
                <w:rFonts w:ascii="Arial" w:hAnsi="Arial" w:cs="Arial"/>
                <w:sz w:val="18"/>
                <w:szCs w:val="18"/>
                <w:lang w:val="en-US"/>
              </w:rPr>
              <w:t>H32/Soft/FC26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327A0C81" w14:textId="77777777" w:rsidR="00153718" w:rsidRPr="00153718" w:rsidRDefault="00153718" w:rsidP="001537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53718">
              <w:rPr>
                <w:rFonts w:ascii="Arial" w:hAnsi="Arial" w:cs="Arial"/>
                <w:noProof/>
                <w:sz w:val="18"/>
                <w:szCs w:val="18"/>
              </w:rPr>
              <w:t>C35 W80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</w:tcBorders>
            <w:shd w:val="clear" w:color="auto" w:fill="FFFFFF"/>
            <w:vAlign w:val="center"/>
          </w:tcPr>
          <w:p w14:paraId="0F3E6FA8" w14:textId="77777777" w:rsidR="00153718" w:rsidRPr="00153718" w:rsidRDefault="00153718" w:rsidP="001537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53718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153718" w:rsidRPr="00153718" w14:paraId="3F1650E0" w14:textId="77777777" w:rsidTr="00EB64E4">
        <w:trPr>
          <w:trHeight w:val="227"/>
        </w:trPr>
        <w:tc>
          <w:tcPr>
            <w:tcW w:w="3114" w:type="dxa"/>
            <w:gridSpan w:val="2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795705AB" w14:textId="77777777" w:rsidR="00153718" w:rsidRPr="00153718" w:rsidRDefault="00153718" w:rsidP="00153718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153718">
              <w:rPr>
                <w:rFonts w:ascii="Arial" w:hAnsi="Arial" w:cs="Arial"/>
                <w:b/>
                <w:sz w:val="18"/>
                <w:szCs w:val="18"/>
              </w:rPr>
              <w:t>Hjärna/hals K+ artärfas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A8177EB" w14:textId="77777777" w:rsidR="00153718" w:rsidRPr="00153718" w:rsidRDefault="00153718" w:rsidP="001537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3E24384" w14:textId="77777777" w:rsidR="00153718" w:rsidRPr="00153718" w:rsidRDefault="00153718" w:rsidP="001537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A45144A" w14:textId="77777777" w:rsidR="00153718" w:rsidRPr="00153718" w:rsidRDefault="00153718" w:rsidP="001537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5728461B" w14:textId="77777777" w:rsidR="00153718" w:rsidRPr="00153718" w:rsidRDefault="00153718" w:rsidP="001537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</w:p>
        </w:tc>
      </w:tr>
      <w:tr w:rsidR="00153718" w:rsidRPr="00153718" w14:paraId="7A5425BC" w14:textId="77777777" w:rsidTr="00EB64E4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56297DC3" w14:textId="77777777" w:rsidR="00153718" w:rsidRPr="00153718" w:rsidRDefault="00153718" w:rsidP="00153718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153718">
              <w:rPr>
                <w:rFonts w:ascii="Wingdings 3" w:hAnsi="Wingdings 3" w:cs="Arial"/>
                <w:sz w:val="18"/>
                <w:szCs w:val="18"/>
              </w:rPr>
              <w:sym w:font="Wingdings 3" w:char="F039"/>
            </w:r>
            <w:r w:rsidRPr="00153718">
              <w:rPr>
                <w:rFonts w:ascii="Arial" w:hAnsi="Arial" w:cs="Arial"/>
                <w:sz w:val="18"/>
                <w:szCs w:val="18"/>
              </w:rPr>
              <w:t xml:space="preserve">  </w:t>
            </w:r>
            <w:r w:rsidRPr="00153718">
              <w:rPr>
                <w:rFonts w:ascii="Arial" w:hAnsi="Arial" w:cs="Arial"/>
                <w:b/>
                <w:sz w:val="18"/>
                <w:szCs w:val="18"/>
              </w:rPr>
              <w:t>tunna snitt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0CA7A42" w14:textId="77777777" w:rsidR="00153718" w:rsidRPr="00153718" w:rsidRDefault="00153718" w:rsidP="001537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53718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2C0F657" w14:textId="77777777" w:rsidR="00153718" w:rsidRPr="00153718" w:rsidRDefault="00153718" w:rsidP="001537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53718">
              <w:rPr>
                <w:rFonts w:ascii="Arial" w:hAnsi="Arial" w:cs="Arial"/>
                <w:sz w:val="18"/>
                <w:szCs w:val="18"/>
              </w:rPr>
              <w:t>1,25/1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FB74291" w14:textId="77777777" w:rsidR="00153718" w:rsidRPr="00153718" w:rsidRDefault="00153718" w:rsidP="001537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53718">
              <w:rPr>
                <w:rFonts w:ascii="Arial" w:hAnsi="Arial" w:cs="Arial"/>
                <w:sz w:val="18"/>
                <w:szCs w:val="18"/>
                <w:lang w:val="en-US"/>
              </w:rPr>
              <w:t>H20/Soft/FC43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481A226" w14:textId="77777777" w:rsidR="00153718" w:rsidRPr="00153718" w:rsidRDefault="00153718" w:rsidP="001537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53718">
              <w:rPr>
                <w:rFonts w:ascii="Arial" w:hAnsi="Arial" w:cs="Arial"/>
                <w:noProof/>
                <w:sz w:val="18"/>
                <w:szCs w:val="18"/>
              </w:rPr>
              <w:t>C200 W600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6C364DD0" w14:textId="77777777" w:rsidR="00153718" w:rsidRPr="00153718" w:rsidRDefault="00153718" w:rsidP="001537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53718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153718" w:rsidRPr="00153718" w14:paraId="3861B864" w14:textId="77777777" w:rsidTr="00EB64E4">
        <w:trPr>
          <w:trHeight w:val="227"/>
        </w:trPr>
        <w:tc>
          <w:tcPr>
            <w:tcW w:w="1980" w:type="dxa"/>
            <w:tcBorders>
              <w:top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0938A333" w14:textId="77777777" w:rsidR="00153718" w:rsidRPr="00153718" w:rsidRDefault="00153718" w:rsidP="00153718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5CD97F6B" w14:textId="77777777" w:rsidR="00153718" w:rsidRPr="00153718" w:rsidRDefault="00153718" w:rsidP="001537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53718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1EFA05F0" w14:textId="77777777" w:rsidR="00153718" w:rsidRPr="00153718" w:rsidRDefault="00153718" w:rsidP="001537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53718"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78C28866" w14:textId="77777777" w:rsidR="00153718" w:rsidRPr="00153718" w:rsidRDefault="00153718" w:rsidP="001537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53718">
              <w:rPr>
                <w:rFonts w:ascii="Arial" w:hAnsi="Arial" w:cs="Arial"/>
                <w:sz w:val="18"/>
                <w:szCs w:val="18"/>
                <w:lang w:val="en-US"/>
              </w:rPr>
              <w:t>H20/Soft/FC43</w:t>
            </w:r>
          </w:p>
        </w:tc>
        <w:tc>
          <w:tcPr>
            <w:tcW w:w="1417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59F7A471" w14:textId="77777777" w:rsidR="00153718" w:rsidRPr="00153718" w:rsidRDefault="00153718" w:rsidP="001537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53718">
              <w:rPr>
                <w:rFonts w:ascii="Arial" w:hAnsi="Arial" w:cs="Arial"/>
                <w:noProof/>
                <w:sz w:val="18"/>
                <w:szCs w:val="18"/>
              </w:rPr>
              <w:t>C200 W600</w:t>
            </w:r>
          </w:p>
        </w:tc>
        <w:tc>
          <w:tcPr>
            <w:tcW w:w="1105" w:type="dxa"/>
            <w:tcBorders>
              <w:top w:val="nil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0C6C78C4" w14:textId="77777777" w:rsidR="00153718" w:rsidRPr="00153718" w:rsidRDefault="00153718" w:rsidP="001537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53718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153718" w:rsidRPr="00153718" w14:paraId="57605063" w14:textId="77777777" w:rsidTr="00EB64E4">
        <w:trPr>
          <w:trHeight w:val="227"/>
        </w:trPr>
        <w:tc>
          <w:tcPr>
            <w:tcW w:w="1980" w:type="dxa"/>
            <w:tcBorders>
              <w:top w:val="dashed" w:sz="4" w:space="0" w:color="auto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17EBAF38" w14:textId="77777777" w:rsidR="00153718" w:rsidRPr="00153718" w:rsidRDefault="00153718" w:rsidP="00153718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153718">
              <w:rPr>
                <w:rFonts w:ascii="Wingdings 3" w:hAnsi="Wingdings 3" w:cs="Arial"/>
                <w:sz w:val="18"/>
                <w:szCs w:val="18"/>
              </w:rPr>
              <w:sym w:font="Wingdings 3" w:char="F039"/>
            </w:r>
            <w:r w:rsidRPr="00153718">
              <w:rPr>
                <w:rFonts w:ascii="Arial" w:hAnsi="Arial" w:cs="Arial"/>
                <w:sz w:val="18"/>
                <w:szCs w:val="18"/>
              </w:rPr>
              <w:t xml:space="preserve">  </w:t>
            </w:r>
            <w:r w:rsidRPr="00153718">
              <w:rPr>
                <w:rFonts w:ascii="Arial" w:hAnsi="Arial" w:cs="Arial"/>
                <w:b/>
                <w:sz w:val="18"/>
                <w:szCs w:val="18"/>
              </w:rPr>
              <w:t>tjocka snitt</w:t>
            </w: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47ADB77B" w14:textId="77777777" w:rsidR="00153718" w:rsidRPr="00153718" w:rsidRDefault="00153718" w:rsidP="001537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53718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6E64D61A" w14:textId="77777777" w:rsidR="00153718" w:rsidRPr="00153718" w:rsidRDefault="00153718" w:rsidP="001537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53718">
              <w:rPr>
                <w:rFonts w:ascii="Arial" w:hAnsi="Arial" w:cs="Arial"/>
                <w:sz w:val="18"/>
                <w:szCs w:val="18"/>
              </w:rPr>
              <w:t>4/4</w:t>
            </w:r>
          </w:p>
        </w:tc>
        <w:tc>
          <w:tcPr>
            <w:tcW w:w="2410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2D769D48" w14:textId="77777777" w:rsidR="00153718" w:rsidRPr="00153718" w:rsidRDefault="00153718" w:rsidP="001537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53718">
              <w:rPr>
                <w:rFonts w:ascii="Arial" w:hAnsi="Arial" w:cs="Arial"/>
                <w:sz w:val="18"/>
                <w:szCs w:val="18"/>
                <w:lang w:val="en-US"/>
              </w:rPr>
              <w:t>H32/Soft/FC26</w:t>
            </w:r>
          </w:p>
        </w:tc>
        <w:tc>
          <w:tcPr>
            <w:tcW w:w="1417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3A7C941F" w14:textId="77777777" w:rsidR="00153718" w:rsidRPr="00153718" w:rsidRDefault="00153718" w:rsidP="001537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53718">
              <w:rPr>
                <w:rFonts w:ascii="Arial" w:hAnsi="Arial" w:cs="Arial"/>
                <w:noProof/>
                <w:sz w:val="18"/>
                <w:szCs w:val="18"/>
              </w:rPr>
              <w:t>C35 W80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584B2F3E" w14:textId="77777777" w:rsidR="00153718" w:rsidRPr="00153718" w:rsidRDefault="00153718" w:rsidP="001537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53718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153718" w:rsidRPr="00153718" w14:paraId="402FE3E8" w14:textId="77777777" w:rsidTr="00EB64E4">
        <w:trPr>
          <w:trHeight w:val="227"/>
        </w:trPr>
        <w:tc>
          <w:tcPr>
            <w:tcW w:w="1980" w:type="dxa"/>
            <w:tcBorders>
              <w:top w:val="dashed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24F8D144" w14:textId="77777777" w:rsidR="00153718" w:rsidRPr="00153718" w:rsidRDefault="00153718" w:rsidP="00153718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153718">
              <w:rPr>
                <w:rFonts w:ascii="Wingdings 3" w:hAnsi="Wingdings 3" w:cs="Arial"/>
                <w:sz w:val="18"/>
                <w:szCs w:val="18"/>
              </w:rPr>
              <w:sym w:font="Wingdings 3" w:char="F039"/>
            </w:r>
            <w:r w:rsidRPr="00153718">
              <w:rPr>
                <w:rFonts w:ascii="Arial" w:hAnsi="Arial" w:cs="Arial"/>
                <w:b/>
                <w:sz w:val="18"/>
                <w:szCs w:val="18"/>
              </w:rPr>
              <w:t xml:space="preserve">  MIP</w:t>
            </w: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880D55F" w14:textId="77777777" w:rsidR="00153718" w:rsidRPr="00153718" w:rsidRDefault="00153718" w:rsidP="001537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53718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1869C25" w14:textId="77777777" w:rsidR="00153718" w:rsidRPr="00153718" w:rsidRDefault="00153718" w:rsidP="001537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53718">
              <w:rPr>
                <w:rFonts w:ascii="Arial" w:hAnsi="Arial" w:cs="Arial"/>
                <w:sz w:val="18"/>
                <w:szCs w:val="18"/>
              </w:rPr>
              <w:t>15/2</w:t>
            </w:r>
          </w:p>
        </w:tc>
        <w:tc>
          <w:tcPr>
            <w:tcW w:w="2410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420EA05" w14:textId="77777777" w:rsidR="00153718" w:rsidRPr="00153718" w:rsidRDefault="00153718" w:rsidP="001537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53718">
              <w:rPr>
                <w:rFonts w:ascii="Arial" w:hAnsi="Arial" w:cs="Arial"/>
                <w:sz w:val="18"/>
                <w:szCs w:val="18"/>
                <w:lang w:val="en-US"/>
              </w:rPr>
              <w:t>H20/Soft/FC43</w:t>
            </w:r>
          </w:p>
        </w:tc>
        <w:tc>
          <w:tcPr>
            <w:tcW w:w="1417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DBE8C99" w14:textId="77777777" w:rsidR="00153718" w:rsidRPr="00153718" w:rsidRDefault="00153718" w:rsidP="001537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53718">
              <w:rPr>
                <w:rFonts w:ascii="Arial" w:hAnsi="Arial" w:cs="Arial"/>
                <w:noProof/>
                <w:sz w:val="18"/>
                <w:szCs w:val="18"/>
              </w:rPr>
              <w:t>C200 W600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32249333" w14:textId="77777777" w:rsidR="00153718" w:rsidRPr="00153718" w:rsidRDefault="00153718" w:rsidP="001537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53718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153718" w:rsidRPr="00153718" w14:paraId="4F2775B8" w14:textId="77777777" w:rsidTr="00EB64E4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08470B59" w14:textId="77777777" w:rsidR="00153718" w:rsidRPr="00153718" w:rsidRDefault="00153718" w:rsidP="00153718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88AF8DA" w14:textId="77777777" w:rsidR="00153718" w:rsidRPr="00153718" w:rsidRDefault="00153718" w:rsidP="001537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53718"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6797A6A" w14:textId="77777777" w:rsidR="00153718" w:rsidRPr="00153718" w:rsidRDefault="00153718" w:rsidP="001537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53718">
              <w:rPr>
                <w:rFonts w:ascii="Arial" w:hAnsi="Arial" w:cs="Arial"/>
                <w:sz w:val="18"/>
                <w:szCs w:val="18"/>
              </w:rPr>
              <w:t>15/2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D5A2FB1" w14:textId="77777777" w:rsidR="00153718" w:rsidRPr="00153718" w:rsidRDefault="00153718" w:rsidP="001537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53718">
              <w:rPr>
                <w:rFonts w:ascii="Arial" w:hAnsi="Arial" w:cs="Arial"/>
                <w:sz w:val="18"/>
                <w:szCs w:val="18"/>
                <w:lang w:val="en-US"/>
              </w:rPr>
              <w:t>H20/Soft/FC43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7E46473" w14:textId="77777777" w:rsidR="00153718" w:rsidRPr="00153718" w:rsidRDefault="00153718" w:rsidP="001537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53718">
              <w:rPr>
                <w:rFonts w:ascii="Arial" w:hAnsi="Arial" w:cs="Arial"/>
                <w:noProof/>
                <w:sz w:val="18"/>
                <w:szCs w:val="18"/>
              </w:rPr>
              <w:t>C200 W600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0FEE971A" w14:textId="77777777" w:rsidR="00153718" w:rsidRPr="00153718" w:rsidRDefault="00153718" w:rsidP="001537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53718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153718" w:rsidRPr="00153718" w14:paraId="506AB9EB" w14:textId="77777777" w:rsidTr="00EB64E4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37DBF34E" w14:textId="77777777" w:rsidR="00153718" w:rsidRPr="00153718" w:rsidRDefault="00153718" w:rsidP="00153718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C11BA8D" w14:textId="77777777" w:rsidR="00153718" w:rsidRPr="00153718" w:rsidRDefault="00153718" w:rsidP="001537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53718">
              <w:rPr>
                <w:rFonts w:ascii="Arial" w:hAnsi="Arial" w:cs="Arial"/>
                <w:sz w:val="18"/>
                <w:szCs w:val="18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F2E6414" w14:textId="77777777" w:rsidR="00153718" w:rsidRPr="00153718" w:rsidRDefault="00153718" w:rsidP="001537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53718">
              <w:rPr>
                <w:rFonts w:ascii="Arial" w:hAnsi="Arial" w:cs="Arial"/>
                <w:sz w:val="18"/>
                <w:szCs w:val="18"/>
              </w:rPr>
              <w:t>15/2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1C2173A" w14:textId="77777777" w:rsidR="00153718" w:rsidRPr="00153718" w:rsidRDefault="00153718" w:rsidP="001537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53718">
              <w:rPr>
                <w:rFonts w:ascii="Arial" w:hAnsi="Arial" w:cs="Arial"/>
                <w:sz w:val="18"/>
                <w:szCs w:val="18"/>
                <w:lang w:val="en-US"/>
              </w:rPr>
              <w:t>H20/Soft/FC43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E01DC3F" w14:textId="77777777" w:rsidR="00153718" w:rsidRPr="00153718" w:rsidRDefault="00153718" w:rsidP="001537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53718">
              <w:rPr>
                <w:rFonts w:ascii="Arial" w:hAnsi="Arial" w:cs="Arial"/>
                <w:noProof/>
                <w:sz w:val="18"/>
                <w:szCs w:val="18"/>
              </w:rPr>
              <w:t>C200 W600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486B1E00" w14:textId="77777777" w:rsidR="00153718" w:rsidRPr="00153718" w:rsidRDefault="00153718" w:rsidP="001537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53718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153718" w:rsidRPr="00153718" w14:paraId="148EE61F" w14:textId="77777777" w:rsidTr="00EB64E4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96B56FF" w14:textId="77777777" w:rsidR="00153718" w:rsidRPr="00153718" w:rsidRDefault="00153718" w:rsidP="0015371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53718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5F53A53" w14:textId="77777777" w:rsidR="00153718" w:rsidRPr="00153718" w:rsidRDefault="00153718" w:rsidP="001537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53718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BCB32C7" w14:textId="77777777" w:rsidR="00153718" w:rsidRPr="00153718" w:rsidRDefault="00153718" w:rsidP="001537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53718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D67F813" w14:textId="77777777" w:rsidR="00153718" w:rsidRPr="00153718" w:rsidRDefault="00153718" w:rsidP="001537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53718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8A4CD70" w14:textId="77777777" w:rsidR="00153718" w:rsidRPr="00153718" w:rsidRDefault="00153718" w:rsidP="001537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53718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56A280A" w14:textId="77777777" w:rsidR="00153718" w:rsidRPr="00153718" w:rsidRDefault="00153718" w:rsidP="001537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53718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153718" w:rsidRPr="00153718" w14:paraId="6C88E490" w14:textId="77777777" w:rsidTr="00EB64E4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91EE89C" w14:textId="77777777" w:rsidR="00153718" w:rsidRPr="00153718" w:rsidRDefault="00153718" w:rsidP="0015371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53718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1CE8F19" w14:textId="77777777" w:rsidR="00153718" w:rsidRPr="00153718" w:rsidRDefault="00153718" w:rsidP="001537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53718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C549789" w14:textId="77777777" w:rsidR="00153718" w:rsidRPr="00153718" w:rsidRDefault="00153718" w:rsidP="001537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53718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4463A5C" w14:textId="77777777" w:rsidR="00153718" w:rsidRPr="00153718" w:rsidRDefault="00153718" w:rsidP="001537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53718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539C239" w14:textId="77777777" w:rsidR="00153718" w:rsidRPr="00153718" w:rsidRDefault="00153718" w:rsidP="001537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53718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3DCE6A4" w14:textId="77777777" w:rsidR="00153718" w:rsidRPr="00153718" w:rsidRDefault="00153718" w:rsidP="001537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53718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5AB550FC" w14:textId="77777777" w:rsidR="00153718" w:rsidRPr="00153718" w:rsidRDefault="00153718" w:rsidP="00153718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78F0CA4E" w14:textId="77777777" w:rsidR="00153718" w:rsidRPr="00EF3F6A" w:rsidRDefault="00153718" w:rsidP="00153718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sz w:val="28"/>
          <w:szCs w:val="28"/>
        </w:rPr>
      </w:pPr>
      <w:r w:rsidRPr="00EF3F6A">
        <w:rPr>
          <w:rFonts w:ascii="Arial" w:hAnsi="Arial" w:cs="Arial"/>
          <w:sz w:val="28"/>
          <w:szCs w:val="28"/>
        </w:rPr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559"/>
        <w:gridCol w:w="1560"/>
        <w:gridCol w:w="566"/>
      </w:tblGrid>
      <w:tr w:rsidR="00153718" w:rsidRPr="00153718" w14:paraId="15ED2289" w14:textId="77777777" w:rsidTr="00153718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488E0EB7" w14:textId="77777777" w:rsidR="00153718" w:rsidRPr="00153718" w:rsidRDefault="00153718" w:rsidP="0015371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0CD77067" w14:textId="77777777" w:rsidR="00153718" w:rsidRPr="00153718" w:rsidRDefault="00153718" w:rsidP="001537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3FFFE4CD" w14:textId="77777777" w:rsidR="00153718" w:rsidRPr="00153718" w:rsidRDefault="00153718" w:rsidP="001537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56F96DF4" w14:textId="77777777" w:rsidR="00153718" w:rsidRPr="00153718" w:rsidRDefault="00153718" w:rsidP="001537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39FC0F8B" w14:textId="77777777" w:rsidR="00153718" w:rsidRPr="00153718" w:rsidRDefault="00153718" w:rsidP="001537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53718" w:rsidRPr="00153718" w14:paraId="00D1A678" w14:textId="77777777" w:rsidTr="00153718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552AFD8" w14:textId="77777777" w:rsidR="00153718" w:rsidRPr="00153718" w:rsidRDefault="00153718" w:rsidP="0015371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53718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 w:val="restart"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1030D5A7" w14:textId="77777777" w:rsidR="00153718" w:rsidRPr="00153718" w:rsidRDefault="00153718" w:rsidP="001537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53718">
              <w:rPr>
                <w:rFonts w:ascii="Arial" w:hAnsi="Arial" w:cs="Arial"/>
                <w:color w:val="FFFFFF"/>
                <w:sz w:val="18"/>
                <w:szCs w:val="18"/>
              </w:rPr>
              <w:t>Hjärna K-</w:t>
            </w:r>
          </w:p>
          <w:p w14:paraId="3C811586" w14:textId="77777777" w:rsidR="00153718" w:rsidRPr="00153718" w:rsidRDefault="00153718" w:rsidP="001537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53718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3F2395D0" w14:textId="77777777" w:rsidR="00153718" w:rsidRPr="00153718" w:rsidRDefault="00153718" w:rsidP="001537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53718">
              <w:rPr>
                <w:rFonts w:ascii="Arial" w:hAnsi="Arial" w:cs="Arial"/>
                <w:color w:val="FFFFFF"/>
                <w:sz w:val="18"/>
                <w:szCs w:val="18"/>
              </w:rPr>
              <w:t>Hjärna/hals K+</w:t>
            </w:r>
          </w:p>
          <w:p w14:paraId="53372820" w14:textId="77777777" w:rsidR="00153718" w:rsidRPr="00153718" w:rsidRDefault="00153718" w:rsidP="001537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53718">
              <w:rPr>
                <w:rFonts w:ascii="Arial" w:hAnsi="Arial" w:cs="Arial"/>
                <w:color w:val="FFFFFF"/>
                <w:sz w:val="18"/>
                <w:szCs w:val="18"/>
              </w:rPr>
              <w:t>tjocka snitt</w:t>
            </w:r>
          </w:p>
          <w:p w14:paraId="060B2C1F" w14:textId="77777777" w:rsidR="00153718" w:rsidRPr="00153718" w:rsidRDefault="00153718" w:rsidP="001537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53718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75A8423A" w14:textId="77777777" w:rsidR="00153718" w:rsidRPr="00153718" w:rsidRDefault="00153718" w:rsidP="001537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5301A846" w14:textId="77777777" w:rsidR="00153718" w:rsidRPr="00153718" w:rsidRDefault="00153718" w:rsidP="001537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53718">
              <w:rPr>
                <w:rFonts w:ascii="Arial" w:hAnsi="Arial" w:cs="Arial"/>
                <w:color w:val="FFFFFF"/>
                <w:sz w:val="18"/>
                <w:szCs w:val="18"/>
              </w:rPr>
              <w:t>Hjärna/hals K+</w:t>
            </w:r>
          </w:p>
          <w:p w14:paraId="01A1735B" w14:textId="77777777" w:rsidR="00153718" w:rsidRPr="00153718" w:rsidRDefault="00153718" w:rsidP="001537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53718">
              <w:rPr>
                <w:rFonts w:ascii="Arial" w:hAnsi="Arial" w:cs="Arial"/>
                <w:color w:val="FFFFFF"/>
                <w:sz w:val="18"/>
                <w:szCs w:val="18"/>
              </w:rPr>
              <w:t>tunna snitt</w:t>
            </w:r>
          </w:p>
          <w:p w14:paraId="29D30915" w14:textId="77777777" w:rsidR="00153718" w:rsidRPr="00153718" w:rsidRDefault="00153718" w:rsidP="001537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53718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201025C0" w14:textId="77777777" w:rsidR="00153718" w:rsidRPr="00153718" w:rsidRDefault="00153718" w:rsidP="001537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53718">
              <w:rPr>
                <w:rFonts w:ascii="Arial" w:hAnsi="Arial" w:cs="Arial"/>
                <w:color w:val="FFFFFF"/>
                <w:sz w:val="18"/>
                <w:szCs w:val="18"/>
              </w:rPr>
              <w:t>Hjärna/hals K+</w:t>
            </w:r>
          </w:p>
          <w:p w14:paraId="268501CB" w14:textId="77777777" w:rsidR="00153718" w:rsidRPr="00153718" w:rsidRDefault="00153718" w:rsidP="001537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53718">
              <w:rPr>
                <w:rFonts w:ascii="Arial" w:hAnsi="Arial" w:cs="Arial"/>
                <w:color w:val="FFFFFF"/>
                <w:sz w:val="18"/>
                <w:szCs w:val="18"/>
              </w:rPr>
              <w:t>MIP</w:t>
            </w:r>
          </w:p>
          <w:p w14:paraId="57A28C11" w14:textId="77777777" w:rsidR="00153718" w:rsidRPr="00153718" w:rsidRDefault="00153718" w:rsidP="001537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53718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1E45D08" w14:textId="77777777" w:rsidR="00153718" w:rsidRPr="00153718" w:rsidRDefault="00153718" w:rsidP="001537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53718" w:rsidRPr="00153718" w14:paraId="68A4EC60" w14:textId="77777777" w:rsidTr="00153718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5EC03AB" w14:textId="77777777" w:rsidR="00153718" w:rsidRPr="00153718" w:rsidRDefault="00153718" w:rsidP="0015371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4A5561D5" w14:textId="77777777" w:rsidR="00153718" w:rsidRPr="00153718" w:rsidRDefault="00153718" w:rsidP="001537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4896FBE2" w14:textId="77777777" w:rsidR="00153718" w:rsidRPr="00153718" w:rsidRDefault="00153718" w:rsidP="001537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349DCF9" w14:textId="77777777" w:rsidR="00153718" w:rsidRPr="00153718" w:rsidRDefault="00153718" w:rsidP="001537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23AF2E6D" w14:textId="77777777" w:rsidR="00153718" w:rsidRPr="00153718" w:rsidRDefault="00153718" w:rsidP="001537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1294C9A4" w14:textId="77777777" w:rsidR="00153718" w:rsidRPr="00153718" w:rsidRDefault="00153718" w:rsidP="001537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1085B56" w14:textId="77777777" w:rsidR="00153718" w:rsidRPr="00153718" w:rsidRDefault="00153718" w:rsidP="001537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53718" w:rsidRPr="00153718" w14:paraId="6954E9B5" w14:textId="77777777" w:rsidTr="00153718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A0CFBB7" w14:textId="77777777" w:rsidR="00153718" w:rsidRPr="00153718" w:rsidRDefault="00153718" w:rsidP="0015371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7F2150FA" w14:textId="77777777" w:rsidR="00153718" w:rsidRPr="00153718" w:rsidRDefault="00153718" w:rsidP="001537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3C2C7B2F" w14:textId="77777777" w:rsidR="00153718" w:rsidRPr="00153718" w:rsidRDefault="00153718" w:rsidP="001537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17E975D" w14:textId="77777777" w:rsidR="00153718" w:rsidRPr="00153718" w:rsidRDefault="00153718" w:rsidP="001537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408183BB" w14:textId="77777777" w:rsidR="00153718" w:rsidRPr="00153718" w:rsidRDefault="00153718" w:rsidP="001537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43A77892" w14:textId="77777777" w:rsidR="00153718" w:rsidRPr="00153718" w:rsidRDefault="00153718" w:rsidP="001537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AC95880" w14:textId="77777777" w:rsidR="00153718" w:rsidRPr="00153718" w:rsidRDefault="00153718" w:rsidP="001537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53718" w:rsidRPr="00153718" w14:paraId="16D78F1B" w14:textId="77777777" w:rsidTr="00153718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996C255" w14:textId="77777777" w:rsidR="00153718" w:rsidRPr="00153718" w:rsidRDefault="00153718" w:rsidP="0015371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27AA2134" w14:textId="77777777" w:rsidR="00153718" w:rsidRPr="00153718" w:rsidRDefault="00153718" w:rsidP="001537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44C89824" w14:textId="77777777" w:rsidR="00153718" w:rsidRPr="00153718" w:rsidRDefault="00153718" w:rsidP="001537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E816528" w14:textId="77777777" w:rsidR="00153718" w:rsidRPr="00153718" w:rsidRDefault="00153718" w:rsidP="001537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2512A5B2" w14:textId="77777777" w:rsidR="00153718" w:rsidRPr="00153718" w:rsidRDefault="00153718" w:rsidP="001537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576B624C" w14:textId="77777777" w:rsidR="00153718" w:rsidRPr="00153718" w:rsidRDefault="00153718" w:rsidP="001537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DA6E622" w14:textId="77777777" w:rsidR="00153718" w:rsidRPr="00153718" w:rsidRDefault="00153718" w:rsidP="001537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53718" w:rsidRPr="00153718" w14:paraId="0D43E2B4" w14:textId="77777777" w:rsidTr="00153718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699AFBC" w14:textId="77777777" w:rsidR="00153718" w:rsidRPr="00153718" w:rsidRDefault="00153718" w:rsidP="0015371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30F7B097" w14:textId="77777777" w:rsidR="00153718" w:rsidRPr="00153718" w:rsidRDefault="00153718" w:rsidP="001537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53718">
              <w:rPr>
                <w:rFonts w:ascii="Arial" w:hAnsi="Arial" w:cs="Arial"/>
                <w:color w:val="FFFFFF"/>
                <w:sz w:val="18"/>
                <w:szCs w:val="18"/>
              </w:rPr>
              <w:t>Hjärna K-</w:t>
            </w:r>
          </w:p>
          <w:p w14:paraId="293E5CE9" w14:textId="77777777" w:rsidR="00153718" w:rsidRPr="00153718" w:rsidRDefault="00153718" w:rsidP="001537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53718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587F1821" w14:textId="77777777" w:rsidR="00153718" w:rsidRPr="00153718" w:rsidRDefault="00153718" w:rsidP="001537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53718">
              <w:rPr>
                <w:rFonts w:ascii="Arial" w:hAnsi="Arial" w:cs="Arial"/>
                <w:color w:val="FFFFFF"/>
                <w:sz w:val="18"/>
                <w:szCs w:val="18"/>
              </w:rPr>
              <w:t>Hjärna K-</w:t>
            </w:r>
          </w:p>
          <w:p w14:paraId="1ECDA0C1" w14:textId="77777777" w:rsidR="00153718" w:rsidRPr="00153718" w:rsidRDefault="00153718" w:rsidP="001537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53718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283" w:type="dxa"/>
            <w:shd w:val="clear" w:color="auto" w:fill="F2F2F2"/>
          </w:tcPr>
          <w:p w14:paraId="519CBBC4" w14:textId="77777777" w:rsidR="00153718" w:rsidRPr="00153718" w:rsidRDefault="00153718" w:rsidP="001537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04DC3C20" w14:textId="77777777" w:rsidR="00153718" w:rsidRPr="00153718" w:rsidRDefault="00153718" w:rsidP="001537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53718">
              <w:rPr>
                <w:rFonts w:ascii="Arial" w:hAnsi="Arial" w:cs="Arial"/>
                <w:color w:val="FFFFFF"/>
                <w:sz w:val="18"/>
                <w:szCs w:val="18"/>
              </w:rPr>
              <w:t>Hjärna/hals K+</w:t>
            </w:r>
          </w:p>
          <w:p w14:paraId="0FFB5D03" w14:textId="77777777" w:rsidR="00153718" w:rsidRPr="00153718" w:rsidRDefault="00153718" w:rsidP="001537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53718">
              <w:rPr>
                <w:rFonts w:ascii="Arial" w:hAnsi="Arial" w:cs="Arial"/>
                <w:color w:val="FFFFFF"/>
                <w:sz w:val="18"/>
                <w:szCs w:val="18"/>
              </w:rPr>
              <w:t>MIP</w:t>
            </w:r>
          </w:p>
          <w:p w14:paraId="392BF736" w14:textId="77777777" w:rsidR="00153718" w:rsidRPr="00153718" w:rsidRDefault="00153718" w:rsidP="001537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53718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66B79228" w14:textId="77777777" w:rsidR="00153718" w:rsidRPr="00153718" w:rsidRDefault="00153718" w:rsidP="001537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53718">
              <w:rPr>
                <w:rFonts w:ascii="Arial" w:hAnsi="Arial" w:cs="Arial"/>
                <w:color w:val="FFFFFF"/>
                <w:sz w:val="18"/>
                <w:szCs w:val="18"/>
              </w:rPr>
              <w:t>Hjärna/hals K+</w:t>
            </w:r>
          </w:p>
          <w:p w14:paraId="2B6EE392" w14:textId="77777777" w:rsidR="00153718" w:rsidRPr="00153718" w:rsidRDefault="00153718" w:rsidP="001537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53718">
              <w:rPr>
                <w:rFonts w:ascii="Arial" w:hAnsi="Arial" w:cs="Arial"/>
                <w:color w:val="FFFFFF"/>
                <w:sz w:val="18"/>
                <w:szCs w:val="18"/>
              </w:rPr>
              <w:t>MIP</w:t>
            </w:r>
          </w:p>
          <w:p w14:paraId="581D261D" w14:textId="77777777" w:rsidR="00153718" w:rsidRPr="00153718" w:rsidRDefault="00153718" w:rsidP="0015371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53718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14C0AB6" w14:textId="77777777" w:rsidR="00153718" w:rsidRPr="00153718" w:rsidRDefault="00153718" w:rsidP="001537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53718" w:rsidRPr="00153718" w14:paraId="4BE5B9CE" w14:textId="77777777" w:rsidTr="00153718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05CCD2A" w14:textId="77777777" w:rsidR="00153718" w:rsidRPr="00153718" w:rsidRDefault="00153718" w:rsidP="0015371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03377976" w14:textId="77777777" w:rsidR="00153718" w:rsidRPr="00153718" w:rsidRDefault="00153718" w:rsidP="001537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023B5600" w14:textId="77777777" w:rsidR="00153718" w:rsidRPr="00153718" w:rsidRDefault="00153718" w:rsidP="001537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95EED58" w14:textId="77777777" w:rsidR="00153718" w:rsidRPr="00153718" w:rsidRDefault="00153718" w:rsidP="001537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09C41B22" w14:textId="77777777" w:rsidR="00153718" w:rsidRPr="00153718" w:rsidRDefault="00153718" w:rsidP="001537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43518E2A" w14:textId="77777777" w:rsidR="00153718" w:rsidRPr="00153718" w:rsidRDefault="00153718" w:rsidP="001537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AC7BE8C" w14:textId="77777777" w:rsidR="00153718" w:rsidRPr="00153718" w:rsidRDefault="00153718" w:rsidP="001537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53718" w:rsidRPr="00153718" w14:paraId="080D45C1" w14:textId="77777777" w:rsidTr="00153718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715EF79" w14:textId="77777777" w:rsidR="00153718" w:rsidRPr="00153718" w:rsidRDefault="00153718" w:rsidP="0015371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2F90D46B" w14:textId="77777777" w:rsidR="00153718" w:rsidRPr="00153718" w:rsidRDefault="00153718" w:rsidP="001537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6231D014" w14:textId="77777777" w:rsidR="00153718" w:rsidRPr="00153718" w:rsidRDefault="00153718" w:rsidP="001537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C088CD9" w14:textId="77777777" w:rsidR="00153718" w:rsidRPr="00153718" w:rsidRDefault="00153718" w:rsidP="001537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5F1024CA" w14:textId="77777777" w:rsidR="00153718" w:rsidRPr="00153718" w:rsidRDefault="00153718" w:rsidP="001537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09604FEC" w14:textId="77777777" w:rsidR="00153718" w:rsidRPr="00153718" w:rsidRDefault="00153718" w:rsidP="001537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EE6D1D9" w14:textId="77777777" w:rsidR="00153718" w:rsidRPr="00153718" w:rsidRDefault="00153718" w:rsidP="001537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53718" w:rsidRPr="00153718" w14:paraId="3B49824E" w14:textId="77777777" w:rsidTr="00153718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039C161" w14:textId="77777777" w:rsidR="00153718" w:rsidRPr="00153718" w:rsidRDefault="00153718" w:rsidP="0015371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42BC458F" w14:textId="77777777" w:rsidR="00153718" w:rsidRPr="00153718" w:rsidRDefault="00153718" w:rsidP="001537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4BC555F1" w14:textId="77777777" w:rsidR="00153718" w:rsidRPr="00153718" w:rsidRDefault="00153718" w:rsidP="001537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C7EE25A" w14:textId="77777777" w:rsidR="00153718" w:rsidRPr="00153718" w:rsidRDefault="00153718" w:rsidP="001537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5ABE94CC" w14:textId="77777777" w:rsidR="00153718" w:rsidRPr="00153718" w:rsidRDefault="00153718" w:rsidP="001537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5C5F4AEC" w14:textId="77777777" w:rsidR="00153718" w:rsidRPr="00153718" w:rsidRDefault="00153718" w:rsidP="001537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ECA2064" w14:textId="77777777" w:rsidR="00153718" w:rsidRPr="00153718" w:rsidRDefault="00153718" w:rsidP="001537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53718" w:rsidRPr="00153718" w14:paraId="317B1B78" w14:textId="77777777" w:rsidTr="00153718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0E18CC58" w14:textId="77777777" w:rsidR="00153718" w:rsidRPr="00153718" w:rsidRDefault="00153718" w:rsidP="0015371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686415EC" w14:textId="77777777" w:rsidR="00153718" w:rsidRPr="00153718" w:rsidRDefault="00153718" w:rsidP="001537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62A9E349" w14:textId="77777777" w:rsidR="00153718" w:rsidRPr="00153718" w:rsidRDefault="00153718" w:rsidP="001537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2A815E95" w14:textId="77777777" w:rsidR="00153718" w:rsidRPr="00153718" w:rsidRDefault="00153718" w:rsidP="001537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01645A8" w14:textId="77777777" w:rsidR="00153718" w:rsidRPr="00153718" w:rsidRDefault="00153718" w:rsidP="0015371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5AD99179" w14:textId="77777777" w:rsidR="00153718" w:rsidRPr="00153718" w:rsidRDefault="00153718" w:rsidP="00153718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153718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79593D8" w14:textId="77777777" w:rsidR="00FC508F" w:rsidRDefault="00FC508F">
      <w:r>
        <w:separator/>
      </w:r>
    </w:p>
  </w:endnote>
  <w:endnote w:type="continuationSeparator" w:id="0">
    <w:p w14:paraId="321D90CE" w14:textId="77777777" w:rsidR="00FC508F" w:rsidRDefault="00FC508F">
      <w:r>
        <w:continuationSeparator/>
      </w:r>
    </w:p>
  </w:endnote>
  <w:endnote w:type="continuationNotice" w:id="1">
    <w:p w14:paraId="141B03CF" w14:textId="77777777" w:rsidR="00FC508F" w:rsidRDefault="00FC508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9FED55" w14:textId="77777777" w:rsidR="00FC508F" w:rsidRDefault="00FC508F"/>
  </w:footnote>
  <w:footnote w:type="continuationSeparator" w:id="0">
    <w:p w14:paraId="0713F997" w14:textId="77777777" w:rsidR="00FC508F" w:rsidRDefault="00FC508F">
      <w:r>
        <w:continuationSeparator/>
      </w:r>
    </w:p>
  </w:footnote>
  <w:footnote w:type="continuationNotice" w:id="1">
    <w:p w14:paraId="483B66F3" w14:textId="77777777" w:rsidR="00FC508F" w:rsidRDefault="00FC508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3BB018CA"/>
    <w:multiLevelType w:val="hybridMultilevel"/>
    <w:tmpl w:val="7FBA80B4"/>
    <w:lvl w:ilvl="0" w:tplc="90D0EAA8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CA1883BC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FE60596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B2FC0700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E842C8D4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E54E9A80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A5C878BA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5D03BE6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6786E9BA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A634650"/>
    <w:multiLevelType w:val="hybridMultilevel"/>
    <w:tmpl w:val="4782C3CA"/>
    <w:lvl w:ilvl="0" w:tplc="A6940E6C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CACA270E" w:tentative="1">
      <w:start w:val="1"/>
      <w:numFmt w:val="lowerLetter"/>
      <w:lvlText w:val="%2."/>
      <w:lvlJc w:val="left"/>
      <w:pPr>
        <w:ind w:left="1080" w:hanging="360"/>
      </w:pPr>
    </w:lvl>
    <w:lvl w:ilvl="2" w:tplc="8A54527C" w:tentative="1">
      <w:start w:val="1"/>
      <w:numFmt w:val="lowerRoman"/>
      <w:lvlText w:val="%3."/>
      <w:lvlJc w:val="right"/>
      <w:pPr>
        <w:ind w:left="1800" w:hanging="180"/>
      </w:pPr>
    </w:lvl>
    <w:lvl w:ilvl="3" w:tplc="D53276FE" w:tentative="1">
      <w:start w:val="1"/>
      <w:numFmt w:val="decimal"/>
      <w:lvlText w:val="%4."/>
      <w:lvlJc w:val="left"/>
      <w:pPr>
        <w:ind w:left="2520" w:hanging="360"/>
      </w:pPr>
    </w:lvl>
    <w:lvl w:ilvl="4" w:tplc="6408064E" w:tentative="1">
      <w:start w:val="1"/>
      <w:numFmt w:val="lowerLetter"/>
      <w:lvlText w:val="%5."/>
      <w:lvlJc w:val="left"/>
      <w:pPr>
        <w:ind w:left="3240" w:hanging="360"/>
      </w:pPr>
    </w:lvl>
    <w:lvl w:ilvl="5" w:tplc="355C6D56" w:tentative="1">
      <w:start w:val="1"/>
      <w:numFmt w:val="lowerRoman"/>
      <w:lvlText w:val="%6."/>
      <w:lvlJc w:val="right"/>
      <w:pPr>
        <w:ind w:left="3960" w:hanging="180"/>
      </w:pPr>
    </w:lvl>
    <w:lvl w:ilvl="6" w:tplc="F64440BE" w:tentative="1">
      <w:start w:val="1"/>
      <w:numFmt w:val="decimal"/>
      <w:lvlText w:val="%7."/>
      <w:lvlJc w:val="left"/>
      <w:pPr>
        <w:ind w:left="4680" w:hanging="360"/>
      </w:pPr>
    </w:lvl>
    <w:lvl w:ilvl="7" w:tplc="3D7E56CC" w:tentative="1">
      <w:start w:val="1"/>
      <w:numFmt w:val="lowerLetter"/>
      <w:lvlText w:val="%8."/>
      <w:lvlJc w:val="left"/>
      <w:pPr>
        <w:ind w:left="5400" w:hanging="360"/>
      </w:pPr>
    </w:lvl>
    <w:lvl w:ilvl="8" w:tplc="5F407DC4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63AF0C71"/>
    <w:multiLevelType w:val="hybridMultilevel"/>
    <w:tmpl w:val="FB72D93C"/>
    <w:lvl w:ilvl="0" w:tplc="4446A3CC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66BE100E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76CD27C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5C2A1E4C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C9B26952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3583698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B4302A1E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8440078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720E0ADC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72323746">
    <w:abstractNumId w:val="20"/>
  </w:num>
  <w:num w:numId="2" w16cid:durableId="1441682335">
    <w:abstractNumId w:val="15"/>
  </w:num>
  <w:num w:numId="3" w16cid:durableId="2140340897">
    <w:abstractNumId w:val="0"/>
  </w:num>
  <w:num w:numId="4" w16cid:durableId="704601785">
    <w:abstractNumId w:val="6"/>
  </w:num>
  <w:num w:numId="5" w16cid:durableId="1149126165">
    <w:abstractNumId w:val="18"/>
  </w:num>
  <w:num w:numId="6" w16cid:durableId="49504699">
    <w:abstractNumId w:val="2"/>
  </w:num>
  <w:num w:numId="7" w16cid:durableId="649751459">
    <w:abstractNumId w:val="12"/>
  </w:num>
  <w:num w:numId="8" w16cid:durableId="307248099">
    <w:abstractNumId w:val="8"/>
  </w:num>
  <w:num w:numId="9" w16cid:durableId="1823505330">
    <w:abstractNumId w:val="1"/>
  </w:num>
  <w:num w:numId="10" w16cid:durableId="1226375716">
    <w:abstractNumId w:val="1"/>
  </w:num>
  <w:num w:numId="11" w16cid:durableId="375201098">
    <w:abstractNumId w:val="3"/>
  </w:num>
  <w:num w:numId="12" w16cid:durableId="961495906">
    <w:abstractNumId w:val="4"/>
  </w:num>
  <w:num w:numId="13" w16cid:durableId="1669481555">
    <w:abstractNumId w:val="14"/>
  </w:num>
  <w:num w:numId="14" w16cid:durableId="1685398394">
    <w:abstractNumId w:val="9"/>
  </w:num>
  <w:num w:numId="15" w16cid:durableId="1649555450">
    <w:abstractNumId w:val="7"/>
  </w:num>
  <w:num w:numId="16" w16cid:durableId="5795718">
    <w:abstractNumId w:val="13"/>
  </w:num>
  <w:num w:numId="17" w16cid:durableId="664670157">
    <w:abstractNumId w:val="5"/>
  </w:num>
  <w:num w:numId="18" w16cid:durableId="739866008">
    <w:abstractNumId w:val="11"/>
  </w:num>
  <w:num w:numId="19" w16cid:durableId="1700744115">
    <w:abstractNumId w:val="19"/>
  </w:num>
  <w:num w:numId="20" w16cid:durableId="1365517185">
    <w:abstractNumId w:val="16"/>
  </w:num>
  <w:num w:numId="21" w16cid:durableId="1159035133">
    <w:abstractNumId w:val="17"/>
  </w:num>
  <w:num w:numId="22" w16cid:durableId="119854671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07475"/>
    <w:rsid w:val="00010D47"/>
    <w:rsid w:val="00016CF0"/>
    <w:rsid w:val="0002435C"/>
    <w:rsid w:val="00030DDD"/>
    <w:rsid w:val="000313BB"/>
    <w:rsid w:val="00033ED5"/>
    <w:rsid w:val="00050500"/>
    <w:rsid w:val="00051C6A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0AB6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A91"/>
    <w:rsid w:val="00137B6D"/>
    <w:rsid w:val="0014070B"/>
    <w:rsid w:val="001422C1"/>
    <w:rsid w:val="001522AE"/>
    <w:rsid w:val="00153718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74CEE"/>
    <w:rsid w:val="00880E83"/>
    <w:rsid w:val="00892F28"/>
    <w:rsid w:val="008A0C5F"/>
    <w:rsid w:val="008A3DEA"/>
    <w:rsid w:val="008A4EB9"/>
    <w:rsid w:val="008A74C0"/>
    <w:rsid w:val="008B1694"/>
    <w:rsid w:val="008C4516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B5818"/>
    <w:rsid w:val="009C0D12"/>
    <w:rsid w:val="009C192E"/>
    <w:rsid w:val="009D176D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49E6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B09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178A1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34048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6EED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3521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F3F6A"/>
    <w:rsid w:val="00F22264"/>
    <w:rsid w:val="00F2564D"/>
    <w:rsid w:val="00F35B05"/>
    <w:rsid w:val="00F413D9"/>
    <w:rsid w:val="00F5135F"/>
    <w:rsid w:val="00F51F78"/>
    <w:rsid w:val="00F86F47"/>
    <w:rsid w:val="00F90B64"/>
    <w:rsid w:val="00FA17FA"/>
    <w:rsid w:val="00FB2F0F"/>
    <w:rsid w:val="00FB5086"/>
    <w:rsid w:val="00FB5411"/>
    <w:rsid w:val="00FB6392"/>
    <w:rsid w:val="00FC508F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7</TotalTime>
  <Pages>2</Pages>
  <Words>283</Words>
  <Characters>1984</Characters>
  <Application>Microsoft Office Word</Application>
  <DocSecurity>0</DocSecurity>
  <Lines>16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2263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Hjärna-hals angio barn (810826P)</dc:title>
  <dc:subject/>
  <dc:creator>patrik.jens.johansson@vgregion.se</dc:creator>
  <keywords/>
  <lastModifiedBy>Ulrica Sehlberg</lastModifiedBy>
  <revision>13</revision>
  <lastPrinted>2016-03-31T10:56:00.0000000Z</lastPrinted>
  <dcterms:created xsi:type="dcterms:W3CDTF">2022-05-18T04:20:00.0000000Z</dcterms:created>
  <dcterms:modified xsi:type="dcterms:W3CDTF">2025-09-26T06:49:00.0000000Z</dcterms:modified>
</coreProperties>
</file>