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BE6A" w14:textId="77777777" w:rsidR="00153718" w:rsidRDefault="00153718" w:rsidP="00E53521">
      <w:pPr>
        <w:pStyle w:val="Rubrik2"/>
        <w:ind w:left="0"/>
        <w:sectPr w:rsidR="00153718" w:rsidSect="0015371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551B22" w14:textId="77777777" w:rsidR="00153718" w:rsidRPr="00B178A1" w:rsidRDefault="00153718" w:rsidP="00E53521">
      <w:pPr>
        <w:pStyle w:val="Rubrik1"/>
        <w:ind w:left="0"/>
      </w:pPr>
    </w:p>
    <w:p w14:paraId="4EFE9FC6" w14:textId="4D5E89F9" w:rsidR="00153718" w:rsidRPr="00B178A1" w:rsidRDefault="00B178A1" w:rsidP="00B178A1">
      <w:pPr>
        <w:pStyle w:val="Rubrik1"/>
        <w:ind w:left="0"/>
      </w:pPr>
      <w:r w:rsidRPr="00B178A1">
        <w:t>DT Hjärna/hals angio barn (810826P)</w:t>
      </w:r>
    </w:p>
    <w:p w14:paraId="30848F20" w14:textId="77777777" w:rsidR="00153718" w:rsidRPr="00153718" w:rsidRDefault="00153718" w:rsidP="001537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8738821" w14:textId="77777777" w:rsidR="00153718" w:rsidRPr="00EF3F6A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Syfte</w:t>
      </w:r>
    </w:p>
    <w:p w14:paraId="333A3B19" w14:textId="77777777" w:rsidR="00153718" w:rsidRDefault="00153718" w:rsidP="001537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5371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B4E0DE2" w14:textId="77777777" w:rsidR="00AB0B09" w:rsidRPr="00153718" w:rsidRDefault="00AB0B09" w:rsidP="001537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B4CECD5" w14:textId="3197651F" w:rsidR="00AB0B09" w:rsidRPr="00EF3F6A" w:rsidRDefault="00AB0B09" w:rsidP="00AB0B09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Förändringar sedan föregående version</w:t>
      </w:r>
    </w:p>
    <w:p w14:paraId="412678C0" w14:textId="3F847D7D" w:rsidR="00AB0B09" w:rsidRPr="00153718" w:rsidRDefault="009D176D" w:rsidP="00AB0B0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BF9F124" w14:textId="77777777" w:rsidR="00153718" w:rsidRPr="00153718" w:rsidRDefault="00153718" w:rsidP="001537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A4E1B9" w14:textId="77777777" w:rsidR="00153718" w:rsidRPr="00EF3F6A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53718" w:rsidRPr="00153718" w14:paraId="769F26EE" w14:textId="77777777" w:rsidTr="00EB64E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3674426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25248592" w14:textId="77777777" w:rsidR="00153718" w:rsidRPr="00153718" w:rsidRDefault="00153718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0524FA33" w14:textId="77777777" w:rsidR="00153718" w:rsidRPr="00153718" w:rsidRDefault="00153718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Stroke, carotisdissektion mm.</w:t>
            </w:r>
          </w:p>
        </w:tc>
      </w:tr>
      <w:tr w:rsidR="00153718" w:rsidRPr="00153718" w14:paraId="394FEC47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52A55F5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2D474F38" w14:textId="77777777" w:rsidR="00153718" w:rsidRPr="00153718" w:rsidRDefault="00153718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23B6DD2E" w14:textId="77777777" w:rsidR="00153718" w:rsidRPr="00153718" w:rsidRDefault="00153718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153718" w:rsidRPr="00153718" w14:paraId="1F587F8D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4A282CF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02520362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53718" w:rsidRPr="00153718" w14:paraId="14F89518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2121F980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55C9A2F5" w14:textId="77777777" w:rsidR="00153718" w:rsidRDefault="00153718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Standarddos 60 ml Visipaque 320 mg I/ml, injektionshastighet 4 ml/s.</w:t>
            </w:r>
          </w:p>
          <w:p w14:paraId="2F6D739A" w14:textId="1A66B67D" w:rsidR="00007475" w:rsidRPr="00153718" w:rsidRDefault="00007475" w:rsidP="001537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 litet barn (under 25 kg)</w:t>
            </w:r>
            <w:r w:rsidR="009B5818">
              <w:rPr>
                <w:rFonts w:ascii="Arial" w:hAnsi="Arial" w:cs="Arial"/>
                <w:sz w:val="18"/>
                <w:szCs w:val="18"/>
              </w:rPr>
              <w:t xml:space="preserve"> kan kontrastdosen beräknas 1,7 ml/kg</w:t>
            </w:r>
            <w:r w:rsidR="008C4516">
              <w:rPr>
                <w:rFonts w:ascii="Arial" w:hAnsi="Arial" w:cs="Arial"/>
                <w:sz w:val="18"/>
                <w:szCs w:val="18"/>
              </w:rPr>
              <w:t xml:space="preserve"> kroppsvikt</w:t>
            </w:r>
            <w:r w:rsidR="009B5818">
              <w:rPr>
                <w:rFonts w:ascii="Arial" w:hAnsi="Arial" w:cs="Arial"/>
                <w:sz w:val="18"/>
                <w:szCs w:val="18"/>
              </w:rPr>
              <w:t>, eftersträva</w:t>
            </w:r>
            <w:r w:rsidR="00C34048">
              <w:rPr>
                <w:rFonts w:ascii="Arial" w:hAnsi="Arial" w:cs="Arial"/>
                <w:sz w:val="18"/>
                <w:szCs w:val="18"/>
              </w:rPr>
              <w:t xml:space="preserve"> då</w:t>
            </w:r>
            <w:r w:rsidR="009B5818">
              <w:rPr>
                <w:rFonts w:ascii="Arial" w:hAnsi="Arial" w:cs="Arial"/>
                <w:sz w:val="18"/>
                <w:szCs w:val="18"/>
              </w:rPr>
              <w:t xml:space="preserve"> injektionstid</w:t>
            </w:r>
            <w:r w:rsidR="000F0AB6">
              <w:rPr>
                <w:rFonts w:ascii="Arial" w:hAnsi="Arial" w:cs="Arial"/>
                <w:sz w:val="18"/>
                <w:szCs w:val="18"/>
              </w:rPr>
              <w:t xml:space="preserve"> på 15 s.</w:t>
            </w:r>
          </w:p>
        </w:tc>
      </w:tr>
      <w:tr w:rsidR="00153718" w:rsidRPr="00153718" w14:paraId="31F8E8B7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1F7C6B6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0330EBF2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06D845C2" w14:textId="2416B8B2" w:rsidR="00153718" w:rsidRPr="00153718" w:rsidRDefault="00153718" w:rsidP="00153718">
            <w:pPr>
              <w:spacing w:after="0" w:line="240" w:lineRule="auto"/>
              <w:ind w:left="0" w:right="0"/>
            </w:pPr>
            <w:hyperlink r:id="rId17" w:history="1">
              <w:r w:rsidRPr="0015371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53718" w:rsidRPr="00153718" w14:paraId="5529B984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350478A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</w:tcPr>
          <w:p w14:paraId="07959ADE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162D99B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1842CBD1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5591CB1B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Armarna längs sidorna, armarna neddragna så långt som möjligt.</w:t>
            </w:r>
          </w:p>
        </w:tc>
      </w:tr>
    </w:tbl>
    <w:p w14:paraId="3CBED1EC" w14:textId="77777777" w:rsidR="00153718" w:rsidRPr="00153718" w:rsidRDefault="00153718" w:rsidP="0015371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F8823D2" w14:textId="77777777" w:rsidR="00153718" w:rsidRPr="00EF3F6A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53718" w:rsidRPr="00153718" w14:paraId="1896A872" w14:textId="77777777" w:rsidTr="00EB64E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4D32E5F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4A6A862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Sternum – skalltak.</w:t>
            </w:r>
          </w:p>
        </w:tc>
      </w:tr>
      <w:tr w:rsidR="00153718" w:rsidRPr="00153718" w14:paraId="1365890F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66C8E60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Scanområde hjärna</w:t>
            </w:r>
          </w:p>
        </w:tc>
        <w:tc>
          <w:tcPr>
            <w:tcW w:w="7087" w:type="dxa"/>
            <w:shd w:val="clear" w:color="auto" w:fill="auto"/>
          </w:tcPr>
          <w:p w14:paraId="442D280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15371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</w:tr>
      <w:tr w:rsidR="00153718" w:rsidRPr="00153718" w14:paraId="2A785A12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3947C93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 xml:space="preserve">Scanområde </w:t>
            </w:r>
          </w:p>
          <w:p w14:paraId="11FFD2E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hjärna/hals</w:t>
            </w:r>
          </w:p>
        </w:tc>
        <w:tc>
          <w:tcPr>
            <w:tcW w:w="7087" w:type="dxa"/>
            <w:shd w:val="clear" w:color="auto" w:fill="auto"/>
          </w:tcPr>
          <w:p w14:paraId="1E4A7BB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153718">
              <w:rPr>
                <w:rFonts w:ascii="Arial" w:hAnsi="Arial" w:cs="Arial"/>
                <w:sz w:val="18"/>
                <w:szCs w:val="18"/>
              </w:rPr>
              <w:t xml:space="preserve"> Arcus aortae – skalltak.</w:t>
            </w:r>
          </w:p>
        </w:tc>
      </w:tr>
      <w:tr w:rsidR="00153718" w:rsidRPr="00153718" w14:paraId="55397015" w14:textId="77777777" w:rsidTr="00EB64E4">
        <w:trPr>
          <w:trHeight w:val="227"/>
        </w:trPr>
        <w:tc>
          <w:tcPr>
            <w:tcW w:w="1951" w:type="dxa"/>
            <w:shd w:val="clear" w:color="auto" w:fill="auto"/>
          </w:tcPr>
          <w:p w14:paraId="6624286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142FA6CE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Först körs hjärna K-.</w:t>
            </w:r>
          </w:p>
          <w:p w14:paraId="031EF213" w14:textId="77777777" w:rsidR="00153718" w:rsidRPr="00153718" w:rsidRDefault="00153718" w:rsidP="001537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Därefter körs hjärna/hals K+ med delay 19 s efter injektionsstart.</w:t>
            </w:r>
          </w:p>
        </w:tc>
      </w:tr>
    </w:tbl>
    <w:p w14:paraId="178DC3C7" w14:textId="77777777" w:rsidR="00153718" w:rsidRPr="00153718" w:rsidRDefault="00153718" w:rsidP="0015371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9C7439" w14:textId="77777777" w:rsidR="00153718" w:rsidRPr="00153718" w:rsidRDefault="00153718" w:rsidP="00153718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153718">
        <w:rPr>
          <w:rFonts w:ascii="Arial" w:hAnsi="Arial" w:cs="Arial"/>
          <w:b/>
          <w:sz w:val="18"/>
          <w:szCs w:val="18"/>
        </w:rPr>
        <w:br w:type="page"/>
      </w:r>
    </w:p>
    <w:p w14:paraId="71237AC2" w14:textId="77777777" w:rsidR="00153718" w:rsidRPr="00153718" w:rsidRDefault="00153718" w:rsidP="0015371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9294C53" w14:textId="77777777" w:rsidR="00153718" w:rsidRPr="00EF3F6A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153718" w:rsidRPr="00153718" w14:paraId="43C843B6" w14:textId="77777777" w:rsidTr="00EB64E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620310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1C60D8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ABC04C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0F221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319D007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26A838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105CE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53718" w:rsidRPr="00153718" w14:paraId="19D60E25" w14:textId="77777777" w:rsidTr="00EB64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A6F63" w14:textId="77777777" w:rsidR="00153718" w:rsidRPr="00153718" w:rsidRDefault="00153718" w:rsidP="0015371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013BC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20D5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731D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0513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BB8565D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70A2C26D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E96BB2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565B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C772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3B9E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FCF9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2C040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53D97B34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09B98C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003B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AF40C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13A2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33D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6FFF15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694E3BBF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585E85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2EEBFC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1FE9F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5F137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7A0C8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F3E6FA8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53718" w:rsidRPr="00153718" w14:paraId="3F1650E0" w14:textId="77777777" w:rsidTr="00EB64E4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705AB" w14:textId="77777777" w:rsidR="00153718" w:rsidRPr="00153718" w:rsidRDefault="00153718" w:rsidP="0015371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Hjärna/hals K+ artärfas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177E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2438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144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728461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153718" w:rsidRPr="00153718" w14:paraId="7A5425BC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6297DC3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537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53718">
              <w:rPr>
                <w:rFonts w:ascii="Arial" w:hAnsi="Arial" w:cs="Arial"/>
                <w:b/>
                <w:sz w:val="18"/>
                <w:szCs w:val="18"/>
              </w:rPr>
              <w:t>tunna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A7A42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0F65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7429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1A226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364DD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3861B864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938A333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CD97F6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EFA05F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C28866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F7A47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C6C78C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53718" w:rsidRPr="00153718" w14:paraId="57605063" w14:textId="77777777" w:rsidTr="00EB64E4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7EBAF38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537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53718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7ADB77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64D61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769D48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A7C941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84B2F3E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402FE3E8" w14:textId="77777777" w:rsidTr="00EB64E4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8D144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53718">
              <w:rPr>
                <w:rFonts w:ascii="Arial" w:hAnsi="Arial" w:cs="Arial"/>
                <w:b/>
                <w:sz w:val="18"/>
                <w:szCs w:val="18"/>
              </w:rPr>
              <w:t xml:space="preserve">  MIP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0D55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69C2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0EA0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E8C9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224933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4F2775B8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470B59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AF8D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97A6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A2FB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4647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FEE971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506AB9EB" w14:textId="77777777" w:rsidTr="00EB64E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DBF34E" w14:textId="77777777" w:rsidR="00153718" w:rsidRPr="00153718" w:rsidRDefault="00153718" w:rsidP="001537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1BA8D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E641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2173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1DC3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6B1E0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5371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718" w:rsidRPr="00153718" w14:paraId="148EE61F" w14:textId="77777777" w:rsidTr="00EB64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B56FF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53A5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B32C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7F81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4CD7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A280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153718" w:rsidRPr="00153718" w14:paraId="6C88E490" w14:textId="77777777" w:rsidTr="00EB64E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EE89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E8F1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4978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63A5C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9C23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CE6A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71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AB550FC" w14:textId="77777777" w:rsidR="00153718" w:rsidRPr="00153718" w:rsidRDefault="00153718" w:rsidP="001537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F0CA4E" w14:textId="77777777" w:rsidR="00153718" w:rsidRPr="00EF3F6A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EF3F6A">
        <w:rPr>
          <w:rFonts w:ascii="Arial" w:hAnsi="Arial" w:cs="Arial"/>
          <w:sz w:val="28"/>
          <w:szCs w:val="28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153718" w:rsidRPr="00153718" w14:paraId="15ED2289" w14:textId="77777777" w:rsidTr="0015371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88E0EB7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CD77067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FFFE4CD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6F96DF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9FC0F8B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00D1A678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52AFD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5371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030D5A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3C811586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F2395D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5337282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060B2C1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5A8423A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301A846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01A1735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29D3091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01025C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268501C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57A28C1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E45D0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68A4EC60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EC03AB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5561D5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96FBE2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49DCF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3AF2E6D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294C9A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085B5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6954E9B5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0CFBB7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F2150FA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C2C7B2F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17E975D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08183BB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3A77892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C95880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16D78F1B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96C255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AA213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4C89824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E81652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512A5B2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76B624C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A6E622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0D43E2B4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99AFB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0F7B097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293E5CE9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87F182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1ECDA0C1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519CBBC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4DC3C20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0FFB5D03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392BF736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6B79228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2B6EE392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581D261D" w14:textId="77777777" w:rsidR="00153718" w:rsidRPr="00153718" w:rsidRDefault="00153718" w:rsidP="001537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5371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4C0AB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4BE5B9CE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5CCD2A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3377976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23B5600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5EED5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C41B22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3518E2A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C7BE8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080D45C1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5EF7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90D46B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231D01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088CD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1024CA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9604FE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E6D1D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3B49824E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39C161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2BC458F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BC555F1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7EE25A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ABE94C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C5F4AE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CA2064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53718" w:rsidRPr="00153718" w14:paraId="317B1B78" w14:textId="77777777" w:rsidTr="0015371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E18CC5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86415EC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2A9E349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A815E95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1645A8" w14:textId="77777777" w:rsidR="00153718" w:rsidRPr="00153718" w:rsidRDefault="00153718" w:rsidP="001537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AD99179" w14:textId="77777777" w:rsidR="00153718" w:rsidRPr="00153718" w:rsidRDefault="00153718" w:rsidP="0015371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5371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93D8" w14:textId="77777777" w:rsidR="00FC508F" w:rsidRDefault="00FC508F">
      <w:r>
        <w:separator/>
      </w:r>
    </w:p>
  </w:endnote>
  <w:endnote w:type="continuationSeparator" w:id="0">
    <w:p w14:paraId="321D90CE" w14:textId="77777777" w:rsidR="00FC508F" w:rsidRDefault="00FC508F">
      <w:r>
        <w:continuationSeparator/>
      </w:r>
    </w:p>
  </w:endnote>
  <w:endnote w:type="continuationNotice" w:id="1">
    <w:p w14:paraId="141B03CF" w14:textId="77777777" w:rsidR="00FC508F" w:rsidRDefault="00FC50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ED55" w14:textId="77777777" w:rsidR="00FC508F" w:rsidRDefault="00FC508F"/>
  </w:footnote>
  <w:footnote w:type="continuationSeparator" w:id="0">
    <w:p w14:paraId="0713F997" w14:textId="77777777" w:rsidR="00FC508F" w:rsidRDefault="00FC508F">
      <w:r>
        <w:continuationSeparator/>
      </w:r>
    </w:p>
  </w:footnote>
  <w:footnote w:type="continuationNotice" w:id="1">
    <w:p w14:paraId="483B66F3" w14:textId="77777777" w:rsidR="00FC508F" w:rsidRDefault="00FC50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90D0EA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A1883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E605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FC07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42C8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4E9A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C878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D03B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86E9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A6940E6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ACA270E" w:tentative="1">
      <w:start w:val="1"/>
      <w:numFmt w:val="lowerLetter"/>
      <w:lvlText w:val="%2."/>
      <w:lvlJc w:val="left"/>
      <w:pPr>
        <w:ind w:left="1080" w:hanging="360"/>
      </w:pPr>
    </w:lvl>
    <w:lvl w:ilvl="2" w:tplc="8A54527C" w:tentative="1">
      <w:start w:val="1"/>
      <w:numFmt w:val="lowerRoman"/>
      <w:lvlText w:val="%3."/>
      <w:lvlJc w:val="right"/>
      <w:pPr>
        <w:ind w:left="1800" w:hanging="180"/>
      </w:pPr>
    </w:lvl>
    <w:lvl w:ilvl="3" w:tplc="D53276FE" w:tentative="1">
      <w:start w:val="1"/>
      <w:numFmt w:val="decimal"/>
      <w:lvlText w:val="%4."/>
      <w:lvlJc w:val="left"/>
      <w:pPr>
        <w:ind w:left="2520" w:hanging="360"/>
      </w:pPr>
    </w:lvl>
    <w:lvl w:ilvl="4" w:tplc="6408064E" w:tentative="1">
      <w:start w:val="1"/>
      <w:numFmt w:val="lowerLetter"/>
      <w:lvlText w:val="%5."/>
      <w:lvlJc w:val="left"/>
      <w:pPr>
        <w:ind w:left="3240" w:hanging="360"/>
      </w:pPr>
    </w:lvl>
    <w:lvl w:ilvl="5" w:tplc="355C6D56" w:tentative="1">
      <w:start w:val="1"/>
      <w:numFmt w:val="lowerRoman"/>
      <w:lvlText w:val="%6."/>
      <w:lvlJc w:val="right"/>
      <w:pPr>
        <w:ind w:left="3960" w:hanging="180"/>
      </w:pPr>
    </w:lvl>
    <w:lvl w:ilvl="6" w:tplc="F64440BE" w:tentative="1">
      <w:start w:val="1"/>
      <w:numFmt w:val="decimal"/>
      <w:lvlText w:val="%7."/>
      <w:lvlJc w:val="left"/>
      <w:pPr>
        <w:ind w:left="4680" w:hanging="360"/>
      </w:pPr>
    </w:lvl>
    <w:lvl w:ilvl="7" w:tplc="3D7E56CC" w:tentative="1">
      <w:start w:val="1"/>
      <w:numFmt w:val="lowerLetter"/>
      <w:lvlText w:val="%8."/>
      <w:lvlJc w:val="left"/>
      <w:pPr>
        <w:ind w:left="5400" w:hanging="360"/>
      </w:pPr>
    </w:lvl>
    <w:lvl w:ilvl="8" w:tplc="5F407D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446A3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6BE10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6CD2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2A1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B269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5836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302A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4400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0E0A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2323746">
    <w:abstractNumId w:val="20"/>
  </w:num>
  <w:num w:numId="2" w16cid:durableId="1441682335">
    <w:abstractNumId w:val="15"/>
  </w:num>
  <w:num w:numId="3" w16cid:durableId="2140340897">
    <w:abstractNumId w:val="0"/>
  </w:num>
  <w:num w:numId="4" w16cid:durableId="704601785">
    <w:abstractNumId w:val="6"/>
  </w:num>
  <w:num w:numId="5" w16cid:durableId="1149126165">
    <w:abstractNumId w:val="18"/>
  </w:num>
  <w:num w:numId="6" w16cid:durableId="49504699">
    <w:abstractNumId w:val="2"/>
  </w:num>
  <w:num w:numId="7" w16cid:durableId="649751459">
    <w:abstractNumId w:val="12"/>
  </w:num>
  <w:num w:numId="8" w16cid:durableId="307248099">
    <w:abstractNumId w:val="8"/>
  </w:num>
  <w:num w:numId="9" w16cid:durableId="1823505330">
    <w:abstractNumId w:val="1"/>
  </w:num>
  <w:num w:numId="10" w16cid:durableId="1226375716">
    <w:abstractNumId w:val="1"/>
  </w:num>
  <w:num w:numId="11" w16cid:durableId="375201098">
    <w:abstractNumId w:val="3"/>
  </w:num>
  <w:num w:numId="12" w16cid:durableId="961495906">
    <w:abstractNumId w:val="4"/>
  </w:num>
  <w:num w:numId="13" w16cid:durableId="1669481555">
    <w:abstractNumId w:val="14"/>
  </w:num>
  <w:num w:numId="14" w16cid:durableId="1685398394">
    <w:abstractNumId w:val="9"/>
  </w:num>
  <w:num w:numId="15" w16cid:durableId="1649555450">
    <w:abstractNumId w:val="7"/>
  </w:num>
  <w:num w:numId="16" w16cid:durableId="5795718">
    <w:abstractNumId w:val="13"/>
  </w:num>
  <w:num w:numId="17" w16cid:durableId="664670157">
    <w:abstractNumId w:val="5"/>
  </w:num>
  <w:num w:numId="18" w16cid:durableId="739866008">
    <w:abstractNumId w:val="11"/>
  </w:num>
  <w:num w:numId="19" w16cid:durableId="1700744115">
    <w:abstractNumId w:val="19"/>
  </w:num>
  <w:num w:numId="20" w16cid:durableId="1365517185">
    <w:abstractNumId w:val="16"/>
  </w:num>
  <w:num w:numId="21" w16cid:durableId="1159035133">
    <w:abstractNumId w:val="17"/>
  </w:num>
  <w:num w:numId="22" w16cid:durableId="1198546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475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AB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A91"/>
    <w:rsid w:val="00137B6D"/>
    <w:rsid w:val="0014070B"/>
    <w:rsid w:val="001422C1"/>
    <w:rsid w:val="001522AE"/>
    <w:rsid w:val="0015371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CEE"/>
    <w:rsid w:val="00880E83"/>
    <w:rsid w:val="00892F28"/>
    <w:rsid w:val="008A0C5F"/>
    <w:rsid w:val="008A3DEA"/>
    <w:rsid w:val="008A4EB9"/>
    <w:rsid w:val="008A74C0"/>
    <w:rsid w:val="008B1694"/>
    <w:rsid w:val="008C451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818"/>
    <w:rsid w:val="009C0D12"/>
    <w:rsid w:val="009C192E"/>
    <w:rsid w:val="009D176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9E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B09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178A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04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EED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52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F6A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C508F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283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Hjärna-hals angio barn (810826P)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2022-05-18T04:20:00.0000000Z</dcterms:created>
  <dcterms:modified xsi:type="dcterms:W3CDTF">2025-09-26T06:49:00.0000000Z</dcterms:modified>
</coreProperties>
</file>