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BAE3C2" w14:textId="77777777" w:rsidR="00E701BF" w:rsidRDefault="00E701BF" w:rsidP="00A046C3">
      <w:pPr>
        <w:pStyle w:val="Rubrik2"/>
        <w:ind w:left="0"/>
        <w:sectPr w:rsidR="00E701BF" w:rsidSect="00E701B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01A9B9C" w14:textId="77777777" w:rsidR="00E701BF" w:rsidRPr="00E701BF" w:rsidRDefault="00E701BF" w:rsidP="00E701BF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B65DD35" w14:textId="77777777" w:rsidR="00E701BF" w:rsidRPr="00E701BF" w:rsidRDefault="00D4328E" w:rsidP="001654D2">
      <w:pPr>
        <w:pStyle w:val="Rubrik1"/>
        <w:ind w:left="0"/>
        <w:rPr>
          <w:rFonts w:cs="Arial"/>
          <w:b/>
          <w:sz w:val="32"/>
        </w:rPr>
      </w:pPr>
      <w:r w:rsidRPr="00E701BF">
        <w:t xml:space="preserve">DT Hjärna/hals </w:t>
      </w:r>
      <w:proofErr w:type="spellStart"/>
      <w:r w:rsidRPr="00E701BF">
        <w:t>angio</w:t>
      </w:r>
      <w:proofErr w:type="spellEnd"/>
      <w:r w:rsidRPr="00E701BF">
        <w:t xml:space="preserve"> (</w:t>
      </w:r>
      <w:proofErr w:type="gramStart"/>
      <w:r w:rsidRPr="00E701BF">
        <w:t>810826</w:t>
      </w:r>
      <w:proofErr w:type="gramEnd"/>
      <w:r w:rsidRPr="00E701BF">
        <w:t>)</w:t>
      </w:r>
    </w:p>
    <w:p w14:paraId="2487F792" w14:textId="1C722671" w:rsidR="00E701BF" w:rsidRPr="00E701BF" w:rsidRDefault="00E701BF" w:rsidP="00D4328E">
      <w:pPr>
        <w:pStyle w:val="Rubrik1"/>
        <w:ind w:left="0"/>
        <w:rPr>
          <w:rFonts w:ascii="Arial" w:hAnsi="Arial"/>
          <w:sz w:val="18"/>
          <w:szCs w:val="18"/>
        </w:rPr>
      </w:pPr>
    </w:p>
    <w:p w14:paraId="0B83537D" w14:textId="77777777" w:rsidR="00E701BF" w:rsidRPr="00E701BF" w:rsidRDefault="00E701BF" w:rsidP="00D4328E">
      <w:pPr>
        <w:pStyle w:val="Rubrik2"/>
        <w:ind w:left="0"/>
      </w:pPr>
      <w:r w:rsidRPr="00E701BF">
        <w:t>Syfte</w:t>
      </w:r>
    </w:p>
    <w:p w14:paraId="1D54C01E" w14:textId="77D73F2E" w:rsidR="00215E8D" w:rsidRPr="00D4328E" w:rsidRDefault="00E701BF" w:rsidP="00D4328E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E701BF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3AE7ED70" w14:textId="3E315517" w:rsidR="00215E8D" w:rsidRPr="00D4328E" w:rsidRDefault="00215E8D" w:rsidP="00D4328E">
      <w:pPr>
        <w:pStyle w:val="Rubrik2"/>
        <w:ind w:left="0"/>
      </w:pPr>
      <w:r w:rsidRPr="00D4328E">
        <w:t>Förändringar sedan föregående version</w:t>
      </w:r>
    </w:p>
    <w:p w14:paraId="6E8CC065" w14:textId="5C21F8F8" w:rsidR="00215E8D" w:rsidRPr="00E701BF" w:rsidRDefault="00215E8D" w:rsidP="00215E8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Inga förändringar.</w:t>
      </w:r>
    </w:p>
    <w:p w14:paraId="0C340CEC" w14:textId="77777777" w:rsidR="00E701BF" w:rsidRPr="00E701BF" w:rsidRDefault="00E701BF" w:rsidP="00E701BF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3E08077" w14:textId="77777777" w:rsidR="00E701BF" w:rsidRPr="00E701BF" w:rsidRDefault="00E701BF" w:rsidP="00D4328E">
      <w:pPr>
        <w:pStyle w:val="Rubrik2"/>
        <w:ind w:left="0"/>
      </w:pPr>
      <w:r w:rsidRPr="00E701BF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E701BF" w:rsidRPr="00E701BF" w14:paraId="5A0011C4" w14:textId="77777777" w:rsidTr="00CF7939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16AD410E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701BF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0FA5782D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701BF">
              <w:rPr>
                <w:rFonts w:ascii="Arial" w:hAnsi="Arial" w:cs="Arial"/>
                <w:sz w:val="18"/>
                <w:szCs w:val="18"/>
              </w:rPr>
              <w:t xml:space="preserve">Stroke, </w:t>
            </w:r>
            <w:proofErr w:type="spellStart"/>
            <w:r w:rsidRPr="00E701BF">
              <w:rPr>
                <w:rFonts w:ascii="Arial" w:hAnsi="Arial" w:cs="Arial"/>
                <w:sz w:val="18"/>
                <w:szCs w:val="18"/>
              </w:rPr>
              <w:t>carotisdissektion</w:t>
            </w:r>
            <w:proofErr w:type="spellEnd"/>
            <w:r w:rsidRPr="00E701BF">
              <w:rPr>
                <w:rFonts w:ascii="Arial" w:hAnsi="Arial" w:cs="Arial"/>
                <w:sz w:val="18"/>
                <w:szCs w:val="18"/>
              </w:rPr>
              <w:t xml:space="preserve"> mm.</w:t>
            </w:r>
          </w:p>
        </w:tc>
      </w:tr>
      <w:tr w:rsidR="00E701BF" w:rsidRPr="00E701BF" w14:paraId="48C96613" w14:textId="77777777" w:rsidTr="00CF7939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FB6679D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701BF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3B1E2F4" w14:textId="3B849DE3" w:rsidR="00E701BF" w:rsidRPr="00E701BF" w:rsidRDefault="001654D2" w:rsidP="00E701BF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proofErr w:type="spellStart"/>
              <w:r w:rsidR="00E701BF" w:rsidRPr="00E701BF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  <w:proofErr w:type="spellEnd"/>
            </w:hyperlink>
            <w:r w:rsidR="00E701BF" w:rsidRPr="00E701BF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7A5C7A36" w14:textId="77777777" w:rsidR="00E701BF" w:rsidRPr="00E701BF" w:rsidRDefault="00E701BF" w:rsidP="00E701BF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E701BF">
              <w:rPr>
                <w:rFonts w:ascii="Arial" w:hAnsi="Arial" w:cs="Arial"/>
                <w:sz w:val="18"/>
                <w:szCs w:val="18"/>
              </w:rPr>
              <w:t>PVK, helst grön.</w:t>
            </w:r>
          </w:p>
        </w:tc>
      </w:tr>
      <w:tr w:rsidR="00E701BF" w:rsidRPr="00E701BF" w14:paraId="763D1C73" w14:textId="77777777" w:rsidTr="00CF7939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15DB580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701BF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308DE18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701BF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E701BF" w:rsidRPr="00E701BF" w14:paraId="6D84ED01" w14:textId="77777777" w:rsidTr="00CF7939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17970E6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701BF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AECEA9D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701BF">
              <w:rPr>
                <w:rFonts w:ascii="Arial" w:hAnsi="Arial" w:cs="Arial"/>
                <w:sz w:val="18"/>
                <w:szCs w:val="18"/>
              </w:rPr>
              <w:t>Beroende på maskin:</w:t>
            </w:r>
          </w:p>
          <w:p w14:paraId="7DF178AD" w14:textId="77777777" w:rsidR="00E701BF" w:rsidRPr="00E701BF" w:rsidRDefault="00E701BF" w:rsidP="00E701B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E701BF">
              <w:rPr>
                <w:rFonts w:ascii="Arial" w:hAnsi="Arial" w:cs="Arial"/>
                <w:sz w:val="18"/>
                <w:szCs w:val="18"/>
              </w:rPr>
              <w:t xml:space="preserve">Toshiba: </w:t>
            </w:r>
            <w:proofErr w:type="spellStart"/>
            <w:r w:rsidRPr="00E701BF">
              <w:rPr>
                <w:rFonts w:ascii="Arial" w:hAnsi="Arial" w:cs="Arial"/>
                <w:sz w:val="18"/>
                <w:szCs w:val="18"/>
              </w:rPr>
              <w:t>Omnipaque</w:t>
            </w:r>
            <w:proofErr w:type="spellEnd"/>
            <w:r w:rsidRPr="00E701BF">
              <w:rPr>
                <w:rFonts w:ascii="Arial" w:hAnsi="Arial" w:cs="Arial"/>
                <w:sz w:val="18"/>
                <w:szCs w:val="18"/>
              </w:rPr>
              <w:t xml:space="preserve"> 350 mg I/ml enligt </w:t>
            </w:r>
            <w:proofErr w:type="spellStart"/>
            <w:r w:rsidRPr="00E701BF">
              <w:rPr>
                <w:rFonts w:ascii="Arial" w:hAnsi="Arial" w:cs="Arial"/>
                <w:sz w:val="18"/>
                <w:szCs w:val="18"/>
              </w:rPr>
              <w:t>OmniJect</w:t>
            </w:r>
            <w:proofErr w:type="spellEnd"/>
            <w:r w:rsidRPr="00E701BF">
              <w:rPr>
                <w:rFonts w:ascii="Arial" w:hAnsi="Arial" w:cs="Arial"/>
                <w:sz w:val="18"/>
                <w:szCs w:val="18"/>
              </w:rPr>
              <w:t xml:space="preserve"> ”Hjärna/hals </w:t>
            </w:r>
            <w:proofErr w:type="spellStart"/>
            <w:r w:rsidRPr="00E701BF">
              <w:rPr>
                <w:rFonts w:ascii="Arial" w:hAnsi="Arial" w:cs="Arial"/>
                <w:sz w:val="18"/>
                <w:szCs w:val="18"/>
              </w:rPr>
              <w:t>angio</w:t>
            </w:r>
            <w:proofErr w:type="spellEnd"/>
            <w:r w:rsidRPr="00E701BF">
              <w:rPr>
                <w:rFonts w:ascii="Arial" w:hAnsi="Arial" w:cs="Arial"/>
                <w:sz w:val="18"/>
                <w:szCs w:val="18"/>
              </w:rPr>
              <w:t xml:space="preserve"> Toshiba”.</w:t>
            </w:r>
          </w:p>
          <w:p w14:paraId="33AF776A" w14:textId="77777777" w:rsidR="00E701BF" w:rsidRPr="00E701BF" w:rsidRDefault="00E701BF" w:rsidP="00E701B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E701BF">
              <w:rPr>
                <w:rFonts w:ascii="Arial" w:hAnsi="Arial" w:cs="Arial"/>
                <w:sz w:val="18"/>
                <w:szCs w:val="18"/>
              </w:rPr>
              <w:t xml:space="preserve">Siemens och GE: </w:t>
            </w:r>
            <w:proofErr w:type="spellStart"/>
            <w:r w:rsidRPr="00E701BF">
              <w:rPr>
                <w:rFonts w:ascii="Arial" w:hAnsi="Arial" w:cs="Arial"/>
                <w:sz w:val="18"/>
                <w:szCs w:val="18"/>
              </w:rPr>
              <w:t>Omnipaque</w:t>
            </w:r>
            <w:proofErr w:type="spellEnd"/>
            <w:r w:rsidRPr="00E701BF">
              <w:rPr>
                <w:rFonts w:ascii="Arial" w:hAnsi="Arial" w:cs="Arial"/>
                <w:sz w:val="18"/>
                <w:szCs w:val="18"/>
              </w:rPr>
              <w:t xml:space="preserve"> 350 mg I/ml enligt </w:t>
            </w:r>
            <w:proofErr w:type="spellStart"/>
            <w:r w:rsidRPr="00E701BF">
              <w:rPr>
                <w:rFonts w:ascii="Arial" w:hAnsi="Arial" w:cs="Arial"/>
                <w:sz w:val="18"/>
                <w:szCs w:val="18"/>
              </w:rPr>
              <w:t>OmniJect</w:t>
            </w:r>
            <w:proofErr w:type="spellEnd"/>
            <w:r w:rsidRPr="00E701BF">
              <w:rPr>
                <w:rFonts w:ascii="Arial" w:hAnsi="Arial" w:cs="Arial"/>
                <w:sz w:val="18"/>
                <w:szCs w:val="18"/>
              </w:rPr>
              <w:t xml:space="preserve"> ”Hjärna/hals </w:t>
            </w:r>
            <w:proofErr w:type="spellStart"/>
            <w:r w:rsidRPr="00E701BF">
              <w:rPr>
                <w:rFonts w:ascii="Arial" w:hAnsi="Arial" w:cs="Arial"/>
                <w:sz w:val="18"/>
                <w:szCs w:val="18"/>
              </w:rPr>
              <w:t>angio</w:t>
            </w:r>
            <w:proofErr w:type="spellEnd"/>
            <w:r w:rsidRPr="00E701BF">
              <w:rPr>
                <w:rFonts w:ascii="Arial" w:hAnsi="Arial" w:cs="Arial"/>
                <w:sz w:val="18"/>
                <w:szCs w:val="18"/>
              </w:rPr>
              <w:t xml:space="preserve"> Siemens/GE”.</w:t>
            </w:r>
          </w:p>
        </w:tc>
      </w:tr>
      <w:tr w:rsidR="00E701BF" w:rsidRPr="00E701BF" w14:paraId="6652F46F" w14:textId="77777777" w:rsidTr="00CF7939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F8534DA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701BF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44961D7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20"/>
              </w:rPr>
            </w:pPr>
            <w:r w:rsidRPr="00E701BF">
              <w:rPr>
                <w:rFonts w:ascii="Arial" w:hAnsi="Arial" w:cs="Arial"/>
                <w:color w:val="000000"/>
                <w:sz w:val="18"/>
                <w:szCs w:val="20"/>
              </w:rPr>
              <w:t xml:space="preserve">Se kapitel 4.2 och 5.2 i </w:t>
            </w:r>
          </w:p>
          <w:p w14:paraId="1E3B5C5C" w14:textId="6CB1C4B3" w:rsidR="00E701BF" w:rsidRPr="00E701BF" w:rsidRDefault="001654D2" w:rsidP="00E701BF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hyperlink r:id="rId18" w:history="1">
              <w:r w:rsidR="00E701BF" w:rsidRPr="00E701BF">
                <w:rPr>
                  <w:rFonts w:ascii="Arial" w:hAnsi="Arial" w:cs="Arial"/>
                  <w:color w:val="0000FF"/>
                  <w:sz w:val="18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E701BF" w:rsidRPr="00E701BF" w14:paraId="35AD1246" w14:textId="77777777" w:rsidTr="00CF7939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17783D50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E701BF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7AD4EA9E" w14:textId="77777777" w:rsidR="00E701BF" w:rsidRPr="00E701BF" w:rsidRDefault="00E701BF" w:rsidP="00E701B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E701BF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5539B751" w14:textId="77777777" w:rsidR="00E701BF" w:rsidRPr="00E701BF" w:rsidRDefault="00E701BF" w:rsidP="00E701B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E701BF">
              <w:rPr>
                <w:rFonts w:ascii="Arial" w:hAnsi="Arial" w:cs="Arial"/>
                <w:sz w:val="18"/>
                <w:szCs w:val="18"/>
              </w:rPr>
              <w:t xml:space="preserve">Huvudet mot </w:t>
            </w:r>
            <w:proofErr w:type="spellStart"/>
            <w:r w:rsidRPr="00E701BF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E701BF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223A8B73" w14:textId="77777777" w:rsidR="00E701BF" w:rsidRPr="00E701BF" w:rsidRDefault="00E701BF" w:rsidP="00E701B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E701BF">
              <w:rPr>
                <w:rFonts w:ascii="Arial" w:hAnsi="Arial" w:cs="Arial"/>
                <w:sz w:val="18"/>
                <w:szCs w:val="18"/>
              </w:rPr>
              <w:t>Huvudstöd i lägsta läget. Hakan upplyft så att hårda gommen är vinkelrät mot underlaget.</w:t>
            </w:r>
          </w:p>
          <w:p w14:paraId="3B047945" w14:textId="77777777" w:rsidR="00E701BF" w:rsidRPr="00E701BF" w:rsidRDefault="00E701BF" w:rsidP="00E701B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E701BF">
              <w:rPr>
                <w:rFonts w:ascii="Arial" w:hAnsi="Arial" w:cs="Arial"/>
                <w:sz w:val="18"/>
                <w:szCs w:val="18"/>
              </w:rPr>
              <w:t>Armarna längs sidorna, axlarna neddragna så långt som möjligt</w:t>
            </w:r>
          </w:p>
        </w:tc>
      </w:tr>
    </w:tbl>
    <w:p w14:paraId="4BA2E8D6" w14:textId="77777777" w:rsidR="00E701BF" w:rsidRPr="00E701BF" w:rsidRDefault="00E701BF" w:rsidP="00E701BF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BD0553F" w14:textId="77777777" w:rsidR="00D4328E" w:rsidRDefault="00D4328E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43CB38AD" w14:textId="77777777" w:rsidR="00E701BF" w:rsidRPr="00E701BF" w:rsidRDefault="00E701BF" w:rsidP="00D4328E">
      <w:pPr>
        <w:pStyle w:val="Rubrik2"/>
        <w:ind w:left="0"/>
      </w:pPr>
      <w:r w:rsidRPr="00E701BF"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708"/>
        <w:gridCol w:w="2380"/>
      </w:tblGrid>
      <w:tr w:rsidR="00E701BF" w:rsidRPr="00E701BF" w14:paraId="4985F34C" w14:textId="77777777" w:rsidTr="00E701BF">
        <w:trPr>
          <w:trHeight w:val="520"/>
        </w:trPr>
        <w:tc>
          <w:tcPr>
            <w:tcW w:w="6658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664A2401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E701BF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4BFE9CF2" wp14:editId="01D7D4EC">
                  <wp:extent cx="4037991" cy="809625"/>
                  <wp:effectExtent l="0" t="0" r="38735" b="0"/>
                  <wp:docPr id="27" name="Diagram 27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2380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5542E6D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E701BF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50100F84" wp14:editId="13301420">
                      <wp:simplePos x="0" y="0"/>
                      <wp:positionH relativeFrom="column">
                        <wp:posOffset>12065</wp:posOffset>
                      </wp:positionH>
                      <wp:positionV relativeFrom="paragraph">
                        <wp:posOffset>87630</wp:posOffset>
                      </wp:positionV>
                      <wp:extent cx="1339850" cy="895985"/>
                      <wp:effectExtent l="19050" t="19050" r="12700" b="18415"/>
                      <wp:wrapNone/>
                      <wp:docPr id="1" name="Rektangel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39850" cy="89598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rect w14:anchorId="10D23A59" id="Rektangel 9" o:spid="_x0000_s1026" style="position:absolute;margin-left:.95pt;margin-top:6.9pt;width:105.5pt;height:70.5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" filled="f" strokecolor="red" strokeweight="3pt"/>
                  </w:pict>
                </mc:Fallback>
              </mc:AlternateContent>
            </w:r>
            <w:r w:rsidRPr="00E701BF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3680B996" wp14:editId="035C7E8C">
                      <wp:simplePos x="0" y="0"/>
                      <wp:positionH relativeFrom="column">
                        <wp:posOffset>187325</wp:posOffset>
                      </wp:positionH>
                      <wp:positionV relativeFrom="paragraph">
                        <wp:posOffset>87630</wp:posOffset>
                      </wp:positionV>
                      <wp:extent cx="410210" cy="901700"/>
                      <wp:effectExtent l="0" t="0" r="8890" b="0"/>
                      <wp:wrapNone/>
                      <wp:docPr id="11" name="Pil: uppåt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10210" cy="90170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50DF357" w14:textId="77777777" w:rsidR="00E701BF" w:rsidRPr="0066567D" w:rsidRDefault="00E701BF" w:rsidP="00F7592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680B996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11" o:spid="_x0000_s1026" type="#_x0000_t68" style="position:absolute;left:0;text-align:left;margin-left:14.75pt;margin-top:6.9pt;width:32.3pt;height:71pt;z-index:25165824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" adj="4913" fillcolor="red" stroked="f" strokeweight="1pt">
                      <v:textbox inset="1mm,1mm,1mm,1mm">
                        <w:txbxContent>
                          <w:p w14:paraId="450DF357" w14:textId="77777777" w:rsidR="00E701BF" w:rsidRPr="0066567D" w:rsidRDefault="00E701BF" w:rsidP="00F7592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701BF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0E6F662D" wp14:editId="62AF915B">
                      <wp:simplePos x="0" y="0"/>
                      <wp:positionH relativeFrom="column">
                        <wp:posOffset>784860</wp:posOffset>
                      </wp:positionH>
                      <wp:positionV relativeFrom="paragraph">
                        <wp:posOffset>92075</wp:posOffset>
                      </wp:positionV>
                      <wp:extent cx="410210" cy="1682750"/>
                      <wp:effectExtent l="0" t="0" r="8890" b="0"/>
                      <wp:wrapNone/>
                      <wp:docPr id="8" name="Pil: uppåt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10210" cy="16827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C0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C97E8D4" w14:textId="77777777" w:rsidR="00E701BF" w:rsidRPr="0066567D" w:rsidRDefault="00E701BF" w:rsidP="00F7592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E6F662D" id="Pil: uppåt 8" o:spid="_x0000_s1027" type="#_x0000_t68" style="position:absolute;left:0;text-align:left;margin-left:61.8pt;margin-top:7.25pt;width:32.3pt;height:132.5pt;z-index:2516582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" adj="2633" fillcolor="#c00000" stroked="f" strokeweight="1pt">
                      <v:textbox inset="1mm,1mm,1mm,1mm">
                        <w:txbxContent>
                          <w:p w14:paraId="1C97E8D4" w14:textId="77777777" w:rsidR="00E701BF" w:rsidRPr="0066567D" w:rsidRDefault="00E701BF" w:rsidP="00F7592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701BF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04683511" wp14:editId="2CC87AF5">
                      <wp:simplePos x="0" y="0"/>
                      <wp:positionH relativeFrom="column">
                        <wp:posOffset>15240</wp:posOffset>
                      </wp:positionH>
                      <wp:positionV relativeFrom="paragraph">
                        <wp:posOffset>86360</wp:posOffset>
                      </wp:positionV>
                      <wp:extent cx="1339850" cy="1689100"/>
                      <wp:effectExtent l="19050" t="19050" r="12700" b="25400"/>
                      <wp:wrapNone/>
                      <wp:docPr id="2" name="Rektangel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39850" cy="168910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C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rect w14:anchorId="1B5ECFEB" id="Rektangel 4" o:spid="_x0000_s1026" style="position:absolute;margin-left:1.2pt;margin-top:6.8pt;width:105.5pt;height:133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" filled="f" strokecolor="#c00000" strokeweight="3pt"/>
                  </w:pict>
                </mc:Fallback>
              </mc:AlternateContent>
            </w:r>
            <w:r w:rsidRPr="00E701BF">
              <w:rPr>
                <w:noProof/>
                <w:szCs w:val="20"/>
              </w:rPr>
              <w:drawing>
                <wp:inline distT="0" distB="0" distL="0" distR="0" wp14:anchorId="2221E22C" wp14:editId="08EE6B4F">
                  <wp:extent cx="1374140" cy="2215515"/>
                  <wp:effectExtent l="0" t="0" r="0" b="0"/>
                  <wp:docPr id="14" name="Bildobjekt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3211821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74140" cy="22155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701BF" w:rsidRPr="00E701BF" w14:paraId="3630527A" w14:textId="77777777" w:rsidTr="00E701BF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32D3936F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701BF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79CBE795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E701BF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E802C4D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E701BF" w:rsidRPr="00E701BF" w14:paraId="1A8C57C7" w14:textId="77777777" w:rsidTr="00E701BF">
        <w:trPr>
          <w:trHeight w:val="227"/>
        </w:trPr>
        <w:tc>
          <w:tcPr>
            <w:tcW w:w="1950" w:type="dxa"/>
            <w:shd w:val="clear" w:color="auto" w:fill="FFFFFF"/>
          </w:tcPr>
          <w:p w14:paraId="76D8D740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701BF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77C6B6A5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E701BF">
              <w:rPr>
                <w:rFonts w:ascii="Arial" w:hAnsi="Arial" w:cs="Arial"/>
                <w:sz w:val="18"/>
                <w:szCs w:val="18"/>
              </w:rPr>
              <w:t>Sternum</w:t>
            </w:r>
            <w:proofErr w:type="spellEnd"/>
            <w:r w:rsidRPr="00E701BF">
              <w:rPr>
                <w:rFonts w:ascii="Arial" w:hAnsi="Arial" w:cs="Arial"/>
                <w:sz w:val="18"/>
                <w:szCs w:val="18"/>
              </w:rPr>
              <w:t xml:space="preserve"> – skalltak.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D59D6A6" w14:textId="77777777" w:rsidR="00E701BF" w:rsidRPr="00E701BF" w:rsidRDefault="00E701BF" w:rsidP="00E701BF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E701BF" w:rsidRPr="00E701BF" w14:paraId="310DD880" w14:textId="77777777" w:rsidTr="00E701BF">
        <w:trPr>
          <w:trHeight w:val="227"/>
        </w:trPr>
        <w:tc>
          <w:tcPr>
            <w:tcW w:w="1950" w:type="dxa"/>
            <w:shd w:val="clear" w:color="auto" w:fill="FFFFFF"/>
          </w:tcPr>
          <w:p w14:paraId="15102CFC" w14:textId="77777777" w:rsidR="00E701BF" w:rsidRPr="00E701BF" w:rsidRDefault="00E701BF" w:rsidP="00E701BF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E701BF">
              <w:rPr>
                <w:rFonts w:ascii="Arial" w:hAnsi="Arial" w:cs="Arial"/>
                <w:b/>
                <w:sz w:val="18"/>
                <w:szCs w:val="18"/>
              </w:rPr>
              <w:t>Hjärna K-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289A8229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701BF">
              <w:rPr>
                <w:rFonts w:ascii="Wingdings" w:eastAsia="Wingdings" w:hAnsi="Wingdings" w:cs="Wingdings"/>
                <w:sz w:val="18"/>
                <w:szCs w:val="18"/>
              </w:rPr>
              <w:t>á</w:t>
            </w:r>
            <w:r w:rsidRPr="00E701BF">
              <w:rPr>
                <w:rFonts w:ascii="Arial" w:hAnsi="Arial" w:cs="Arial"/>
                <w:sz w:val="18"/>
                <w:szCs w:val="18"/>
              </w:rPr>
              <w:t xml:space="preserve"> Bakre skallgrop – skalltak.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4A8024BA" w14:textId="77777777" w:rsidR="00E701BF" w:rsidRPr="00E701BF" w:rsidRDefault="00E701BF" w:rsidP="00E701BF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E701BF" w:rsidRPr="00E701BF" w14:paraId="48DDA2E7" w14:textId="77777777" w:rsidTr="00E701BF">
        <w:trPr>
          <w:trHeight w:val="227"/>
        </w:trPr>
        <w:tc>
          <w:tcPr>
            <w:tcW w:w="1950" w:type="dxa"/>
            <w:shd w:val="clear" w:color="auto" w:fill="FFFFFF"/>
          </w:tcPr>
          <w:p w14:paraId="7B3773AC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701BF">
              <w:rPr>
                <w:rFonts w:ascii="Arial" w:hAnsi="Arial" w:cs="Arial"/>
                <w:b/>
                <w:sz w:val="18"/>
                <w:szCs w:val="18"/>
              </w:rPr>
              <w:t>Premonitor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195D9123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701BF">
              <w:rPr>
                <w:rFonts w:ascii="Arial" w:hAnsi="Arial" w:cs="Arial"/>
                <w:sz w:val="18"/>
                <w:szCs w:val="18"/>
              </w:rPr>
              <w:t xml:space="preserve">ROI i </w:t>
            </w:r>
            <w:proofErr w:type="spellStart"/>
            <w:r w:rsidRPr="00E701BF">
              <w:rPr>
                <w:rFonts w:ascii="Arial" w:hAnsi="Arial" w:cs="Arial"/>
                <w:sz w:val="18"/>
                <w:szCs w:val="18"/>
              </w:rPr>
              <w:t>arcus</w:t>
            </w:r>
            <w:proofErr w:type="spellEnd"/>
            <w:r w:rsidRPr="00E701BF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E701BF">
              <w:rPr>
                <w:rFonts w:ascii="Arial" w:hAnsi="Arial" w:cs="Arial"/>
                <w:sz w:val="18"/>
                <w:szCs w:val="18"/>
              </w:rPr>
              <w:t>aortae</w:t>
            </w:r>
            <w:proofErr w:type="spellEnd"/>
            <w:r w:rsidRPr="00E701BF">
              <w:rPr>
                <w:rFonts w:ascii="Arial" w:hAnsi="Arial" w:cs="Arial"/>
                <w:sz w:val="18"/>
                <w:szCs w:val="18"/>
              </w:rPr>
              <w:t xml:space="preserve">, tröskelvärde 180 HU (GE och Toshiba), 150 HU (Siemens). </w:t>
            </w:r>
            <w:proofErr w:type="spellStart"/>
            <w:r w:rsidRPr="00E701BF">
              <w:rPr>
                <w:rFonts w:ascii="Arial" w:hAnsi="Arial" w:cs="Arial"/>
                <w:sz w:val="18"/>
                <w:szCs w:val="18"/>
              </w:rPr>
              <w:t>Delay</w:t>
            </w:r>
            <w:proofErr w:type="spellEnd"/>
            <w:r w:rsidRPr="00E701BF">
              <w:rPr>
                <w:rFonts w:ascii="Arial" w:hAnsi="Arial" w:cs="Arial"/>
                <w:sz w:val="18"/>
                <w:szCs w:val="18"/>
              </w:rPr>
              <w:t xml:space="preserve"> 0 s (Toshiba), 5 s (Siemens och GE).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595A4BC" w14:textId="77777777" w:rsidR="00E701BF" w:rsidRPr="00E701BF" w:rsidRDefault="00E701BF" w:rsidP="00E701BF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E701BF" w:rsidRPr="00E701BF" w14:paraId="29C8C33E" w14:textId="77777777" w:rsidTr="00E701BF">
        <w:trPr>
          <w:trHeight w:val="227"/>
        </w:trPr>
        <w:tc>
          <w:tcPr>
            <w:tcW w:w="1950" w:type="dxa"/>
            <w:shd w:val="clear" w:color="auto" w:fill="FFFFFF"/>
          </w:tcPr>
          <w:p w14:paraId="79BF5341" w14:textId="77777777" w:rsidR="00E701BF" w:rsidRPr="00E701BF" w:rsidRDefault="00E701BF" w:rsidP="00E701BF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E701BF">
              <w:rPr>
                <w:rFonts w:ascii="Arial" w:hAnsi="Arial" w:cs="Arial"/>
                <w:b/>
                <w:sz w:val="18"/>
                <w:szCs w:val="18"/>
              </w:rPr>
              <w:t>Hjärna/hals K+ artärfas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3BE9CE90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701BF">
              <w:rPr>
                <w:rFonts w:ascii="Wingdings" w:eastAsia="Wingdings" w:hAnsi="Wingdings" w:cs="Wingdings"/>
                <w:sz w:val="18"/>
                <w:szCs w:val="18"/>
              </w:rPr>
              <w:sym w:font="Wingdings" w:char="F0E1"/>
            </w:r>
            <w:r w:rsidRPr="00E701BF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E701BF">
              <w:rPr>
                <w:rFonts w:ascii="Arial" w:hAnsi="Arial" w:cs="Arial"/>
                <w:sz w:val="18"/>
                <w:szCs w:val="18"/>
              </w:rPr>
              <w:t>Arcus</w:t>
            </w:r>
            <w:proofErr w:type="spellEnd"/>
            <w:r w:rsidRPr="00E701BF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E701BF">
              <w:rPr>
                <w:rFonts w:ascii="Arial" w:hAnsi="Arial" w:cs="Arial"/>
                <w:sz w:val="18"/>
                <w:szCs w:val="18"/>
              </w:rPr>
              <w:t>aortae</w:t>
            </w:r>
            <w:proofErr w:type="spellEnd"/>
            <w:r w:rsidRPr="00E701BF">
              <w:rPr>
                <w:rFonts w:ascii="Arial" w:hAnsi="Arial" w:cs="Arial"/>
                <w:sz w:val="18"/>
                <w:szCs w:val="18"/>
              </w:rPr>
              <w:t xml:space="preserve"> – skalltak.</w:t>
            </w:r>
          </w:p>
          <w:p w14:paraId="13A63E29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E701BF">
              <w:rPr>
                <w:rFonts w:ascii="Arial" w:hAnsi="Arial" w:cs="Arial"/>
                <w:noProof/>
                <w:sz w:val="18"/>
                <w:szCs w:val="18"/>
              </w:rPr>
              <w:t>Starta scannet i samma position som premonitoreringssnittet för att undvika onödig bordsförflyttning.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BAB682F" w14:textId="77777777" w:rsidR="00E701BF" w:rsidRPr="00E701BF" w:rsidRDefault="00E701BF" w:rsidP="00E701BF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3029327D" w14:textId="77777777" w:rsidR="00E701BF" w:rsidRPr="00E701BF" w:rsidRDefault="00E701BF" w:rsidP="00D4328E">
      <w:pPr>
        <w:pStyle w:val="Rubrik2"/>
        <w:ind w:left="0"/>
      </w:pPr>
      <w:proofErr w:type="spellStart"/>
      <w:r w:rsidRPr="00E701BF">
        <w:t>Reformatering</w:t>
      </w:r>
      <w:proofErr w:type="spellEnd"/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552"/>
        <w:gridCol w:w="2551"/>
        <w:gridCol w:w="2806"/>
      </w:tblGrid>
      <w:tr w:rsidR="00E701BF" w:rsidRPr="00E701BF" w14:paraId="21B22044" w14:textId="77777777" w:rsidTr="00E701BF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782A3E7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701BF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9D69B21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E701BF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909FC09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701BF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3D976774" wp14:editId="746897FE">
                      <wp:simplePos x="0" y="0"/>
                      <wp:positionH relativeFrom="margin">
                        <wp:posOffset>1004570</wp:posOffset>
                      </wp:positionH>
                      <wp:positionV relativeFrom="paragraph">
                        <wp:posOffset>1063625</wp:posOffset>
                      </wp:positionV>
                      <wp:extent cx="409575" cy="575945"/>
                      <wp:effectExtent l="0" t="0" r="9525" b="0"/>
                      <wp:wrapNone/>
                      <wp:docPr id="20" name="Pil: nedåt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A16C03B" w14:textId="77777777" w:rsidR="00E701BF" w:rsidRPr="0066564D" w:rsidRDefault="00E701BF" w:rsidP="002F527F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D976774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Pil: nedåt 20" o:spid="_x0000_s1028" type="#_x0000_t67" style="position:absolute;left:0;text-align:left;margin-left:79.1pt;margin-top:83.75pt;width:32.25pt;height:45.35pt;rotation:180;z-index:251658243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" adj="13920" fillcolor="red" stroked="f" strokeweight="1pt">
                      <v:textbox style="layout-flow:vertical" inset="1mm,1mm,1mm,1mm">
                        <w:txbxContent>
                          <w:p w14:paraId="4A16C03B" w14:textId="77777777" w:rsidR="00E701BF" w:rsidRPr="0066564D" w:rsidRDefault="00E701BF" w:rsidP="002F527F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E701BF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B9BD6B8" wp14:editId="54893CF7">
                      <wp:simplePos x="0" y="0"/>
                      <wp:positionH relativeFrom="column">
                        <wp:posOffset>11430</wp:posOffset>
                      </wp:positionH>
                      <wp:positionV relativeFrom="paragraph">
                        <wp:posOffset>1042035</wp:posOffset>
                      </wp:positionV>
                      <wp:extent cx="1557655" cy="0"/>
                      <wp:effectExtent l="0" t="19050" r="23495" b="19050"/>
                      <wp:wrapNone/>
                      <wp:docPr id="15" name="Rak koppling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558138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145313B3" id="Rak 15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9pt,82.05pt" to="123.55pt,8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" strokecolor="red" strokeweight="3pt">
                      <v:stroke joinstyle="miter"/>
                    </v:line>
                  </w:pict>
                </mc:Fallback>
              </mc:AlternateContent>
            </w:r>
            <w:r w:rsidRPr="00E701BF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2FF4ADC4" wp14:editId="58BB1078">
                      <wp:simplePos x="0" y="0"/>
                      <wp:positionH relativeFrom="column">
                        <wp:posOffset>727075</wp:posOffset>
                      </wp:positionH>
                      <wp:positionV relativeFrom="paragraph">
                        <wp:posOffset>-6985</wp:posOffset>
                      </wp:positionV>
                      <wp:extent cx="28575" cy="2172335"/>
                      <wp:effectExtent l="19050" t="19050" r="28575" b="37465"/>
                      <wp:wrapNone/>
                      <wp:docPr id="16" name="Rak koppling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8969" cy="2172614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4F92C115" id="Rak 16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7.25pt,-.55pt" to="59.5pt,17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E701BF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1B73A463" wp14:editId="3E7626CF">
                      <wp:simplePos x="0" y="0"/>
                      <wp:positionH relativeFrom="column">
                        <wp:posOffset>215900</wp:posOffset>
                      </wp:positionH>
                      <wp:positionV relativeFrom="paragraph">
                        <wp:posOffset>1470025</wp:posOffset>
                      </wp:positionV>
                      <wp:extent cx="410210" cy="657225"/>
                      <wp:effectExtent l="0" t="9208" r="0" b="0"/>
                      <wp:wrapNone/>
                      <wp:docPr id="19" name="Pil: uppåt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65722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4707E5B" w14:textId="77777777" w:rsidR="00E701BF" w:rsidRPr="0066567D" w:rsidRDefault="00E701BF" w:rsidP="002F527F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73A463" id="Pil: uppåt 19" o:spid="_x0000_s1029" type="#_x0000_t68" style="position:absolute;left:0;text-align:left;margin-left:17pt;margin-top:115.75pt;width:32.3pt;height:51.75pt;rotation:90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" adj="6741" fillcolor="red" stroked="f" strokeweight="1pt">
                      <v:textbox style="layout-flow:vertical;mso-layout-flow-alt:bottom-to-top" inset="1mm,1mm,1mm,1mm">
                        <w:txbxContent>
                          <w:p w14:paraId="64707E5B" w14:textId="77777777" w:rsidR="00E701BF" w:rsidRPr="0066567D" w:rsidRDefault="00E701BF" w:rsidP="002F527F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701BF">
              <w:rPr>
                <w:noProof/>
                <w:szCs w:val="20"/>
              </w:rPr>
              <w:drawing>
                <wp:inline distT="0" distB="0" distL="0" distR="0" wp14:anchorId="55BB998E" wp14:editId="18FECBEF">
                  <wp:extent cx="1506569" cy="2184578"/>
                  <wp:effectExtent l="0" t="0" r="0" b="6350"/>
                  <wp:docPr id="3" name="Bildobjekt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1044380" name=""/>
                          <pic:cNvPicPr/>
                        </pic:nvPicPr>
                        <pic:blipFill>
                          <a:blip r:embed="rId25"/>
                          <a:srcRect t="355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14307" cy="219579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7F169DD6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701BF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01E24028" wp14:editId="5FC3F813">
                      <wp:simplePos x="0" y="0"/>
                      <wp:positionH relativeFrom="column">
                        <wp:posOffset>820420</wp:posOffset>
                      </wp:positionH>
                      <wp:positionV relativeFrom="paragraph">
                        <wp:posOffset>3175</wp:posOffset>
                      </wp:positionV>
                      <wp:extent cx="23495" cy="1581150"/>
                      <wp:effectExtent l="19050" t="19050" r="33655" b="19050"/>
                      <wp:wrapNone/>
                      <wp:docPr id="21" name="Rak koppling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23495" cy="15811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389C7378" id="Rak 21" o:spid="_x0000_s1026" style="position:absolute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4.6pt,.25pt" to="66.45pt,12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E701BF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7C10DDEC" wp14:editId="2E1EA298">
                      <wp:simplePos x="0" y="0"/>
                      <wp:positionH relativeFrom="column">
                        <wp:posOffset>336550</wp:posOffset>
                      </wp:positionH>
                      <wp:positionV relativeFrom="paragraph">
                        <wp:posOffset>716280</wp:posOffset>
                      </wp:positionV>
                      <wp:extent cx="410210" cy="591820"/>
                      <wp:effectExtent l="4445" t="0" r="0" b="0"/>
                      <wp:wrapNone/>
                      <wp:docPr id="22" name="Pil: uppåt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59182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F2D309A" w14:textId="77777777" w:rsidR="00E701BF" w:rsidRPr="0066567D" w:rsidRDefault="00E701BF" w:rsidP="002F527F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10DDEC" id="Pil: uppåt 22" o:spid="_x0000_s1030" type="#_x0000_t68" style="position:absolute;left:0;text-align:left;margin-left:26.5pt;margin-top:56.4pt;width:32.3pt;height:46.6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" adj="7486" fillcolor="red" stroked="f" strokeweight="1pt">
                      <v:textbox style="layout-flow:vertical;mso-layout-flow-alt:bottom-to-top" inset="1mm,1mm,1mm,1mm">
                        <w:txbxContent>
                          <w:p w14:paraId="4F2D309A" w14:textId="77777777" w:rsidR="00E701BF" w:rsidRPr="0066567D" w:rsidRDefault="00E701BF" w:rsidP="002F527F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701BF">
              <w:rPr>
                <w:noProof/>
                <w:szCs w:val="20"/>
              </w:rPr>
              <w:drawing>
                <wp:inline distT="0" distB="0" distL="0" distR="0" wp14:anchorId="68505E6F" wp14:editId="6E43B185">
                  <wp:extent cx="1644650" cy="1557020"/>
                  <wp:effectExtent l="0" t="0" r="0" b="508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4178076" name="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44650" cy="15570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701BF" w:rsidRPr="00E701BF" w14:paraId="3F22DC24" w14:textId="77777777" w:rsidTr="00E701BF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98C9E8E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701BF">
              <w:rPr>
                <w:rFonts w:ascii="Arial" w:hAnsi="Arial" w:cs="Arial"/>
                <w:b/>
                <w:sz w:val="18"/>
                <w:szCs w:val="18"/>
              </w:rPr>
              <w:t>K-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AB7CDC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E701BF">
              <w:rPr>
                <w:rFonts w:ascii="Arial" w:hAnsi="Arial" w:cs="Arial"/>
                <w:noProof/>
                <w:sz w:val="18"/>
                <w:szCs w:val="18"/>
              </w:rPr>
              <w:t>Vinklas som vanligt (HYFA-planet och pons).</w:t>
            </w: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7E1E480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noProof/>
                <w:szCs w:val="20"/>
              </w:rPr>
            </w:pPr>
          </w:p>
        </w:tc>
        <w:tc>
          <w:tcPr>
            <w:tcW w:w="2806" w:type="dxa"/>
            <w:vMerge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300807E0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noProof/>
                <w:szCs w:val="20"/>
              </w:rPr>
            </w:pPr>
          </w:p>
        </w:tc>
      </w:tr>
      <w:tr w:rsidR="00E701BF" w:rsidRPr="00E701BF" w14:paraId="62E9567B" w14:textId="77777777" w:rsidTr="00E701BF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7641AA9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701BF">
              <w:rPr>
                <w:rFonts w:ascii="Arial" w:hAnsi="Arial" w:cs="Arial"/>
                <w:b/>
                <w:sz w:val="18"/>
                <w:szCs w:val="18"/>
              </w:rPr>
              <w:t>K+ AX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65F871C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E701BF">
              <w:rPr>
                <w:rFonts w:ascii="Arial" w:hAnsi="Arial" w:cs="Arial"/>
                <w:noProof/>
                <w:sz w:val="18"/>
                <w:szCs w:val="18"/>
              </w:rPr>
              <w:t>Parallellt med hårda gommen. DFOV 240 mm som standard.</w:t>
            </w: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9CEFC1C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44AAAE31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E701BF" w:rsidRPr="00E701BF" w14:paraId="298B7E42" w14:textId="77777777" w:rsidTr="00E701BF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2CA78DDE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701BF">
              <w:rPr>
                <w:rFonts w:ascii="Arial" w:hAnsi="Arial" w:cs="Arial"/>
                <w:b/>
                <w:sz w:val="18"/>
                <w:szCs w:val="18"/>
              </w:rPr>
              <w:t>K+ COR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2FA47AE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E701BF">
              <w:rPr>
                <w:rFonts w:ascii="Arial" w:hAnsi="Arial" w:cs="Arial"/>
                <w:noProof/>
                <w:sz w:val="18"/>
                <w:szCs w:val="18"/>
              </w:rPr>
              <w:t>Parallellt med bordet.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69CA35F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2344018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E701BF" w:rsidRPr="00E701BF" w14:paraId="3A31044A" w14:textId="77777777" w:rsidTr="00E701BF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77783E4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701BF">
              <w:rPr>
                <w:rFonts w:ascii="Arial" w:hAnsi="Arial" w:cs="Arial"/>
                <w:b/>
                <w:sz w:val="18"/>
                <w:szCs w:val="18"/>
              </w:rPr>
              <w:t>K+ SAG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F0BB178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E701BF">
              <w:rPr>
                <w:rFonts w:ascii="Arial" w:hAnsi="Arial" w:cs="Arial"/>
                <w:noProof/>
                <w:sz w:val="18"/>
                <w:szCs w:val="18"/>
              </w:rPr>
              <w:t>Vinkelrätt mot bordet.</w:t>
            </w:r>
          </w:p>
          <w:p w14:paraId="2EA43B29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  <w:p w14:paraId="6D7E6364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4B7E8D1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E6B6C92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5EA58AF6" w14:textId="77777777" w:rsidR="00E701BF" w:rsidRPr="00E701BF" w:rsidRDefault="00E701BF" w:rsidP="00D4328E">
      <w:pPr>
        <w:pStyle w:val="Rubrik2"/>
        <w:ind w:left="0"/>
      </w:pPr>
      <w:r w:rsidRPr="00E701BF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E701BF" w:rsidRPr="00E701BF" w14:paraId="0A8F5C4D" w14:textId="77777777" w:rsidTr="00CF7939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FD0EA4B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701BF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CB8FA70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701BF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F6C878F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701BF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1994FDE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E701BF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</w:p>
          <w:p w14:paraId="3199C619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701BF">
              <w:rPr>
                <w:rFonts w:ascii="Arial" w:hAnsi="Arial" w:cs="Arial"/>
                <w:b/>
                <w:sz w:val="18"/>
                <w:szCs w:val="18"/>
              </w:rPr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3518DBD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E701BF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AB771A4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E701BF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E701BF" w:rsidRPr="00E701BF" w14:paraId="785EB218" w14:textId="77777777" w:rsidTr="00CF7939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38D4A088" w14:textId="77777777" w:rsidR="00E701BF" w:rsidRPr="00E701BF" w:rsidRDefault="00E701BF" w:rsidP="00E701BF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E701BF">
              <w:rPr>
                <w:rFonts w:ascii="Arial" w:hAnsi="Arial" w:cs="Arial"/>
                <w:b/>
                <w:sz w:val="18"/>
                <w:szCs w:val="18"/>
              </w:rPr>
              <w:t>Hjärna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01F61D7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701BF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EF9462D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701BF"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C061AB8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701BF">
              <w:rPr>
                <w:rFonts w:ascii="Arial" w:hAnsi="Arial" w:cs="Arial"/>
                <w:sz w:val="18"/>
                <w:szCs w:val="18"/>
                <w:lang w:val="en-US"/>
              </w:rPr>
              <w:t>H32/Soft/FC26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13BCDAD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701BF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5E4E2E9A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701BF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E701BF" w:rsidRPr="00E701BF" w14:paraId="4E902743" w14:textId="77777777" w:rsidTr="00CF7939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3E32EFD" w14:textId="77777777" w:rsidR="00E701BF" w:rsidRPr="00E701BF" w:rsidRDefault="00E701BF" w:rsidP="00E701B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D8E8BE2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701BF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0992D21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701BF"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F64FE2B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701BF">
              <w:rPr>
                <w:rFonts w:ascii="Arial" w:hAnsi="Arial" w:cs="Arial"/>
                <w:sz w:val="18"/>
                <w:szCs w:val="18"/>
                <w:lang w:val="en-US"/>
              </w:rPr>
              <w:t>H32/Soft/FC26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0776D6C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701BF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0AD973E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701BF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E701BF" w:rsidRPr="00E701BF" w14:paraId="6EB364A9" w14:textId="77777777" w:rsidTr="00CF7939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B3F0FA2" w14:textId="77777777" w:rsidR="00E701BF" w:rsidRPr="00E701BF" w:rsidRDefault="00E701BF" w:rsidP="00E701B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D47689C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701BF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784E957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701BF"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0F858B8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701BF">
              <w:rPr>
                <w:rFonts w:ascii="Arial" w:hAnsi="Arial" w:cs="Arial"/>
                <w:sz w:val="18"/>
                <w:szCs w:val="18"/>
                <w:lang w:val="en-US"/>
              </w:rPr>
              <w:t>H32/Soft/FC26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2704178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701BF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78C5C07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701BF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E701BF" w:rsidRPr="00E701BF" w14:paraId="4A7072DE" w14:textId="77777777" w:rsidTr="00CF7939">
        <w:trPr>
          <w:trHeight w:val="227"/>
        </w:trPr>
        <w:tc>
          <w:tcPr>
            <w:tcW w:w="1980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329ABB7" w14:textId="77777777" w:rsidR="00E701BF" w:rsidRPr="00E701BF" w:rsidRDefault="00E701BF" w:rsidP="00E701B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0AD834B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701BF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B9298CE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701BF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1FCF866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701BF">
              <w:rPr>
                <w:rFonts w:ascii="Arial" w:hAnsi="Arial" w:cs="Arial"/>
                <w:sz w:val="18"/>
                <w:szCs w:val="18"/>
                <w:lang w:val="en-US"/>
              </w:rPr>
              <w:t>H32/Soft/FC26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0D20132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701BF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7384D872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701BF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E701BF" w:rsidRPr="00E701BF" w14:paraId="4BD3CB59" w14:textId="77777777" w:rsidTr="00CF7939">
        <w:trPr>
          <w:trHeight w:val="227"/>
        </w:trPr>
        <w:tc>
          <w:tcPr>
            <w:tcW w:w="3114" w:type="dxa"/>
            <w:gridSpan w:val="2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6F38663" w14:textId="77777777" w:rsidR="00E701BF" w:rsidRPr="00E701BF" w:rsidRDefault="00E701BF" w:rsidP="00E701BF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E701BF">
              <w:rPr>
                <w:rFonts w:ascii="Arial" w:hAnsi="Arial" w:cs="Arial"/>
                <w:b/>
                <w:sz w:val="18"/>
                <w:szCs w:val="18"/>
              </w:rPr>
              <w:t>Hjärna/hals K+ artärfas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77778B4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D5E6B15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A3EC85D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6599796A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</w:p>
        </w:tc>
      </w:tr>
      <w:tr w:rsidR="00E701BF" w:rsidRPr="00E701BF" w14:paraId="11C79507" w14:textId="77777777" w:rsidTr="00CF7939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72CE821" w14:textId="77777777" w:rsidR="00E701BF" w:rsidRPr="00E701BF" w:rsidRDefault="00E701BF" w:rsidP="00E701B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E701BF">
              <w:rPr>
                <w:rFonts w:ascii="Wingdings 3" w:eastAsia="Wingdings 3" w:hAnsi="Wingdings 3" w:cs="Wingdings 3"/>
                <w:sz w:val="18"/>
                <w:szCs w:val="18"/>
              </w:rPr>
              <w:sym w:font="Wingdings 3" w:char="F039"/>
            </w:r>
            <w:r w:rsidRPr="00E701BF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Pr="00E701BF">
              <w:rPr>
                <w:rFonts w:ascii="Arial" w:hAnsi="Arial" w:cs="Arial"/>
                <w:b/>
                <w:sz w:val="18"/>
                <w:szCs w:val="18"/>
              </w:rPr>
              <w:t>tunna snitt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0D208D0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701BF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4A8F0B4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701BF">
              <w:rPr>
                <w:rFonts w:ascii="Arial" w:hAnsi="Arial" w:cs="Arial"/>
                <w:sz w:val="18"/>
                <w:szCs w:val="18"/>
              </w:rPr>
              <w:t>1,25/1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026D466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701BF">
              <w:rPr>
                <w:rFonts w:ascii="Arial" w:hAnsi="Arial" w:cs="Arial"/>
                <w:sz w:val="18"/>
                <w:szCs w:val="18"/>
                <w:lang w:val="en-US"/>
              </w:rPr>
              <w:t>H20/Soft/FC43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CAF30EF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701BF">
              <w:rPr>
                <w:rFonts w:ascii="Arial" w:hAnsi="Arial" w:cs="Arial"/>
                <w:noProof/>
                <w:sz w:val="18"/>
                <w:szCs w:val="18"/>
              </w:rPr>
              <w:t>C200 W600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7F51F88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701BF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E701BF" w:rsidRPr="00E701BF" w14:paraId="36C1628E" w14:textId="77777777" w:rsidTr="00CF7939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0ACE152" w14:textId="77777777" w:rsidR="00E701BF" w:rsidRPr="00E701BF" w:rsidRDefault="00E701BF" w:rsidP="00E701B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34CCDF8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701BF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486925C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701BF">
              <w:rPr>
                <w:rFonts w:ascii="Arial" w:hAnsi="Arial" w:cs="Arial"/>
                <w:sz w:val="18"/>
                <w:szCs w:val="18"/>
              </w:rPr>
              <w:t>1,25/1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9A9C996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701BF">
              <w:rPr>
                <w:rFonts w:ascii="Arial" w:hAnsi="Arial" w:cs="Arial"/>
                <w:sz w:val="18"/>
                <w:szCs w:val="18"/>
                <w:lang w:val="en-US"/>
              </w:rPr>
              <w:t>H20/Soft/FC43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1A74421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701BF">
              <w:rPr>
                <w:rFonts w:ascii="Arial" w:hAnsi="Arial" w:cs="Arial"/>
                <w:noProof/>
                <w:sz w:val="18"/>
                <w:szCs w:val="18"/>
              </w:rPr>
              <w:t>C200 W600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8ED6827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701BF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E701BF" w:rsidRPr="00E701BF" w14:paraId="194B77A5" w14:textId="77777777" w:rsidTr="00CF7939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3EEB8E1" w14:textId="77777777" w:rsidR="00E701BF" w:rsidRPr="00E701BF" w:rsidRDefault="00E701BF" w:rsidP="00E701B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8375AAA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701BF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9E1E2D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701BF">
              <w:rPr>
                <w:rFonts w:ascii="Arial" w:hAnsi="Arial" w:cs="Arial"/>
                <w:sz w:val="18"/>
                <w:szCs w:val="18"/>
              </w:rPr>
              <w:t>1,25/1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2F865D7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701BF">
              <w:rPr>
                <w:rFonts w:ascii="Arial" w:hAnsi="Arial" w:cs="Arial"/>
                <w:sz w:val="18"/>
                <w:szCs w:val="18"/>
                <w:lang w:val="en-US"/>
              </w:rPr>
              <w:t>H20/Soft/FC43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E679325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701BF">
              <w:rPr>
                <w:rFonts w:ascii="Arial" w:hAnsi="Arial" w:cs="Arial"/>
                <w:noProof/>
                <w:sz w:val="18"/>
                <w:szCs w:val="18"/>
              </w:rPr>
              <w:t>C200 W600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684A219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701BF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E701BF" w:rsidRPr="00E701BF" w14:paraId="7072FCEB" w14:textId="77777777" w:rsidTr="00CF7939">
        <w:trPr>
          <w:trHeight w:val="227"/>
        </w:trPr>
        <w:tc>
          <w:tcPr>
            <w:tcW w:w="1980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F39B141" w14:textId="77777777" w:rsidR="00E701BF" w:rsidRPr="00E701BF" w:rsidRDefault="00E701BF" w:rsidP="00E701B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3521348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701BF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EBA96FB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701BF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73F159E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701BF">
              <w:rPr>
                <w:rFonts w:ascii="Arial" w:hAnsi="Arial" w:cs="Arial"/>
                <w:sz w:val="18"/>
                <w:szCs w:val="18"/>
                <w:lang w:val="en-US"/>
              </w:rPr>
              <w:t>H20/Soft/FC43</w:t>
            </w:r>
          </w:p>
        </w:tc>
        <w:tc>
          <w:tcPr>
            <w:tcW w:w="1417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A2D2099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701BF">
              <w:rPr>
                <w:rFonts w:ascii="Arial" w:hAnsi="Arial" w:cs="Arial"/>
                <w:noProof/>
                <w:sz w:val="18"/>
                <w:szCs w:val="18"/>
              </w:rPr>
              <w:t>C200 W600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00484B07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701BF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E701BF" w:rsidRPr="00E701BF" w14:paraId="64D351E5" w14:textId="77777777" w:rsidTr="00CF7939">
        <w:trPr>
          <w:trHeight w:val="227"/>
        </w:trPr>
        <w:tc>
          <w:tcPr>
            <w:tcW w:w="1980" w:type="dxa"/>
            <w:tcBorders>
              <w:top w:val="dashed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65DB81D" w14:textId="77777777" w:rsidR="00E701BF" w:rsidRPr="00E701BF" w:rsidRDefault="00E701BF" w:rsidP="00E701B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E701BF">
              <w:rPr>
                <w:rFonts w:ascii="Wingdings 3" w:eastAsia="Wingdings 3" w:hAnsi="Wingdings 3" w:cs="Wingdings 3"/>
                <w:sz w:val="18"/>
                <w:szCs w:val="18"/>
              </w:rPr>
              <w:sym w:font="Wingdings 3" w:char="F039"/>
            </w:r>
            <w:r w:rsidRPr="00E701BF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Pr="00E701BF">
              <w:rPr>
                <w:rFonts w:ascii="Arial" w:hAnsi="Arial" w:cs="Arial"/>
                <w:b/>
                <w:sz w:val="18"/>
                <w:szCs w:val="18"/>
              </w:rPr>
              <w:t>tjocka snitt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46CF23F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701BF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2964030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701BF"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410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9296175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701BF">
              <w:rPr>
                <w:rFonts w:ascii="Arial" w:hAnsi="Arial" w:cs="Arial"/>
                <w:sz w:val="18"/>
                <w:szCs w:val="18"/>
                <w:lang w:val="en-US"/>
              </w:rPr>
              <w:t>H32/Soft/FC26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38C8E43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701BF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123A6221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701BF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E701BF" w:rsidRPr="00E701BF" w14:paraId="3B6A4640" w14:textId="77777777" w:rsidTr="00CF7939">
        <w:trPr>
          <w:trHeight w:val="227"/>
        </w:trPr>
        <w:tc>
          <w:tcPr>
            <w:tcW w:w="1980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19F9AA17" w14:textId="77777777" w:rsidR="00E701BF" w:rsidRPr="00E701BF" w:rsidRDefault="00E701BF" w:rsidP="00E701B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E701BF">
              <w:rPr>
                <w:rFonts w:ascii="Wingdings 3" w:eastAsia="Wingdings 3" w:hAnsi="Wingdings 3" w:cs="Wingdings 3"/>
                <w:sz w:val="18"/>
                <w:szCs w:val="18"/>
              </w:rPr>
              <w:sym w:font="Wingdings 3" w:char="F039"/>
            </w:r>
            <w:r w:rsidRPr="00E701BF">
              <w:rPr>
                <w:rFonts w:ascii="Arial" w:hAnsi="Arial" w:cs="Arial"/>
                <w:b/>
                <w:sz w:val="18"/>
                <w:szCs w:val="18"/>
              </w:rPr>
              <w:t xml:space="preserve">  MIP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9FEFD6A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701BF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64C82CE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701BF">
              <w:rPr>
                <w:rFonts w:ascii="Arial" w:hAnsi="Arial" w:cs="Arial"/>
                <w:sz w:val="18"/>
                <w:szCs w:val="18"/>
              </w:rPr>
              <w:t>15/2</w:t>
            </w:r>
          </w:p>
        </w:tc>
        <w:tc>
          <w:tcPr>
            <w:tcW w:w="2410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042F4A0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701BF">
              <w:rPr>
                <w:rFonts w:ascii="Arial" w:hAnsi="Arial" w:cs="Arial"/>
                <w:sz w:val="18"/>
                <w:szCs w:val="18"/>
                <w:lang w:val="en-US"/>
              </w:rPr>
              <w:t>H20/Soft/FC43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3AF6528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701BF">
              <w:rPr>
                <w:rFonts w:ascii="Arial" w:hAnsi="Arial" w:cs="Arial"/>
                <w:noProof/>
                <w:sz w:val="18"/>
                <w:szCs w:val="18"/>
              </w:rPr>
              <w:t>C200 W600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3AC890DD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701BF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E701BF" w:rsidRPr="00E701BF" w14:paraId="616214F4" w14:textId="77777777" w:rsidTr="00CF7939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715E887" w14:textId="77777777" w:rsidR="00E701BF" w:rsidRPr="00E701BF" w:rsidRDefault="00E701BF" w:rsidP="00E701B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E8676BC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701BF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785CF28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701BF">
              <w:rPr>
                <w:rFonts w:ascii="Arial" w:hAnsi="Arial" w:cs="Arial"/>
                <w:sz w:val="18"/>
                <w:szCs w:val="18"/>
              </w:rPr>
              <w:t>15/2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3690899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701BF">
              <w:rPr>
                <w:rFonts w:ascii="Arial" w:hAnsi="Arial" w:cs="Arial"/>
                <w:sz w:val="18"/>
                <w:szCs w:val="18"/>
                <w:lang w:val="en-US"/>
              </w:rPr>
              <w:t>H20/Soft/FC43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F7BB1F7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701BF">
              <w:rPr>
                <w:rFonts w:ascii="Arial" w:hAnsi="Arial" w:cs="Arial"/>
                <w:noProof/>
                <w:sz w:val="18"/>
                <w:szCs w:val="18"/>
              </w:rPr>
              <w:t>C200 W600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7674F82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701BF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E701BF" w:rsidRPr="00E701BF" w14:paraId="35C6AE9E" w14:textId="77777777" w:rsidTr="00CF7939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ACAAF9B" w14:textId="77777777" w:rsidR="00E701BF" w:rsidRPr="00E701BF" w:rsidRDefault="00E701BF" w:rsidP="00E701B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CBF946B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701BF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CAD8ECE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701BF">
              <w:rPr>
                <w:rFonts w:ascii="Arial" w:hAnsi="Arial" w:cs="Arial"/>
                <w:sz w:val="18"/>
                <w:szCs w:val="18"/>
              </w:rPr>
              <w:t>15/2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94C6F0C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701BF">
              <w:rPr>
                <w:rFonts w:ascii="Arial" w:hAnsi="Arial" w:cs="Arial"/>
                <w:sz w:val="18"/>
                <w:szCs w:val="18"/>
                <w:lang w:val="en-US"/>
              </w:rPr>
              <w:t>H20/Soft/FC43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44CDCB9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701BF">
              <w:rPr>
                <w:rFonts w:ascii="Arial" w:hAnsi="Arial" w:cs="Arial"/>
                <w:noProof/>
                <w:sz w:val="18"/>
                <w:szCs w:val="18"/>
              </w:rPr>
              <w:t>C200 W600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3BC9C58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701BF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E701BF" w:rsidRPr="00E701BF" w14:paraId="6C3D89A8" w14:textId="77777777" w:rsidTr="00CF7939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225A44A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701BF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91C69E6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701B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2176D2D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701B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7C44246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701B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F2F32B4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701B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0B8CA81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701BF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E701BF" w:rsidRPr="00E701BF" w14:paraId="58E31966" w14:textId="77777777" w:rsidTr="00CF7939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FD6E739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E701BF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2712C7B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701B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AC43C0F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701B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540C8F8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701B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16A8A71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701B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F4DDB4E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701BF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6443D216" w14:textId="77777777" w:rsidR="00E701BF" w:rsidRPr="00E701BF" w:rsidRDefault="00E701BF" w:rsidP="00E701BF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8DF7D8C" w14:textId="77777777" w:rsidR="00E701BF" w:rsidRPr="00E701BF" w:rsidRDefault="00E701BF" w:rsidP="00A97F76">
      <w:pPr>
        <w:pStyle w:val="Rubrik2"/>
        <w:ind w:left="0"/>
      </w:pPr>
      <w:r w:rsidRPr="00E701BF">
        <w:lastRenderedPageBreak/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039"/>
        <w:gridCol w:w="1040"/>
        <w:gridCol w:w="1040"/>
        <w:gridCol w:w="566"/>
      </w:tblGrid>
      <w:tr w:rsidR="00E701BF" w:rsidRPr="00E701BF" w14:paraId="76006062" w14:textId="77777777" w:rsidTr="00E701BF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50E01862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40144E1B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660527DD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6ED7431E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5336BD13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701BF" w:rsidRPr="00E701BF" w14:paraId="35AFAEB2" w14:textId="77777777" w:rsidTr="00E701B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77E91AE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701BF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1DA78047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701BF">
              <w:rPr>
                <w:rFonts w:ascii="Arial" w:hAnsi="Arial" w:cs="Arial"/>
                <w:color w:val="FFFFFF"/>
                <w:sz w:val="18"/>
                <w:szCs w:val="18"/>
              </w:rPr>
              <w:t>Hjärna K-</w:t>
            </w:r>
          </w:p>
          <w:p w14:paraId="3DF0E2E2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701BF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5D3CCFB1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701BF">
              <w:rPr>
                <w:rFonts w:ascii="Arial" w:hAnsi="Arial" w:cs="Arial"/>
                <w:color w:val="FFFFFF"/>
                <w:sz w:val="18"/>
                <w:szCs w:val="18"/>
              </w:rPr>
              <w:t>Hjärna/hals K+</w:t>
            </w:r>
          </w:p>
          <w:p w14:paraId="00F8A01B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701BF">
              <w:rPr>
                <w:rFonts w:ascii="Arial" w:hAnsi="Arial" w:cs="Arial"/>
                <w:color w:val="FFFFFF"/>
                <w:sz w:val="18"/>
                <w:szCs w:val="18"/>
              </w:rPr>
              <w:t>tjocka snitt</w:t>
            </w:r>
          </w:p>
          <w:p w14:paraId="5D22E760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701BF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1F13373A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3F3A79D9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E701BF">
              <w:rPr>
                <w:rFonts w:ascii="Arial" w:hAnsi="Arial" w:cs="Arial"/>
                <w:color w:val="FFFFFF"/>
                <w:sz w:val="18"/>
                <w:szCs w:val="18"/>
              </w:rPr>
              <w:t>Hj</w:t>
            </w:r>
            <w:proofErr w:type="spellEnd"/>
            <w:r w:rsidRPr="00E701BF">
              <w:rPr>
                <w:rFonts w:ascii="Arial" w:hAnsi="Arial" w:cs="Arial"/>
                <w:color w:val="FFFFFF"/>
                <w:sz w:val="18"/>
                <w:szCs w:val="18"/>
              </w:rPr>
              <w:t>/hals K+</w:t>
            </w:r>
          </w:p>
          <w:p w14:paraId="41614223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701BF">
              <w:rPr>
                <w:rFonts w:ascii="Arial" w:hAnsi="Arial" w:cs="Arial"/>
                <w:color w:val="FFFFFF"/>
                <w:sz w:val="18"/>
                <w:szCs w:val="18"/>
              </w:rPr>
              <w:t>MIP</w:t>
            </w:r>
          </w:p>
          <w:p w14:paraId="4B331D6B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701BF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02FC7082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E701BF">
              <w:rPr>
                <w:rFonts w:ascii="Arial" w:hAnsi="Arial" w:cs="Arial"/>
                <w:color w:val="FFFFFF"/>
                <w:sz w:val="18"/>
                <w:szCs w:val="18"/>
              </w:rPr>
              <w:t>Hj</w:t>
            </w:r>
            <w:proofErr w:type="spellEnd"/>
            <w:r w:rsidRPr="00E701BF">
              <w:rPr>
                <w:rFonts w:ascii="Arial" w:hAnsi="Arial" w:cs="Arial"/>
                <w:color w:val="FFFFFF"/>
                <w:sz w:val="18"/>
                <w:szCs w:val="18"/>
              </w:rPr>
              <w:t>/hals K+</w:t>
            </w:r>
          </w:p>
          <w:p w14:paraId="2974EE84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701BF">
              <w:rPr>
                <w:rFonts w:ascii="Arial" w:hAnsi="Arial" w:cs="Arial"/>
                <w:color w:val="FFFFFF"/>
                <w:sz w:val="18"/>
                <w:szCs w:val="18"/>
              </w:rPr>
              <w:t>MIP</w:t>
            </w:r>
          </w:p>
          <w:p w14:paraId="05EEF5C8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701BF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3B57AA23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E701BF">
              <w:rPr>
                <w:rFonts w:ascii="Arial" w:hAnsi="Arial" w:cs="Arial"/>
                <w:color w:val="FFFFFF"/>
                <w:sz w:val="18"/>
                <w:szCs w:val="18"/>
              </w:rPr>
              <w:t>Hj</w:t>
            </w:r>
            <w:proofErr w:type="spellEnd"/>
            <w:r w:rsidRPr="00E701BF">
              <w:rPr>
                <w:rFonts w:ascii="Arial" w:hAnsi="Arial" w:cs="Arial"/>
                <w:color w:val="FFFFFF"/>
                <w:sz w:val="18"/>
                <w:szCs w:val="18"/>
              </w:rPr>
              <w:t>/hals K+</w:t>
            </w:r>
          </w:p>
          <w:p w14:paraId="2D26C833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701BF">
              <w:rPr>
                <w:rFonts w:ascii="Arial" w:hAnsi="Arial" w:cs="Arial"/>
                <w:color w:val="FFFFFF"/>
                <w:sz w:val="18"/>
                <w:szCs w:val="18"/>
              </w:rPr>
              <w:t>MIP</w:t>
            </w:r>
          </w:p>
          <w:p w14:paraId="43DB0AF1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701BF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53FA527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701BF" w:rsidRPr="00E701BF" w14:paraId="2A7720B5" w14:textId="77777777" w:rsidTr="00E701B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FCDC13A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37A8A64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F1BDA46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A916EE5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8581B42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671AAB89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5338AA7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55AE104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701BF" w:rsidRPr="00E701BF" w14:paraId="11813CC9" w14:textId="77777777" w:rsidTr="00E701B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72E99D2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1CFCD81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C0B9AE3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441EC2E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00E61F9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02D16F51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7A83272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AA405D9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701BF" w:rsidRPr="00E701BF" w14:paraId="0E97FB28" w14:textId="77777777" w:rsidTr="00E701B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605B487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3EB59C9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6E05D72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86DA7B1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1C723DF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FB7CB12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8F6600F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ED00D37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701BF" w:rsidRPr="00E701BF" w14:paraId="1AED4F2F" w14:textId="77777777" w:rsidTr="00E701B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78AF0E4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28483FFC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701BF">
              <w:rPr>
                <w:rFonts w:ascii="Arial" w:hAnsi="Arial" w:cs="Arial"/>
                <w:color w:val="FFFFFF"/>
                <w:sz w:val="18"/>
                <w:szCs w:val="18"/>
              </w:rPr>
              <w:t>Hjärna K-</w:t>
            </w:r>
          </w:p>
          <w:p w14:paraId="76CB6269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701BF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738B5B5D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701BF">
              <w:rPr>
                <w:rFonts w:ascii="Arial" w:hAnsi="Arial" w:cs="Arial"/>
                <w:color w:val="FFFFFF"/>
                <w:sz w:val="18"/>
                <w:szCs w:val="18"/>
              </w:rPr>
              <w:t>Hjärna K-</w:t>
            </w:r>
          </w:p>
          <w:p w14:paraId="443CFD7D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701BF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283" w:type="dxa"/>
            <w:shd w:val="clear" w:color="auto" w:fill="F2F2F2"/>
          </w:tcPr>
          <w:p w14:paraId="72D5843E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043F2494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E701BF">
              <w:rPr>
                <w:rFonts w:ascii="Arial" w:hAnsi="Arial" w:cs="Arial"/>
                <w:color w:val="FFFFFF"/>
                <w:sz w:val="18"/>
                <w:szCs w:val="18"/>
              </w:rPr>
              <w:t>Hj</w:t>
            </w:r>
            <w:proofErr w:type="spellEnd"/>
            <w:r w:rsidRPr="00E701BF">
              <w:rPr>
                <w:rFonts w:ascii="Arial" w:hAnsi="Arial" w:cs="Arial"/>
                <w:color w:val="FFFFFF"/>
                <w:sz w:val="18"/>
                <w:szCs w:val="18"/>
              </w:rPr>
              <w:t>/hals K+</w:t>
            </w:r>
          </w:p>
          <w:p w14:paraId="056B0488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701BF">
              <w:rPr>
                <w:rFonts w:ascii="Arial" w:hAnsi="Arial" w:cs="Arial"/>
                <w:color w:val="FFFFFF"/>
                <w:sz w:val="18"/>
                <w:szCs w:val="18"/>
              </w:rPr>
              <w:t xml:space="preserve">tunna </w:t>
            </w:r>
            <w:proofErr w:type="spellStart"/>
            <w:r w:rsidRPr="00E701BF">
              <w:rPr>
                <w:rFonts w:ascii="Arial" w:hAnsi="Arial" w:cs="Arial"/>
                <w:color w:val="FFFFFF"/>
                <w:sz w:val="18"/>
                <w:szCs w:val="18"/>
              </w:rPr>
              <w:t>sn</w:t>
            </w:r>
            <w:proofErr w:type="spellEnd"/>
          </w:p>
          <w:p w14:paraId="759982CF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701BF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040" w:type="dxa"/>
            <w:vMerge w:val="restart"/>
            <w:tcBorders>
              <w:top w:val="single" w:sz="24" w:space="0" w:color="F2F2F2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1D3C4240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E701BF">
              <w:rPr>
                <w:rFonts w:ascii="Arial" w:hAnsi="Arial" w:cs="Arial"/>
                <w:color w:val="FFFFFF"/>
                <w:sz w:val="18"/>
                <w:szCs w:val="18"/>
              </w:rPr>
              <w:t>Hj</w:t>
            </w:r>
            <w:proofErr w:type="spellEnd"/>
            <w:r w:rsidRPr="00E701BF">
              <w:rPr>
                <w:rFonts w:ascii="Arial" w:hAnsi="Arial" w:cs="Arial"/>
                <w:color w:val="FFFFFF"/>
                <w:sz w:val="18"/>
                <w:szCs w:val="18"/>
              </w:rPr>
              <w:t>/hals K+</w:t>
            </w:r>
          </w:p>
          <w:p w14:paraId="2BC65F40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701BF">
              <w:rPr>
                <w:rFonts w:ascii="Arial" w:hAnsi="Arial" w:cs="Arial"/>
                <w:color w:val="FFFFFF"/>
                <w:sz w:val="18"/>
                <w:szCs w:val="18"/>
              </w:rPr>
              <w:t xml:space="preserve">tunna </w:t>
            </w:r>
            <w:proofErr w:type="spellStart"/>
            <w:r w:rsidRPr="00E701BF">
              <w:rPr>
                <w:rFonts w:ascii="Arial" w:hAnsi="Arial" w:cs="Arial"/>
                <w:color w:val="FFFFFF"/>
                <w:sz w:val="18"/>
                <w:szCs w:val="18"/>
              </w:rPr>
              <w:t>sn</w:t>
            </w:r>
            <w:proofErr w:type="spellEnd"/>
          </w:p>
          <w:p w14:paraId="7440F775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701BF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single" w:sz="24" w:space="0" w:color="F2F2F2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7B624234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E701BF">
              <w:rPr>
                <w:rFonts w:ascii="Arial" w:hAnsi="Arial" w:cs="Arial"/>
                <w:color w:val="FFFFFF"/>
                <w:sz w:val="18"/>
                <w:szCs w:val="18"/>
              </w:rPr>
              <w:t>Hj</w:t>
            </w:r>
            <w:proofErr w:type="spellEnd"/>
            <w:r w:rsidRPr="00E701BF">
              <w:rPr>
                <w:rFonts w:ascii="Arial" w:hAnsi="Arial" w:cs="Arial"/>
                <w:color w:val="FFFFFF"/>
                <w:sz w:val="18"/>
                <w:szCs w:val="18"/>
              </w:rPr>
              <w:t>/hals K+</w:t>
            </w:r>
          </w:p>
          <w:p w14:paraId="0392CB17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701BF">
              <w:rPr>
                <w:rFonts w:ascii="Arial" w:hAnsi="Arial" w:cs="Arial"/>
                <w:color w:val="FFFFFF"/>
                <w:sz w:val="18"/>
                <w:szCs w:val="18"/>
              </w:rPr>
              <w:t xml:space="preserve">tunna </w:t>
            </w:r>
            <w:proofErr w:type="spellStart"/>
            <w:r w:rsidRPr="00E701BF">
              <w:rPr>
                <w:rFonts w:ascii="Arial" w:hAnsi="Arial" w:cs="Arial"/>
                <w:color w:val="FFFFFF"/>
                <w:sz w:val="18"/>
                <w:szCs w:val="18"/>
              </w:rPr>
              <w:t>sn</w:t>
            </w:r>
            <w:proofErr w:type="spellEnd"/>
          </w:p>
          <w:p w14:paraId="3185F11F" w14:textId="77777777" w:rsidR="00E701BF" w:rsidRPr="00E701BF" w:rsidRDefault="00E701BF" w:rsidP="00E701B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701BF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A7FFBD7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701BF" w:rsidRPr="00E701BF" w14:paraId="572D11B4" w14:textId="77777777" w:rsidTr="00E701B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D037D17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9E2ABFB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7EC80BD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713DA94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FB54CC9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494F9FDF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EB51A96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4C9A789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701BF" w:rsidRPr="00E701BF" w14:paraId="1852011D" w14:textId="77777777" w:rsidTr="00E701B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70D058C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99ABFEC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0C1A882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06A7305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ECB60F4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5B535E2F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2851207F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B585F6F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701BF" w:rsidRPr="00E701BF" w14:paraId="18EA77EB" w14:textId="77777777" w:rsidTr="00E701B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D017C92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D14A802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C7E2CB0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F856596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B96D289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3417773C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3460BBF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13D54C9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701BF" w:rsidRPr="00E701BF" w14:paraId="6C594C37" w14:textId="77777777" w:rsidTr="00E701BF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6073521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0D8E2D20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2265DB1A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389329F2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0BCF6EB" w14:textId="77777777" w:rsidR="00E701BF" w:rsidRPr="00E701BF" w:rsidRDefault="00E701BF" w:rsidP="00E701B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38CDD8B0" w14:textId="77777777" w:rsidR="00E701BF" w:rsidRPr="00E701BF" w:rsidRDefault="00E701BF" w:rsidP="00E701BF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A97F76">
      <w:type w:val="continuous"/>
      <w:pgSz w:w="11900" w:h="16840"/>
      <w:pgMar w:top="993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2FF24D" w14:textId="77777777" w:rsidR="00CF7939" w:rsidRDefault="00CF7939">
      <w:r>
        <w:separator/>
      </w:r>
    </w:p>
  </w:endnote>
  <w:endnote w:type="continuationSeparator" w:id="0">
    <w:p w14:paraId="64677B18" w14:textId="77777777" w:rsidR="00CF7939" w:rsidRDefault="00CF7939">
      <w:r>
        <w:continuationSeparator/>
      </w:r>
    </w:p>
  </w:endnote>
  <w:endnote w:type="continuationNotice" w:id="1">
    <w:p w14:paraId="650A0F19" w14:textId="77777777" w:rsidR="00CF7939" w:rsidRDefault="00CF793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panose1 w:val="00000000000000000000"/>
    <w:charset w:val="BA"/>
    <w:family w:val="roman"/>
    <w:notTrueType/>
    <w:pitch w:val="variable"/>
    <w:sig w:usb0="00000005" w:usb1="00000000" w:usb2="00000000" w:usb3="00000000" w:csb0="00000080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4F306F" w14:textId="77777777" w:rsidR="00CF7939" w:rsidRDefault="00CF7939"/>
  </w:footnote>
  <w:footnote w:type="continuationSeparator" w:id="0">
    <w:p w14:paraId="06885982" w14:textId="77777777" w:rsidR="00CF7939" w:rsidRDefault="00CF7939">
      <w:r>
        <w:continuationSeparator/>
      </w:r>
    </w:p>
  </w:footnote>
  <w:footnote w:type="continuationNotice" w:id="1">
    <w:p w14:paraId="6DC5C9B1" w14:textId="77777777" w:rsidR="00CF7939" w:rsidRDefault="00CF793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3738E6D4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F5C64108" w:tentative="1">
      <w:start w:val="1"/>
      <w:numFmt w:val="lowerLetter"/>
      <w:lvlText w:val="%2."/>
      <w:lvlJc w:val="left"/>
      <w:pPr>
        <w:ind w:left="1080" w:hanging="360"/>
      </w:pPr>
    </w:lvl>
    <w:lvl w:ilvl="2" w:tplc="3E0A6FAC" w:tentative="1">
      <w:start w:val="1"/>
      <w:numFmt w:val="lowerRoman"/>
      <w:lvlText w:val="%3."/>
      <w:lvlJc w:val="right"/>
      <w:pPr>
        <w:ind w:left="1800" w:hanging="180"/>
      </w:pPr>
    </w:lvl>
    <w:lvl w:ilvl="3" w:tplc="7E1436D4" w:tentative="1">
      <w:start w:val="1"/>
      <w:numFmt w:val="decimal"/>
      <w:lvlText w:val="%4."/>
      <w:lvlJc w:val="left"/>
      <w:pPr>
        <w:ind w:left="2520" w:hanging="360"/>
      </w:pPr>
    </w:lvl>
    <w:lvl w:ilvl="4" w:tplc="C938076C" w:tentative="1">
      <w:start w:val="1"/>
      <w:numFmt w:val="lowerLetter"/>
      <w:lvlText w:val="%5."/>
      <w:lvlJc w:val="left"/>
      <w:pPr>
        <w:ind w:left="3240" w:hanging="360"/>
      </w:pPr>
    </w:lvl>
    <w:lvl w:ilvl="5" w:tplc="2F4AB088" w:tentative="1">
      <w:start w:val="1"/>
      <w:numFmt w:val="lowerRoman"/>
      <w:lvlText w:val="%6."/>
      <w:lvlJc w:val="right"/>
      <w:pPr>
        <w:ind w:left="3960" w:hanging="180"/>
      </w:pPr>
    </w:lvl>
    <w:lvl w:ilvl="6" w:tplc="D2BAE886" w:tentative="1">
      <w:start w:val="1"/>
      <w:numFmt w:val="decimal"/>
      <w:lvlText w:val="%7."/>
      <w:lvlJc w:val="left"/>
      <w:pPr>
        <w:ind w:left="4680" w:hanging="360"/>
      </w:pPr>
    </w:lvl>
    <w:lvl w:ilvl="7" w:tplc="11786882" w:tentative="1">
      <w:start w:val="1"/>
      <w:numFmt w:val="lowerLetter"/>
      <w:lvlText w:val="%8."/>
      <w:lvlJc w:val="left"/>
      <w:pPr>
        <w:ind w:left="5400" w:hanging="360"/>
      </w:pPr>
    </w:lvl>
    <w:lvl w:ilvl="8" w:tplc="E4E6FBD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3B6E68F0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5C48A6D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8800C9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86EEC8F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08011E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ECF402A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9F27A6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E63A014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CC9C37C2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FFF296F0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E6B691DC" w:tentative="1">
      <w:start w:val="1"/>
      <w:numFmt w:val="lowerLetter"/>
      <w:lvlText w:val="%2."/>
      <w:lvlJc w:val="left"/>
      <w:pPr>
        <w:ind w:left="1080" w:hanging="360"/>
      </w:pPr>
    </w:lvl>
    <w:lvl w:ilvl="2" w:tplc="32904414" w:tentative="1">
      <w:start w:val="1"/>
      <w:numFmt w:val="lowerRoman"/>
      <w:lvlText w:val="%3."/>
      <w:lvlJc w:val="right"/>
      <w:pPr>
        <w:ind w:left="1800" w:hanging="180"/>
      </w:pPr>
    </w:lvl>
    <w:lvl w:ilvl="3" w:tplc="396657B2" w:tentative="1">
      <w:start w:val="1"/>
      <w:numFmt w:val="decimal"/>
      <w:lvlText w:val="%4."/>
      <w:lvlJc w:val="left"/>
      <w:pPr>
        <w:ind w:left="2520" w:hanging="360"/>
      </w:pPr>
    </w:lvl>
    <w:lvl w:ilvl="4" w:tplc="A19C90B8" w:tentative="1">
      <w:start w:val="1"/>
      <w:numFmt w:val="lowerLetter"/>
      <w:lvlText w:val="%5."/>
      <w:lvlJc w:val="left"/>
      <w:pPr>
        <w:ind w:left="3240" w:hanging="360"/>
      </w:pPr>
    </w:lvl>
    <w:lvl w:ilvl="5" w:tplc="87126060" w:tentative="1">
      <w:start w:val="1"/>
      <w:numFmt w:val="lowerRoman"/>
      <w:lvlText w:val="%6."/>
      <w:lvlJc w:val="right"/>
      <w:pPr>
        <w:ind w:left="3960" w:hanging="180"/>
      </w:pPr>
    </w:lvl>
    <w:lvl w:ilvl="6" w:tplc="B5561222" w:tentative="1">
      <w:start w:val="1"/>
      <w:numFmt w:val="decimal"/>
      <w:lvlText w:val="%7."/>
      <w:lvlJc w:val="left"/>
      <w:pPr>
        <w:ind w:left="4680" w:hanging="360"/>
      </w:pPr>
    </w:lvl>
    <w:lvl w:ilvl="7" w:tplc="F0D82CA4" w:tentative="1">
      <w:start w:val="1"/>
      <w:numFmt w:val="lowerLetter"/>
      <w:lvlText w:val="%8."/>
      <w:lvlJc w:val="left"/>
      <w:pPr>
        <w:ind w:left="5400" w:hanging="360"/>
      </w:pPr>
    </w:lvl>
    <w:lvl w:ilvl="8" w:tplc="E94C9AF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B6E88252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FA7C265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A52CB5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6ACC38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504AA6B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98AC9EC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A0320F2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C48EF3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DEE6DAD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6941177">
    <w:abstractNumId w:val="21"/>
  </w:num>
  <w:num w:numId="2" w16cid:durableId="259025982">
    <w:abstractNumId w:val="16"/>
  </w:num>
  <w:num w:numId="3" w16cid:durableId="1149790088">
    <w:abstractNumId w:val="0"/>
  </w:num>
  <w:num w:numId="4" w16cid:durableId="121390442">
    <w:abstractNumId w:val="6"/>
  </w:num>
  <w:num w:numId="5" w16cid:durableId="1052313851">
    <w:abstractNumId w:val="19"/>
  </w:num>
  <w:num w:numId="6" w16cid:durableId="1096445441">
    <w:abstractNumId w:val="2"/>
  </w:num>
  <w:num w:numId="7" w16cid:durableId="2006518284">
    <w:abstractNumId w:val="13"/>
  </w:num>
  <w:num w:numId="8" w16cid:durableId="795486214">
    <w:abstractNumId w:val="9"/>
  </w:num>
  <w:num w:numId="9" w16cid:durableId="379283888">
    <w:abstractNumId w:val="1"/>
  </w:num>
  <w:num w:numId="10" w16cid:durableId="1534271555">
    <w:abstractNumId w:val="1"/>
  </w:num>
  <w:num w:numId="11" w16cid:durableId="1410731533">
    <w:abstractNumId w:val="3"/>
  </w:num>
  <w:num w:numId="12" w16cid:durableId="1303775587">
    <w:abstractNumId w:val="4"/>
  </w:num>
  <w:num w:numId="13" w16cid:durableId="1036661239">
    <w:abstractNumId w:val="15"/>
  </w:num>
  <w:num w:numId="14" w16cid:durableId="181168298">
    <w:abstractNumId w:val="10"/>
  </w:num>
  <w:num w:numId="15" w16cid:durableId="415134494">
    <w:abstractNumId w:val="7"/>
  </w:num>
  <w:num w:numId="16" w16cid:durableId="225646096">
    <w:abstractNumId w:val="14"/>
  </w:num>
  <w:num w:numId="17" w16cid:durableId="491876329">
    <w:abstractNumId w:val="5"/>
  </w:num>
  <w:num w:numId="18" w16cid:durableId="22245907">
    <w:abstractNumId w:val="12"/>
  </w:num>
  <w:num w:numId="19" w16cid:durableId="50734551">
    <w:abstractNumId w:val="20"/>
  </w:num>
  <w:num w:numId="20" w16cid:durableId="1770926180">
    <w:abstractNumId w:val="17"/>
  </w:num>
  <w:num w:numId="21" w16cid:durableId="970015964">
    <w:abstractNumId w:val="8"/>
  </w:num>
  <w:num w:numId="22" w16cid:durableId="1828979391">
    <w:abstractNumId w:val="18"/>
  </w:num>
  <w:num w:numId="23" w16cid:durableId="12716925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0C81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54D2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5E8D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27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519B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79D5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3E01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48A9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46C3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648A"/>
    <w:rsid w:val="00A65FD4"/>
    <w:rsid w:val="00A81198"/>
    <w:rsid w:val="00A81E48"/>
    <w:rsid w:val="00A82035"/>
    <w:rsid w:val="00A90D77"/>
    <w:rsid w:val="00A92E07"/>
    <w:rsid w:val="00A9351E"/>
    <w:rsid w:val="00A97F76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CF7939"/>
    <w:rsid w:val="00D074DB"/>
    <w:rsid w:val="00D139CF"/>
    <w:rsid w:val="00D37E7F"/>
    <w:rsid w:val="00D4328E"/>
    <w:rsid w:val="00D47AD7"/>
    <w:rsid w:val="00D51529"/>
    <w:rsid w:val="00D85218"/>
    <w:rsid w:val="00D915B1"/>
    <w:rsid w:val="00DA299D"/>
    <w:rsid w:val="00DA65C4"/>
    <w:rsid w:val="00DB1046"/>
    <w:rsid w:val="00DD2BE0"/>
    <w:rsid w:val="00DE4447"/>
    <w:rsid w:val="00DE5DA2"/>
    <w:rsid w:val="00DF0033"/>
    <w:rsid w:val="00E026BF"/>
    <w:rsid w:val="00E07B1B"/>
    <w:rsid w:val="00E11853"/>
    <w:rsid w:val="00E26DB5"/>
    <w:rsid w:val="00E40E9B"/>
    <w:rsid w:val="00E52A86"/>
    <w:rsid w:val="00E54B47"/>
    <w:rsid w:val="00E553BF"/>
    <w:rsid w:val="00E55D93"/>
    <w:rsid w:val="00E61294"/>
    <w:rsid w:val="00E701BF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74E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5927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F78E4AA"/>
    <w:rsid w:val="4428C72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4AD2429D-EFB3-451B-A490-4EAF6C4D4B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1217" y="188863"/>
          <a:ext cx="960974" cy="43189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757" y="188863"/>
          <a:ext cx="960974" cy="4318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8296" y="188863"/>
          <a:ext cx="960974" cy="4318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835" y="188819"/>
          <a:ext cx="961176" cy="431986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6C67DE66-C773-43B4-9C1E-E5B9D5014E97}">
      <dgm:prSet phldrT="[Text]" custT="1"/>
      <dgm:spPr>
        <a:xfrm>
          <a:off x="3075577" y="188813"/>
          <a:ext cx="961196" cy="431998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BT+0/5 s</a:t>
          </a:r>
        </a:p>
      </dgm:t>
    </dgm:pt>
    <dgm:pt modelId="{A3419CC3-CE4C-4EE6-9B69-33D6C3965788}" type="parTrans" cxnId="{E60241E5-26F8-4D5B-BAD8-5BBEBEC5A1B2}">
      <dgm:prSet/>
      <dgm:spPr/>
      <dgm:t>
        <a:bodyPr/>
        <a:lstStyle/>
        <a:p>
          <a:endParaRPr lang="sv-SE"/>
        </a:p>
      </dgm:t>
    </dgm:pt>
    <dgm:pt modelId="{9F6F9860-C39C-4218-B673-A69CCDC49BCD}" type="sibTrans" cxnId="{E60241E5-26F8-4D5B-BAD8-5BBEBEC5A1B2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5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5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5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5" custScaleX="99896" custScaleY="112242">
        <dgm:presLayoutVars>
          <dgm:bulletEnabled val="1"/>
        </dgm:presLayoutVars>
      </dgm:prSet>
      <dgm:spPr/>
    </dgm:pt>
    <dgm:pt modelId="{52B18C29-9B65-4540-BEEB-D505D2915404}" type="pres">
      <dgm:prSet presAssocID="{BE3BE368-04F2-4F58-8E1F-CDE9377C80AE}" presName="parSpace" presStyleCnt="0"/>
      <dgm:spPr/>
    </dgm:pt>
    <dgm:pt modelId="{401F6F4E-BF8F-49CD-A023-570599D4F79C}" type="pres">
      <dgm:prSet presAssocID="{6C67DE66-C773-43B4-9C1E-E5B9D5014E97}" presName="parTxOnly" presStyleLbl="node1" presStyleIdx="4" presStyleCnt="5" custScaleX="99898" custScaleY="112245">
        <dgm:presLayoutVars>
          <dgm:bulletEnabled val="1"/>
        </dgm:presLayoutVars>
      </dgm:prSet>
      <dgm:spPr/>
    </dgm:pt>
  </dgm:ptLst>
  <dgm:cxnLst>
    <dgm:cxn modelId="{74BD8349-F763-4E52-AA57-F5EF47DC4E90}" type="presOf" srcId="{6C67DE66-C773-43B4-9C1E-E5B9D5014E97}" destId="{401F6F4E-BF8F-49CD-A023-570599D4F79C}" srcOrd="0" destOrd="0" presId="urn:microsoft.com/office/officeart/2005/8/layout/hChevron3"/>
    <dgm:cxn modelId="{855E497F-8DB3-4C1F-867D-1C0FF299CAB3}" type="presOf" srcId="{548E9FD9-7371-42E5-8C31-C03B33C90BF7}" destId="{6CE68A43-9C69-4212-AF24-9AFEE7CA1715}" srcOrd="0" destOrd="0" presId="urn:microsoft.com/office/officeart/2005/8/layout/hChevron3"/>
    <dgm:cxn modelId="{6A9FD09D-B0E3-4BD2-8CB0-F59586FFE713}" type="presOf" srcId="{D813EA76-4FD3-4C15-BFBC-B1DF43B29666}" destId="{4784DBD1-3CBE-41A8-A2C7-CF088F838C79}" srcOrd="0" destOrd="0" presId="urn:microsoft.com/office/officeart/2005/8/layout/hChevron3"/>
    <dgm:cxn modelId="{D21001B3-DE93-45A5-AD42-4F4B7E71DE7C}" type="presOf" srcId="{72C3C3E7-AFE7-48AF-A84A-F5F4B462ABCE}" destId="{AD4E5296-B06F-4F82-9CB5-F741BF6BFCC1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E60241E5-26F8-4D5B-BAD8-5BBEBEC5A1B2}" srcId="{B73EA016-5B5E-4372-8AFF-E16F061CFA05}" destId="{6C67DE66-C773-43B4-9C1E-E5B9D5014E97}" srcOrd="4" destOrd="0" parTransId="{A3419CC3-CE4C-4EE6-9B69-33D6C3965788}" sibTransId="{9F6F9860-C39C-4218-B673-A69CCDC49BCD}"/>
    <dgm:cxn modelId="{358465EC-D6A1-48B4-9B58-3D6B80FC2FC2}" type="presOf" srcId="{7D55B2F1-F7F7-4A6B-AFB0-F846FDB634B5}" destId="{E13D0391-DAD9-4B61-AB66-3FA48A4F7006}" srcOrd="0" destOrd="0" presId="urn:microsoft.com/office/officeart/2005/8/layout/hChevron3"/>
    <dgm:cxn modelId="{9E4D0DEF-ACB5-4622-924D-97E069504ECD}" type="presOf" srcId="{B73EA016-5B5E-4372-8AFF-E16F061CFA05}" destId="{1F6A0B97-83F0-4189-B0CB-00156B0AC153}" srcOrd="0" destOrd="0" presId="urn:microsoft.com/office/officeart/2005/8/layout/hChevron3"/>
    <dgm:cxn modelId="{4DC242F0-93B3-4F90-886E-FA655669E416}" type="presParOf" srcId="{1F6A0B97-83F0-4189-B0CB-00156B0AC153}" destId="{4784DBD1-3CBE-41A8-A2C7-CF088F838C79}" srcOrd="0" destOrd="0" presId="urn:microsoft.com/office/officeart/2005/8/layout/hChevron3"/>
    <dgm:cxn modelId="{D9C067D3-F37B-4DDF-95C3-562566A45DE5}" type="presParOf" srcId="{1F6A0B97-83F0-4189-B0CB-00156B0AC153}" destId="{37D14BC8-3203-463C-9804-9B3B86B621FF}" srcOrd="1" destOrd="0" presId="urn:microsoft.com/office/officeart/2005/8/layout/hChevron3"/>
    <dgm:cxn modelId="{B71EA802-621D-4054-A134-7E190089AD39}" type="presParOf" srcId="{1F6A0B97-83F0-4189-B0CB-00156B0AC153}" destId="{E13D0391-DAD9-4B61-AB66-3FA48A4F7006}" srcOrd="2" destOrd="0" presId="urn:microsoft.com/office/officeart/2005/8/layout/hChevron3"/>
    <dgm:cxn modelId="{56F887E9-934D-4CC8-9506-E55341D92A55}" type="presParOf" srcId="{1F6A0B97-83F0-4189-B0CB-00156B0AC153}" destId="{F9271109-4339-4036-9126-150629D10456}" srcOrd="3" destOrd="0" presId="urn:microsoft.com/office/officeart/2005/8/layout/hChevron3"/>
    <dgm:cxn modelId="{91AC8889-5AF2-4F34-A8F3-E66AC2DB98B6}" type="presParOf" srcId="{1F6A0B97-83F0-4189-B0CB-00156B0AC153}" destId="{AD4E5296-B06F-4F82-9CB5-F741BF6BFCC1}" srcOrd="4" destOrd="0" presId="urn:microsoft.com/office/officeart/2005/8/layout/hChevron3"/>
    <dgm:cxn modelId="{778353EB-E6B3-4167-BBE6-F31B5BE64B1F}" type="presParOf" srcId="{1F6A0B97-83F0-4189-B0CB-00156B0AC153}" destId="{99F7A086-6C98-4385-8FFE-3337C1F24694}" srcOrd="5" destOrd="0" presId="urn:microsoft.com/office/officeart/2005/8/layout/hChevron3"/>
    <dgm:cxn modelId="{117FD278-6D8E-44C7-8981-18512EB3C52C}" type="presParOf" srcId="{1F6A0B97-83F0-4189-B0CB-00156B0AC153}" destId="{6CE68A43-9C69-4212-AF24-9AFEE7CA1715}" srcOrd="6" destOrd="0" presId="urn:microsoft.com/office/officeart/2005/8/layout/hChevron3"/>
    <dgm:cxn modelId="{78EC3130-E6E5-4C1C-8649-10D9ABAC1263}" type="presParOf" srcId="{1F6A0B97-83F0-4189-B0CB-00156B0AC153}" destId="{52B18C29-9B65-4540-BEEB-D505D2915404}" srcOrd="7" destOrd="0" presId="urn:microsoft.com/office/officeart/2005/8/layout/hChevron3"/>
    <dgm:cxn modelId="{44E44B3B-3B8D-4053-88F2-FB403BC1DB08}" type="presParOf" srcId="{1F6A0B97-83F0-4189-B0CB-00156B0AC153}" destId="{401F6F4E-BF8F-49CD-A023-570599D4F79C}" srcOrd="8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1217" y="188863"/>
          <a:ext cx="960974" cy="43189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1217" y="188863"/>
        <a:ext cx="853000" cy="431898"/>
      </dsp:txXfrm>
    </dsp:sp>
    <dsp:sp modelId="{E13D0391-DAD9-4B61-AB66-3FA48A4F7006}">
      <dsp:nvSpPr>
        <dsp:cNvPr id="0" name=""/>
        <dsp:cNvSpPr/>
      </dsp:nvSpPr>
      <dsp:spPr>
        <a:xfrm>
          <a:off x="769757" y="188863"/>
          <a:ext cx="960974" cy="4318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5706" y="188863"/>
        <a:ext cx="529076" cy="431898"/>
      </dsp:txXfrm>
    </dsp:sp>
    <dsp:sp modelId="{AD4E5296-B06F-4F82-9CB5-F741BF6BFCC1}">
      <dsp:nvSpPr>
        <dsp:cNvPr id="0" name=""/>
        <dsp:cNvSpPr/>
      </dsp:nvSpPr>
      <dsp:spPr>
        <a:xfrm>
          <a:off x="1538296" y="188863"/>
          <a:ext cx="960974" cy="4318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sp:txBody>
      <dsp:txXfrm>
        <a:off x="1754245" y="188863"/>
        <a:ext cx="529076" cy="431898"/>
      </dsp:txXfrm>
    </dsp:sp>
    <dsp:sp modelId="{6CE68A43-9C69-4212-AF24-9AFEE7CA1715}">
      <dsp:nvSpPr>
        <dsp:cNvPr id="0" name=""/>
        <dsp:cNvSpPr/>
      </dsp:nvSpPr>
      <dsp:spPr>
        <a:xfrm>
          <a:off x="2306835" y="188819"/>
          <a:ext cx="961176" cy="431986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2522828" y="188819"/>
        <a:ext cx="529190" cy="431986"/>
      </dsp:txXfrm>
    </dsp:sp>
    <dsp:sp modelId="{401F6F4E-BF8F-49CD-A023-570599D4F79C}">
      <dsp:nvSpPr>
        <dsp:cNvPr id="0" name=""/>
        <dsp:cNvSpPr/>
      </dsp:nvSpPr>
      <dsp:spPr>
        <a:xfrm>
          <a:off x="3075577" y="188813"/>
          <a:ext cx="961196" cy="431998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BT+0/5 s</a:t>
          </a:r>
        </a:p>
      </dsp:txBody>
      <dsp:txXfrm>
        <a:off x="3291576" y="188813"/>
        <a:ext cx="529198" cy="431998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15</TotalTime>
  <Pages>3</Pages>
  <Words>340</Words>
  <Characters>2577</Characters>
  <Application>Microsoft Office Word</Application>
  <DocSecurity>0</DocSecurity>
  <Lines>21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2912</CharactersWithSpaces>
  <SharedDoc>false</SharedDoc>
  <HyperlinkBase/>
  <HLinks>
    <vt:vector size="12" baseType="variant">
      <vt:variant>
        <vt:i4>2228285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https://mellanarkiv-offentlig.vgregion.se/alfresco/s/archive/stream/public/v1/source/available/SOFIA/NU10193-390712850-19/SURROGATE/Str%c3%a5lskydd vid unders%c3%b6kningar och behandlingar med r%c3%b6ntgenstr%c3%a5lning.pdf</vt:lpwstr>
      </vt:variant>
      <vt:variant>
        <vt:lpwstr/>
      </vt:variant>
      <vt:variant>
        <vt:i4>8126525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https://mellanarkiv-offentlig.vgregion.se/alfresco/s/archive/stream/public/v1/source/available/SOFIA/NU10095-1819752655-350/SURROGATE/Intraven%c3%b6s jodkontrast %e2%80%93 Rutiner inf%c3%b6r och efter unders%c3%b6kning.pdf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Hjärna-hals angio (810826)</dc:title>
  <dc:subject/>
  <dc:creator>patrik.jens.johansson@vgregion.se</dc:creator>
  <keywords/>
  <lastModifiedBy>Ulrica Sehlberg</lastModifiedBy>
  <revision>13</revision>
  <lastPrinted>2016-03-31T19:56:00.0000000Z</lastPrinted>
  <dcterms:created xsi:type="dcterms:W3CDTF">2022-05-18T13:20:00.0000000Z</dcterms:created>
  <dcterms:modified xsi:type="dcterms:W3CDTF">2024-06-11T14:35:00.0000000Z</dcterms:modified>
</coreProperties>
</file>