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E3C2" w14:textId="77777777" w:rsidR="00E701BF" w:rsidRDefault="00E701BF" w:rsidP="00A046C3">
      <w:pPr>
        <w:pStyle w:val="Rubrik2"/>
        <w:ind w:left="0"/>
        <w:sectPr w:rsidR="00E701BF" w:rsidSect="00E701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01A9B9C" w14:textId="77777777" w:rsidR="00E701BF" w:rsidRPr="00E701BF" w:rsidRDefault="00E701BF" w:rsidP="00E701B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65DD35" w14:textId="77777777" w:rsidR="00E701BF" w:rsidRPr="00E701BF" w:rsidRDefault="00D4328E" w:rsidP="001654D2">
      <w:pPr>
        <w:pStyle w:val="Rubrik1"/>
        <w:ind w:left="0"/>
        <w:rPr>
          <w:rFonts w:cs="Arial"/>
          <w:b/>
          <w:sz w:val="32"/>
        </w:rPr>
      </w:pPr>
      <w:r w:rsidRPr="00E701BF">
        <w:t xml:space="preserve">DT Hjärna/hals </w:t>
      </w:r>
      <w:proofErr w:type="spellStart"/>
      <w:r w:rsidRPr="00E701BF">
        <w:t>angio</w:t>
      </w:r>
      <w:proofErr w:type="spellEnd"/>
      <w:r w:rsidRPr="00E701BF">
        <w:t xml:space="preserve"> (</w:t>
      </w:r>
      <w:proofErr w:type="gramStart"/>
      <w:r w:rsidRPr="00E701BF">
        <w:t>810826</w:t>
      </w:r>
      <w:proofErr w:type="gramEnd"/>
      <w:r w:rsidRPr="00E701BF">
        <w:t>)</w:t>
      </w:r>
    </w:p>
    <w:p w14:paraId="2487F792" w14:textId="1C722671" w:rsidR="00E701BF" w:rsidRPr="00E701BF" w:rsidRDefault="00E701BF" w:rsidP="00D4328E">
      <w:pPr>
        <w:pStyle w:val="Rubrik1"/>
        <w:ind w:left="0"/>
        <w:rPr>
          <w:rFonts w:ascii="Arial" w:hAnsi="Arial"/>
          <w:sz w:val="18"/>
          <w:szCs w:val="18"/>
        </w:rPr>
      </w:pPr>
    </w:p>
    <w:p w14:paraId="0B83537D" w14:textId="77777777" w:rsidR="00E701BF" w:rsidRPr="00E701BF" w:rsidRDefault="00E701BF" w:rsidP="00D4328E">
      <w:pPr>
        <w:pStyle w:val="Rubrik2"/>
        <w:ind w:left="0"/>
      </w:pPr>
      <w:r w:rsidRPr="00E701BF">
        <w:t>Syfte</w:t>
      </w:r>
    </w:p>
    <w:p w14:paraId="1D54C01E" w14:textId="77D73F2E" w:rsidR="00215E8D" w:rsidRPr="00D4328E" w:rsidRDefault="00E701BF" w:rsidP="00D4328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701B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AE7ED70" w14:textId="3E315517" w:rsidR="00215E8D" w:rsidRPr="00D4328E" w:rsidRDefault="00215E8D" w:rsidP="00D4328E">
      <w:pPr>
        <w:pStyle w:val="Rubrik2"/>
        <w:ind w:left="0"/>
      </w:pPr>
      <w:r w:rsidRPr="00D4328E">
        <w:t>Förändringar sedan föregående version</w:t>
      </w:r>
    </w:p>
    <w:p w14:paraId="6E8CC065" w14:textId="5C21F8F8" w:rsidR="00215E8D" w:rsidRPr="00E701BF" w:rsidRDefault="00215E8D" w:rsidP="00215E8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0C340CEC" w14:textId="77777777" w:rsidR="00E701BF" w:rsidRPr="00E701BF" w:rsidRDefault="00E701BF" w:rsidP="00E701B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3E08077" w14:textId="77777777" w:rsidR="00E701BF" w:rsidRPr="00E701BF" w:rsidRDefault="00E701BF" w:rsidP="00D4328E">
      <w:pPr>
        <w:pStyle w:val="Rubrik2"/>
        <w:ind w:left="0"/>
      </w:pPr>
      <w:r w:rsidRPr="00E701B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701BF" w:rsidRPr="00E701BF" w14:paraId="5A0011C4" w14:textId="77777777" w:rsidTr="00CF793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6AD410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FA5782D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 xml:space="preserve">Stroke,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carotisdissektion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mm.</w:t>
            </w:r>
          </w:p>
        </w:tc>
      </w:tr>
      <w:tr w:rsidR="00E701BF" w:rsidRPr="00E701BF" w14:paraId="48C96613" w14:textId="77777777" w:rsidTr="00CF793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B6679D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B1E2F4" w14:textId="3B849DE3" w:rsidR="00E701BF" w:rsidRPr="00E701BF" w:rsidRDefault="001654D2" w:rsidP="00E701B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E701BF" w:rsidRPr="00E701B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E701BF" w:rsidRPr="00E701BF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A5C7A36" w14:textId="77777777" w:rsidR="00E701BF" w:rsidRPr="00E701BF" w:rsidRDefault="00E701BF" w:rsidP="00E701B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E701BF" w:rsidRPr="00E701BF" w14:paraId="763D1C73" w14:textId="77777777" w:rsidTr="00CF793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5DB580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08DE18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E701BF" w:rsidRPr="00E701BF" w14:paraId="6D84ED01" w14:textId="77777777" w:rsidTr="00CF793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7970E6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ECEA9D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Beroende på maskin:</w:t>
            </w:r>
          </w:p>
          <w:p w14:paraId="7DF178AD" w14:textId="77777777" w:rsidR="00E701BF" w:rsidRPr="00E701BF" w:rsidRDefault="00E701BF" w:rsidP="00E701B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 xml:space="preserve">Toshiba: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Toshiba”.</w:t>
            </w:r>
          </w:p>
          <w:p w14:paraId="33AF776A" w14:textId="77777777" w:rsidR="00E701BF" w:rsidRPr="00E701BF" w:rsidRDefault="00E701BF" w:rsidP="00E701B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 xml:space="preserve">Siemens och GE: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Siemens/GE”.</w:t>
            </w:r>
          </w:p>
        </w:tc>
      </w:tr>
      <w:tr w:rsidR="00E701BF" w:rsidRPr="00E701BF" w14:paraId="6652F46F" w14:textId="77777777" w:rsidTr="00CF793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8534DA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4961D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E701BF">
              <w:rPr>
                <w:rFonts w:ascii="Arial" w:hAnsi="Arial" w:cs="Arial"/>
                <w:color w:val="000000"/>
                <w:sz w:val="18"/>
                <w:szCs w:val="20"/>
              </w:rPr>
              <w:t xml:space="preserve">Se kapitel 4.2 och 5.2 i </w:t>
            </w:r>
          </w:p>
          <w:p w14:paraId="1E3B5C5C" w14:textId="6CB1C4B3" w:rsidR="00E701BF" w:rsidRPr="00E701BF" w:rsidRDefault="001654D2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="00E701BF" w:rsidRPr="00E701BF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701BF" w:rsidRPr="00E701BF" w14:paraId="35AD1246" w14:textId="77777777" w:rsidTr="00CF793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7783D50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AD4EA9E" w14:textId="77777777" w:rsidR="00E701BF" w:rsidRPr="00E701BF" w:rsidRDefault="00E701BF" w:rsidP="00E701B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539B751" w14:textId="77777777" w:rsidR="00E701BF" w:rsidRPr="00E701BF" w:rsidRDefault="00E701BF" w:rsidP="00E701B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23A8B73" w14:textId="77777777" w:rsidR="00E701BF" w:rsidRPr="00E701BF" w:rsidRDefault="00E701BF" w:rsidP="00E701B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3B047945" w14:textId="77777777" w:rsidR="00E701BF" w:rsidRPr="00E701BF" w:rsidRDefault="00E701BF" w:rsidP="00E701B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Armarna längs sidorna, axlarna neddragna så långt som möjligt</w:t>
            </w:r>
          </w:p>
        </w:tc>
      </w:tr>
    </w:tbl>
    <w:p w14:paraId="4BA2E8D6" w14:textId="77777777" w:rsidR="00E701BF" w:rsidRPr="00E701BF" w:rsidRDefault="00E701BF" w:rsidP="00E701B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BD0553F" w14:textId="77777777" w:rsidR="00D4328E" w:rsidRDefault="00D4328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3CB38AD" w14:textId="77777777" w:rsidR="00E701BF" w:rsidRPr="00E701BF" w:rsidRDefault="00E701BF" w:rsidP="00D4328E">
      <w:pPr>
        <w:pStyle w:val="Rubrik2"/>
        <w:ind w:left="0"/>
      </w:pPr>
      <w:r w:rsidRPr="00E701BF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E701BF" w:rsidRPr="00E701BF" w14:paraId="4985F34C" w14:textId="77777777" w:rsidTr="00E701BF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4A2401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BFE9CF2" wp14:editId="01D7D4EC">
                  <wp:extent cx="4037991" cy="809625"/>
                  <wp:effectExtent l="0" t="0" r="38735" b="0"/>
                  <wp:docPr id="27" name="Diagram 2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542E6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701B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0100F84" wp14:editId="1330142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87630</wp:posOffset>
                      </wp:positionV>
                      <wp:extent cx="1339850" cy="895985"/>
                      <wp:effectExtent l="19050" t="19050" r="12700" b="1841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8959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0D23A59" id="Rektangel 9" o:spid="_x0000_s1026" style="position:absolute;margin-left:.95pt;margin-top:6.9pt;width:105.5pt;height:7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" filled="f" strokecolor="red" strokeweight="3pt"/>
                  </w:pict>
                </mc:Fallback>
              </mc:AlternateContent>
            </w:r>
            <w:r w:rsidRPr="00E701B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680B996" wp14:editId="035C7E8C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87630</wp:posOffset>
                      </wp:positionV>
                      <wp:extent cx="410210" cy="901700"/>
                      <wp:effectExtent l="0" t="0" r="8890" b="0"/>
                      <wp:wrapNone/>
                      <wp:docPr id="11" name="Pil: uppå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9017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0DF357" w14:textId="77777777" w:rsidR="00E701BF" w:rsidRPr="0066567D" w:rsidRDefault="00E701BF" w:rsidP="00F7592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80B99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1" o:spid="_x0000_s1026" type="#_x0000_t68" style="position:absolute;left:0;text-align:left;margin-left:14.75pt;margin-top:6.9pt;width:32.3pt;height:7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" adj="4913" fillcolor="red" stroked="f" strokeweight="1pt">
                      <v:textbox inset="1mm,1mm,1mm,1mm">
                        <w:txbxContent>
                          <w:p w14:paraId="450DF357" w14:textId="77777777" w:rsidR="00E701BF" w:rsidRPr="0066567D" w:rsidRDefault="00E701BF" w:rsidP="00F7592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01B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E6F662D" wp14:editId="62AF915B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92075</wp:posOffset>
                      </wp:positionV>
                      <wp:extent cx="410210" cy="1682750"/>
                      <wp:effectExtent l="0" t="0" r="8890" b="0"/>
                      <wp:wrapNone/>
                      <wp:docPr id="8" name="Pil: uppå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6827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97E8D4" w14:textId="77777777" w:rsidR="00E701BF" w:rsidRPr="0066567D" w:rsidRDefault="00E701BF" w:rsidP="00F7592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F662D" id="Pil: uppåt 8" o:spid="_x0000_s1027" type="#_x0000_t68" style="position:absolute;left:0;text-align:left;margin-left:61.8pt;margin-top:7.25pt;width:32.3pt;height:132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" adj="2633" fillcolor="#c00000" stroked="f" strokeweight="1pt">
                      <v:textbox inset="1mm,1mm,1mm,1mm">
                        <w:txbxContent>
                          <w:p w14:paraId="1C97E8D4" w14:textId="77777777" w:rsidR="00E701BF" w:rsidRPr="0066567D" w:rsidRDefault="00E701BF" w:rsidP="00F7592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01B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4683511" wp14:editId="2CC87AF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86360</wp:posOffset>
                      </wp:positionV>
                      <wp:extent cx="1339850" cy="1689100"/>
                      <wp:effectExtent l="19050" t="19050" r="12700" b="2540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16891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B5ECFEB" id="Rektangel 4" o:spid="_x0000_s1026" style="position:absolute;margin-left:1.2pt;margin-top:6.8pt;width:105.5pt;height:1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" filled="f" strokecolor="#c00000" strokeweight="3pt"/>
                  </w:pict>
                </mc:Fallback>
              </mc:AlternateContent>
            </w:r>
            <w:r w:rsidRPr="00E701BF">
              <w:rPr>
                <w:noProof/>
                <w:szCs w:val="20"/>
              </w:rPr>
              <w:drawing>
                <wp:inline distT="0" distB="0" distL="0" distR="0" wp14:anchorId="2221E22C" wp14:editId="08EE6B4F">
                  <wp:extent cx="1374140" cy="2215515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182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1BF" w:rsidRPr="00E701BF" w14:paraId="3630527A" w14:textId="77777777" w:rsidTr="00E701B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2D3936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9CBE795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802C4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701BF" w:rsidRPr="00E701BF" w14:paraId="1A8C57C7" w14:textId="77777777" w:rsidTr="00E701BF">
        <w:trPr>
          <w:trHeight w:val="227"/>
        </w:trPr>
        <w:tc>
          <w:tcPr>
            <w:tcW w:w="1950" w:type="dxa"/>
            <w:shd w:val="clear" w:color="auto" w:fill="FFFFFF"/>
          </w:tcPr>
          <w:p w14:paraId="76D8D740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7C6B6A5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– skalltak.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59D6A6" w14:textId="77777777" w:rsidR="00E701BF" w:rsidRPr="00E701BF" w:rsidRDefault="00E701BF" w:rsidP="00E701B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701BF" w:rsidRPr="00E701BF" w14:paraId="310DD880" w14:textId="77777777" w:rsidTr="00E701BF">
        <w:trPr>
          <w:trHeight w:val="227"/>
        </w:trPr>
        <w:tc>
          <w:tcPr>
            <w:tcW w:w="1950" w:type="dxa"/>
            <w:shd w:val="clear" w:color="auto" w:fill="FFFFFF"/>
          </w:tcPr>
          <w:p w14:paraId="15102CFC" w14:textId="77777777" w:rsidR="00E701BF" w:rsidRPr="00E701BF" w:rsidRDefault="00E701BF" w:rsidP="00E701B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89A822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E701BF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A8024BA" w14:textId="77777777" w:rsidR="00E701BF" w:rsidRPr="00E701BF" w:rsidRDefault="00E701BF" w:rsidP="00E701B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701BF" w:rsidRPr="00E701BF" w14:paraId="48DDA2E7" w14:textId="77777777" w:rsidTr="00E701BF">
        <w:trPr>
          <w:trHeight w:val="227"/>
        </w:trPr>
        <w:tc>
          <w:tcPr>
            <w:tcW w:w="1950" w:type="dxa"/>
            <w:shd w:val="clear" w:color="auto" w:fill="FFFFFF"/>
          </w:tcPr>
          <w:p w14:paraId="7B3773AC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95D9123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, tröskelvärde 180 HU (GE och Toshiba), 150 HU (Siemens).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Delay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0 s (Toshiba), 5 s (Siemens och GE).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595A4BC" w14:textId="77777777" w:rsidR="00E701BF" w:rsidRPr="00E701BF" w:rsidRDefault="00E701BF" w:rsidP="00E701B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701BF" w:rsidRPr="00E701BF" w14:paraId="29C8C33E" w14:textId="77777777" w:rsidTr="00E701BF">
        <w:trPr>
          <w:trHeight w:val="227"/>
        </w:trPr>
        <w:tc>
          <w:tcPr>
            <w:tcW w:w="1950" w:type="dxa"/>
            <w:shd w:val="clear" w:color="auto" w:fill="FFFFFF"/>
          </w:tcPr>
          <w:p w14:paraId="79BF5341" w14:textId="77777777" w:rsidR="00E701BF" w:rsidRPr="00E701BF" w:rsidRDefault="00E701BF" w:rsidP="00E701B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Hjärna/hals K+ artärfas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BE9CE90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Wingdings" w:eastAsia="Wingdings" w:hAnsi="Wingdings" w:cs="Wingdings"/>
                <w:sz w:val="18"/>
                <w:szCs w:val="18"/>
              </w:rPr>
              <w:sym w:font="Wingdings" w:char="F0E1"/>
            </w:r>
            <w:r w:rsidRPr="00E701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701BF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E701BF">
              <w:rPr>
                <w:rFonts w:ascii="Arial" w:hAnsi="Arial" w:cs="Arial"/>
                <w:sz w:val="18"/>
                <w:szCs w:val="18"/>
              </w:rPr>
              <w:t xml:space="preserve"> – skalltak.</w:t>
            </w:r>
          </w:p>
          <w:p w14:paraId="13A63E2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Starta scannet i samma position som premonitoreringssnittet för att undvika onödig bordsförflyttning.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BAB682F" w14:textId="77777777" w:rsidR="00E701BF" w:rsidRPr="00E701BF" w:rsidRDefault="00E701BF" w:rsidP="00E701B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029327D" w14:textId="77777777" w:rsidR="00E701BF" w:rsidRPr="00E701BF" w:rsidRDefault="00E701BF" w:rsidP="00D4328E">
      <w:pPr>
        <w:pStyle w:val="Rubrik2"/>
        <w:ind w:left="0"/>
      </w:pPr>
      <w:proofErr w:type="spellStart"/>
      <w:r w:rsidRPr="00E701BF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806"/>
      </w:tblGrid>
      <w:tr w:rsidR="00E701BF" w:rsidRPr="00E701BF" w14:paraId="21B22044" w14:textId="77777777" w:rsidTr="00E701B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782A3E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D69B21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09FC0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D976774" wp14:editId="746897FE">
                      <wp:simplePos x="0" y="0"/>
                      <wp:positionH relativeFrom="margin">
                        <wp:posOffset>1004570</wp:posOffset>
                      </wp:positionH>
                      <wp:positionV relativeFrom="paragraph">
                        <wp:posOffset>1063625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16C03B" w14:textId="77777777" w:rsidR="00E701BF" w:rsidRPr="0066564D" w:rsidRDefault="00E701BF" w:rsidP="002F52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97677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79.1pt;margin-top:83.75pt;width:32.25pt;height:45.35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" adj="13920" fillcolor="red" stroked="f" strokeweight="1pt">
                      <v:textbox style="layout-flow:vertical" inset="1mm,1mm,1mm,1mm">
                        <w:txbxContent>
                          <w:p w14:paraId="4A16C03B" w14:textId="77777777" w:rsidR="00E701BF" w:rsidRPr="0066564D" w:rsidRDefault="00E701BF" w:rsidP="002F52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701B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9BD6B8" wp14:editId="54893CF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1042035</wp:posOffset>
                      </wp:positionV>
                      <wp:extent cx="1557655" cy="0"/>
                      <wp:effectExtent l="0" t="19050" r="23495" b="19050"/>
                      <wp:wrapNone/>
                      <wp:docPr id="15" name="Rak koppling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8138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45313B3" id="Rak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82.05pt" to="123.5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E701B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FF4ADC4" wp14:editId="58BB1078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-6985</wp:posOffset>
                      </wp:positionV>
                      <wp:extent cx="28575" cy="2172335"/>
                      <wp:effectExtent l="19050" t="19050" r="28575" b="3746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69" cy="217261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F92C115" id="Rak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25pt,-.55pt" to="59.5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701B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B73A463" wp14:editId="3E7626CF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1470025</wp:posOffset>
                      </wp:positionV>
                      <wp:extent cx="410210" cy="657225"/>
                      <wp:effectExtent l="0" t="9208" r="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707E5B" w14:textId="77777777" w:rsidR="00E701BF" w:rsidRPr="0066567D" w:rsidRDefault="00E701BF" w:rsidP="002F52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3A463" id="Pil: uppåt 19" o:spid="_x0000_s1029" type="#_x0000_t68" style="position:absolute;left:0;text-align:left;margin-left:17pt;margin-top:115.75pt;width:32.3pt;height:51.75pt;rotation:9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" adj="6741" fillcolor="red" stroked="f" strokeweight="1pt">
                      <v:textbox style="layout-flow:vertical;mso-layout-flow-alt:bottom-to-top" inset="1mm,1mm,1mm,1mm">
                        <w:txbxContent>
                          <w:p w14:paraId="64707E5B" w14:textId="77777777" w:rsidR="00E701BF" w:rsidRPr="0066567D" w:rsidRDefault="00E701BF" w:rsidP="002F52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01BF">
              <w:rPr>
                <w:noProof/>
                <w:szCs w:val="20"/>
              </w:rPr>
              <w:drawing>
                <wp:inline distT="0" distB="0" distL="0" distR="0" wp14:anchorId="55BB998E" wp14:editId="18FECBEF">
                  <wp:extent cx="1506569" cy="2184578"/>
                  <wp:effectExtent l="0" t="0" r="0" b="635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044380" name=""/>
                          <pic:cNvPicPr/>
                        </pic:nvPicPr>
                        <pic:blipFill>
                          <a:blip r:embed="rId25"/>
                          <a:srcRect t="3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07" cy="2195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F169DD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1E24028" wp14:editId="5FC3F813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3175</wp:posOffset>
                      </wp:positionV>
                      <wp:extent cx="23495" cy="1581150"/>
                      <wp:effectExtent l="19050" t="19050" r="33655" b="19050"/>
                      <wp:wrapNone/>
                      <wp:docPr id="21" name="Rak koppling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95" cy="15811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89C7378" id="Rak 2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6pt,.25pt" to="66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701B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C10DDEC" wp14:editId="2E1EA298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716280</wp:posOffset>
                      </wp:positionV>
                      <wp:extent cx="410210" cy="591820"/>
                      <wp:effectExtent l="4445" t="0" r="0" b="0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2D309A" w14:textId="77777777" w:rsidR="00E701BF" w:rsidRPr="0066567D" w:rsidRDefault="00E701BF" w:rsidP="002F52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0DDEC" id="Pil: uppåt 22" o:spid="_x0000_s1030" type="#_x0000_t68" style="position:absolute;left:0;text-align:left;margin-left:26.5pt;margin-top:56.4pt;width:32.3pt;height:46.6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" adj="7486" fillcolor="red" stroked="f" strokeweight="1pt">
                      <v:textbox style="layout-flow:vertical;mso-layout-flow-alt:bottom-to-top" inset="1mm,1mm,1mm,1mm">
                        <w:txbxContent>
                          <w:p w14:paraId="4F2D309A" w14:textId="77777777" w:rsidR="00E701BF" w:rsidRPr="0066567D" w:rsidRDefault="00E701BF" w:rsidP="002F52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01BF">
              <w:rPr>
                <w:noProof/>
                <w:szCs w:val="20"/>
              </w:rPr>
              <w:drawing>
                <wp:inline distT="0" distB="0" distL="0" distR="0" wp14:anchorId="68505E6F" wp14:editId="6E43B185">
                  <wp:extent cx="1644650" cy="1557020"/>
                  <wp:effectExtent l="0" t="0" r="0" b="508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17807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1BF" w:rsidRPr="00E701BF" w14:paraId="3F22DC24" w14:textId="77777777" w:rsidTr="00E701B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C9E8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7CDC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Vinklas som vanligt (HYFA-planet och pons).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E1E48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00807E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</w:tc>
      </w:tr>
      <w:tr w:rsidR="00E701BF" w:rsidRPr="00E701BF" w14:paraId="62E9567B" w14:textId="77777777" w:rsidTr="00E701B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641AA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K+ 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F871C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Parallellt med hårda gommen. DFOV 240 mm som standard.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EFC1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4AAAE3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701BF" w:rsidRPr="00E701BF" w14:paraId="298B7E42" w14:textId="77777777" w:rsidTr="00E701B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A78DD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K+ 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A47A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9CA35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344018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701BF" w:rsidRPr="00E701BF" w14:paraId="3A31044A" w14:textId="77777777" w:rsidTr="00E701B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7783E4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K+ 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B178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  <w:p w14:paraId="2EA43B2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D7E6364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B7E8D1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6B6C9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EA58AF6" w14:textId="77777777" w:rsidR="00E701BF" w:rsidRPr="00E701BF" w:rsidRDefault="00E701BF" w:rsidP="00D4328E">
      <w:pPr>
        <w:pStyle w:val="Rubrik2"/>
        <w:ind w:left="0"/>
      </w:pPr>
      <w:r w:rsidRPr="00E701B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E701BF" w:rsidRPr="00E701BF" w14:paraId="0A8F5C4D" w14:textId="77777777" w:rsidTr="00CF7939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FD0EA4B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CB8FA7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6C878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994FD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3199C61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3518DB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B771A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701BF" w:rsidRPr="00E701BF" w14:paraId="785EB218" w14:textId="77777777" w:rsidTr="00CF793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4A088" w14:textId="77777777" w:rsidR="00E701BF" w:rsidRPr="00E701BF" w:rsidRDefault="00E701BF" w:rsidP="00E701B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F61D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9462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61AB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BCDA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E4E2E9A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4E902743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3E32EFD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E8BE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92D2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4FE2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76D6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AD973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6EB364A9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B3F0FA2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7689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4E95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858B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0417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8C5C0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4A7072DE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29ABB7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D834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9298C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FCF86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D2013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384D87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701BF" w:rsidRPr="00E701BF" w14:paraId="4BD3CB59" w14:textId="77777777" w:rsidTr="00CF7939">
        <w:trPr>
          <w:trHeight w:val="227"/>
        </w:trPr>
        <w:tc>
          <w:tcPr>
            <w:tcW w:w="311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F38663" w14:textId="77777777" w:rsidR="00E701BF" w:rsidRPr="00E701BF" w:rsidRDefault="00E701BF" w:rsidP="00E701B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Hjärna/hals K+ artärfas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778B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E6B15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EC85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599796A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E701BF" w:rsidRPr="00E701BF" w14:paraId="11C79507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72CE821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Wingdings 3" w:eastAsia="Wingdings 3" w:hAnsi="Wingdings 3" w:cs="Wingdings 3"/>
                <w:sz w:val="18"/>
                <w:szCs w:val="18"/>
              </w:rPr>
              <w:sym w:font="Wingdings 3" w:char="F039"/>
            </w:r>
            <w:r w:rsidRPr="00E701B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E701BF">
              <w:rPr>
                <w:rFonts w:ascii="Arial" w:hAnsi="Arial" w:cs="Arial"/>
                <w:b/>
                <w:sz w:val="18"/>
                <w:szCs w:val="18"/>
              </w:rPr>
              <w:t>tunna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208D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8F0B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6D46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F30E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7F51F8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36C1628E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ACE152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CCDF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6925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9C99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7442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ED682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194B77A5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EEB8E1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5AAA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E1E2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865D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79325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684A21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7072FCEB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39B141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52134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EBA96F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3F159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A2D209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0484B0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701BF" w:rsidRPr="00E701BF" w14:paraId="64D351E5" w14:textId="77777777" w:rsidTr="00CF7939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65DB81D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Wingdings 3" w:eastAsia="Wingdings 3" w:hAnsi="Wingdings 3" w:cs="Wingdings 3"/>
                <w:sz w:val="18"/>
                <w:szCs w:val="18"/>
              </w:rPr>
              <w:sym w:font="Wingdings 3" w:char="F039"/>
            </w:r>
            <w:r w:rsidRPr="00E701B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E701BF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6CF23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296403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9296175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38C8E43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23A622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3B6A4640" w14:textId="77777777" w:rsidTr="00CF7939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F9AA17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Wingdings 3" w:eastAsia="Wingdings 3" w:hAnsi="Wingdings 3" w:cs="Wingdings 3"/>
                <w:sz w:val="18"/>
                <w:szCs w:val="18"/>
              </w:rPr>
              <w:sym w:font="Wingdings 3" w:char="F039"/>
            </w:r>
            <w:r w:rsidRPr="00E701BF">
              <w:rPr>
                <w:rFonts w:ascii="Arial" w:hAnsi="Arial" w:cs="Arial"/>
                <w:b/>
                <w:sz w:val="18"/>
                <w:szCs w:val="18"/>
              </w:rPr>
              <w:t xml:space="preserve">  MIP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EFD6A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C82C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2F4A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F652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AC890D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616214F4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15E887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676B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5CF2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9089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BB1F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674F8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35C6AE9E" w14:textId="77777777" w:rsidTr="00CF793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ACAAF9B" w14:textId="77777777" w:rsidR="00E701BF" w:rsidRPr="00E701BF" w:rsidRDefault="00E701BF" w:rsidP="00E701B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F946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D8EC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C6F0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CDCB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3BC9C5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701B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701BF" w:rsidRPr="00E701BF" w14:paraId="6C3D89A8" w14:textId="77777777" w:rsidTr="00CF793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5A44A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C69E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76D2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4424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F32B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8CA8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E701BF" w:rsidRPr="00E701BF" w14:paraId="58E31966" w14:textId="77777777" w:rsidTr="00CF793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6E73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12C7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43C0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0C8F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A8A7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DDB4E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1B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443D216" w14:textId="77777777" w:rsidR="00E701BF" w:rsidRPr="00E701BF" w:rsidRDefault="00E701BF" w:rsidP="00E701B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DF7D8C" w14:textId="77777777" w:rsidR="00E701BF" w:rsidRPr="00E701BF" w:rsidRDefault="00E701BF" w:rsidP="00A97F76">
      <w:pPr>
        <w:pStyle w:val="Rubrik2"/>
        <w:ind w:left="0"/>
      </w:pPr>
      <w:r w:rsidRPr="00E701BF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E701BF" w:rsidRPr="00E701BF" w14:paraId="76006062" w14:textId="77777777" w:rsidTr="00E701B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0E0186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0144E1B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60527DD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ED7431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336BD13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35AFAEB2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7E91A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701B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DA7804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3DF0E2E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D3CCFB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00F8A01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5D22E76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F13373A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F3A79D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41614223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4B331D6B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2FC708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2974EE8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05EEF5C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B57AA23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2D26C833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43DB0AF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3FA52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2A7720B5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CDC13A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37A8A6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F1BDA46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916EE5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8581B4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71AAB8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5338AA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5AE104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11813CC9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2E99D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1CFCD8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C0B9AE3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41EC2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0E61F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2D16F51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A8327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A405D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0E97FB28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05B48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3EB59C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6E05D7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6DA7B1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1C723D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B7CB12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8F6600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D00D3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1AED4F2F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8AF0E4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8483FFC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6CB6269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38B5B5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443CFD7D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72D5843E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43F249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056B0488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759982C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D3C424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2BC65F40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7440F775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B624234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0392CB17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3185F11F" w14:textId="77777777" w:rsidR="00E701BF" w:rsidRPr="00E701BF" w:rsidRDefault="00E701BF" w:rsidP="00E701B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701B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7FFBD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572D11B4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037D17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E2ABFB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7EC80BD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13DA94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B54CC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94F9FD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EB51A96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C9A78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1852011D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0D058C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99ABFEC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C1A88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6A7305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ECB60F4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B535E2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851207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B585F6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18EA77EB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017C9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D14A80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C7E2CB0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856596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B96D28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417773C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460BBF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3D54C9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701BF" w:rsidRPr="00E701BF" w14:paraId="6C594C37" w14:textId="77777777" w:rsidTr="00E701B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6073521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D8E2D20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265DB1A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89329F2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BCF6EB" w14:textId="77777777" w:rsidR="00E701BF" w:rsidRPr="00E701BF" w:rsidRDefault="00E701BF" w:rsidP="00E701B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8CDD8B0" w14:textId="77777777" w:rsidR="00E701BF" w:rsidRPr="00E701BF" w:rsidRDefault="00E701BF" w:rsidP="00E701B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97F76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24D" w14:textId="77777777" w:rsidR="00CF7939" w:rsidRDefault="00CF7939">
      <w:r>
        <w:separator/>
      </w:r>
    </w:p>
  </w:endnote>
  <w:endnote w:type="continuationSeparator" w:id="0">
    <w:p w14:paraId="64677B18" w14:textId="77777777" w:rsidR="00CF7939" w:rsidRDefault="00CF7939">
      <w:r>
        <w:continuationSeparator/>
      </w:r>
    </w:p>
  </w:endnote>
  <w:endnote w:type="continuationNotice" w:id="1">
    <w:p w14:paraId="650A0F19" w14:textId="77777777" w:rsidR="00CF7939" w:rsidRDefault="00CF79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306F" w14:textId="77777777" w:rsidR="00CF7939" w:rsidRDefault="00CF7939"/>
  </w:footnote>
  <w:footnote w:type="continuationSeparator" w:id="0">
    <w:p w14:paraId="06885982" w14:textId="77777777" w:rsidR="00CF7939" w:rsidRDefault="00CF7939">
      <w:r>
        <w:continuationSeparator/>
      </w:r>
    </w:p>
  </w:footnote>
  <w:footnote w:type="continuationNotice" w:id="1">
    <w:p w14:paraId="6DC5C9B1" w14:textId="77777777" w:rsidR="00CF7939" w:rsidRDefault="00CF79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738E6D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5C64108" w:tentative="1">
      <w:start w:val="1"/>
      <w:numFmt w:val="lowerLetter"/>
      <w:lvlText w:val="%2."/>
      <w:lvlJc w:val="left"/>
      <w:pPr>
        <w:ind w:left="1080" w:hanging="360"/>
      </w:pPr>
    </w:lvl>
    <w:lvl w:ilvl="2" w:tplc="3E0A6FAC" w:tentative="1">
      <w:start w:val="1"/>
      <w:numFmt w:val="lowerRoman"/>
      <w:lvlText w:val="%3."/>
      <w:lvlJc w:val="right"/>
      <w:pPr>
        <w:ind w:left="1800" w:hanging="180"/>
      </w:pPr>
    </w:lvl>
    <w:lvl w:ilvl="3" w:tplc="7E1436D4" w:tentative="1">
      <w:start w:val="1"/>
      <w:numFmt w:val="decimal"/>
      <w:lvlText w:val="%4."/>
      <w:lvlJc w:val="left"/>
      <w:pPr>
        <w:ind w:left="2520" w:hanging="360"/>
      </w:pPr>
    </w:lvl>
    <w:lvl w:ilvl="4" w:tplc="C938076C" w:tentative="1">
      <w:start w:val="1"/>
      <w:numFmt w:val="lowerLetter"/>
      <w:lvlText w:val="%5."/>
      <w:lvlJc w:val="left"/>
      <w:pPr>
        <w:ind w:left="3240" w:hanging="360"/>
      </w:pPr>
    </w:lvl>
    <w:lvl w:ilvl="5" w:tplc="2F4AB088" w:tentative="1">
      <w:start w:val="1"/>
      <w:numFmt w:val="lowerRoman"/>
      <w:lvlText w:val="%6."/>
      <w:lvlJc w:val="right"/>
      <w:pPr>
        <w:ind w:left="3960" w:hanging="180"/>
      </w:pPr>
    </w:lvl>
    <w:lvl w:ilvl="6" w:tplc="D2BAE886" w:tentative="1">
      <w:start w:val="1"/>
      <w:numFmt w:val="decimal"/>
      <w:lvlText w:val="%7."/>
      <w:lvlJc w:val="left"/>
      <w:pPr>
        <w:ind w:left="4680" w:hanging="360"/>
      </w:pPr>
    </w:lvl>
    <w:lvl w:ilvl="7" w:tplc="11786882" w:tentative="1">
      <w:start w:val="1"/>
      <w:numFmt w:val="lowerLetter"/>
      <w:lvlText w:val="%8."/>
      <w:lvlJc w:val="left"/>
      <w:pPr>
        <w:ind w:left="5400" w:hanging="360"/>
      </w:pPr>
    </w:lvl>
    <w:lvl w:ilvl="8" w:tplc="E4E6FB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3B6E68F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C48A6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800C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EEC8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8011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F402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F27A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3A01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9C37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FFF296F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6B691DC" w:tentative="1">
      <w:start w:val="1"/>
      <w:numFmt w:val="lowerLetter"/>
      <w:lvlText w:val="%2."/>
      <w:lvlJc w:val="left"/>
      <w:pPr>
        <w:ind w:left="1080" w:hanging="360"/>
      </w:pPr>
    </w:lvl>
    <w:lvl w:ilvl="2" w:tplc="32904414" w:tentative="1">
      <w:start w:val="1"/>
      <w:numFmt w:val="lowerRoman"/>
      <w:lvlText w:val="%3."/>
      <w:lvlJc w:val="right"/>
      <w:pPr>
        <w:ind w:left="1800" w:hanging="180"/>
      </w:pPr>
    </w:lvl>
    <w:lvl w:ilvl="3" w:tplc="396657B2" w:tentative="1">
      <w:start w:val="1"/>
      <w:numFmt w:val="decimal"/>
      <w:lvlText w:val="%4."/>
      <w:lvlJc w:val="left"/>
      <w:pPr>
        <w:ind w:left="2520" w:hanging="360"/>
      </w:pPr>
    </w:lvl>
    <w:lvl w:ilvl="4" w:tplc="A19C90B8" w:tentative="1">
      <w:start w:val="1"/>
      <w:numFmt w:val="lowerLetter"/>
      <w:lvlText w:val="%5."/>
      <w:lvlJc w:val="left"/>
      <w:pPr>
        <w:ind w:left="3240" w:hanging="360"/>
      </w:pPr>
    </w:lvl>
    <w:lvl w:ilvl="5" w:tplc="87126060" w:tentative="1">
      <w:start w:val="1"/>
      <w:numFmt w:val="lowerRoman"/>
      <w:lvlText w:val="%6."/>
      <w:lvlJc w:val="right"/>
      <w:pPr>
        <w:ind w:left="3960" w:hanging="180"/>
      </w:pPr>
    </w:lvl>
    <w:lvl w:ilvl="6" w:tplc="B5561222" w:tentative="1">
      <w:start w:val="1"/>
      <w:numFmt w:val="decimal"/>
      <w:lvlText w:val="%7."/>
      <w:lvlJc w:val="left"/>
      <w:pPr>
        <w:ind w:left="4680" w:hanging="360"/>
      </w:pPr>
    </w:lvl>
    <w:lvl w:ilvl="7" w:tplc="F0D82CA4" w:tentative="1">
      <w:start w:val="1"/>
      <w:numFmt w:val="lowerLetter"/>
      <w:lvlText w:val="%8."/>
      <w:lvlJc w:val="left"/>
      <w:pPr>
        <w:ind w:left="5400" w:hanging="360"/>
      </w:pPr>
    </w:lvl>
    <w:lvl w:ilvl="8" w:tplc="E94C9A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B6E882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A7C26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52CB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ACC3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4AA6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AC9E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320F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48E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E6DA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941177">
    <w:abstractNumId w:val="21"/>
  </w:num>
  <w:num w:numId="2" w16cid:durableId="259025982">
    <w:abstractNumId w:val="16"/>
  </w:num>
  <w:num w:numId="3" w16cid:durableId="1149790088">
    <w:abstractNumId w:val="0"/>
  </w:num>
  <w:num w:numId="4" w16cid:durableId="121390442">
    <w:abstractNumId w:val="6"/>
  </w:num>
  <w:num w:numId="5" w16cid:durableId="1052313851">
    <w:abstractNumId w:val="19"/>
  </w:num>
  <w:num w:numId="6" w16cid:durableId="1096445441">
    <w:abstractNumId w:val="2"/>
  </w:num>
  <w:num w:numId="7" w16cid:durableId="2006518284">
    <w:abstractNumId w:val="13"/>
  </w:num>
  <w:num w:numId="8" w16cid:durableId="795486214">
    <w:abstractNumId w:val="9"/>
  </w:num>
  <w:num w:numId="9" w16cid:durableId="379283888">
    <w:abstractNumId w:val="1"/>
  </w:num>
  <w:num w:numId="10" w16cid:durableId="1534271555">
    <w:abstractNumId w:val="1"/>
  </w:num>
  <w:num w:numId="11" w16cid:durableId="1410731533">
    <w:abstractNumId w:val="3"/>
  </w:num>
  <w:num w:numId="12" w16cid:durableId="1303775587">
    <w:abstractNumId w:val="4"/>
  </w:num>
  <w:num w:numId="13" w16cid:durableId="1036661239">
    <w:abstractNumId w:val="15"/>
  </w:num>
  <w:num w:numId="14" w16cid:durableId="181168298">
    <w:abstractNumId w:val="10"/>
  </w:num>
  <w:num w:numId="15" w16cid:durableId="415134494">
    <w:abstractNumId w:val="7"/>
  </w:num>
  <w:num w:numId="16" w16cid:durableId="225646096">
    <w:abstractNumId w:val="14"/>
  </w:num>
  <w:num w:numId="17" w16cid:durableId="491876329">
    <w:abstractNumId w:val="5"/>
  </w:num>
  <w:num w:numId="18" w16cid:durableId="22245907">
    <w:abstractNumId w:val="12"/>
  </w:num>
  <w:num w:numId="19" w16cid:durableId="50734551">
    <w:abstractNumId w:val="20"/>
  </w:num>
  <w:num w:numId="20" w16cid:durableId="1770926180">
    <w:abstractNumId w:val="17"/>
  </w:num>
  <w:num w:numId="21" w16cid:durableId="970015964">
    <w:abstractNumId w:val="8"/>
  </w:num>
  <w:num w:numId="22" w16cid:durableId="1828979391">
    <w:abstractNumId w:val="18"/>
  </w:num>
  <w:num w:numId="23" w16cid:durableId="1271692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C81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4D2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E8D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27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19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9D5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E01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48A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6C3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48A"/>
    <w:rsid w:val="00A65FD4"/>
    <w:rsid w:val="00A81198"/>
    <w:rsid w:val="00A81E48"/>
    <w:rsid w:val="00A82035"/>
    <w:rsid w:val="00A90D77"/>
    <w:rsid w:val="00A92E07"/>
    <w:rsid w:val="00A9351E"/>
    <w:rsid w:val="00A97F76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939"/>
    <w:rsid w:val="00D074DB"/>
    <w:rsid w:val="00D139CF"/>
    <w:rsid w:val="00D37E7F"/>
    <w:rsid w:val="00D4328E"/>
    <w:rsid w:val="00D47AD7"/>
    <w:rsid w:val="00D51529"/>
    <w:rsid w:val="00D85218"/>
    <w:rsid w:val="00D915B1"/>
    <w:rsid w:val="00DA299D"/>
    <w:rsid w:val="00DA65C4"/>
    <w:rsid w:val="00DB1046"/>
    <w:rsid w:val="00DD2BE0"/>
    <w:rsid w:val="00DE4447"/>
    <w:rsid w:val="00DE5DA2"/>
    <w:rsid w:val="00DF0033"/>
    <w:rsid w:val="00E026BF"/>
    <w:rsid w:val="00E07B1B"/>
    <w:rsid w:val="00E11853"/>
    <w:rsid w:val="00E26DB5"/>
    <w:rsid w:val="00E40E9B"/>
    <w:rsid w:val="00E52A86"/>
    <w:rsid w:val="00E54B47"/>
    <w:rsid w:val="00E553BF"/>
    <w:rsid w:val="00E55D93"/>
    <w:rsid w:val="00E61294"/>
    <w:rsid w:val="00E701BF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74E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592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F78E4AA"/>
    <w:rsid w:val="4428C72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AD2429D-EFB3-451B-A490-4EAF6C4D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BT+0/5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74BD8349-F763-4E52-AA57-F5EF47DC4E90}" type="presOf" srcId="{6C67DE66-C773-43B4-9C1E-E5B9D5014E97}" destId="{401F6F4E-BF8F-49CD-A023-570599D4F79C}" srcOrd="0" destOrd="0" presId="urn:microsoft.com/office/officeart/2005/8/layout/hChevron3"/>
    <dgm:cxn modelId="{855E497F-8DB3-4C1F-867D-1C0FF299CAB3}" type="presOf" srcId="{548E9FD9-7371-42E5-8C31-C03B33C90BF7}" destId="{6CE68A43-9C69-4212-AF24-9AFEE7CA1715}" srcOrd="0" destOrd="0" presId="urn:microsoft.com/office/officeart/2005/8/layout/hChevron3"/>
    <dgm:cxn modelId="{6A9FD09D-B0E3-4BD2-8CB0-F59586FFE713}" type="presOf" srcId="{D813EA76-4FD3-4C15-BFBC-B1DF43B29666}" destId="{4784DBD1-3CBE-41A8-A2C7-CF088F838C79}" srcOrd="0" destOrd="0" presId="urn:microsoft.com/office/officeart/2005/8/layout/hChevron3"/>
    <dgm:cxn modelId="{D21001B3-DE93-45A5-AD42-4F4B7E71DE7C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358465EC-D6A1-48B4-9B58-3D6B80FC2FC2}" type="presOf" srcId="{7D55B2F1-F7F7-4A6B-AFB0-F846FDB634B5}" destId="{E13D0391-DAD9-4B61-AB66-3FA48A4F7006}" srcOrd="0" destOrd="0" presId="urn:microsoft.com/office/officeart/2005/8/layout/hChevron3"/>
    <dgm:cxn modelId="{9E4D0DEF-ACB5-4622-924D-97E069504ECD}" type="presOf" srcId="{B73EA016-5B5E-4372-8AFF-E16F061CFA05}" destId="{1F6A0B97-83F0-4189-B0CB-00156B0AC153}" srcOrd="0" destOrd="0" presId="urn:microsoft.com/office/officeart/2005/8/layout/hChevron3"/>
    <dgm:cxn modelId="{4DC242F0-93B3-4F90-886E-FA655669E416}" type="presParOf" srcId="{1F6A0B97-83F0-4189-B0CB-00156B0AC153}" destId="{4784DBD1-3CBE-41A8-A2C7-CF088F838C79}" srcOrd="0" destOrd="0" presId="urn:microsoft.com/office/officeart/2005/8/layout/hChevron3"/>
    <dgm:cxn modelId="{D9C067D3-F37B-4DDF-95C3-562566A45DE5}" type="presParOf" srcId="{1F6A0B97-83F0-4189-B0CB-00156B0AC153}" destId="{37D14BC8-3203-463C-9804-9B3B86B621FF}" srcOrd="1" destOrd="0" presId="urn:microsoft.com/office/officeart/2005/8/layout/hChevron3"/>
    <dgm:cxn modelId="{B71EA802-621D-4054-A134-7E190089AD39}" type="presParOf" srcId="{1F6A0B97-83F0-4189-B0CB-00156B0AC153}" destId="{E13D0391-DAD9-4B61-AB66-3FA48A4F7006}" srcOrd="2" destOrd="0" presId="urn:microsoft.com/office/officeart/2005/8/layout/hChevron3"/>
    <dgm:cxn modelId="{56F887E9-934D-4CC8-9506-E55341D92A55}" type="presParOf" srcId="{1F6A0B97-83F0-4189-B0CB-00156B0AC153}" destId="{F9271109-4339-4036-9126-150629D10456}" srcOrd="3" destOrd="0" presId="urn:microsoft.com/office/officeart/2005/8/layout/hChevron3"/>
    <dgm:cxn modelId="{91AC8889-5AF2-4F34-A8F3-E66AC2DB98B6}" type="presParOf" srcId="{1F6A0B97-83F0-4189-B0CB-00156B0AC153}" destId="{AD4E5296-B06F-4F82-9CB5-F741BF6BFCC1}" srcOrd="4" destOrd="0" presId="urn:microsoft.com/office/officeart/2005/8/layout/hChevron3"/>
    <dgm:cxn modelId="{778353EB-E6B3-4167-BBE6-F31B5BE64B1F}" type="presParOf" srcId="{1F6A0B97-83F0-4189-B0CB-00156B0AC153}" destId="{99F7A086-6C98-4385-8FFE-3337C1F24694}" srcOrd="5" destOrd="0" presId="urn:microsoft.com/office/officeart/2005/8/layout/hChevron3"/>
    <dgm:cxn modelId="{117FD278-6D8E-44C7-8981-18512EB3C52C}" type="presParOf" srcId="{1F6A0B97-83F0-4189-B0CB-00156B0AC153}" destId="{6CE68A43-9C69-4212-AF24-9AFEE7CA1715}" srcOrd="6" destOrd="0" presId="urn:microsoft.com/office/officeart/2005/8/layout/hChevron3"/>
    <dgm:cxn modelId="{78EC3130-E6E5-4C1C-8649-10D9ABAC1263}" type="presParOf" srcId="{1F6A0B97-83F0-4189-B0CB-00156B0AC153}" destId="{52B18C29-9B65-4540-BEEB-D505D2915404}" srcOrd="7" destOrd="0" presId="urn:microsoft.com/office/officeart/2005/8/layout/hChevron3"/>
    <dgm:cxn modelId="{44E44B3B-3B8D-4053-88F2-FB403BC1DB08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BT+0/5 s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3</Pages>
  <Words>340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2912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Hjärna-hals angio (810826)</dc:title>
  <dc:subject/>
  <dc:creator>patrik.jens.johansson@vgregion.se</dc:creator>
  <keywords/>
  <lastModifiedBy>Ulrica Sehlberg</lastModifiedBy>
  <revision>13</revision>
  <lastPrinted>2016-03-31T19:56:00.0000000Z</lastPrinted>
  <dcterms:created xsi:type="dcterms:W3CDTF">2022-05-18T13:20:00.0000000Z</dcterms:created>
  <dcterms:modified xsi:type="dcterms:W3CDTF">2024-06-11T14:35:00.0000000Z</dcterms:modified>
</coreProperties>
</file>