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36339" w:rsidP="00130ECC" w:rsidRDefault="00736339" w14:paraId="42CC467E" w14:textId="77777777">
      <w:pPr>
        <w:pStyle w:val="Rubrik2"/>
        <w:ind w:left="0"/>
        <w:sectPr w:rsidR="00736339" w:rsidSect="007363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67B01" w:rsidR="00736339" w:rsidP="00567B01" w:rsidRDefault="00736339" w14:paraId="2689E8B4" w14:textId="77777777">
      <w:pPr>
        <w:pStyle w:val="Rubrik1"/>
        <w:ind w:left="0"/>
      </w:pPr>
    </w:p>
    <w:p w:rsidRPr="00567B01" w:rsidR="00736339" w:rsidP="00567B01" w:rsidRDefault="00567B01" w14:paraId="7C18904D" w14:textId="572D5952">
      <w:pPr>
        <w:pStyle w:val="Rubrik1"/>
        <w:ind w:left="0"/>
      </w:pPr>
      <w:r w:rsidRPr="00567B01">
        <w:t>DT Hjärna K+ barn (810800P)</w:t>
      </w:r>
    </w:p>
    <w:p w:rsidRPr="00736339" w:rsidR="00736339" w:rsidP="00567B01" w:rsidRDefault="00567B01" w14:paraId="5564DB73" w14:textId="2BC7897F">
      <w:pPr>
        <w:pStyle w:val="Rubrik2"/>
        <w:ind w:left="0"/>
      </w:pPr>
      <w:r>
        <w:t>Förändringar sedan föregående version</w:t>
      </w:r>
    </w:p>
    <w:p w:rsidRPr="00736339" w:rsidR="00736339" w:rsidP="00736339" w:rsidRDefault="00736339" w14:paraId="19439FD3" w14:textId="7A61FDC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58CF35C3" w:rsidR="00736339">
        <w:rPr>
          <w:rFonts w:ascii="Arial" w:hAnsi="Arial" w:cs="Arial"/>
          <w:sz w:val="18"/>
          <w:szCs w:val="18"/>
        </w:rPr>
        <w:t>Inga förändringar</w:t>
      </w:r>
      <w:r w:rsidRPr="58CF35C3" w:rsidR="00FA0207">
        <w:rPr>
          <w:rFonts w:ascii="Arial" w:hAnsi="Arial" w:cs="Arial"/>
          <w:sz w:val="18"/>
          <w:szCs w:val="18"/>
        </w:rPr>
        <w:t>.</w:t>
      </w:r>
    </w:p>
    <w:p w:rsidRPr="00736339" w:rsidR="00736339" w:rsidP="00736339" w:rsidRDefault="00736339" w14:paraId="52571B59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6339" w:rsidR="00736339" w:rsidP="00567B01" w:rsidRDefault="00736339" w14:paraId="72C0F9EC" w14:textId="77777777">
      <w:pPr>
        <w:pStyle w:val="Rubrik2"/>
        <w:ind w:left="0"/>
      </w:pPr>
      <w:r w:rsidRPr="00736339">
        <w:t>Syfte</w:t>
      </w:r>
    </w:p>
    <w:p w:rsidRPr="00736339" w:rsidR="00736339" w:rsidP="00736339" w:rsidRDefault="00736339" w14:paraId="7040D5B5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36339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736339" w:rsidR="00736339" w:rsidP="00736339" w:rsidRDefault="00736339" w14:paraId="02536E14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6339" w:rsidR="00736339" w:rsidP="00567B01" w:rsidRDefault="00736339" w14:paraId="55B2A957" w14:textId="77777777">
      <w:pPr>
        <w:pStyle w:val="Rubrik2"/>
        <w:ind w:left="0"/>
      </w:pPr>
      <w:r w:rsidRPr="00736339">
        <w:t>Inför undersökningen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736339" w:rsidR="00736339" w:rsidTr="00835478" w14:paraId="334C3B34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421751A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13A4B62F" w14:textId="37E9C4C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Pr="00736339" w:rsidR="00567B01">
              <w:rPr>
                <w:rFonts w:ascii="Arial" w:hAnsi="Arial" w:cs="Arial"/>
                <w:sz w:val="18"/>
                <w:szCs w:val="18"/>
              </w:rPr>
              <w:t>(&lt;16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:rsidRPr="00736339" w:rsidR="00736339" w:rsidP="00736339" w:rsidRDefault="00736339" w14:paraId="30EDF13B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Tumör, metastaser, abscess mm, när MR inte kan utföras.</w:t>
            </w:r>
          </w:p>
        </w:tc>
      </w:tr>
      <w:tr w:rsidRPr="00736339" w:rsidR="00736339" w:rsidTr="00835478" w14:paraId="1A9ED1B8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0E87FA6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119E2A52" w14:textId="68644E9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r w:rsidRPr="00736339" w:rsidR="00567B01">
              <w:rPr>
                <w:rFonts w:ascii="Arial" w:hAnsi="Arial" w:cs="Arial"/>
                <w:sz w:val="18"/>
                <w:szCs w:val="18"/>
              </w:rPr>
              <w:t>&lt;1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:rsidRPr="00736339" w:rsidR="00736339" w:rsidP="00736339" w:rsidRDefault="00736339" w14:paraId="7BCA4AA7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Pr="00736339" w:rsidR="00736339" w:rsidTr="00835478" w14:paraId="46730515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59E04CC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0CEEF67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736339" w:rsidR="00736339" w:rsidTr="00835478" w14:paraId="403B6E42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4596D12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45E23C1A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</w:t>
            </w:r>
          </w:p>
          <w:p w:rsidRPr="00736339" w:rsidR="00736339" w:rsidP="00736339" w:rsidRDefault="00567B01" w14:paraId="13288C1D" w14:textId="5B5C6D3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0–70</w:t>
            </w:r>
            <w:r w:rsidRPr="00736339" w:rsidR="00736339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Pr="00736339" w:rsidR="0073633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736339" w:rsidR="00736339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:rsidRPr="00736339" w:rsidR="00736339" w:rsidP="00736339" w:rsidRDefault="00736339" w14:paraId="1593DFC6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:rsidRPr="00736339" w:rsidR="00736339" w:rsidP="00736339" w:rsidRDefault="00736339" w14:paraId="64FC5AF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Kontrasten kan injiceras manuellt.</w:t>
            </w:r>
          </w:p>
        </w:tc>
      </w:tr>
      <w:tr w:rsidRPr="00736339" w:rsidR="00736339" w:rsidTr="00835478" w14:paraId="7E6B8F8B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4301A55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3131638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:rsidRPr="00736339" w:rsidR="00736339" w:rsidP="00736339" w:rsidRDefault="00000000" w14:paraId="4EC53413" w14:textId="33138E6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7">
              <w:r w:rsidRPr="00736339" w:rsidR="0073633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:rsidRPr="00736339" w:rsidR="00736339" w:rsidP="00736339" w:rsidRDefault="00736339" w14:paraId="7F6ED51B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6339" w:rsidR="00736339" w:rsidP="00130ECC" w:rsidRDefault="00736339" w14:paraId="59F278B3" w14:textId="77777777">
      <w:pPr>
        <w:pStyle w:val="Rubrik2"/>
        <w:ind w:left="0"/>
      </w:pPr>
      <w:r w:rsidRPr="00736339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736339" w:rsidR="00736339" w:rsidTr="00835478" w14:paraId="3CAC788A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460D49A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06CFC20C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736339" w:rsidR="00736339" w:rsidP="00736339" w:rsidRDefault="00736339" w14:paraId="6B53FE2E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736339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736339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736339" w:rsidR="00736339" w:rsidP="00736339" w:rsidRDefault="00736339" w14:paraId="104B10EB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:rsidRPr="00736339" w:rsidR="00736339" w:rsidP="00736339" w:rsidRDefault="00736339" w14:paraId="2AD4B18F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Armarna längs sidorna, armarna neddragna så långt som möjligt.</w:t>
            </w:r>
          </w:p>
        </w:tc>
      </w:tr>
      <w:tr w:rsidRPr="00736339" w:rsidR="00736339" w:rsidTr="00835478" w14:paraId="18E5D71B" w14:textId="77777777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3F992BD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:rsidRPr="00736339" w:rsidR="00736339" w:rsidP="00736339" w:rsidRDefault="00736339" w14:paraId="723290B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</w:tr>
      <w:tr w:rsidRPr="00736339" w:rsidR="00736339" w:rsidTr="00835478" w14:paraId="433B1FA2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4479E39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131C642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Wingdings" w:hAnsi="Wingdings" w:eastAsia="Wingdings" w:cs="Wingdings"/>
                <w:sz w:val="18"/>
                <w:szCs w:val="18"/>
              </w:rPr>
              <w:t>á</w:t>
            </w:r>
            <w:r w:rsidRPr="00736339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</w:tr>
      <w:tr w:rsidRPr="00736339" w:rsidR="00736339" w:rsidTr="00835478" w14:paraId="369F0EFC" w14:textId="77777777">
        <w:trPr>
          <w:trHeight w:val="227"/>
        </w:trPr>
        <w:tc>
          <w:tcPr>
            <w:tcW w:w="1951" w:type="dxa"/>
            <w:shd w:val="clear" w:color="auto" w:fill="auto"/>
          </w:tcPr>
          <w:p w:rsidRPr="00736339" w:rsidR="00736339" w:rsidP="00736339" w:rsidRDefault="00736339" w14:paraId="4E39602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:rsidRPr="00736339" w:rsidR="00736339" w:rsidP="00736339" w:rsidRDefault="00736339" w14:paraId="0A2B350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5 minuter.</w:t>
            </w:r>
          </w:p>
        </w:tc>
      </w:tr>
    </w:tbl>
    <w:p w:rsidRPr="00736339" w:rsidR="00736339" w:rsidP="00736339" w:rsidRDefault="00736339" w14:paraId="0F0EBC88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6339" w:rsidR="00736339" w:rsidP="00130ECC" w:rsidRDefault="00736339" w14:paraId="563AF344" w14:textId="42B7745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736339">
        <w:rPr>
          <w:rFonts w:ascii="Arial" w:hAnsi="Arial" w:cs="Arial"/>
          <w:b/>
          <w:sz w:val="18"/>
          <w:szCs w:val="18"/>
        </w:rPr>
        <w:br w:type="page"/>
      </w:r>
    </w:p>
    <w:p w:rsidRPr="00736339" w:rsidR="00736339" w:rsidP="00130ECC" w:rsidRDefault="00736339" w14:paraId="2E934D46" w14:textId="77777777">
      <w:pPr>
        <w:pStyle w:val="Rubrik2"/>
        <w:ind w:left="0"/>
      </w:pPr>
      <w:r w:rsidRPr="00736339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736339" w:rsidR="00736339" w:rsidTr="00835478" w14:paraId="7435220F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64083A8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2ABA9E3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54558FC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7178DA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736339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736339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4455A10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240F26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736339" w:rsidR="00736339" w:rsidTr="00835478" w14:paraId="7234F156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35689442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080C76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613393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12B78F2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6FBAEA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068DEB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736339" w:rsidR="00736339" w:rsidTr="00835478" w14:paraId="4C563A41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741B6ECB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5B765A0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6667C6B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363FE32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4BF931B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736339" w:rsidR="00736339" w:rsidP="00736339" w:rsidRDefault="00736339" w14:paraId="31F62E2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736339" w:rsidR="00736339" w:rsidTr="00835478" w14:paraId="08DBB9CD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305BB8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DF759A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0536EC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71FAB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050C12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736339" w:rsidR="00736339" w:rsidP="00736339" w:rsidRDefault="00736339" w14:paraId="3B2801D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Pr="00736339" w:rsidR="00736339" w:rsidTr="00835478" w14:paraId="7058C36F" w14:textId="77777777">
        <w:trPr>
          <w:trHeight w:val="227"/>
        </w:trPr>
        <w:tc>
          <w:tcPr>
            <w:tcW w:w="1980" w:type="dxa"/>
            <w:tcBorders>
              <w:top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7073AA6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205C8BA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196670E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0A05B1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 w:rsidRPr="00736339" w:rsidR="00736339" w:rsidP="00736339" w:rsidRDefault="00736339" w14:paraId="17867A9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color="auto" w:sz="4" w:space="0"/>
            </w:tcBorders>
            <w:shd w:val="clear" w:color="auto" w:fill="FFFFFF"/>
            <w:vAlign w:val="center"/>
          </w:tcPr>
          <w:p w:rsidRPr="00736339" w:rsidR="00736339" w:rsidP="00736339" w:rsidRDefault="00736339" w14:paraId="1D19582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36339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736339" w:rsidR="00736339" w:rsidTr="00835478" w14:paraId="4C615E8F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184E7AA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15C41F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200996F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2AF19A1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11B015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2B43355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Pr="00736339" w:rsidR="00736339" w:rsidTr="00835478" w14:paraId="058566D8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4E7570A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36339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0A6EEB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5C3F9A5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0F10184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777F2EA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736339" w:rsidR="00736339" w:rsidP="00736339" w:rsidRDefault="00736339" w14:paraId="652CDF7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6339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:rsidRPr="00736339" w:rsidR="00736339" w:rsidP="00736339" w:rsidRDefault="00736339" w14:paraId="69C7300D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6339" w:rsidR="00736339" w:rsidP="00130ECC" w:rsidRDefault="00736339" w14:paraId="198B5CC9" w14:textId="77777777">
      <w:pPr>
        <w:pStyle w:val="Rubrik2"/>
        <w:ind w:left="0"/>
      </w:pPr>
      <w:r w:rsidRPr="00736339">
        <w:t>Hängning 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736339" w:rsidR="00736339" w:rsidTr="00736339" w14:paraId="3F4BB4BA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12733A6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36339" w:rsidR="00736339" w:rsidP="00736339" w:rsidRDefault="00736339" w14:paraId="699346E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736339" w:rsidR="00736339" w:rsidP="00736339" w:rsidRDefault="00736339" w14:paraId="5214A19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736339" w:rsidR="00736339" w:rsidP="00736339" w:rsidRDefault="00736339" w14:paraId="7C8870E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1961281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389AC2C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56610A2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3633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736339" w:rsidR="00736339" w:rsidP="00736339" w:rsidRDefault="00736339" w14:paraId="63CF58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:rsidRPr="00736339" w:rsidR="00736339" w:rsidP="00736339" w:rsidRDefault="00736339" w14:paraId="2471DB6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3EFB528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736339" w:rsidR="00736339" w:rsidP="00736339" w:rsidRDefault="00736339" w14:paraId="4A9A5A9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:rsidRPr="00736339" w:rsidR="00736339" w:rsidP="00736339" w:rsidRDefault="00736339" w14:paraId="1E9220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736339" w:rsidR="00736339" w:rsidP="00736339" w:rsidRDefault="00736339" w14:paraId="66EC4F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:rsidRPr="00736339" w:rsidR="00736339" w:rsidP="00736339" w:rsidRDefault="00736339" w14:paraId="12BE64C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3633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2D2D296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6939246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242EAB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36339" w:rsidR="00736339" w:rsidP="00736339" w:rsidRDefault="00736339" w14:paraId="2D6F6BF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268EA4C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49540D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38A740A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0368DED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32E1CC8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5036AF3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36339" w:rsidR="00736339" w:rsidP="00736339" w:rsidRDefault="00736339" w14:paraId="5CED312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1284041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6D9D5BB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48D45D4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160AAED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2BDA3DE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1B70959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36339" w:rsidR="00736339" w:rsidP="00736339" w:rsidRDefault="00736339" w14:paraId="492771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094BB56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3879D08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3441D52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5C9A707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78DA206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6E85C69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736339" w:rsidR="00736339" w:rsidP="00736339" w:rsidRDefault="00736339" w14:paraId="1D20A2D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0813E20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736339" w:rsidR="00736339" w:rsidP="00736339" w:rsidRDefault="00736339" w14:paraId="7DD405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736339" w:rsidR="00736339" w:rsidP="00736339" w:rsidRDefault="00736339" w14:paraId="49E9DE5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2C028C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5EE7FE3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631B064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36339" w:rsidR="00736339" w:rsidP="00736339" w:rsidRDefault="00736339" w14:paraId="1ECCEEC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36F0C3A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4D8E87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6FE1DB7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46AC669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670FC7E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0510D55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736339" w:rsidR="00736339" w:rsidP="00736339" w:rsidRDefault="00736339" w14:paraId="71D4E4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0F56005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7158D41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77CE3EB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3E47E45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26083EFE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6375C5A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736339" w:rsidR="00736339" w:rsidP="00736339" w:rsidRDefault="00736339" w14:paraId="382BBF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736339" w:rsidR="00736339" w:rsidP="00736339" w:rsidRDefault="00736339" w14:paraId="0157CD7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207105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736339" w:rsidR="00736339" w:rsidP="00736339" w:rsidRDefault="00736339" w14:paraId="2AFE00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6D77BFD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736339" w:rsidR="00736339" w:rsidTr="00736339" w14:paraId="1F9135D4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736339" w:rsidR="00736339" w:rsidP="00736339" w:rsidRDefault="00736339" w14:paraId="25654CE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736339" w:rsidR="00736339" w:rsidP="00736339" w:rsidRDefault="00736339" w14:paraId="3A43D6F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736339" w:rsidR="00736339" w:rsidP="00736339" w:rsidRDefault="00736339" w14:paraId="579B940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736339" w:rsidR="00736339" w:rsidP="00736339" w:rsidRDefault="00736339" w14:paraId="068AD4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736339" w:rsidR="00736339" w:rsidP="00736339" w:rsidRDefault="00736339" w14:paraId="171519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736339" w:rsidR="00736339" w:rsidP="00736339" w:rsidRDefault="00736339" w14:paraId="20CAC27C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3633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F69CA" w:rsidRDefault="002F69CA" w14:paraId="5CFB47E0" w14:textId="77777777">
      <w:r>
        <w:separator/>
      </w:r>
    </w:p>
  </w:endnote>
  <w:endnote w:type="continuationSeparator" w:id="0">
    <w:p w:rsidR="002F69CA" w:rsidRDefault="002F69CA" w14:paraId="5F892B1F" w14:textId="77777777">
      <w:r>
        <w:continuationSeparator/>
      </w:r>
    </w:p>
  </w:endnote>
  <w:endnote w:type="continuationNotice" w:id="1">
    <w:p w:rsidR="002F69CA" w:rsidRDefault="002F69CA" w14:paraId="677AE8D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F69CA" w:rsidRDefault="002F69CA" w14:paraId="2CAD7C6E" w14:textId="77777777"/>
  </w:footnote>
  <w:footnote w:type="continuationSeparator" w:id="0">
    <w:p w:rsidR="002F69CA" w:rsidRDefault="002F69CA" w14:paraId="790EEB5A" w14:textId="77777777">
      <w:r>
        <w:continuationSeparator/>
      </w:r>
    </w:p>
  </w:footnote>
  <w:footnote w:type="continuationNotice" w:id="1">
    <w:p w:rsidR="002F69CA" w:rsidRDefault="002F69CA" w14:paraId="47CD93E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F597B9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B1EDC2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BB018CA"/>
    <w:multiLevelType w:val="hybridMultilevel"/>
    <w:tmpl w:val="7FBA80B4"/>
    <w:lvl w:ilvl="0" w:tplc="7A047AEC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475E516E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4D5C3886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B9C8C304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7941E62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E16A51F4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78C22340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CAF48910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90F6CBDA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A634650"/>
    <w:multiLevelType w:val="hybridMultilevel"/>
    <w:tmpl w:val="4782C3CA"/>
    <w:lvl w:ilvl="0" w:tplc="C4C4126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B729284" w:tentative="1">
      <w:start w:val="1"/>
      <w:numFmt w:val="lowerLetter"/>
      <w:lvlText w:val="%2."/>
      <w:lvlJc w:val="left"/>
      <w:pPr>
        <w:ind w:left="1080" w:hanging="360"/>
      </w:pPr>
    </w:lvl>
    <w:lvl w:ilvl="2" w:tplc="7084E2DA" w:tentative="1">
      <w:start w:val="1"/>
      <w:numFmt w:val="lowerRoman"/>
      <w:lvlText w:val="%3."/>
      <w:lvlJc w:val="right"/>
      <w:pPr>
        <w:ind w:left="1800" w:hanging="180"/>
      </w:pPr>
    </w:lvl>
    <w:lvl w:ilvl="3" w:tplc="52E22A3E" w:tentative="1">
      <w:start w:val="1"/>
      <w:numFmt w:val="decimal"/>
      <w:lvlText w:val="%4."/>
      <w:lvlJc w:val="left"/>
      <w:pPr>
        <w:ind w:left="2520" w:hanging="360"/>
      </w:pPr>
    </w:lvl>
    <w:lvl w:ilvl="4" w:tplc="EA708F14" w:tentative="1">
      <w:start w:val="1"/>
      <w:numFmt w:val="lowerLetter"/>
      <w:lvlText w:val="%5."/>
      <w:lvlJc w:val="left"/>
      <w:pPr>
        <w:ind w:left="3240" w:hanging="360"/>
      </w:pPr>
    </w:lvl>
    <w:lvl w:ilvl="5" w:tplc="57887F2E" w:tentative="1">
      <w:start w:val="1"/>
      <w:numFmt w:val="lowerRoman"/>
      <w:lvlText w:val="%6."/>
      <w:lvlJc w:val="right"/>
      <w:pPr>
        <w:ind w:left="3960" w:hanging="180"/>
      </w:pPr>
    </w:lvl>
    <w:lvl w:ilvl="6" w:tplc="68562390" w:tentative="1">
      <w:start w:val="1"/>
      <w:numFmt w:val="decimal"/>
      <w:lvlText w:val="%7."/>
      <w:lvlJc w:val="left"/>
      <w:pPr>
        <w:ind w:left="4680" w:hanging="360"/>
      </w:pPr>
    </w:lvl>
    <w:lvl w:ilvl="7" w:tplc="BD4CBDCA" w:tentative="1">
      <w:start w:val="1"/>
      <w:numFmt w:val="lowerLetter"/>
      <w:lvlText w:val="%8."/>
      <w:lvlJc w:val="left"/>
      <w:pPr>
        <w:ind w:left="5400" w:hanging="360"/>
      </w:pPr>
    </w:lvl>
    <w:lvl w:ilvl="8" w:tplc="781A024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39E67E02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BB30BC9E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6E9013FC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3ACE428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EC4DC08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DA1CE002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6EA2FC0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58DA16F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F125466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22783963">
    <w:abstractNumId w:val="20"/>
  </w:num>
  <w:num w:numId="2" w16cid:durableId="1323585383">
    <w:abstractNumId w:val="15"/>
  </w:num>
  <w:num w:numId="3" w16cid:durableId="339814510">
    <w:abstractNumId w:val="0"/>
  </w:num>
  <w:num w:numId="4" w16cid:durableId="667707546">
    <w:abstractNumId w:val="6"/>
  </w:num>
  <w:num w:numId="5" w16cid:durableId="287784424">
    <w:abstractNumId w:val="18"/>
  </w:num>
  <w:num w:numId="6" w16cid:durableId="2009598901">
    <w:abstractNumId w:val="2"/>
  </w:num>
  <w:num w:numId="7" w16cid:durableId="1480265727">
    <w:abstractNumId w:val="12"/>
  </w:num>
  <w:num w:numId="8" w16cid:durableId="1851262195">
    <w:abstractNumId w:val="8"/>
  </w:num>
  <w:num w:numId="9" w16cid:durableId="1835684350">
    <w:abstractNumId w:val="1"/>
  </w:num>
  <w:num w:numId="10" w16cid:durableId="997072607">
    <w:abstractNumId w:val="1"/>
  </w:num>
  <w:num w:numId="11" w16cid:durableId="954215402">
    <w:abstractNumId w:val="3"/>
  </w:num>
  <w:num w:numId="12" w16cid:durableId="1821998599">
    <w:abstractNumId w:val="4"/>
  </w:num>
  <w:num w:numId="13" w16cid:durableId="576206561">
    <w:abstractNumId w:val="14"/>
  </w:num>
  <w:num w:numId="14" w16cid:durableId="396368107">
    <w:abstractNumId w:val="9"/>
  </w:num>
  <w:num w:numId="15" w16cid:durableId="1943412509">
    <w:abstractNumId w:val="7"/>
  </w:num>
  <w:num w:numId="16" w16cid:durableId="247006339">
    <w:abstractNumId w:val="13"/>
  </w:num>
  <w:num w:numId="17" w16cid:durableId="2093089092">
    <w:abstractNumId w:val="5"/>
  </w:num>
  <w:num w:numId="18" w16cid:durableId="671641576">
    <w:abstractNumId w:val="11"/>
  </w:num>
  <w:num w:numId="19" w16cid:durableId="694892964">
    <w:abstractNumId w:val="19"/>
  </w:num>
  <w:num w:numId="20" w16cid:durableId="1888103169">
    <w:abstractNumId w:val="16"/>
  </w:num>
  <w:num w:numId="21" w16cid:durableId="1984583985">
    <w:abstractNumId w:val="17"/>
  </w:num>
  <w:num w:numId="22" w16cid:durableId="2005428337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EC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9CA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B0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33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020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CF35C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ecd7c1f4e9b48c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eee8e1-0582-466f-a51b-fea84a5240e8}"/>
      </w:docPartPr>
      <w:docPartBody>
        <w:p w14:paraId="75D077BC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K+ barn (810800P)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2022-05-18T04:15:00.0000000Z</dcterms:created>
  <dcterms:modified xsi:type="dcterms:W3CDTF">2024-03-12T14:20:49.0000000Z</dcterms:modified>
</coreProperties>
</file>