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CC467E" w14:textId="77777777" w:rsidR="00736339" w:rsidRDefault="00736339" w:rsidP="00130ECC">
      <w:pPr>
        <w:pStyle w:val="Rubrik2"/>
        <w:ind w:left="0"/>
        <w:sectPr w:rsidR="00736339" w:rsidSect="00736339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2689E8B4" w14:textId="77777777" w:rsidR="00736339" w:rsidRPr="00567B01" w:rsidRDefault="00736339" w:rsidP="00567B01">
      <w:pPr>
        <w:pStyle w:val="Rubrik1"/>
        <w:ind w:left="0"/>
      </w:pPr>
    </w:p>
    <w:p w14:paraId="7C18904D" w14:textId="572D5952" w:rsidR="00736339" w:rsidRPr="00567B01" w:rsidRDefault="00567B01" w:rsidP="00567B01">
      <w:pPr>
        <w:pStyle w:val="Rubrik1"/>
        <w:ind w:left="0"/>
      </w:pPr>
      <w:r w:rsidRPr="00567B01">
        <w:t>DT Hjärna K+ barn (810800P)</w:t>
      </w:r>
    </w:p>
    <w:p w14:paraId="52571B59" w14:textId="77777777" w:rsidR="00736339" w:rsidRPr="00736339" w:rsidRDefault="00736339" w:rsidP="00736339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72C0F9EC" w14:textId="77777777" w:rsidR="00736339" w:rsidRPr="00736339" w:rsidRDefault="00736339" w:rsidP="00567B01">
      <w:pPr>
        <w:pStyle w:val="Rubrik2"/>
        <w:ind w:left="0"/>
      </w:pPr>
      <w:r w:rsidRPr="00736339">
        <w:t>Syfte</w:t>
      </w:r>
    </w:p>
    <w:p w14:paraId="7040D5B5" w14:textId="77777777" w:rsidR="00736339" w:rsidRDefault="00736339" w:rsidP="00736339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 w:rsidRPr="00736339">
        <w:rPr>
          <w:rFonts w:ascii="Arial" w:hAnsi="Arial" w:cs="Arial"/>
          <w:sz w:val="18"/>
          <w:szCs w:val="18"/>
        </w:rPr>
        <w:t>Metodbeskrivning för DT-undersökning i NU-sjukvården.</w:t>
      </w:r>
    </w:p>
    <w:p w14:paraId="791ADB98" w14:textId="77777777" w:rsidR="00155964" w:rsidRPr="00736339" w:rsidRDefault="00155964" w:rsidP="00155964">
      <w:pPr>
        <w:pStyle w:val="Rubrik2"/>
        <w:ind w:left="0"/>
      </w:pPr>
      <w:r>
        <w:t>Förändringar sedan föregående version</w:t>
      </w:r>
    </w:p>
    <w:p w14:paraId="166741D2" w14:textId="77777777" w:rsidR="00155964" w:rsidRPr="00736339" w:rsidRDefault="00155964" w:rsidP="00155964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 w:rsidRPr="58CF35C3">
        <w:rPr>
          <w:rFonts w:ascii="Arial" w:hAnsi="Arial" w:cs="Arial"/>
          <w:sz w:val="18"/>
          <w:szCs w:val="18"/>
        </w:rPr>
        <w:t>Inga förändringar.</w:t>
      </w:r>
    </w:p>
    <w:p w14:paraId="755E44F3" w14:textId="77777777" w:rsidR="00155964" w:rsidRPr="00736339" w:rsidRDefault="00155964" w:rsidP="00736339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02536E14" w14:textId="77777777" w:rsidR="00736339" w:rsidRPr="00736339" w:rsidRDefault="00736339" w:rsidP="00736339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55B2A957" w14:textId="77777777" w:rsidR="00736339" w:rsidRPr="00736339" w:rsidRDefault="00736339" w:rsidP="00567B01">
      <w:pPr>
        <w:pStyle w:val="Rubrik2"/>
        <w:ind w:left="0"/>
      </w:pPr>
      <w:r w:rsidRPr="00736339">
        <w:t>Inför undersökningen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7087"/>
      </w:tblGrid>
      <w:tr w:rsidR="00736339" w:rsidRPr="00736339" w14:paraId="334C3B34" w14:textId="77777777" w:rsidTr="00835478">
        <w:trPr>
          <w:trHeight w:val="227"/>
        </w:trPr>
        <w:tc>
          <w:tcPr>
            <w:tcW w:w="1951" w:type="dxa"/>
            <w:shd w:val="clear" w:color="auto" w:fill="auto"/>
            <w:tcMar>
              <w:top w:w="57" w:type="dxa"/>
            </w:tcMar>
          </w:tcPr>
          <w:p w14:paraId="421751AA" w14:textId="77777777" w:rsidR="00736339" w:rsidRPr="00736339" w:rsidRDefault="00736339" w:rsidP="00736339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736339">
              <w:rPr>
                <w:rFonts w:ascii="Arial" w:hAnsi="Arial" w:cs="Arial"/>
                <w:b/>
                <w:sz w:val="18"/>
                <w:szCs w:val="18"/>
              </w:rPr>
              <w:t>Indikationer</w:t>
            </w:r>
          </w:p>
        </w:tc>
        <w:tc>
          <w:tcPr>
            <w:tcW w:w="7087" w:type="dxa"/>
            <w:shd w:val="clear" w:color="auto" w:fill="auto"/>
            <w:tcMar>
              <w:top w:w="57" w:type="dxa"/>
            </w:tcMar>
          </w:tcPr>
          <w:p w14:paraId="13A4B62F" w14:textId="37E9C4C2" w:rsidR="00736339" w:rsidRPr="00736339" w:rsidRDefault="00736339" w:rsidP="00736339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736339">
              <w:rPr>
                <w:rFonts w:ascii="Arial" w:hAnsi="Arial" w:cs="Arial"/>
                <w:sz w:val="18"/>
                <w:szCs w:val="18"/>
              </w:rPr>
              <w:t xml:space="preserve">Barn </w:t>
            </w:r>
            <w:r w:rsidR="00567B01" w:rsidRPr="00736339">
              <w:rPr>
                <w:rFonts w:ascii="Arial" w:hAnsi="Arial" w:cs="Arial"/>
                <w:sz w:val="18"/>
                <w:szCs w:val="18"/>
              </w:rPr>
              <w:t>(&lt;16</w:t>
            </w:r>
            <w:r w:rsidRPr="00736339">
              <w:rPr>
                <w:rFonts w:ascii="Arial" w:hAnsi="Arial" w:cs="Arial"/>
                <w:sz w:val="18"/>
                <w:szCs w:val="18"/>
              </w:rPr>
              <w:t xml:space="preserve"> år).</w:t>
            </w:r>
          </w:p>
          <w:p w14:paraId="30EDF13B" w14:textId="77777777" w:rsidR="00736339" w:rsidRPr="00736339" w:rsidRDefault="00736339" w:rsidP="00736339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736339">
              <w:rPr>
                <w:rFonts w:ascii="Arial" w:hAnsi="Arial" w:cs="Arial"/>
                <w:sz w:val="18"/>
                <w:szCs w:val="18"/>
              </w:rPr>
              <w:t>Tumör, metastaser, abscess mm, när MR inte kan utföras.</w:t>
            </w:r>
          </w:p>
        </w:tc>
      </w:tr>
      <w:tr w:rsidR="00736339" w:rsidRPr="00736339" w14:paraId="1A9ED1B8" w14:textId="77777777" w:rsidTr="00835478">
        <w:trPr>
          <w:trHeight w:val="227"/>
        </w:trPr>
        <w:tc>
          <w:tcPr>
            <w:tcW w:w="1951" w:type="dxa"/>
            <w:shd w:val="clear" w:color="auto" w:fill="auto"/>
          </w:tcPr>
          <w:p w14:paraId="0E87FA68" w14:textId="77777777" w:rsidR="00736339" w:rsidRPr="00736339" w:rsidRDefault="00736339" w:rsidP="00736339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736339">
              <w:rPr>
                <w:rFonts w:ascii="Arial" w:hAnsi="Arial" w:cs="Arial"/>
                <w:b/>
                <w:sz w:val="18"/>
                <w:szCs w:val="18"/>
              </w:rPr>
              <w:t>Förberedelser</w:t>
            </w:r>
          </w:p>
        </w:tc>
        <w:tc>
          <w:tcPr>
            <w:tcW w:w="7087" w:type="dxa"/>
            <w:shd w:val="clear" w:color="auto" w:fill="auto"/>
          </w:tcPr>
          <w:p w14:paraId="119E2A52" w14:textId="68644E93" w:rsidR="00736339" w:rsidRPr="00736339" w:rsidRDefault="00736339" w:rsidP="00736339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36339">
              <w:rPr>
                <w:rFonts w:ascii="Arial" w:hAnsi="Arial" w:cs="Arial"/>
                <w:sz w:val="18"/>
                <w:szCs w:val="18"/>
              </w:rPr>
              <w:t>Kreatinin</w:t>
            </w:r>
            <w:proofErr w:type="spellEnd"/>
            <w:r w:rsidRPr="00736339">
              <w:rPr>
                <w:rFonts w:ascii="Arial" w:hAnsi="Arial" w:cs="Arial"/>
                <w:sz w:val="18"/>
                <w:szCs w:val="18"/>
              </w:rPr>
              <w:t xml:space="preserve"> kontrolleras enbart på barn </w:t>
            </w:r>
            <w:r w:rsidR="00567B01" w:rsidRPr="00736339">
              <w:rPr>
                <w:rFonts w:ascii="Arial" w:hAnsi="Arial" w:cs="Arial"/>
                <w:sz w:val="18"/>
                <w:szCs w:val="18"/>
              </w:rPr>
              <w:t>&lt;1</w:t>
            </w:r>
            <w:r w:rsidRPr="00736339">
              <w:rPr>
                <w:rFonts w:ascii="Arial" w:hAnsi="Arial" w:cs="Arial"/>
                <w:sz w:val="18"/>
                <w:szCs w:val="18"/>
              </w:rPr>
              <w:t xml:space="preserve"> år, njur- eller hjärtsjuka samt barn med pågående cytostatikabehandling.</w:t>
            </w:r>
          </w:p>
          <w:p w14:paraId="7BCA4AA7" w14:textId="77777777" w:rsidR="00736339" w:rsidRPr="00736339" w:rsidRDefault="00736339" w:rsidP="00736339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736339">
              <w:rPr>
                <w:rFonts w:ascii="Arial" w:hAnsi="Arial" w:cs="Arial"/>
                <w:sz w:val="18"/>
                <w:szCs w:val="18"/>
              </w:rPr>
              <w:t>PVK, blå räcker.</w:t>
            </w:r>
          </w:p>
        </w:tc>
      </w:tr>
      <w:tr w:rsidR="00736339" w:rsidRPr="00736339" w14:paraId="46730515" w14:textId="77777777" w:rsidTr="00835478">
        <w:trPr>
          <w:trHeight w:val="227"/>
        </w:trPr>
        <w:tc>
          <w:tcPr>
            <w:tcW w:w="1951" w:type="dxa"/>
            <w:shd w:val="clear" w:color="auto" w:fill="auto"/>
          </w:tcPr>
          <w:p w14:paraId="59E04CCB" w14:textId="77777777" w:rsidR="00736339" w:rsidRPr="00736339" w:rsidRDefault="00736339" w:rsidP="00736339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736339">
              <w:rPr>
                <w:rFonts w:ascii="Arial" w:hAnsi="Arial" w:cs="Arial"/>
                <w:b/>
                <w:sz w:val="18"/>
                <w:szCs w:val="18"/>
              </w:rPr>
              <w:t>PO kontrast</w:t>
            </w:r>
          </w:p>
        </w:tc>
        <w:tc>
          <w:tcPr>
            <w:tcW w:w="7087" w:type="dxa"/>
            <w:shd w:val="clear" w:color="auto" w:fill="auto"/>
          </w:tcPr>
          <w:p w14:paraId="0CEEF67E" w14:textId="77777777" w:rsidR="00736339" w:rsidRPr="00736339" w:rsidRDefault="00736339" w:rsidP="00736339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736339">
              <w:rPr>
                <w:rFonts w:ascii="Arial" w:hAnsi="Arial" w:cs="Arial"/>
                <w:sz w:val="18"/>
                <w:szCs w:val="18"/>
              </w:rPr>
              <w:t>Ingen.</w:t>
            </w:r>
          </w:p>
        </w:tc>
      </w:tr>
      <w:tr w:rsidR="00736339" w:rsidRPr="00736339" w14:paraId="403B6E42" w14:textId="77777777" w:rsidTr="00835478">
        <w:trPr>
          <w:trHeight w:val="227"/>
        </w:trPr>
        <w:tc>
          <w:tcPr>
            <w:tcW w:w="1951" w:type="dxa"/>
            <w:shd w:val="clear" w:color="auto" w:fill="auto"/>
          </w:tcPr>
          <w:p w14:paraId="4596D124" w14:textId="77777777" w:rsidR="00736339" w:rsidRPr="00736339" w:rsidRDefault="00736339" w:rsidP="00736339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736339">
              <w:rPr>
                <w:rFonts w:ascii="Arial" w:hAnsi="Arial" w:cs="Arial"/>
                <w:b/>
                <w:sz w:val="18"/>
                <w:szCs w:val="18"/>
              </w:rPr>
              <w:t>IV kontrast</w:t>
            </w:r>
          </w:p>
        </w:tc>
        <w:tc>
          <w:tcPr>
            <w:tcW w:w="7087" w:type="dxa"/>
            <w:shd w:val="clear" w:color="auto" w:fill="auto"/>
          </w:tcPr>
          <w:p w14:paraId="45E23C1A" w14:textId="77777777" w:rsidR="00736339" w:rsidRPr="00736339" w:rsidRDefault="00736339" w:rsidP="00736339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36339">
              <w:rPr>
                <w:rFonts w:ascii="Arial" w:hAnsi="Arial" w:cs="Arial"/>
                <w:sz w:val="18"/>
                <w:szCs w:val="18"/>
              </w:rPr>
              <w:t>Visipaque</w:t>
            </w:r>
            <w:proofErr w:type="spellEnd"/>
            <w:r w:rsidRPr="00736339">
              <w:rPr>
                <w:rFonts w:ascii="Arial" w:hAnsi="Arial" w:cs="Arial"/>
                <w:sz w:val="18"/>
                <w:szCs w:val="18"/>
              </w:rPr>
              <w:t xml:space="preserve"> 320 mg I/ml används för alla barn, 1,7 ml/kg kroppsvikt.</w:t>
            </w:r>
          </w:p>
          <w:p w14:paraId="13288C1D" w14:textId="5B5C6D3C" w:rsidR="00736339" w:rsidRPr="00736339" w:rsidRDefault="00567B01" w:rsidP="00736339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736339">
              <w:rPr>
                <w:rFonts w:ascii="Arial" w:hAnsi="Arial" w:cs="Arial"/>
                <w:sz w:val="18"/>
                <w:szCs w:val="18"/>
              </w:rPr>
              <w:t>0–70</w:t>
            </w:r>
            <w:r w:rsidR="00736339" w:rsidRPr="00736339">
              <w:rPr>
                <w:rFonts w:ascii="Arial" w:hAnsi="Arial" w:cs="Arial"/>
                <w:sz w:val="18"/>
                <w:szCs w:val="18"/>
              </w:rPr>
              <w:t xml:space="preserve"> kg: </w:t>
            </w:r>
            <w:proofErr w:type="spellStart"/>
            <w:r w:rsidR="00736339" w:rsidRPr="00736339">
              <w:rPr>
                <w:rFonts w:ascii="Arial" w:hAnsi="Arial" w:cs="Arial"/>
                <w:sz w:val="18"/>
                <w:szCs w:val="18"/>
              </w:rPr>
              <w:t>maxdos</w:t>
            </w:r>
            <w:proofErr w:type="spellEnd"/>
            <w:r w:rsidR="00736339" w:rsidRPr="00736339">
              <w:rPr>
                <w:rFonts w:ascii="Arial" w:hAnsi="Arial" w:cs="Arial"/>
                <w:sz w:val="18"/>
                <w:szCs w:val="18"/>
              </w:rPr>
              <w:t xml:space="preserve"> 100 ml.</w:t>
            </w:r>
          </w:p>
          <w:p w14:paraId="1593DFC6" w14:textId="77777777" w:rsidR="00736339" w:rsidRPr="00736339" w:rsidRDefault="00736339" w:rsidP="00736339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736339">
              <w:rPr>
                <w:rFonts w:ascii="Arial" w:hAnsi="Arial" w:cs="Arial"/>
                <w:sz w:val="18"/>
                <w:szCs w:val="18"/>
              </w:rPr>
              <w:t xml:space="preserve">Över 70 kg: </w:t>
            </w:r>
            <w:proofErr w:type="spellStart"/>
            <w:r w:rsidRPr="00736339">
              <w:rPr>
                <w:rFonts w:ascii="Arial" w:hAnsi="Arial" w:cs="Arial"/>
                <w:sz w:val="18"/>
                <w:szCs w:val="18"/>
              </w:rPr>
              <w:t>maxdos</w:t>
            </w:r>
            <w:proofErr w:type="spellEnd"/>
            <w:r w:rsidRPr="00736339">
              <w:rPr>
                <w:rFonts w:ascii="Arial" w:hAnsi="Arial" w:cs="Arial"/>
                <w:sz w:val="18"/>
                <w:szCs w:val="18"/>
              </w:rPr>
              <w:t xml:space="preserve"> 120 ml.</w:t>
            </w:r>
          </w:p>
          <w:p w14:paraId="64FC5AFC" w14:textId="77777777" w:rsidR="00736339" w:rsidRPr="00736339" w:rsidRDefault="00736339" w:rsidP="00736339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736339">
              <w:rPr>
                <w:rFonts w:ascii="Arial" w:hAnsi="Arial" w:cs="Arial"/>
                <w:sz w:val="18"/>
                <w:szCs w:val="18"/>
              </w:rPr>
              <w:t>Kontrasten kan injiceras manuellt.</w:t>
            </w:r>
          </w:p>
        </w:tc>
      </w:tr>
      <w:tr w:rsidR="00736339" w:rsidRPr="00736339" w14:paraId="7E6B8F8B" w14:textId="77777777" w:rsidTr="00835478">
        <w:trPr>
          <w:trHeight w:val="227"/>
        </w:trPr>
        <w:tc>
          <w:tcPr>
            <w:tcW w:w="1951" w:type="dxa"/>
            <w:shd w:val="clear" w:color="auto" w:fill="auto"/>
          </w:tcPr>
          <w:p w14:paraId="4301A55B" w14:textId="77777777" w:rsidR="00736339" w:rsidRPr="00736339" w:rsidRDefault="00736339" w:rsidP="00736339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736339">
              <w:rPr>
                <w:rFonts w:ascii="Arial" w:hAnsi="Arial" w:cs="Arial"/>
                <w:b/>
                <w:sz w:val="18"/>
                <w:szCs w:val="18"/>
              </w:rPr>
              <w:t>Strålskydd</w:t>
            </w:r>
          </w:p>
        </w:tc>
        <w:tc>
          <w:tcPr>
            <w:tcW w:w="7087" w:type="dxa"/>
            <w:shd w:val="clear" w:color="auto" w:fill="auto"/>
          </w:tcPr>
          <w:p w14:paraId="3131638F" w14:textId="77777777" w:rsidR="00736339" w:rsidRPr="00736339" w:rsidRDefault="00736339" w:rsidP="00736339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6339">
              <w:rPr>
                <w:rFonts w:ascii="Arial" w:hAnsi="Arial" w:cs="Arial"/>
                <w:color w:val="000000"/>
                <w:sz w:val="18"/>
                <w:szCs w:val="18"/>
              </w:rPr>
              <w:t xml:space="preserve">Se kapitel 4.2 och 5.2 i </w:t>
            </w:r>
          </w:p>
          <w:p w14:paraId="4EC53413" w14:textId="33138E68" w:rsidR="00736339" w:rsidRPr="00736339" w:rsidRDefault="00736339" w:rsidP="00736339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17" w:history="1">
              <w:r w:rsidRPr="00736339">
                <w:rPr>
                  <w:rFonts w:ascii="Arial" w:hAnsi="Arial" w:cs="Arial"/>
                  <w:color w:val="0000FF"/>
                  <w:sz w:val="18"/>
                  <w:szCs w:val="18"/>
                  <w:u w:val="single"/>
                </w:rPr>
                <w:t>Strålskydd vid undersökningar och behandlingar med röntgenstrålning</w:t>
              </w:r>
            </w:hyperlink>
          </w:p>
        </w:tc>
      </w:tr>
    </w:tbl>
    <w:p w14:paraId="7F6ED51B" w14:textId="77777777" w:rsidR="00736339" w:rsidRPr="00736339" w:rsidRDefault="00736339" w:rsidP="00736339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59F278B3" w14:textId="77777777" w:rsidR="00736339" w:rsidRPr="00736339" w:rsidRDefault="00736339" w:rsidP="00130ECC">
      <w:pPr>
        <w:pStyle w:val="Rubrik2"/>
        <w:ind w:left="0"/>
      </w:pPr>
      <w:r w:rsidRPr="00736339">
        <w:t>Bildtagning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7087"/>
      </w:tblGrid>
      <w:tr w:rsidR="00736339" w:rsidRPr="00736339" w14:paraId="3CAC788A" w14:textId="77777777" w:rsidTr="00835478">
        <w:trPr>
          <w:trHeight w:val="227"/>
        </w:trPr>
        <w:tc>
          <w:tcPr>
            <w:tcW w:w="1951" w:type="dxa"/>
            <w:shd w:val="clear" w:color="auto" w:fill="auto"/>
            <w:tcMar>
              <w:top w:w="57" w:type="dxa"/>
            </w:tcMar>
          </w:tcPr>
          <w:p w14:paraId="460D49A9" w14:textId="77777777" w:rsidR="00736339" w:rsidRPr="00736339" w:rsidRDefault="00736339" w:rsidP="00736339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736339">
              <w:rPr>
                <w:rFonts w:ascii="Arial" w:hAnsi="Arial" w:cs="Arial"/>
                <w:b/>
                <w:sz w:val="18"/>
                <w:szCs w:val="18"/>
              </w:rPr>
              <w:t>Patientposition</w:t>
            </w:r>
            <w:proofErr w:type="spellEnd"/>
          </w:p>
        </w:tc>
        <w:tc>
          <w:tcPr>
            <w:tcW w:w="7087" w:type="dxa"/>
            <w:shd w:val="clear" w:color="auto" w:fill="auto"/>
            <w:tcMar>
              <w:top w:w="57" w:type="dxa"/>
            </w:tcMar>
          </w:tcPr>
          <w:p w14:paraId="06CFC20C" w14:textId="77777777" w:rsidR="00736339" w:rsidRPr="00736339" w:rsidRDefault="00736339" w:rsidP="00736339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736339">
              <w:rPr>
                <w:rFonts w:ascii="Arial" w:hAnsi="Arial" w:cs="Arial"/>
                <w:sz w:val="18"/>
                <w:szCs w:val="18"/>
              </w:rPr>
              <w:t>Ryggläge.</w:t>
            </w:r>
          </w:p>
          <w:p w14:paraId="6B53FE2E" w14:textId="77777777" w:rsidR="00736339" w:rsidRPr="00736339" w:rsidRDefault="00736339" w:rsidP="00736339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736339">
              <w:rPr>
                <w:rFonts w:ascii="Arial" w:hAnsi="Arial" w:cs="Arial"/>
                <w:sz w:val="18"/>
                <w:szCs w:val="18"/>
              </w:rPr>
              <w:t xml:space="preserve">Huvudet mot </w:t>
            </w:r>
            <w:proofErr w:type="spellStart"/>
            <w:r w:rsidRPr="00736339">
              <w:rPr>
                <w:rFonts w:ascii="Arial" w:hAnsi="Arial" w:cs="Arial"/>
                <w:sz w:val="18"/>
                <w:szCs w:val="18"/>
              </w:rPr>
              <w:t>gantryt</w:t>
            </w:r>
            <w:proofErr w:type="spellEnd"/>
            <w:r w:rsidRPr="00736339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104B10EB" w14:textId="77777777" w:rsidR="00736339" w:rsidRPr="00736339" w:rsidRDefault="00736339" w:rsidP="00736339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736339">
              <w:rPr>
                <w:rFonts w:ascii="Arial" w:hAnsi="Arial" w:cs="Arial"/>
                <w:sz w:val="18"/>
                <w:szCs w:val="18"/>
              </w:rPr>
              <w:t>Huvudstöd i högsta läget.</w:t>
            </w:r>
          </w:p>
          <w:p w14:paraId="2AD4B18F" w14:textId="77777777" w:rsidR="00736339" w:rsidRPr="00736339" w:rsidRDefault="00736339" w:rsidP="00736339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736339">
              <w:rPr>
                <w:rFonts w:ascii="Arial" w:hAnsi="Arial" w:cs="Arial"/>
                <w:sz w:val="18"/>
                <w:szCs w:val="18"/>
              </w:rPr>
              <w:t>Armarna längs sidorna, armarna neddragna så långt som möjligt.</w:t>
            </w:r>
          </w:p>
        </w:tc>
      </w:tr>
      <w:tr w:rsidR="00736339" w:rsidRPr="00736339" w14:paraId="18E5D71B" w14:textId="77777777" w:rsidTr="00835478">
        <w:trPr>
          <w:trHeight w:val="227"/>
        </w:trPr>
        <w:tc>
          <w:tcPr>
            <w:tcW w:w="1951" w:type="dxa"/>
            <w:shd w:val="clear" w:color="auto" w:fill="auto"/>
            <w:tcMar>
              <w:top w:w="57" w:type="dxa"/>
            </w:tcMar>
          </w:tcPr>
          <w:p w14:paraId="3F992BD0" w14:textId="77777777" w:rsidR="00736339" w:rsidRPr="00736339" w:rsidRDefault="00736339" w:rsidP="00736339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736339"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7087" w:type="dxa"/>
            <w:shd w:val="clear" w:color="auto" w:fill="auto"/>
            <w:tcMar>
              <w:top w:w="57" w:type="dxa"/>
            </w:tcMar>
          </w:tcPr>
          <w:p w14:paraId="723290B1" w14:textId="77777777" w:rsidR="00736339" w:rsidRPr="00736339" w:rsidRDefault="00736339" w:rsidP="00736339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736339">
              <w:rPr>
                <w:rFonts w:ascii="Arial" w:hAnsi="Arial" w:cs="Arial"/>
                <w:sz w:val="18"/>
                <w:szCs w:val="18"/>
              </w:rPr>
              <w:t>Hakspets – skalltak.</w:t>
            </w:r>
          </w:p>
        </w:tc>
      </w:tr>
      <w:tr w:rsidR="00736339" w:rsidRPr="00736339" w14:paraId="433B1FA2" w14:textId="77777777" w:rsidTr="00835478">
        <w:trPr>
          <w:trHeight w:val="227"/>
        </w:trPr>
        <w:tc>
          <w:tcPr>
            <w:tcW w:w="1951" w:type="dxa"/>
            <w:shd w:val="clear" w:color="auto" w:fill="auto"/>
          </w:tcPr>
          <w:p w14:paraId="4479E393" w14:textId="77777777" w:rsidR="00736339" w:rsidRPr="00736339" w:rsidRDefault="00736339" w:rsidP="00736339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736339">
              <w:rPr>
                <w:rFonts w:ascii="Arial" w:hAnsi="Arial" w:cs="Arial"/>
                <w:b/>
                <w:sz w:val="18"/>
                <w:szCs w:val="18"/>
              </w:rPr>
              <w:t>Scanområde</w:t>
            </w:r>
          </w:p>
        </w:tc>
        <w:tc>
          <w:tcPr>
            <w:tcW w:w="7087" w:type="dxa"/>
            <w:shd w:val="clear" w:color="auto" w:fill="auto"/>
          </w:tcPr>
          <w:p w14:paraId="131C6428" w14:textId="77777777" w:rsidR="00736339" w:rsidRPr="00736339" w:rsidRDefault="00736339" w:rsidP="00736339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736339">
              <w:rPr>
                <w:rFonts w:ascii="Wingdings" w:eastAsia="Wingdings" w:hAnsi="Wingdings" w:cs="Wingdings"/>
                <w:sz w:val="18"/>
                <w:szCs w:val="18"/>
              </w:rPr>
              <w:t>á</w:t>
            </w:r>
            <w:r w:rsidRPr="00736339">
              <w:rPr>
                <w:rFonts w:ascii="Arial" w:hAnsi="Arial" w:cs="Arial"/>
                <w:sz w:val="18"/>
                <w:szCs w:val="18"/>
              </w:rPr>
              <w:t xml:space="preserve"> Bakre skallgrop – skalltak.</w:t>
            </w:r>
          </w:p>
        </w:tc>
      </w:tr>
      <w:tr w:rsidR="00736339" w:rsidRPr="00736339" w14:paraId="369F0EFC" w14:textId="77777777" w:rsidTr="00835478">
        <w:trPr>
          <w:trHeight w:val="227"/>
        </w:trPr>
        <w:tc>
          <w:tcPr>
            <w:tcW w:w="1951" w:type="dxa"/>
            <w:shd w:val="clear" w:color="auto" w:fill="auto"/>
          </w:tcPr>
          <w:p w14:paraId="4E39602B" w14:textId="77777777" w:rsidR="00736339" w:rsidRPr="00736339" w:rsidRDefault="00736339" w:rsidP="00736339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736339">
              <w:rPr>
                <w:rFonts w:ascii="Arial" w:hAnsi="Arial" w:cs="Arial"/>
                <w:b/>
                <w:sz w:val="18"/>
                <w:szCs w:val="18"/>
              </w:rPr>
              <w:t>Delay</w:t>
            </w:r>
            <w:proofErr w:type="spellEnd"/>
          </w:p>
        </w:tc>
        <w:tc>
          <w:tcPr>
            <w:tcW w:w="7087" w:type="dxa"/>
            <w:shd w:val="clear" w:color="auto" w:fill="auto"/>
          </w:tcPr>
          <w:p w14:paraId="0A2B350E" w14:textId="77777777" w:rsidR="00736339" w:rsidRPr="00736339" w:rsidRDefault="00736339" w:rsidP="00736339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736339">
              <w:rPr>
                <w:rFonts w:ascii="Arial" w:hAnsi="Arial" w:cs="Arial"/>
                <w:sz w:val="18"/>
                <w:szCs w:val="18"/>
              </w:rPr>
              <w:t>5 minuter.</w:t>
            </w:r>
          </w:p>
        </w:tc>
      </w:tr>
    </w:tbl>
    <w:p w14:paraId="0F0EBC88" w14:textId="77777777" w:rsidR="00736339" w:rsidRPr="00736339" w:rsidRDefault="00736339" w:rsidP="00736339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563AF344" w14:textId="42B7745D" w:rsidR="00736339" w:rsidRPr="00736339" w:rsidRDefault="00736339" w:rsidP="00130ECC">
      <w:pPr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  <w:r w:rsidRPr="00736339">
        <w:rPr>
          <w:rFonts w:ascii="Arial" w:hAnsi="Arial" w:cs="Arial"/>
          <w:b/>
          <w:sz w:val="18"/>
          <w:szCs w:val="18"/>
        </w:rPr>
        <w:br w:type="page"/>
      </w:r>
    </w:p>
    <w:p w14:paraId="2E934D46" w14:textId="77777777" w:rsidR="00736339" w:rsidRPr="00736339" w:rsidRDefault="00736339" w:rsidP="00130ECC">
      <w:pPr>
        <w:pStyle w:val="Rubrik2"/>
        <w:ind w:left="0"/>
      </w:pPr>
      <w:r w:rsidRPr="00736339">
        <w:lastRenderedPageBreak/>
        <w:t>Arkivering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80"/>
        <w:gridCol w:w="1134"/>
        <w:gridCol w:w="992"/>
        <w:gridCol w:w="2410"/>
        <w:gridCol w:w="1417"/>
        <w:gridCol w:w="1105"/>
      </w:tblGrid>
      <w:tr w:rsidR="00736339" w:rsidRPr="00736339" w14:paraId="7435220F" w14:textId="77777777" w:rsidTr="00835478">
        <w:trPr>
          <w:trHeight w:val="227"/>
        </w:trPr>
        <w:tc>
          <w:tcPr>
            <w:tcW w:w="1980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64083A8A" w14:textId="77777777" w:rsidR="00736339" w:rsidRPr="00736339" w:rsidRDefault="00736339" w:rsidP="00736339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736339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2ABA9E3F" w14:textId="77777777" w:rsidR="00736339" w:rsidRPr="00736339" w:rsidRDefault="00736339" w:rsidP="0073633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36339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54558FC2" w14:textId="77777777" w:rsidR="00736339" w:rsidRPr="00736339" w:rsidRDefault="00736339" w:rsidP="0073633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36339">
              <w:rPr>
                <w:rFonts w:ascii="Arial" w:hAnsi="Arial" w:cs="Arial"/>
                <w:b/>
                <w:sz w:val="18"/>
                <w:szCs w:val="18"/>
              </w:rPr>
              <w:t>Snitt/ink.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7178DA25" w14:textId="77777777" w:rsidR="00736339" w:rsidRPr="00736339" w:rsidRDefault="00736339" w:rsidP="0073633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736339">
              <w:rPr>
                <w:rFonts w:ascii="Arial" w:hAnsi="Arial" w:cs="Arial"/>
                <w:b/>
                <w:sz w:val="18"/>
                <w:szCs w:val="18"/>
              </w:rPr>
              <w:t>Kernel</w:t>
            </w:r>
            <w:proofErr w:type="spellEnd"/>
            <w:r w:rsidRPr="00736339">
              <w:rPr>
                <w:rFonts w:ascii="Arial" w:hAnsi="Arial" w:cs="Arial"/>
                <w:b/>
                <w:sz w:val="18"/>
                <w:szCs w:val="18"/>
              </w:rPr>
              <w:br/>
              <w:t>(Siemens/GE/Toshiba)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4455A105" w14:textId="77777777" w:rsidR="00736339" w:rsidRPr="00736339" w:rsidRDefault="00736339" w:rsidP="0073633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736339">
              <w:rPr>
                <w:rFonts w:ascii="Arial" w:hAnsi="Arial" w:cs="Arial"/>
                <w:b/>
                <w:noProof/>
                <w:sz w:val="18"/>
                <w:szCs w:val="18"/>
              </w:rPr>
              <w:t>Fönster</w:t>
            </w:r>
          </w:p>
        </w:tc>
        <w:tc>
          <w:tcPr>
            <w:tcW w:w="1105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240F2618" w14:textId="77777777" w:rsidR="00736339" w:rsidRPr="00736339" w:rsidRDefault="00736339" w:rsidP="0073633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736339">
              <w:rPr>
                <w:rFonts w:ascii="Arial" w:hAnsi="Arial" w:cs="Arial"/>
                <w:b/>
                <w:noProof/>
                <w:sz w:val="18"/>
                <w:szCs w:val="18"/>
              </w:rPr>
              <w:t>Arkiv</w:t>
            </w:r>
          </w:p>
        </w:tc>
      </w:tr>
      <w:tr w:rsidR="00736339" w:rsidRPr="00736339" w14:paraId="7234F156" w14:textId="77777777" w:rsidTr="00835478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5689442" w14:textId="77777777" w:rsidR="00736339" w:rsidRPr="00736339" w:rsidRDefault="00736339" w:rsidP="00736339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736339">
              <w:rPr>
                <w:rFonts w:ascii="Arial" w:hAnsi="Arial" w:cs="Arial"/>
                <w:b/>
                <w:sz w:val="18"/>
                <w:szCs w:val="18"/>
              </w:rPr>
              <w:t>Hjärna K+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0C76BB" w14:textId="77777777" w:rsidR="00736339" w:rsidRPr="00736339" w:rsidRDefault="00736339" w:rsidP="0073633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36339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3393BC" w14:textId="77777777" w:rsidR="00736339" w:rsidRPr="00736339" w:rsidRDefault="00736339" w:rsidP="0073633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36339">
              <w:rPr>
                <w:rFonts w:ascii="Arial" w:hAnsi="Arial" w:cs="Arial"/>
                <w:sz w:val="18"/>
                <w:szCs w:val="18"/>
              </w:rPr>
              <w:t>4/4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B78F28" w14:textId="77777777" w:rsidR="00736339" w:rsidRPr="00736339" w:rsidRDefault="00736339" w:rsidP="0073633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36339">
              <w:rPr>
                <w:rFonts w:ascii="Arial" w:hAnsi="Arial" w:cs="Arial"/>
                <w:sz w:val="18"/>
                <w:szCs w:val="18"/>
              </w:rPr>
              <w:t>H32/Soft/FC26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FBAEAD" w14:textId="77777777" w:rsidR="00736339" w:rsidRPr="00736339" w:rsidRDefault="00736339" w:rsidP="0073633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736339">
              <w:rPr>
                <w:rFonts w:ascii="Arial" w:hAnsi="Arial" w:cs="Arial"/>
                <w:noProof/>
                <w:sz w:val="18"/>
                <w:szCs w:val="18"/>
              </w:rPr>
              <w:t>C35 W80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2068DEB8" w14:textId="77777777" w:rsidR="00736339" w:rsidRPr="00736339" w:rsidRDefault="00736339" w:rsidP="0073633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736339"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="00736339" w:rsidRPr="00736339" w14:paraId="4C563A41" w14:textId="77777777" w:rsidTr="00835478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741B6ECB" w14:textId="77777777" w:rsidR="00736339" w:rsidRPr="00736339" w:rsidRDefault="00736339" w:rsidP="00736339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765A01" w14:textId="77777777" w:rsidR="00736339" w:rsidRPr="00736339" w:rsidRDefault="00736339" w:rsidP="0073633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36339">
              <w:rPr>
                <w:rFonts w:ascii="Arial" w:hAnsi="Arial" w:cs="Arial"/>
                <w:sz w:val="18"/>
                <w:szCs w:val="18"/>
              </w:rPr>
              <w:t>COR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67C6BB" w14:textId="77777777" w:rsidR="00736339" w:rsidRPr="00736339" w:rsidRDefault="00736339" w:rsidP="0073633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36339">
              <w:rPr>
                <w:rFonts w:ascii="Arial" w:hAnsi="Arial" w:cs="Arial"/>
                <w:sz w:val="18"/>
                <w:szCs w:val="18"/>
              </w:rPr>
              <w:t>4/4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3FE321" w14:textId="77777777" w:rsidR="00736339" w:rsidRPr="00736339" w:rsidRDefault="00736339" w:rsidP="0073633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36339">
              <w:rPr>
                <w:rFonts w:ascii="Arial" w:hAnsi="Arial" w:cs="Arial"/>
                <w:sz w:val="18"/>
                <w:szCs w:val="18"/>
              </w:rPr>
              <w:t>H32/Soft/FC26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F931BE" w14:textId="77777777" w:rsidR="00736339" w:rsidRPr="00736339" w:rsidRDefault="00736339" w:rsidP="0073633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736339">
              <w:rPr>
                <w:rFonts w:ascii="Arial" w:hAnsi="Arial" w:cs="Arial"/>
                <w:noProof/>
                <w:sz w:val="18"/>
                <w:szCs w:val="18"/>
              </w:rPr>
              <w:t>C35 W80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31F62E2D" w14:textId="77777777" w:rsidR="00736339" w:rsidRPr="00736339" w:rsidRDefault="00736339" w:rsidP="0073633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736339"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="00736339" w:rsidRPr="00736339" w14:paraId="08DBB9CD" w14:textId="77777777" w:rsidTr="00835478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2305BB83" w14:textId="77777777" w:rsidR="00736339" w:rsidRPr="00736339" w:rsidRDefault="00736339" w:rsidP="00736339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F759A5" w14:textId="77777777" w:rsidR="00736339" w:rsidRPr="00736339" w:rsidRDefault="00736339" w:rsidP="0073633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36339">
              <w:rPr>
                <w:rFonts w:ascii="Arial" w:hAnsi="Arial" w:cs="Arial"/>
                <w:sz w:val="18"/>
                <w:szCs w:val="18"/>
              </w:rPr>
              <w:t>SAG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36EC9B" w14:textId="77777777" w:rsidR="00736339" w:rsidRPr="00736339" w:rsidRDefault="00736339" w:rsidP="0073633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36339">
              <w:rPr>
                <w:rFonts w:ascii="Arial" w:hAnsi="Arial" w:cs="Arial"/>
                <w:sz w:val="18"/>
                <w:szCs w:val="18"/>
              </w:rPr>
              <w:t>4/4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1FABBC" w14:textId="77777777" w:rsidR="00736339" w:rsidRPr="00736339" w:rsidRDefault="00736339" w:rsidP="0073633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36339">
              <w:rPr>
                <w:rFonts w:ascii="Arial" w:hAnsi="Arial" w:cs="Arial"/>
                <w:sz w:val="18"/>
                <w:szCs w:val="18"/>
              </w:rPr>
              <w:t>H32/Soft/FC26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0C1255" w14:textId="77777777" w:rsidR="00736339" w:rsidRPr="00736339" w:rsidRDefault="00736339" w:rsidP="0073633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736339">
              <w:rPr>
                <w:rFonts w:ascii="Arial" w:hAnsi="Arial" w:cs="Arial"/>
                <w:noProof/>
                <w:sz w:val="18"/>
                <w:szCs w:val="18"/>
              </w:rPr>
              <w:t>C35 W80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3B2801D9" w14:textId="77777777" w:rsidR="00736339" w:rsidRPr="00736339" w:rsidRDefault="00736339" w:rsidP="0073633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736339"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="00736339" w:rsidRPr="00736339" w14:paraId="7058C36F" w14:textId="77777777" w:rsidTr="00835478">
        <w:trPr>
          <w:trHeight w:val="227"/>
        </w:trPr>
        <w:tc>
          <w:tcPr>
            <w:tcW w:w="1980" w:type="dxa"/>
            <w:tcBorders>
              <w:top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073AA63" w14:textId="77777777" w:rsidR="00736339" w:rsidRPr="00736339" w:rsidRDefault="00736339" w:rsidP="00736339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05C8BA8" w14:textId="77777777" w:rsidR="00736339" w:rsidRPr="00736339" w:rsidRDefault="00736339" w:rsidP="0073633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36339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96670E5" w14:textId="77777777" w:rsidR="00736339" w:rsidRPr="00736339" w:rsidRDefault="00736339" w:rsidP="0073633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36339">
              <w:rPr>
                <w:rFonts w:ascii="Arial" w:hAnsi="Arial" w:cs="Arial"/>
                <w:sz w:val="18"/>
                <w:szCs w:val="18"/>
              </w:rPr>
              <w:t>0,6/0,6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A05B1E6" w14:textId="77777777" w:rsidR="00736339" w:rsidRPr="00736339" w:rsidRDefault="00736339" w:rsidP="0073633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36339">
              <w:rPr>
                <w:rFonts w:ascii="Arial" w:hAnsi="Arial" w:cs="Arial"/>
                <w:sz w:val="18"/>
                <w:szCs w:val="18"/>
              </w:rPr>
              <w:t>H32/Soft/FC26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7867A95" w14:textId="77777777" w:rsidR="00736339" w:rsidRPr="00736339" w:rsidRDefault="00736339" w:rsidP="0073633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736339">
              <w:rPr>
                <w:rFonts w:ascii="Arial" w:hAnsi="Arial" w:cs="Arial"/>
                <w:noProof/>
                <w:sz w:val="18"/>
                <w:szCs w:val="18"/>
              </w:rPr>
              <w:t>C35 W80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</w:tcBorders>
            <w:shd w:val="clear" w:color="auto" w:fill="FFFFFF"/>
            <w:vAlign w:val="center"/>
          </w:tcPr>
          <w:p w14:paraId="1D19582F" w14:textId="77777777" w:rsidR="00736339" w:rsidRPr="00736339" w:rsidRDefault="00736339" w:rsidP="0073633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736339">
              <w:rPr>
                <w:rFonts w:ascii="Arial" w:hAnsi="Arial" w:cs="Arial"/>
                <w:noProof/>
                <w:sz w:val="18"/>
                <w:szCs w:val="18"/>
              </w:rPr>
              <w:t>Syngo.via</w:t>
            </w:r>
          </w:p>
        </w:tc>
      </w:tr>
      <w:tr w:rsidR="00736339" w:rsidRPr="00736339" w14:paraId="4C615E8F" w14:textId="77777777" w:rsidTr="00835478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4E7AA7" w14:textId="77777777" w:rsidR="00736339" w:rsidRPr="00736339" w:rsidRDefault="00736339" w:rsidP="00736339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736339"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C41FED" w14:textId="77777777" w:rsidR="00736339" w:rsidRPr="00736339" w:rsidRDefault="00736339" w:rsidP="0073633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3633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0996F9" w14:textId="77777777" w:rsidR="00736339" w:rsidRPr="00736339" w:rsidRDefault="00736339" w:rsidP="0073633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3633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F19A10" w14:textId="77777777" w:rsidR="00736339" w:rsidRPr="00736339" w:rsidRDefault="00736339" w:rsidP="0073633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3633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B015DB" w14:textId="77777777" w:rsidR="00736339" w:rsidRPr="00736339" w:rsidRDefault="00736339" w:rsidP="0073633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3633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433552" w14:textId="77777777" w:rsidR="00736339" w:rsidRPr="00736339" w:rsidRDefault="00736339" w:rsidP="0073633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36339">
              <w:rPr>
                <w:rFonts w:ascii="Arial" w:hAnsi="Arial" w:cs="Arial"/>
                <w:sz w:val="18"/>
                <w:szCs w:val="18"/>
              </w:rPr>
              <w:t>PACS</w:t>
            </w:r>
          </w:p>
        </w:tc>
      </w:tr>
      <w:tr w:rsidR="00736339" w:rsidRPr="00736339" w14:paraId="058566D8" w14:textId="77777777" w:rsidTr="00835478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7570A3" w14:textId="77777777" w:rsidR="00736339" w:rsidRPr="00736339" w:rsidRDefault="00736339" w:rsidP="00736339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736339">
              <w:rPr>
                <w:rFonts w:ascii="Arial" w:hAnsi="Arial" w:cs="Arial"/>
                <w:b/>
                <w:sz w:val="18"/>
                <w:szCs w:val="18"/>
              </w:rPr>
              <w:t>Dosrapport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6EEB25" w14:textId="77777777" w:rsidR="00736339" w:rsidRPr="00736339" w:rsidRDefault="00736339" w:rsidP="0073633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3633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3F9A52" w14:textId="77777777" w:rsidR="00736339" w:rsidRPr="00736339" w:rsidRDefault="00736339" w:rsidP="0073633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3633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101841" w14:textId="77777777" w:rsidR="00736339" w:rsidRPr="00736339" w:rsidRDefault="00736339" w:rsidP="0073633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3633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7F2EA1" w14:textId="77777777" w:rsidR="00736339" w:rsidRPr="00736339" w:rsidRDefault="00736339" w:rsidP="0073633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3633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2CDF75" w14:textId="77777777" w:rsidR="00736339" w:rsidRPr="00736339" w:rsidRDefault="00736339" w:rsidP="0073633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36339">
              <w:rPr>
                <w:rFonts w:ascii="Arial" w:hAnsi="Arial" w:cs="Arial"/>
                <w:sz w:val="18"/>
                <w:szCs w:val="18"/>
              </w:rPr>
              <w:t>PACS</w:t>
            </w:r>
          </w:p>
        </w:tc>
      </w:tr>
    </w:tbl>
    <w:p w14:paraId="69C7300D" w14:textId="77777777" w:rsidR="00736339" w:rsidRPr="00736339" w:rsidRDefault="00736339" w:rsidP="00736339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198B5CC9" w14:textId="77777777" w:rsidR="00736339" w:rsidRPr="00736339" w:rsidRDefault="00736339" w:rsidP="00130ECC">
      <w:pPr>
        <w:pStyle w:val="Rubrik2"/>
        <w:ind w:left="0"/>
      </w:pPr>
      <w:r w:rsidRPr="00736339">
        <w:t>Hängning PACS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3119"/>
        <w:gridCol w:w="283"/>
        <w:gridCol w:w="1559"/>
        <w:gridCol w:w="1560"/>
        <w:gridCol w:w="566"/>
      </w:tblGrid>
      <w:tr w:rsidR="00736339" w:rsidRPr="00736339" w14:paraId="3F4BB4BA" w14:textId="77777777" w:rsidTr="00736339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12733A61" w14:textId="77777777" w:rsidR="00736339" w:rsidRPr="00736339" w:rsidRDefault="00736339" w:rsidP="00736339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699346EB" w14:textId="77777777" w:rsidR="00736339" w:rsidRPr="00736339" w:rsidRDefault="00736339" w:rsidP="00736339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F2F2F2"/>
          </w:tcPr>
          <w:p w14:paraId="5214A19A" w14:textId="77777777" w:rsidR="00736339" w:rsidRPr="00736339" w:rsidRDefault="00736339" w:rsidP="00736339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7C8870ED" w14:textId="77777777" w:rsidR="00736339" w:rsidRPr="00736339" w:rsidRDefault="00736339" w:rsidP="00736339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/>
          </w:tcPr>
          <w:p w14:paraId="19612817" w14:textId="77777777" w:rsidR="00736339" w:rsidRPr="00736339" w:rsidRDefault="00736339" w:rsidP="00736339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736339" w:rsidRPr="00736339" w14:paraId="389AC2C4" w14:textId="77777777" w:rsidTr="00736339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6610A27" w14:textId="77777777" w:rsidR="00736339" w:rsidRPr="00736339" w:rsidRDefault="00736339" w:rsidP="00736339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736339">
              <w:rPr>
                <w:rFonts w:ascii="Arial" w:hAnsi="Arial" w:cs="Arial"/>
                <w:b/>
                <w:sz w:val="18"/>
                <w:szCs w:val="18"/>
              </w:rPr>
              <w:t>Layout 1</w:t>
            </w:r>
          </w:p>
        </w:tc>
        <w:tc>
          <w:tcPr>
            <w:tcW w:w="3119" w:type="dxa"/>
            <w:vMerge w:val="restart"/>
            <w:tcBorders>
              <w:top w:val="nil"/>
            </w:tcBorders>
            <w:shd w:val="clear" w:color="auto" w:fill="8496B0"/>
            <w:vAlign w:val="center"/>
          </w:tcPr>
          <w:p w14:paraId="63CF580D" w14:textId="77777777" w:rsidR="00736339" w:rsidRPr="00736339" w:rsidRDefault="00736339" w:rsidP="0073633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736339">
              <w:rPr>
                <w:rFonts w:ascii="Arial" w:hAnsi="Arial" w:cs="Arial"/>
                <w:color w:val="FFFFFF"/>
                <w:sz w:val="18"/>
                <w:szCs w:val="18"/>
              </w:rPr>
              <w:t>Hjärna K+</w:t>
            </w:r>
          </w:p>
          <w:p w14:paraId="2471DB6B" w14:textId="77777777" w:rsidR="00736339" w:rsidRPr="00736339" w:rsidRDefault="00736339" w:rsidP="0073633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736339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283" w:type="dxa"/>
            <w:shd w:val="clear" w:color="auto" w:fill="F2F2F2"/>
          </w:tcPr>
          <w:p w14:paraId="3EFB528A" w14:textId="77777777" w:rsidR="00736339" w:rsidRPr="00736339" w:rsidRDefault="00736339" w:rsidP="00736339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nil"/>
              <w:right w:val="single" w:sz="24" w:space="0" w:color="F2F2F2"/>
            </w:tcBorders>
            <w:shd w:val="clear" w:color="auto" w:fill="8496B0"/>
            <w:vAlign w:val="center"/>
          </w:tcPr>
          <w:p w14:paraId="4A9A5A97" w14:textId="77777777" w:rsidR="00736339" w:rsidRPr="00736339" w:rsidRDefault="00736339" w:rsidP="0073633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736339">
              <w:rPr>
                <w:rFonts w:ascii="Arial" w:hAnsi="Arial" w:cs="Arial"/>
                <w:color w:val="FFFFFF"/>
                <w:sz w:val="18"/>
                <w:szCs w:val="18"/>
              </w:rPr>
              <w:t>Hjärna K+</w:t>
            </w:r>
          </w:p>
          <w:p w14:paraId="1E922042" w14:textId="77777777" w:rsidR="00736339" w:rsidRPr="00736339" w:rsidRDefault="00736339" w:rsidP="0073633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736339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</w:tcBorders>
            <w:shd w:val="clear" w:color="auto" w:fill="8496B0"/>
            <w:vAlign w:val="center"/>
          </w:tcPr>
          <w:p w14:paraId="66EC4FCD" w14:textId="77777777" w:rsidR="00736339" w:rsidRPr="00736339" w:rsidRDefault="00736339" w:rsidP="0073633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736339">
              <w:rPr>
                <w:rFonts w:ascii="Arial" w:hAnsi="Arial" w:cs="Arial"/>
                <w:color w:val="FFFFFF"/>
                <w:sz w:val="18"/>
                <w:szCs w:val="18"/>
              </w:rPr>
              <w:t>Hjärna K+</w:t>
            </w:r>
          </w:p>
          <w:p w14:paraId="12BE64C9" w14:textId="77777777" w:rsidR="00736339" w:rsidRPr="00736339" w:rsidRDefault="00736339" w:rsidP="0073633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736339"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2D2D296B" w14:textId="77777777" w:rsidR="00736339" w:rsidRPr="00736339" w:rsidRDefault="00736339" w:rsidP="00736339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736339" w:rsidRPr="00736339" w14:paraId="69392469" w14:textId="77777777" w:rsidTr="00736339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42EAB54" w14:textId="77777777" w:rsidR="00736339" w:rsidRPr="00736339" w:rsidRDefault="00736339" w:rsidP="00736339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2D6F6BFD" w14:textId="77777777" w:rsidR="00736339" w:rsidRPr="00736339" w:rsidRDefault="00736339" w:rsidP="0073633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268EA4C6" w14:textId="77777777" w:rsidR="00736339" w:rsidRPr="00736339" w:rsidRDefault="00736339" w:rsidP="00736339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49540DEE" w14:textId="77777777" w:rsidR="00736339" w:rsidRPr="00736339" w:rsidRDefault="00736339" w:rsidP="0073633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38A740AC" w14:textId="77777777" w:rsidR="00736339" w:rsidRPr="00736339" w:rsidRDefault="00736339" w:rsidP="0073633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0368DED4" w14:textId="77777777" w:rsidR="00736339" w:rsidRPr="00736339" w:rsidRDefault="00736339" w:rsidP="00736339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736339" w:rsidRPr="00736339" w14:paraId="32E1CC8A" w14:textId="77777777" w:rsidTr="00736339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036AF3A" w14:textId="77777777" w:rsidR="00736339" w:rsidRPr="00736339" w:rsidRDefault="00736339" w:rsidP="00736339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5CED312A" w14:textId="77777777" w:rsidR="00736339" w:rsidRPr="00736339" w:rsidRDefault="00736339" w:rsidP="0073633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12840415" w14:textId="77777777" w:rsidR="00736339" w:rsidRPr="00736339" w:rsidRDefault="00736339" w:rsidP="00736339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6D9D5BB7" w14:textId="77777777" w:rsidR="00736339" w:rsidRPr="00736339" w:rsidRDefault="00736339" w:rsidP="0073633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48D45D43" w14:textId="77777777" w:rsidR="00736339" w:rsidRPr="00736339" w:rsidRDefault="00736339" w:rsidP="0073633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160AAED5" w14:textId="77777777" w:rsidR="00736339" w:rsidRPr="00736339" w:rsidRDefault="00736339" w:rsidP="00736339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736339" w:rsidRPr="00736339" w14:paraId="2BDA3DE8" w14:textId="77777777" w:rsidTr="00736339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B709597" w14:textId="77777777" w:rsidR="00736339" w:rsidRPr="00736339" w:rsidRDefault="00736339" w:rsidP="00736339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492771F6" w14:textId="77777777" w:rsidR="00736339" w:rsidRPr="00736339" w:rsidRDefault="00736339" w:rsidP="0073633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094BB560" w14:textId="77777777" w:rsidR="00736339" w:rsidRPr="00736339" w:rsidRDefault="00736339" w:rsidP="00736339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3879D088" w14:textId="77777777" w:rsidR="00736339" w:rsidRPr="00736339" w:rsidRDefault="00736339" w:rsidP="0073633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3441D523" w14:textId="77777777" w:rsidR="00736339" w:rsidRPr="00736339" w:rsidRDefault="00736339" w:rsidP="0073633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5C9A707C" w14:textId="77777777" w:rsidR="00736339" w:rsidRPr="00736339" w:rsidRDefault="00736339" w:rsidP="00736339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736339" w:rsidRPr="00736339" w14:paraId="78DA206E" w14:textId="77777777" w:rsidTr="00736339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E85C698" w14:textId="77777777" w:rsidR="00736339" w:rsidRPr="00736339" w:rsidRDefault="00736339" w:rsidP="00736339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  <w:vAlign w:val="center"/>
          </w:tcPr>
          <w:p w14:paraId="1D20A2D7" w14:textId="77777777" w:rsidR="00736339" w:rsidRPr="00736339" w:rsidRDefault="00736339" w:rsidP="0073633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0813E20F" w14:textId="77777777" w:rsidR="00736339" w:rsidRPr="00736339" w:rsidRDefault="00736339" w:rsidP="00736339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  <w:vAlign w:val="center"/>
          </w:tcPr>
          <w:p w14:paraId="7DD405A7" w14:textId="77777777" w:rsidR="00736339" w:rsidRPr="00736339" w:rsidRDefault="00736339" w:rsidP="0073633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  <w:vAlign w:val="center"/>
          </w:tcPr>
          <w:p w14:paraId="49E9DE50" w14:textId="77777777" w:rsidR="00736339" w:rsidRPr="00736339" w:rsidRDefault="00736339" w:rsidP="0073633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2C028CA3" w14:textId="77777777" w:rsidR="00736339" w:rsidRPr="00736339" w:rsidRDefault="00736339" w:rsidP="00736339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736339" w:rsidRPr="00736339" w14:paraId="5EE7FE3A" w14:textId="77777777" w:rsidTr="00736339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31B0648" w14:textId="77777777" w:rsidR="00736339" w:rsidRPr="00736339" w:rsidRDefault="00736339" w:rsidP="00736339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1ECCEEC5" w14:textId="77777777" w:rsidR="00736339" w:rsidRPr="00736339" w:rsidRDefault="00736339" w:rsidP="00736339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36F0C3A6" w14:textId="77777777" w:rsidR="00736339" w:rsidRPr="00736339" w:rsidRDefault="00736339" w:rsidP="00736339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4D8E871A" w14:textId="77777777" w:rsidR="00736339" w:rsidRPr="00736339" w:rsidRDefault="00736339" w:rsidP="00736339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6FE1DB71" w14:textId="77777777" w:rsidR="00736339" w:rsidRPr="00736339" w:rsidRDefault="00736339" w:rsidP="00736339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46AC6693" w14:textId="77777777" w:rsidR="00736339" w:rsidRPr="00736339" w:rsidRDefault="00736339" w:rsidP="00736339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736339" w:rsidRPr="00736339" w14:paraId="670FC7ED" w14:textId="77777777" w:rsidTr="00736339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510D556" w14:textId="77777777" w:rsidR="00736339" w:rsidRPr="00736339" w:rsidRDefault="00736339" w:rsidP="00736339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71D4E4AF" w14:textId="77777777" w:rsidR="00736339" w:rsidRPr="00736339" w:rsidRDefault="00736339" w:rsidP="00736339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0F56005E" w14:textId="77777777" w:rsidR="00736339" w:rsidRPr="00736339" w:rsidRDefault="00736339" w:rsidP="00736339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7158D41D" w14:textId="77777777" w:rsidR="00736339" w:rsidRPr="00736339" w:rsidRDefault="00736339" w:rsidP="00736339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77CE3EB0" w14:textId="77777777" w:rsidR="00736339" w:rsidRPr="00736339" w:rsidRDefault="00736339" w:rsidP="00736339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3E47E458" w14:textId="77777777" w:rsidR="00736339" w:rsidRPr="00736339" w:rsidRDefault="00736339" w:rsidP="00736339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736339" w:rsidRPr="00736339" w14:paraId="26083EFE" w14:textId="77777777" w:rsidTr="00736339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375C5A2" w14:textId="77777777" w:rsidR="00736339" w:rsidRPr="00736339" w:rsidRDefault="00736339" w:rsidP="00736339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tcBorders>
              <w:bottom w:val="nil"/>
            </w:tcBorders>
            <w:shd w:val="clear" w:color="auto" w:fill="8496B0"/>
          </w:tcPr>
          <w:p w14:paraId="382BBF54" w14:textId="77777777" w:rsidR="00736339" w:rsidRPr="00736339" w:rsidRDefault="00736339" w:rsidP="00736339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0157CD71" w14:textId="77777777" w:rsidR="00736339" w:rsidRPr="00736339" w:rsidRDefault="00736339" w:rsidP="00736339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207105F3" w14:textId="77777777" w:rsidR="00736339" w:rsidRPr="00736339" w:rsidRDefault="00736339" w:rsidP="00736339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2AFE00F7" w14:textId="77777777" w:rsidR="00736339" w:rsidRPr="00736339" w:rsidRDefault="00736339" w:rsidP="00736339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6D77BFDC" w14:textId="77777777" w:rsidR="00736339" w:rsidRPr="00736339" w:rsidRDefault="00736339" w:rsidP="00736339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736339" w:rsidRPr="00736339" w14:paraId="1F9135D4" w14:textId="77777777" w:rsidTr="00736339">
        <w:trPr>
          <w:trHeight w:val="227"/>
        </w:trPr>
        <w:tc>
          <w:tcPr>
            <w:tcW w:w="19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25654CE6" w14:textId="77777777" w:rsidR="00736339" w:rsidRPr="00736339" w:rsidRDefault="00736339" w:rsidP="00736339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nil"/>
              <w:bottom w:val="single" w:sz="4" w:space="0" w:color="auto"/>
            </w:tcBorders>
            <w:shd w:val="clear" w:color="auto" w:fill="F2F2F2"/>
          </w:tcPr>
          <w:p w14:paraId="3A43D6FE" w14:textId="77777777" w:rsidR="00736339" w:rsidRPr="00736339" w:rsidRDefault="00736339" w:rsidP="00736339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F2F2F2"/>
          </w:tcPr>
          <w:p w14:paraId="579B9408" w14:textId="77777777" w:rsidR="00736339" w:rsidRPr="00736339" w:rsidRDefault="00736339" w:rsidP="00736339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24" w:space="0" w:color="F2F2F2"/>
              <w:bottom w:val="single" w:sz="4" w:space="0" w:color="auto"/>
            </w:tcBorders>
            <w:shd w:val="clear" w:color="auto" w:fill="F2F2F2"/>
          </w:tcPr>
          <w:p w14:paraId="068AD4DF" w14:textId="77777777" w:rsidR="00736339" w:rsidRPr="00736339" w:rsidRDefault="00736339" w:rsidP="00736339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71519F3" w14:textId="77777777" w:rsidR="00736339" w:rsidRPr="00736339" w:rsidRDefault="00736339" w:rsidP="00736339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</w:tbl>
    <w:p w14:paraId="20CAC27C" w14:textId="77777777" w:rsidR="00736339" w:rsidRPr="00736339" w:rsidRDefault="00736339" w:rsidP="00736339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736339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FB47E0" w14:textId="77777777" w:rsidR="002F69CA" w:rsidRDefault="002F69CA">
      <w:r>
        <w:separator/>
      </w:r>
    </w:p>
  </w:endnote>
  <w:endnote w:type="continuationSeparator" w:id="0">
    <w:p w14:paraId="5F892B1F" w14:textId="77777777" w:rsidR="002F69CA" w:rsidRDefault="002F69CA">
      <w:r>
        <w:continuationSeparator/>
      </w:r>
    </w:p>
  </w:endnote>
  <w:endnote w:type="continuationNotice" w:id="1">
    <w:p w14:paraId="677AE8D0" w14:textId="77777777" w:rsidR="002F69CA" w:rsidRDefault="002F69C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D7C6E" w14:textId="77777777" w:rsidR="002F69CA" w:rsidRDefault="002F69CA"/>
  </w:footnote>
  <w:footnote w:type="continuationSeparator" w:id="0">
    <w:p w14:paraId="790EEB5A" w14:textId="77777777" w:rsidR="002F69CA" w:rsidRDefault="002F69CA">
      <w:r>
        <w:continuationSeparator/>
      </w:r>
    </w:p>
  </w:footnote>
  <w:footnote w:type="continuationNotice" w:id="1">
    <w:p w14:paraId="47CD93E7" w14:textId="77777777" w:rsidR="002F69CA" w:rsidRDefault="002F69C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>
          <w:pict w14:anchorId="4F597B94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dec="http://schemas.microsoft.com/office/drawing/2017/decorative" xmlns:a="http://schemas.openxmlformats.org/drawingml/2006/main">
          <w:pict w14:anchorId="2B1EDC27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685B7E76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3BB018CA"/>
    <w:multiLevelType w:val="hybridMultilevel"/>
    <w:tmpl w:val="7FBA80B4"/>
    <w:lvl w:ilvl="0" w:tplc="7A047AEC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475E516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D5C388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9C8C30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7941E6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E16A51F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8C2234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AF4891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90F6CBD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5A634650"/>
    <w:multiLevelType w:val="hybridMultilevel"/>
    <w:tmpl w:val="4782C3CA"/>
    <w:lvl w:ilvl="0" w:tplc="C4C4126E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6B729284" w:tentative="1">
      <w:start w:val="1"/>
      <w:numFmt w:val="lowerLetter"/>
      <w:lvlText w:val="%2."/>
      <w:lvlJc w:val="left"/>
      <w:pPr>
        <w:ind w:left="1080" w:hanging="360"/>
      </w:pPr>
    </w:lvl>
    <w:lvl w:ilvl="2" w:tplc="7084E2DA" w:tentative="1">
      <w:start w:val="1"/>
      <w:numFmt w:val="lowerRoman"/>
      <w:lvlText w:val="%3."/>
      <w:lvlJc w:val="right"/>
      <w:pPr>
        <w:ind w:left="1800" w:hanging="180"/>
      </w:pPr>
    </w:lvl>
    <w:lvl w:ilvl="3" w:tplc="52E22A3E" w:tentative="1">
      <w:start w:val="1"/>
      <w:numFmt w:val="decimal"/>
      <w:lvlText w:val="%4."/>
      <w:lvlJc w:val="left"/>
      <w:pPr>
        <w:ind w:left="2520" w:hanging="360"/>
      </w:pPr>
    </w:lvl>
    <w:lvl w:ilvl="4" w:tplc="EA708F14" w:tentative="1">
      <w:start w:val="1"/>
      <w:numFmt w:val="lowerLetter"/>
      <w:lvlText w:val="%5."/>
      <w:lvlJc w:val="left"/>
      <w:pPr>
        <w:ind w:left="3240" w:hanging="360"/>
      </w:pPr>
    </w:lvl>
    <w:lvl w:ilvl="5" w:tplc="57887F2E" w:tentative="1">
      <w:start w:val="1"/>
      <w:numFmt w:val="lowerRoman"/>
      <w:lvlText w:val="%6."/>
      <w:lvlJc w:val="right"/>
      <w:pPr>
        <w:ind w:left="3960" w:hanging="180"/>
      </w:pPr>
    </w:lvl>
    <w:lvl w:ilvl="6" w:tplc="68562390" w:tentative="1">
      <w:start w:val="1"/>
      <w:numFmt w:val="decimal"/>
      <w:lvlText w:val="%7."/>
      <w:lvlJc w:val="left"/>
      <w:pPr>
        <w:ind w:left="4680" w:hanging="360"/>
      </w:pPr>
    </w:lvl>
    <w:lvl w:ilvl="7" w:tplc="BD4CBDCA" w:tentative="1">
      <w:start w:val="1"/>
      <w:numFmt w:val="lowerLetter"/>
      <w:lvlText w:val="%8."/>
      <w:lvlJc w:val="left"/>
      <w:pPr>
        <w:ind w:left="5400" w:hanging="360"/>
      </w:pPr>
    </w:lvl>
    <w:lvl w:ilvl="8" w:tplc="781A024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3AF0C71"/>
    <w:multiLevelType w:val="hybridMultilevel"/>
    <w:tmpl w:val="FB72D93C"/>
    <w:lvl w:ilvl="0" w:tplc="39E67E02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BB30BC9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6E9013F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3ACE42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EC4DC0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A1CE00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6EA2FC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8DA16F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F12546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522783963">
    <w:abstractNumId w:val="20"/>
  </w:num>
  <w:num w:numId="2" w16cid:durableId="1323585383">
    <w:abstractNumId w:val="15"/>
  </w:num>
  <w:num w:numId="3" w16cid:durableId="339814510">
    <w:abstractNumId w:val="0"/>
  </w:num>
  <w:num w:numId="4" w16cid:durableId="667707546">
    <w:abstractNumId w:val="6"/>
  </w:num>
  <w:num w:numId="5" w16cid:durableId="287784424">
    <w:abstractNumId w:val="18"/>
  </w:num>
  <w:num w:numId="6" w16cid:durableId="2009598901">
    <w:abstractNumId w:val="2"/>
  </w:num>
  <w:num w:numId="7" w16cid:durableId="1480265727">
    <w:abstractNumId w:val="12"/>
  </w:num>
  <w:num w:numId="8" w16cid:durableId="1851262195">
    <w:abstractNumId w:val="8"/>
  </w:num>
  <w:num w:numId="9" w16cid:durableId="1835684350">
    <w:abstractNumId w:val="1"/>
  </w:num>
  <w:num w:numId="10" w16cid:durableId="997072607">
    <w:abstractNumId w:val="1"/>
  </w:num>
  <w:num w:numId="11" w16cid:durableId="954215402">
    <w:abstractNumId w:val="3"/>
  </w:num>
  <w:num w:numId="12" w16cid:durableId="1821998599">
    <w:abstractNumId w:val="4"/>
  </w:num>
  <w:num w:numId="13" w16cid:durableId="576206561">
    <w:abstractNumId w:val="14"/>
  </w:num>
  <w:num w:numId="14" w16cid:durableId="396368107">
    <w:abstractNumId w:val="9"/>
  </w:num>
  <w:num w:numId="15" w16cid:durableId="1943412509">
    <w:abstractNumId w:val="7"/>
  </w:num>
  <w:num w:numId="16" w16cid:durableId="247006339">
    <w:abstractNumId w:val="13"/>
  </w:num>
  <w:num w:numId="17" w16cid:durableId="2093089092">
    <w:abstractNumId w:val="5"/>
  </w:num>
  <w:num w:numId="18" w16cid:durableId="671641576">
    <w:abstractNumId w:val="11"/>
  </w:num>
  <w:num w:numId="19" w16cid:durableId="694892964">
    <w:abstractNumId w:val="19"/>
  </w:num>
  <w:num w:numId="20" w16cid:durableId="1888103169">
    <w:abstractNumId w:val="16"/>
  </w:num>
  <w:num w:numId="21" w16cid:durableId="1984583985">
    <w:abstractNumId w:val="17"/>
  </w:num>
  <w:num w:numId="22" w16cid:durableId="200542833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0E73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0ECC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5964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69CA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67B01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0E33"/>
    <w:rsid w:val="006E450B"/>
    <w:rsid w:val="006F0D7E"/>
    <w:rsid w:val="00710B77"/>
    <w:rsid w:val="0072075B"/>
    <w:rsid w:val="007221C2"/>
    <w:rsid w:val="00725816"/>
    <w:rsid w:val="00730955"/>
    <w:rsid w:val="00733A9C"/>
    <w:rsid w:val="00736339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A0207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58CF35C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0</TotalTime>
  <Pages>2</Pages>
  <Words>187</Words>
  <Characters>1426</Characters>
  <Application>Microsoft Office Word</Application>
  <DocSecurity>0</DocSecurity>
  <Lines>11</Lines>
  <Paragraphs>3</Paragraphs>
  <ScaleCrop>false</ScaleCrop>
  <Manager/>
  <Company/>
  <LinksUpToDate>false</LinksUpToDate>
  <CharactersWithSpaces>1610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DT Hjärna K+ barn (810800P)</dc:title>
  <dc:subject/>
  <dc:creator>patrik.jens.johansson@vgregion.se</dc:creator>
  <keywords/>
  <lastModifiedBy>Ulrica Sehlberg</lastModifiedBy>
  <revision>6</revision>
  <lastPrinted>2016-03-31T10:56:00.0000000Z</lastPrinted>
  <dcterms:created xsi:type="dcterms:W3CDTF">2022-05-18T04:15:00.0000000Z</dcterms:created>
  <dcterms:modified xsi:type="dcterms:W3CDTF">2026-03-05T08:24:00.0000000Z</dcterms:modified>
</coreProperties>
</file>