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83DF9" w14:textId="77777777" w:rsidR="002837F0" w:rsidRDefault="002837F0" w:rsidP="00F35B05">
      <w:pPr>
        <w:pStyle w:val="Rubrik2"/>
        <w:sectPr w:rsidR="002837F0" w:rsidSect="002837F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26E7432" w14:textId="1B90EFA4" w:rsidR="002837F0" w:rsidRPr="002837F0" w:rsidRDefault="00235F8A" w:rsidP="00235F8A">
      <w:pPr>
        <w:pStyle w:val="Rubrik1"/>
        <w:ind w:left="0"/>
        <w:rPr>
          <w:sz w:val="18"/>
          <w:szCs w:val="18"/>
        </w:rPr>
      </w:pPr>
      <w:r w:rsidRPr="002837F0">
        <w:t xml:space="preserve">DT Hjärna K- med </w:t>
      </w:r>
      <w:proofErr w:type="spellStart"/>
      <w:r w:rsidRPr="002837F0">
        <w:t>neurokranium</w:t>
      </w:r>
      <w:proofErr w:type="spellEnd"/>
      <w:r w:rsidRPr="002837F0">
        <w:t xml:space="preserve"> (810000B)</w:t>
      </w:r>
    </w:p>
    <w:p w14:paraId="4F8FC637" w14:textId="157112E3" w:rsidR="002837F0" w:rsidRPr="002837F0" w:rsidRDefault="002837F0" w:rsidP="00235F8A">
      <w:pPr>
        <w:pStyle w:val="Rubrik2"/>
        <w:ind w:left="0"/>
      </w:pPr>
      <w:r w:rsidRPr="4DC6E089">
        <w:t>Syfte</w:t>
      </w:r>
    </w:p>
    <w:p w14:paraId="59B40F09" w14:textId="77777777" w:rsidR="002837F0" w:rsidRPr="002837F0" w:rsidRDefault="002837F0" w:rsidP="002837F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4DC6E089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B0B56F6" w14:textId="0295781B" w:rsidR="4DC6E089" w:rsidRDefault="4DC6E089" w:rsidP="4DC6E08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44891F9" w14:textId="4AD189E9" w:rsidR="384C0A71" w:rsidRDefault="384C0A71" w:rsidP="00235F8A">
      <w:pPr>
        <w:pStyle w:val="Rubrik2"/>
        <w:ind w:left="0"/>
      </w:pPr>
      <w:r w:rsidRPr="4DC6E089">
        <w:t xml:space="preserve">Förändringar </w:t>
      </w:r>
      <w:r w:rsidR="00447A8D">
        <w:t>sedan föregående</w:t>
      </w:r>
      <w:r w:rsidRPr="4DC6E089">
        <w:t xml:space="preserve"> version</w:t>
      </w:r>
    </w:p>
    <w:p w14:paraId="383C17AF" w14:textId="63A49A6A" w:rsidR="384C0A71" w:rsidRDefault="384C0A71" w:rsidP="4DC6E08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4DC6E089">
        <w:rPr>
          <w:rFonts w:ascii="Arial" w:hAnsi="Arial" w:cs="Arial"/>
          <w:sz w:val="18"/>
          <w:szCs w:val="18"/>
        </w:rPr>
        <w:t>Inga förändringar.</w:t>
      </w:r>
    </w:p>
    <w:p w14:paraId="6BB1AB0D" w14:textId="77777777" w:rsidR="002837F0" w:rsidRPr="002837F0" w:rsidRDefault="002837F0" w:rsidP="002837F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9FC0950" w14:textId="77777777" w:rsidR="002837F0" w:rsidRPr="002837F0" w:rsidRDefault="002837F0" w:rsidP="00235F8A">
      <w:pPr>
        <w:pStyle w:val="Rubrik2"/>
        <w:ind w:left="0"/>
      </w:pPr>
      <w:r w:rsidRPr="002837F0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837F0" w:rsidRPr="002837F0" w14:paraId="2D29B610" w14:textId="77777777" w:rsidTr="4DC6E08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4FDF1A4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D2C0787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 xml:space="preserve">Blödning, infarkt </w:t>
            </w:r>
            <w:proofErr w:type="spellStart"/>
            <w:r w:rsidRPr="002837F0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2837F0">
              <w:rPr>
                <w:rFonts w:ascii="Arial" w:hAnsi="Arial" w:cs="Arial"/>
                <w:sz w:val="18"/>
                <w:szCs w:val="18"/>
              </w:rPr>
              <w:t xml:space="preserve"> med skalltrauma.</w:t>
            </w:r>
          </w:p>
        </w:tc>
      </w:tr>
      <w:tr w:rsidR="002837F0" w:rsidRPr="002837F0" w14:paraId="6C68A708" w14:textId="77777777" w:rsidTr="4DC6E08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3A4C7E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955EF5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2837F0" w:rsidRPr="002837F0" w14:paraId="5F3652E7" w14:textId="77777777" w:rsidTr="4DC6E08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DCC96F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284D9E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837F0" w:rsidRPr="002837F0" w14:paraId="0CCD526B" w14:textId="77777777" w:rsidTr="4DC6E08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176414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671CEC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2837F0" w:rsidRPr="002837F0" w14:paraId="0EE0470B" w14:textId="77777777" w:rsidTr="4DC6E08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DF8DB1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4B8955" w14:textId="2CDBF1B9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4DC6E089">
              <w:rPr>
                <w:rFonts w:ascii="Arial" w:hAnsi="Arial" w:cs="Arial"/>
                <w:sz w:val="18"/>
                <w:szCs w:val="18"/>
              </w:rPr>
              <w:t>För övriga strålskyddsregler se kapitel 4.2 och 5.2 i</w:t>
            </w:r>
            <w:r>
              <w:br/>
            </w:r>
            <w:hyperlink r:id="rId17">
              <w:r w:rsidRPr="4DC6E089"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2837F0" w:rsidRPr="002837F0" w14:paraId="7E7A52BB" w14:textId="77777777" w:rsidTr="4DC6E08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D121736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A113E85" w14:textId="77777777" w:rsidR="002837F0" w:rsidRPr="002837F0" w:rsidRDefault="002837F0" w:rsidP="002837F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2984E3C" w14:textId="77777777" w:rsidR="002837F0" w:rsidRPr="002837F0" w:rsidRDefault="002837F0" w:rsidP="002837F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77FE0612" w14:textId="77777777" w:rsidR="002837F0" w:rsidRPr="002837F0" w:rsidRDefault="002837F0" w:rsidP="002837F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Huvudstöd i högsta läget.</w:t>
            </w:r>
          </w:p>
          <w:p w14:paraId="673BDC2B" w14:textId="77777777" w:rsidR="002837F0" w:rsidRPr="002837F0" w:rsidRDefault="002837F0" w:rsidP="002837F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35C4CC77" w14:textId="77777777" w:rsidR="002837F0" w:rsidRPr="002837F0" w:rsidRDefault="002837F0" w:rsidP="002837F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9E4C6DF" w14:textId="77777777" w:rsidR="002837F0" w:rsidRPr="002837F0" w:rsidRDefault="002837F0" w:rsidP="002837F0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2837F0">
        <w:rPr>
          <w:rFonts w:ascii="Arial Fet" w:hAnsi="Arial Fet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2837F0" w:rsidRPr="002837F0" w14:paraId="556FB799" w14:textId="77777777" w:rsidTr="002837F0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8AE4A74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6A42162" wp14:editId="31A15EE1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6B1E22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837F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C1B302" wp14:editId="1FFD2254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53340</wp:posOffset>
                      </wp:positionV>
                      <wp:extent cx="1513840" cy="1022985"/>
                      <wp:effectExtent l="19050" t="19050" r="10160" b="24765"/>
                      <wp:wrapNone/>
                      <wp:docPr id="1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3840" cy="1023207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5AB80EC5">
                    <v:rect id="Rektangel 4" style="position:absolute;margin-left:12.2pt;margin-top:4.2pt;width:119.2pt;height:8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4F1D9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"/>
                  </w:pict>
                </mc:Fallback>
              </mc:AlternateContent>
            </w:r>
            <w:r w:rsidRPr="002837F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1AB8BF" wp14:editId="152E5520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60325</wp:posOffset>
                      </wp:positionV>
                      <wp:extent cx="410210" cy="101727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0172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7948AD" w14:textId="77777777" w:rsidR="002837F0" w:rsidRPr="0066567D" w:rsidRDefault="002837F0" w:rsidP="00FE17E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1AB8B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7.2pt;margin-top:4.75pt;width:32.3pt;height:8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" adj="4355" fillcolor="red" stroked="f" strokeweight="1pt">
                      <v:textbox inset="1mm,1mm,1mm,1mm">
                        <w:txbxContent>
                          <w:p w14:paraId="787948AD" w14:textId="77777777" w:rsidR="002837F0" w:rsidRPr="0066567D" w:rsidRDefault="002837F0" w:rsidP="00FE17E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37F0">
              <w:rPr>
                <w:noProof/>
                <w:szCs w:val="20"/>
              </w:rPr>
              <w:drawing>
                <wp:inline distT="0" distB="0" distL="0" distR="0" wp14:anchorId="2D846905" wp14:editId="4BBDA7BA">
                  <wp:extent cx="1550897" cy="1727200"/>
                  <wp:effectExtent l="0" t="0" r="0" b="635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179184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96" cy="1768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7F0" w:rsidRPr="002837F0" w14:paraId="53F19030" w14:textId="77777777" w:rsidTr="002837F0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9E339BB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D2A89E8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F9745B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37F0" w:rsidRPr="002837F0" w14:paraId="39FF58ED" w14:textId="77777777" w:rsidTr="002837F0">
        <w:trPr>
          <w:trHeight w:val="227"/>
        </w:trPr>
        <w:tc>
          <w:tcPr>
            <w:tcW w:w="1950" w:type="dxa"/>
            <w:shd w:val="clear" w:color="auto" w:fill="FFFFFF"/>
          </w:tcPr>
          <w:p w14:paraId="75356610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C9971D8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B13306" w14:textId="77777777" w:rsidR="002837F0" w:rsidRPr="002837F0" w:rsidRDefault="002837F0" w:rsidP="002837F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837F0" w:rsidRPr="002837F0" w14:paraId="3A995DF8" w14:textId="77777777" w:rsidTr="002837F0">
        <w:trPr>
          <w:trHeight w:val="227"/>
        </w:trPr>
        <w:tc>
          <w:tcPr>
            <w:tcW w:w="1950" w:type="dxa"/>
            <w:shd w:val="clear" w:color="auto" w:fill="FFFFFF"/>
          </w:tcPr>
          <w:p w14:paraId="14035D95" w14:textId="77777777" w:rsidR="002837F0" w:rsidRPr="002837F0" w:rsidRDefault="002837F0" w:rsidP="002837F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029DCAB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2837F0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1036729" w14:textId="77777777" w:rsidR="002837F0" w:rsidRPr="002837F0" w:rsidRDefault="002837F0" w:rsidP="002837F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8B6D746" w14:textId="77777777" w:rsidR="002837F0" w:rsidRPr="002837F0" w:rsidRDefault="002837F0" w:rsidP="002837F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5EDFC70" w14:textId="214552A8" w:rsidR="002837F0" w:rsidRPr="002837F0" w:rsidRDefault="002837F0" w:rsidP="002837F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837F0">
        <w:rPr>
          <w:rFonts w:ascii="Arial" w:hAnsi="Arial" w:cs="Arial"/>
          <w:sz w:val="18"/>
          <w:szCs w:val="18"/>
        </w:rPr>
        <w:br w:type="page"/>
      </w:r>
    </w:p>
    <w:p w14:paraId="55FA3040" w14:textId="77777777" w:rsidR="002837F0" w:rsidRPr="002837F0" w:rsidRDefault="002837F0" w:rsidP="00235F8A">
      <w:pPr>
        <w:pStyle w:val="Rubrik2"/>
        <w:ind w:left="0"/>
      </w:pPr>
      <w:proofErr w:type="spellStart"/>
      <w:r w:rsidRPr="002837F0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2835"/>
        <w:gridCol w:w="2522"/>
      </w:tblGrid>
      <w:tr w:rsidR="002837F0" w:rsidRPr="002837F0" w14:paraId="18162EFC" w14:textId="77777777" w:rsidTr="002837F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A19DFBD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A9435B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89D0E6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D86C47" wp14:editId="1ABEB43D">
                      <wp:simplePos x="0" y="0"/>
                      <wp:positionH relativeFrom="column">
                        <wp:posOffset>305118</wp:posOffset>
                      </wp:positionH>
                      <wp:positionV relativeFrom="paragraph">
                        <wp:posOffset>141922</wp:posOffset>
                      </wp:positionV>
                      <wp:extent cx="410210" cy="657225"/>
                      <wp:effectExtent l="28892" t="47308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040803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7D3CFE" w14:textId="77777777" w:rsidR="002837F0" w:rsidRPr="0066567D" w:rsidRDefault="002837F0" w:rsidP="00FE17E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86C47" id="Upp 19" o:spid="_x0000_s1027" type="#_x0000_t68" style="position:absolute;left:0;text-align:left;margin-left:24.05pt;margin-top:11.15pt;width:32.3pt;height:51.75pt;rotation:441363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" adj="6741" fillcolor="red" stroked="f" strokeweight="1pt">
                      <v:textbox style="layout-flow:vertical;mso-layout-flow-alt:bottom-to-top" inset="1mm,1mm,1mm,1mm">
                        <w:txbxContent>
                          <w:p w14:paraId="197D3CFE" w14:textId="77777777" w:rsidR="002837F0" w:rsidRPr="0066567D" w:rsidRDefault="002837F0" w:rsidP="00FE17E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37F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1556D6" wp14:editId="4AB11EF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585470</wp:posOffset>
                      </wp:positionV>
                      <wp:extent cx="1501140" cy="371475"/>
                      <wp:effectExtent l="19050" t="19050" r="22860" b="28575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1461" cy="37178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1F67727E">
                    <v:line id="Rak 15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7.9pt,46.1pt" to="126.1pt,75.35pt" w14:anchorId="02F74F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">
                      <v:stroke joinstyle="miter"/>
                    </v:line>
                  </w:pict>
                </mc:Fallback>
              </mc:AlternateContent>
            </w:r>
            <w:r w:rsidRPr="002837F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FCDD2B" wp14:editId="0ABD7764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38735</wp:posOffset>
                      </wp:positionV>
                      <wp:extent cx="406400" cy="992505"/>
                      <wp:effectExtent l="19050" t="19050" r="31750" b="3619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6400" cy="99250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7D80D0AD">
                    <v:line id="Rak 1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4.55pt,3.05pt" to="86.55pt,81.2pt" w14:anchorId="1FEB1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">
                      <v:stroke joinstyle="miter"/>
                    </v:line>
                  </w:pict>
                </mc:Fallback>
              </mc:AlternateContent>
            </w:r>
            <w:r w:rsidRPr="002837F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99F6B8" wp14:editId="2A9ABDF2">
                      <wp:simplePos x="0" y="0"/>
                      <wp:positionH relativeFrom="margin">
                        <wp:posOffset>996315</wp:posOffset>
                      </wp:positionH>
                      <wp:positionV relativeFrom="paragraph">
                        <wp:posOffset>107315</wp:posOffset>
                      </wp:positionV>
                      <wp:extent cx="409575" cy="575945"/>
                      <wp:effectExtent l="19050" t="0" r="0" b="3365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987587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352A09" w14:textId="77777777" w:rsidR="002837F0" w:rsidRPr="0066564D" w:rsidRDefault="002837F0" w:rsidP="00FE17E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99F6B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78.45pt;margin-top:8.45pt;width:32.25pt;height:45.35pt;rotation:10909108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42352A09" w14:textId="77777777" w:rsidR="002837F0" w:rsidRPr="0066564D" w:rsidRDefault="002837F0" w:rsidP="00FE17E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837F0">
              <w:rPr>
                <w:noProof/>
                <w:szCs w:val="20"/>
              </w:rPr>
              <w:drawing>
                <wp:inline distT="0" distB="0" distL="0" distR="0" wp14:anchorId="0D75C33C" wp14:editId="79CF91DC">
                  <wp:extent cx="1404519" cy="1024781"/>
                  <wp:effectExtent l="0" t="0" r="5715" b="444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5521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220" cy="1058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F1FF566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1BA68D" wp14:editId="5ED12BFD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462915</wp:posOffset>
                      </wp:positionV>
                      <wp:extent cx="410210" cy="591820"/>
                      <wp:effectExtent l="4445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918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A2DAD5" w14:textId="77777777" w:rsidR="002837F0" w:rsidRPr="0066567D" w:rsidRDefault="002837F0" w:rsidP="00FE17E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BA68D" id="Upp 22" o:spid="_x0000_s1029" type="#_x0000_t68" style="position:absolute;left:0;text-align:left;margin-left:15.95pt;margin-top:36.45pt;width:32.3pt;height:46.6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" adj="7486" fillcolor="red" stroked="f" strokeweight="1pt">
                      <v:textbox style="layout-flow:vertical;mso-layout-flow-alt:bottom-to-top" inset="1mm,1mm,1mm,1mm">
                        <w:txbxContent>
                          <w:p w14:paraId="1AA2DAD5" w14:textId="77777777" w:rsidR="002837F0" w:rsidRPr="0066567D" w:rsidRDefault="002837F0" w:rsidP="00FE17E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37F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916EAA" wp14:editId="7B4F3CDB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-6350</wp:posOffset>
                      </wp:positionV>
                      <wp:extent cx="29845" cy="1640840"/>
                      <wp:effectExtent l="19050" t="19050" r="27305" b="3556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845" cy="164144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2CC0186D">
                    <v:line id="Rak 21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4.85pt,-.5pt" to="57.2pt,128.7pt" w14:anchorId="12ABCE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">
                      <v:stroke joinstyle="miter"/>
                    </v:line>
                  </w:pict>
                </mc:Fallback>
              </mc:AlternateContent>
            </w:r>
            <w:r w:rsidRPr="002837F0">
              <w:rPr>
                <w:noProof/>
                <w:szCs w:val="20"/>
              </w:rPr>
              <w:drawing>
                <wp:inline distT="0" distB="0" distL="0" distR="0" wp14:anchorId="29DE9A3E" wp14:editId="5BCFF997">
                  <wp:extent cx="1302978" cy="1615524"/>
                  <wp:effectExtent l="0" t="0" r="0" b="381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43601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368" cy="164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7F0" w:rsidRPr="002837F0" w14:paraId="4D1EB09E" w14:textId="77777777" w:rsidTr="002837F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1546BA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  <w:p w14:paraId="1947047F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43515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</w:rPr>
              <w:t>Parallellt med HYFA-planet (från hypofysens nederkant till fjärde ventrikelns bakre spets). DFOV 240 mm som standard.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F54243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1FC0A29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37F0" w:rsidRPr="002837F0" w14:paraId="31383B38" w14:textId="77777777" w:rsidTr="002837F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6A828E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  <w:proofErr w:type="spellStart"/>
            <w:r w:rsidRPr="002837F0">
              <w:rPr>
                <w:rFonts w:ascii="Arial" w:hAnsi="Arial" w:cs="Arial"/>
                <w:b/>
                <w:sz w:val="18"/>
                <w:szCs w:val="18"/>
              </w:rPr>
              <w:t>neuro</w:t>
            </w:r>
            <w:proofErr w:type="spellEnd"/>
            <w:r w:rsidRPr="002837F0">
              <w:rPr>
                <w:rFonts w:ascii="Arial" w:hAnsi="Arial" w:cs="Arial"/>
                <w:b/>
                <w:sz w:val="18"/>
                <w:szCs w:val="18"/>
              </w:rPr>
              <w:t>-kranium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F3D4D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</w:rPr>
              <w:t>Vinklas så att ”patienten tittar rakt fram”.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7FAA42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A6F11E" wp14:editId="237CEEE1">
                      <wp:simplePos x="0" y="0"/>
                      <wp:positionH relativeFrom="margin">
                        <wp:posOffset>697230</wp:posOffset>
                      </wp:positionH>
                      <wp:positionV relativeFrom="paragraph">
                        <wp:posOffset>103505</wp:posOffset>
                      </wp:positionV>
                      <wp:extent cx="409575" cy="549275"/>
                      <wp:effectExtent l="0" t="0" r="9525" b="3175"/>
                      <wp:wrapNone/>
                      <wp:docPr id="2" name="Ne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9575" cy="5492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1622AD" w14:textId="77777777" w:rsidR="002837F0" w:rsidRPr="0066564D" w:rsidRDefault="002837F0" w:rsidP="006E787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6F11E" id="Ned 9" o:spid="_x0000_s1030" type="#_x0000_t67" style="position:absolute;left:0;text-align:left;margin-left:54.9pt;margin-top:8.15pt;width:32.25pt;height:43.2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" adj="13547" fillcolor="red" stroked="f" strokeweight="1pt">
                      <v:textbox style="layout-flow:vertical" inset="1mm,1mm,1mm,1mm">
                        <w:txbxContent>
                          <w:p w14:paraId="661622AD" w14:textId="77777777" w:rsidR="002837F0" w:rsidRPr="0066564D" w:rsidRDefault="002837F0" w:rsidP="006E787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837F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E5058F" wp14:editId="0F12EDE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663575</wp:posOffset>
                      </wp:positionV>
                      <wp:extent cx="1570355" cy="0"/>
                      <wp:effectExtent l="0" t="19050" r="29845" b="190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70748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5E08506D">
                    <v:line id="Rak 8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3pt,52.25pt" to="123.95pt,52.25pt" w14:anchorId="390D6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2837F0">
              <w:rPr>
                <w:noProof/>
                <w:szCs w:val="20"/>
              </w:rPr>
              <w:drawing>
                <wp:inline distT="0" distB="0" distL="0" distR="0" wp14:anchorId="643E9907" wp14:editId="50818C04">
                  <wp:extent cx="1436194" cy="1094175"/>
                  <wp:effectExtent l="0" t="0" r="0" b="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08180" name=""/>
                          <pic:cNvPicPr/>
                        </pic:nvPicPr>
                        <pic:blipFill>
                          <a:blip r:embed="rId26"/>
                          <a:srcRect l="3374" r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851" cy="1116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BB38668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37F0" w:rsidRPr="002837F0" w14:paraId="682D0FFC" w14:textId="77777777" w:rsidTr="002837F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449B80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COR hjärna K-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E5444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</w:rPr>
              <w:t>Parallellt med pons bakre begränsning.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39B94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3465AB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37F0" w:rsidRPr="002837F0" w14:paraId="1724BB08" w14:textId="77777777" w:rsidTr="002837F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CB1F99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SAG hjärna K-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7FD62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</w:rPr>
              <w:t>Parallellt med falx.</w:t>
            </w:r>
          </w:p>
          <w:p w14:paraId="76107968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10E7EB1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1F4C81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C6C29C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727EC02" w14:textId="77777777" w:rsidR="002837F0" w:rsidRPr="002837F0" w:rsidRDefault="002837F0" w:rsidP="002837F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195FB37" w14:textId="77777777" w:rsidR="002837F0" w:rsidRPr="002837F0" w:rsidRDefault="002837F0" w:rsidP="00235F8A">
      <w:pPr>
        <w:pStyle w:val="Rubrik2"/>
        <w:ind w:left="0"/>
      </w:pPr>
      <w:r w:rsidRPr="002837F0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552"/>
        <w:gridCol w:w="1275"/>
        <w:gridCol w:w="1105"/>
      </w:tblGrid>
      <w:tr w:rsidR="002837F0" w:rsidRPr="002837F0" w14:paraId="394FEC40" w14:textId="77777777" w:rsidTr="0078726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1D35BCE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47593C0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DB20325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12F7D7B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837F0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2837F0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5EDA5C2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FCE7A9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837F0" w:rsidRPr="002837F0" w14:paraId="620B2C9D" w14:textId="77777777" w:rsidTr="0078726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273362" w14:textId="77777777" w:rsidR="002837F0" w:rsidRPr="002837F0" w:rsidRDefault="002837F0" w:rsidP="002837F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B122A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4ADC0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A6615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B0A78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6ED8B71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837F0" w:rsidRPr="002837F0" w14:paraId="1BC28F1A" w14:textId="77777777" w:rsidTr="0078726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1BB7693" w14:textId="77777777" w:rsidR="002837F0" w:rsidRPr="002837F0" w:rsidRDefault="002837F0" w:rsidP="002837F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0C2AF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9B93F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48187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9D124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1491549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837F0" w:rsidRPr="002837F0" w14:paraId="66399445" w14:textId="77777777" w:rsidTr="0078726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1F89C69" w14:textId="77777777" w:rsidR="002837F0" w:rsidRPr="002837F0" w:rsidRDefault="002837F0" w:rsidP="002837F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511F5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EA51E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143D2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3938D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</w:rPr>
              <w:t>C</w:t>
            </w:r>
            <w:r w:rsidRPr="002837F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5804DE8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837F0" w:rsidRPr="002837F0" w14:paraId="647878DE" w14:textId="77777777" w:rsidTr="00787263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9FA16D9" w14:textId="77777777" w:rsidR="002837F0" w:rsidRPr="002837F0" w:rsidRDefault="002837F0" w:rsidP="002837F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A4B5F5F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8967F80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0A62FFD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28BB243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64427467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837F0" w:rsidRPr="002837F0" w14:paraId="670634E6" w14:textId="77777777" w:rsidTr="00787263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C1DA99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</w:t>
            </w:r>
            <w:r w:rsidRPr="002837F0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2837F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2837F0">
              <w:rPr>
                <w:rFonts w:ascii="Arial" w:hAnsi="Arial" w:cs="Arial"/>
                <w:b/>
                <w:sz w:val="18"/>
                <w:szCs w:val="18"/>
                <w:lang w:val="en-US"/>
              </w:rPr>
              <w:t>neurokranium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C2CBF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D7D52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55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D75C7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C159B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535ABA2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837F0" w:rsidRPr="002837F0" w14:paraId="3A6D783D" w14:textId="77777777" w:rsidTr="00787263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284D98" w14:textId="77777777" w:rsidR="002837F0" w:rsidRPr="002837F0" w:rsidRDefault="002837F0" w:rsidP="002837F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35AB97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04A4EF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383FEF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2837F0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F9AF3B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39C44A91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37F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</w:t>
            </w:r>
            <w:r w:rsidRPr="002837F0">
              <w:rPr>
                <w:rFonts w:ascii="Arial" w:hAnsi="Arial" w:cs="Arial"/>
                <w:noProof/>
                <w:sz w:val="18"/>
                <w:szCs w:val="18"/>
              </w:rPr>
              <w:t>ngo.via</w:t>
            </w:r>
          </w:p>
        </w:tc>
      </w:tr>
      <w:tr w:rsidR="002837F0" w:rsidRPr="002837F0" w14:paraId="14327BAC" w14:textId="77777777" w:rsidTr="0078726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A94A7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591FF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EE0D8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48606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67FED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68895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2837F0" w:rsidRPr="002837F0" w14:paraId="51AE6D42" w14:textId="77777777" w:rsidTr="0078726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F2A28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134F9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9F26B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75FB64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A035F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01766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7F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BA26893" w14:textId="77777777" w:rsidR="002837F0" w:rsidRPr="002837F0" w:rsidRDefault="002837F0" w:rsidP="002837F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092A2F3" w14:textId="77777777" w:rsidR="002837F0" w:rsidRPr="002837F0" w:rsidRDefault="002837F0" w:rsidP="00235F8A">
      <w:pPr>
        <w:pStyle w:val="Rubrik2"/>
        <w:ind w:left="0"/>
      </w:pPr>
      <w:r w:rsidRPr="002837F0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2837F0" w:rsidRPr="002837F0" w14:paraId="660EE253" w14:textId="77777777" w:rsidTr="002837F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4820C0F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C1575BC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E52A8C8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421C153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E023742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7F0" w:rsidRPr="002837F0" w14:paraId="0C11EF79" w14:textId="77777777" w:rsidTr="002837F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0D7406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37F0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328FD44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7F0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068919E9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7F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4B3AB07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7F0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0BB50BE7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2837F0">
              <w:rPr>
                <w:rFonts w:ascii="Arial" w:hAnsi="Arial" w:cs="Arial"/>
                <w:color w:val="FFFFFF"/>
                <w:sz w:val="18"/>
                <w:szCs w:val="18"/>
              </w:rPr>
              <w:t>neurokranium</w:t>
            </w:r>
            <w:proofErr w:type="spellEnd"/>
          </w:p>
          <w:p w14:paraId="3B966706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7F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3FB1D4F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3A02828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7F0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523152CF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7F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942A597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7F0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1CD77C42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37F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C6A0C2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7F0" w:rsidRPr="002837F0" w14:paraId="333C4334" w14:textId="77777777" w:rsidTr="002837F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1CA2E4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0A1C592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925231E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0C10EC4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9603903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B7810B0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8251FA8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7F0" w:rsidRPr="002837F0" w14:paraId="2ACAE78E" w14:textId="77777777" w:rsidTr="002837F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EAED32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49A5FB2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15602E9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BBA76EA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B70D9C8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35FA159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BDCF6A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7F0" w:rsidRPr="002837F0" w14:paraId="055EDC36" w14:textId="77777777" w:rsidTr="002837F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220874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5AB2A20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27BDB40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49706FB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0F3B821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0EBA807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99C671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7F0" w:rsidRPr="002837F0" w14:paraId="416AA3F5" w14:textId="77777777" w:rsidTr="002837F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32A5B6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90C0364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CEB1016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0D4E007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1A343AF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F6873EE" w14:textId="77777777" w:rsidR="002837F0" w:rsidRPr="002837F0" w:rsidRDefault="002837F0" w:rsidP="002837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3445E9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7F0" w:rsidRPr="002837F0" w14:paraId="78E0B8EE" w14:textId="77777777" w:rsidTr="002837F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20BD34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A074D82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53530FE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4A56606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847E7A6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98E7B55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1E5646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7F0" w:rsidRPr="002837F0" w14:paraId="4763E1DE" w14:textId="77777777" w:rsidTr="002837F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238C41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EC874F3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B3B7839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801CC4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4DC60FF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581EFA7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4D3AB6B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7F0" w:rsidRPr="002837F0" w14:paraId="6C0EBF2D" w14:textId="77777777" w:rsidTr="002837F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DCCBC0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A81773D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3C84DFA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646289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424FF22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A5C7B43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8F1B737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37F0" w:rsidRPr="002837F0" w14:paraId="1EA77478" w14:textId="77777777" w:rsidTr="002837F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CC9077A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7309CFA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F02EB80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E116EAE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CFF99B" w14:textId="77777777" w:rsidR="002837F0" w:rsidRPr="002837F0" w:rsidRDefault="002837F0" w:rsidP="002837F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92BEC2C" w14:textId="77777777" w:rsidR="002837F0" w:rsidRPr="002837F0" w:rsidRDefault="002837F0" w:rsidP="002837F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45101FE3" w14:textId="77777777" w:rsidR="002837F0" w:rsidRPr="002837F0" w:rsidRDefault="002837F0" w:rsidP="002837F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837F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C9F07" w14:textId="77777777" w:rsidR="00951831" w:rsidRDefault="00951831">
      <w:r>
        <w:separator/>
      </w:r>
    </w:p>
  </w:endnote>
  <w:endnote w:type="continuationSeparator" w:id="0">
    <w:p w14:paraId="38220B94" w14:textId="77777777" w:rsidR="00951831" w:rsidRDefault="00951831">
      <w:r>
        <w:continuationSeparator/>
      </w:r>
    </w:p>
  </w:endnote>
  <w:endnote w:type="continuationNotice" w:id="1">
    <w:p w14:paraId="10434234" w14:textId="77777777" w:rsidR="00951831" w:rsidRDefault="009518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56A3E" w14:textId="77777777" w:rsidR="00951831" w:rsidRDefault="00951831"/>
  </w:footnote>
  <w:footnote w:type="continuationSeparator" w:id="0">
    <w:p w14:paraId="35F6E2EA" w14:textId="77777777" w:rsidR="00951831" w:rsidRDefault="00951831">
      <w:r>
        <w:continuationSeparator/>
      </w:r>
    </w:p>
  </w:footnote>
  <w:footnote w:type="continuationNotice" w:id="1">
    <w:p w14:paraId="57878715" w14:textId="77777777" w:rsidR="00951831" w:rsidRDefault="009518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1570DDF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0602E86" w:tentative="1">
      <w:start w:val="1"/>
      <w:numFmt w:val="lowerLetter"/>
      <w:lvlText w:val="%2."/>
      <w:lvlJc w:val="left"/>
      <w:pPr>
        <w:ind w:left="1080" w:hanging="360"/>
      </w:pPr>
    </w:lvl>
    <w:lvl w:ilvl="2" w:tplc="2CDEA768" w:tentative="1">
      <w:start w:val="1"/>
      <w:numFmt w:val="lowerRoman"/>
      <w:lvlText w:val="%3."/>
      <w:lvlJc w:val="right"/>
      <w:pPr>
        <w:ind w:left="1800" w:hanging="180"/>
      </w:pPr>
    </w:lvl>
    <w:lvl w:ilvl="3" w:tplc="AEA0D824" w:tentative="1">
      <w:start w:val="1"/>
      <w:numFmt w:val="decimal"/>
      <w:lvlText w:val="%4."/>
      <w:lvlJc w:val="left"/>
      <w:pPr>
        <w:ind w:left="2520" w:hanging="360"/>
      </w:pPr>
    </w:lvl>
    <w:lvl w:ilvl="4" w:tplc="9F144CFC" w:tentative="1">
      <w:start w:val="1"/>
      <w:numFmt w:val="lowerLetter"/>
      <w:lvlText w:val="%5."/>
      <w:lvlJc w:val="left"/>
      <w:pPr>
        <w:ind w:left="3240" w:hanging="360"/>
      </w:pPr>
    </w:lvl>
    <w:lvl w:ilvl="5" w:tplc="D3E69E16" w:tentative="1">
      <w:start w:val="1"/>
      <w:numFmt w:val="lowerRoman"/>
      <w:lvlText w:val="%6."/>
      <w:lvlJc w:val="right"/>
      <w:pPr>
        <w:ind w:left="3960" w:hanging="180"/>
      </w:pPr>
    </w:lvl>
    <w:lvl w:ilvl="6" w:tplc="29B674EA" w:tentative="1">
      <w:start w:val="1"/>
      <w:numFmt w:val="decimal"/>
      <w:lvlText w:val="%7."/>
      <w:lvlJc w:val="left"/>
      <w:pPr>
        <w:ind w:left="4680" w:hanging="360"/>
      </w:pPr>
    </w:lvl>
    <w:lvl w:ilvl="7" w:tplc="B0ECE830" w:tentative="1">
      <w:start w:val="1"/>
      <w:numFmt w:val="lowerLetter"/>
      <w:lvlText w:val="%8."/>
      <w:lvlJc w:val="left"/>
      <w:pPr>
        <w:ind w:left="5400" w:hanging="360"/>
      </w:pPr>
    </w:lvl>
    <w:lvl w:ilvl="8" w:tplc="FB301C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C0728DE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D9EDAD8" w:tentative="1">
      <w:start w:val="1"/>
      <w:numFmt w:val="lowerLetter"/>
      <w:lvlText w:val="%2."/>
      <w:lvlJc w:val="left"/>
      <w:pPr>
        <w:ind w:left="1080" w:hanging="360"/>
      </w:pPr>
    </w:lvl>
    <w:lvl w:ilvl="2" w:tplc="36EE9048" w:tentative="1">
      <w:start w:val="1"/>
      <w:numFmt w:val="lowerRoman"/>
      <w:lvlText w:val="%3."/>
      <w:lvlJc w:val="right"/>
      <w:pPr>
        <w:ind w:left="1800" w:hanging="180"/>
      </w:pPr>
    </w:lvl>
    <w:lvl w:ilvl="3" w:tplc="B5DE9D26" w:tentative="1">
      <w:start w:val="1"/>
      <w:numFmt w:val="decimal"/>
      <w:lvlText w:val="%4."/>
      <w:lvlJc w:val="left"/>
      <w:pPr>
        <w:ind w:left="2520" w:hanging="360"/>
      </w:pPr>
    </w:lvl>
    <w:lvl w:ilvl="4" w:tplc="50EE27BA" w:tentative="1">
      <w:start w:val="1"/>
      <w:numFmt w:val="lowerLetter"/>
      <w:lvlText w:val="%5."/>
      <w:lvlJc w:val="left"/>
      <w:pPr>
        <w:ind w:left="3240" w:hanging="360"/>
      </w:pPr>
    </w:lvl>
    <w:lvl w:ilvl="5" w:tplc="905694E6" w:tentative="1">
      <w:start w:val="1"/>
      <w:numFmt w:val="lowerRoman"/>
      <w:lvlText w:val="%6."/>
      <w:lvlJc w:val="right"/>
      <w:pPr>
        <w:ind w:left="3960" w:hanging="180"/>
      </w:pPr>
    </w:lvl>
    <w:lvl w:ilvl="6" w:tplc="D422D6AE" w:tentative="1">
      <w:start w:val="1"/>
      <w:numFmt w:val="decimal"/>
      <w:lvlText w:val="%7."/>
      <w:lvlJc w:val="left"/>
      <w:pPr>
        <w:ind w:left="4680" w:hanging="360"/>
      </w:pPr>
    </w:lvl>
    <w:lvl w:ilvl="7" w:tplc="47EE06BC" w:tentative="1">
      <w:start w:val="1"/>
      <w:numFmt w:val="lowerLetter"/>
      <w:lvlText w:val="%8."/>
      <w:lvlJc w:val="left"/>
      <w:pPr>
        <w:ind w:left="5400" w:hanging="360"/>
      </w:pPr>
    </w:lvl>
    <w:lvl w:ilvl="8" w:tplc="DB96B6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7892D5C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6A076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0CAB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9676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BA32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12CD6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4262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C8B0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1A35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70514290">
    <w:abstractNumId w:val="20"/>
  </w:num>
  <w:num w:numId="2" w16cid:durableId="793912761">
    <w:abstractNumId w:val="15"/>
  </w:num>
  <w:num w:numId="3" w16cid:durableId="727144049">
    <w:abstractNumId w:val="0"/>
  </w:num>
  <w:num w:numId="4" w16cid:durableId="1709138358">
    <w:abstractNumId w:val="6"/>
  </w:num>
  <w:num w:numId="5" w16cid:durableId="1561601251">
    <w:abstractNumId w:val="18"/>
  </w:num>
  <w:num w:numId="6" w16cid:durableId="1298101649">
    <w:abstractNumId w:val="2"/>
  </w:num>
  <w:num w:numId="7" w16cid:durableId="2031642518">
    <w:abstractNumId w:val="12"/>
  </w:num>
  <w:num w:numId="8" w16cid:durableId="2061128253">
    <w:abstractNumId w:val="9"/>
  </w:num>
  <w:num w:numId="9" w16cid:durableId="1365863660">
    <w:abstractNumId w:val="1"/>
  </w:num>
  <w:num w:numId="10" w16cid:durableId="1423842575">
    <w:abstractNumId w:val="1"/>
  </w:num>
  <w:num w:numId="11" w16cid:durableId="7608087">
    <w:abstractNumId w:val="3"/>
  </w:num>
  <w:num w:numId="12" w16cid:durableId="982974722">
    <w:abstractNumId w:val="4"/>
  </w:num>
  <w:num w:numId="13" w16cid:durableId="398095991">
    <w:abstractNumId w:val="14"/>
  </w:num>
  <w:num w:numId="14" w16cid:durableId="2036809113">
    <w:abstractNumId w:val="10"/>
  </w:num>
  <w:num w:numId="15" w16cid:durableId="1305695288">
    <w:abstractNumId w:val="7"/>
  </w:num>
  <w:num w:numId="16" w16cid:durableId="1254970852">
    <w:abstractNumId w:val="13"/>
  </w:num>
  <w:num w:numId="17" w16cid:durableId="1215265580">
    <w:abstractNumId w:val="5"/>
  </w:num>
  <w:num w:numId="18" w16cid:durableId="555555427">
    <w:abstractNumId w:val="11"/>
  </w:num>
  <w:num w:numId="19" w16cid:durableId="1284533233">
    <w:abstractNumId w:val="19"/>
  </w:num>
  <w:num w:numId="20" w16cid:durableId="353191027">
    <w:abstractNumId w:val="16"/>
  </w:num>
  <w:num w:numId="21" w16cid:durableId="840123778">
    <w:abstractNumId w:val="8"/>
  </w:num>
  <w:num w:numId="22" w16cid:durableId="6864486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5F8A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7F0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7A8D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871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831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17E0"/>
    <w:rsid w:val="00FF7C02"/>
    <w:rsid w:val="024801E3"/>
    <w:rsid w:val="0A59264D"/>
    <w:rsid w:val="2C10036B"/>
    <w:rsid w:val="384C0A71"/>
    <w:rsid w:val="4DC6E08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image" Target="media/image6.png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04FD705B-D672-43EF-BFE4-E9EF5932601C}" type="presOf" srcId="{548E9FD9-7371-42E5-8C31-C03B33C90BF7}" destId="{6CE68A43-9C69-4212-AF24-9AFEE7CA1715}" srcOrd="0" destOrd="0" presId="urn:microsoft.com/office/officeart/2005/8/layout/hChevron3"/>
    <dgm:cxn modelId="{CD632345-DD0F-4170-840A-87D513CE3AD0}" type="presOf" srcId="{B73EA016-5B5E-4372-8AFF-E16F061CFA05}" destId="{1F6A0B97-83F0-4189-B0CB-00156B0AC153}" srcOrd="0" destOrd="0" presId="urn:microsoft.com/office/officeart/2005/8/layout/hChevron3"/>
    <dgm:cxn modelId="{17264255-8992-45B0-80DC-487710AC5604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4F60C3D6-69AB-448B-AC37-165204027453}" type="presOf" srcId="{D813EA76-4FD3-4C15-BFBC-B1DF43B29666}" destId="{4784DBD1-3CBE-41A8-A2C7-CF088F838C79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72FBEDFC-8DB2-4CDA-9704-872A4D57AE4D}" type="presOf" srcId="{7D55B2F1-F7F7-4A6B-AFB0-F846FDB634B5}" destId="{E13D0391-DAD9-4B61-AB66-3FA48A4F7006}" srcOrd="0" destOrd="0" presId="urn:microsoft.com/office/officeart/2005/8/layout/hChevron3"/>
    <dgm:cxn modelId="{54F0A90A-7D0E-4BB5-A1CA-4430DDCCD251}" type="presParOf" srcId="{1F6A0B97-83F0-4189-B0CB-00156B0AC153}" destId="{4784DBD1-3CBE-41A8-A2C7-CF088F838C79}" srcOrd="0" destOrd="0" presId="urn:microsoft.com/office/officeart/2005/8/layout/hChevron3"/>
    <dgm:cxn modelId="{FA9507AF-EC62-4A9B-B418-9B64767D353A}" type="presParOf" srcId="{1F6A0B97-83F0-4189-B0CB-00156B0AC153}" destId="{37D14BC8-3203-463C-9804-9B3B86B621FF}" srcOrd="1" destOrd="0" presId="urn:microsoft.com/office/officeart/2005/8/layout/hChevron3"/>
    <dgm:cxn modelId="{0CAEAF89-AE36-4B99-A69B-E771EFB3844E}" type="presParOf" srcId="{1F6A0B97-83F0-4189-B0CB-00156B0AC153}" destId="{E13D0391-DAD9-4B61-AB66-3FA48A4F7006}" srcOrd="2" destOrd="0" presId="urn:microsoft.com/office/officeart/2005/8/layout/hChevron3"/>
    <dgm:cxn modelId="{8453DA4A-5AAB-4A0B-89A8-FBEDF771DBE1}" type="presParOf" srcId="{1F6A0B97-83F0-4189-B0CB-00156B0AC153}" destId="{F9271109-4339-4036-9126-150629D10456}" srcOrd="3" destOrd="0" presId="urn:microsoft.com/office/officeart/2005/8/layout/hChevron3"/>
    <dgm:cxn modelId="{931F5981-1A9D-4380-9F74-B653A420FCB6}" type="presParOf" srcId="{1F6A0B97-83F0-4189-B0CB-00156B0AC153}" destId="{AD4E5296-B06F-4F82-9CB5-F741BF6BFCC1}" srcOrd="4" destOrd="0" presId="urn:microsoft.com/office/officeart/2005/8/layout/hChevron3"/>
    <dgm:cxn modelId="{148E86A8-A566-41D8-AAF4-FE6C266824F3}" type="presParOf" srcId="{1F6A0B97-83F0-4189-B0CB-00156B0AC153}" destId="{99F7A086-6C98-4385-8FFE-3337C1F24694}" srcOrd="5" destOrd="0" presId="urn:microsoft.com/office/officeart/2005/8/layout/hChevron3"/>
    <dgm:cxn modelId="{5BE7EFA9-0780-46BC-968D-566C3755A08B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2</Pages>
  <Words>296</Words>
  <Characters>1573</Characters>
  <Application>Microsoft Office Word</Application>
  <DocSecurity>0</DocSecurity>
  <Lines>13</Lines>
  <Paragraphs>3</Paragraphs>
  <ScaleCrop>false</ScaleCrop>
  <Manager/>
  <Company/>
  <LinksUpToDate>false</LinksUpToDate>
  <CharactersWithSpaces>1866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 K- med neurokranium (810000B)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2022-05-18T04:15:00.0000000Z</dcterms:created>
  <dcterms:modified xsi:type="dcterms:W3CDTF">2023-03-21T15:16:00.0000000Z</dcterms:modified>
</coreProperties>
</file>