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83DF9" w14:textId="77777777" w:rsidR="002837F0" w:rsidRDefault="002837F0" w:rsidP="00F35B05">
      <w:pPr>
        <w:pStyle w:val="Rubrik2"/>
        <w:sectPr w:rsidR="002837F0" w:rsidSect="002837F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26E7432" w14:textId="1B90EFA4" w:rsidR="002837F0" w:rsidRPr="002837F0" w:rsidRDefault="00235F8A" w:rsidP="00235F8A">
      <w:pPr>
        <w:pStyle w:val="Rubrik1"/>
        <w:ind w:left="0"/>
        <w:rPr>
          <w:sz w:val="18"/>
          <w:szCs w:val="18"/>
        </w:rPr>
      </w:pPr>
      <w:r w:rsidRPr="002837F0">
        <w:t xml:space="preserve">DT Hjärna K- med </w:t>
      </w:r>
      <w:proofErr w:type="spellStart"/>
      <w:r w:rsidRPr="002837F0">
        <w:t>neurokranium</w:t>
      </w:r>
      <w:proofErr w:type="spellEnd"/>
      <w:r w:rsidRPr="002837F0">
        <w:t xml:space="preserve"> (810000B)</w:t>
      </w:r>
    </w:p>
    <w:p w14:paraId="4F8FC637" w14:textId="157112E3" w:rsidR="002837F0" w:rsidRPr="002837F0" w:rsidRDefault="002837F0" w:rsidP="00235F8A">
      <w:pPr>
        <w:pStyle w:val="Rubrik2"/>
        <w:ind w:left="0"/>
      </w:pPr>
      <w:r w:rsidRPr="4DC6E089">
        <w:t>Syfte</w:t>
      </w:r>
    </w:p>
    <w:p w14:paraId="59B40F09" w14:textId="77777777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4DC6E089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B0B56F6" w14:textId="0295781B" w:rsidR="4DC6E089" w:rsidRDefault="4DC6E089" w:rsidP="4DC6E08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4891F9" w14:textId="4AD189E9" w:rsidR="384C0A71" w:rsidRDefault="384C0A71" w:rsidP="00235F8A">
      <w:pPr>
        <w:pStyle w:val="Rubrik2"/>
        <w:ind w:left="0"/>
      </w:pPr>
      <w:r w:rsidRPr="4DC6E089">
        <w:t xml:space="preserve">Förändringar </w:t>
      </w:r>
      <w:r w:rsidR="00447A8D">
        <w:t>sedan föregående</w:t>
      </w:r>
      <w:r w:rsidRPr="4DC6E089">
        <w:t xml:space="preserve"> version</w:t>
      </w:r>
    </w:p>
    <w:p w14:paraId="383C17AF" w14:textId="63A49A6A" w:rsidR="384C0A71" w:rsidRDefault="384C0A71" w:rsidP="4DC6E089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4DC6E089">
        <w:rPr>
          <w:rFonts w:ascii="Arial" w:hAnsi="Arial" w:cs="Arial"/>
          <w:sz w:val="18"/>
          <w:szCs w:val="18"/>
        </w:rPr>
        <w:t>Inga förändringar.</w:t>
      </w:r>
    </w:p>
    <w:p w14:paraId="6BB1AB0D" w14:textId="77777777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9FC0950" w14:textId="77777777" w:rsidR="002837F0" w:rsidRPr="002837F0" w:rsidRDefault="002837F0" w:rsidP="00235F8A">
      <w:pPr>
        <w:pStyle w:val="Rubrik2"/>
        <w:ind w:left="0"/>
      </w:pPr>
      <w:r w:rsidRPr="002837F0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837F0" w:rsidRPr="002837F0" w14:paraId="2D29B610" w14:textId="77777777" w:rsidTr="4DC6E089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74FDF1A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D2C0787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 xml:space="preserve">Blödning, infarkt </w:t>
            </w:r>
            <w:proofErr w:type="spellStart"/>
            <w:r w:rsidRPr="002837F0">
              <w:rPr>
                <w:rFonts w:ascii="Arial" w:hAnsi="Arial" w:cs="Arial"/>
                <w:sz w:val="18"/>
                <w:szCs w:val="18"/>
              </w:rPr>
              <w:t>etc</w:t>
            </w:r>
            <w:proofErr w:type="spellEnd"/>
            <w:r w:rsidRPr="002837F0">
              <w:rPr>
                <w:rFonts w:ascii="Arial" w:hAnsi="Arial" w:cs="Arial"/>
                <w:sz w:val="18"/>
                <w:szCs w:val="18"/>
              </w:rPr>
              <w:t xml:space="preserve"> med skalltrauma.</w:t>
            </w:r>
          </w:p>
        </w:tc>
      </w:tr>
      <w:tr w:rsidR="002837F0" w:rsidRPr="002837F0" w14:paraId="6C68A708" w14:textId="77777777" w:rsidTr="4DC6E08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43A4C7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B955EF5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Inga.</w:t>
            </w:r>
          </w:p>
        </w:tc>
      </w:tr>
      <w:tr w:rsidR="002837F0" w:rsidRPr="002837F0" w14:paraId="5F3652E7" w14:textId="77777777" w:rsidTr="4DC6E08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5DCC96F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284D9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2837F0" w:rsidRPr="002837F0" w14:paraId="0CCD526B" w14:textId="77777777" w:rsidTr="4DC6E08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217641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6671CEC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 xml:space="preserve">Ingen. </w:t>
            </w:r>
          </w:p>
        </w:tc>
      </w:tr>
      <w:tr w:rsidR="002837F0" w:rsidRPr="002837F0" w14:paraId="0EE0470B" w14:textId="77777777" w:rsidTr="4DC6E08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BDF8DB1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4B8955" w14:textId="2CDBF1B9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4DC6E089">
              <w:rPr>
                <w:rFonts w:ascii="Arial" w:hAnsi="Arial" w:cs="Arial"/>
                <w:sz w:val="18"/>
                <w:szCs w:val="18"/>
              </w:rPr>
              <w:t>För övriga strålskyddsregler se kapitel 4.2 och 5.2 i</w:t>
            </w:r>
            <w:r>
              <w:br/>
            </w:r>
            <w:hyperlink r:id="rId17">
              <w:r w:rsidRPr="4DC6E089"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2837F0" w:rsidRPr="002837F0" w14:paraId="7E7A52BB" w14:textId="77777777" w:rsidTr="4DC6E089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D12173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A113E85" w14:textId="77777777" w:rsidR="002837F0" w:rsidRPr="002837F0" w:rsidRDefault="002837F0" w:rsidP="002837F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2984E3C" w14:textId="77777777" w:rsidR="002837F0" w:rsidRPr="002837F0" w:rsidRDefault="002837F0" w:rsidP="002837F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Huvudet mot gantryt.</w:t>
            </w:r>
          </w:p>
          <w:p w14:paraId="77FE0612" w14:textId="77777777" w:rsidR="002837F0" w:rsidRPr="002837F0" w:rsidRDefault="002837F0" w:rsidP="002837F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Huvudstöd i högsta läget.</w:t>
            </w:r>
          </w:p>
          <w:p w14:paraId="673BDC2B" w14:textId="77777777" w:rsidR="002837F0" w:rsidRPr="002837F0" w:rsidRDefault="002837F0" w:rsidP="002837F0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35C4CC77" w14:textId="77777777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9E4C6DF" w14:textId="77777777" w:rsidR="002837F0" w:rsidRPr="002837F0" w:rsidRDefault="002837F0" w:rsidP="002837F0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2837F0">
        <w:rPr>
          <w:rFonts w:ascii="Arial Fet" w:hAnsi="Arial Fet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2837F0" w:rsidRPr="002837F0" w14:paraId="556FB799" w14:textId="77777777" w:rsidTr="002837F0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8AE4A7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6A42162" wp14:editId="31A15EE1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6B1E2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C1B302" wp14:editId="1FFD2254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53340</wp:posOffset>
                      </wp:positionV>
                      <wp:extent cx="1513840" cy="1022985"/>
                      <wp:effectExtent l="19050" t="19050" r="10160" b="24765"/>
                      <wp:wrapNone/>
                      <wp:docPr id="1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3840" cy="1023207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AB80EC5">
                    <v:rect id="Rektangel 4" style="position:absolute;margin-left:12.2pt;margin-top:4.2pt;width:119.2pt;height:80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4F1D9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"/>
                  </w:pict>
                </mc:Fallback>
              </mc:AlternateContent>
            </w:r>
            <w:r w:rsidRPr="002837F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D1AB8BF" wp14:editId="152E5520">
                      <wp:simplePos x="0" y="0"/>
                      <wp:positionH relativeFrom="column">
                        <wp:posOffset>726440</wp:posOffset>
                      </wp:positionH>
                      <wp:positionV relativeFrom="paragraph">
                        <wp:posOffset>60325</wp:posOffset>
                      </wp:positionV>
                      <wp:extent cx="410210" cy="1017270"/>
                      <wp:effectExtent l="0" t="0" r="8890" b="0"/>
                      <wp:wrapNone/>
                      <wp:docPr id="17" name="Upp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0172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7948AD" w14:textId="77777777" w:rsidR="002837F0" w:rsidRPr="0066567D" w:rsidRDefault="002837F0" w:rsidP="00FE17E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D1AB8BF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17" o:spid="_x0000_s1026" type="#_x0000_t68" style="position:absolute;left:0;text-align:left;margin-left:57.2pt;margin-top:4.75pt;width:32.3pt;height:8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" adj="4355" fillcolor="red" stroked="f" strokeweight="1pt">
                      <v:textbox inset="1mm,1mm,1mm,1mm">
                        <w:txbxContent>
                          <w:p w14:paraId="787948AD" w14:textId="77777777" w:rsidR="002837F0" w:rsidRPr="0066567D" w:rsidRDefault="002837F0" w:rsidP="00FE17E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w:drawing>
                <wp:inline distT="0" distB="0" distL="0" distR="0" wp14:anchorId="2D846905" wp14:editId="4BBDA7BA">
                  <wp:extent cx="1550897" cy="1727200"/>
                  <wp:effectExtent l="0" t="0" r="0" b="635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4179184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7796" cy="1768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7F0" w:rsidRPr="002837F0" w14:paraId="53F19030" w14:textId="77777777" w:rsidTr="002837F0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9E339B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D2A89E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3F9745B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7F0" w:rsidRPr="002837F0" w14:paraId="39FF58ED" w14:textId="77777777" w:rsidTr="002837F0">
        <w:trPr>
          <w:trHeight w:val="227"/>
        </w:trPr>
        <w:tc>
          <w:tcPr>
            <w:tcW w:w="1950" w:type="dxa"/>
            <w:shd w:val="clear" w:color="auto" w:fill="FFFFFF"/>
          </w:tcPr>
          <w:p w14:paraId="75356610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1C9971D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Hakspets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B13306" w14:textId="77777777" w:rsidR="002837F0" w:rsidRPr="002837F0" w:rsidRDefault="002837F0" w:rsidP="002837F0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7F0" w:rsidRPr="002837F0" w14:paraId="3A995DF8" w14:textId="77777777" w:rsidTr="002837F0">
        <w:trPr>
          <w:trHeight w:val="227"/>
        </w:trPr>
        <w:tc>
          <w:tcPr>
            <w:tcW w:w="1950" w:type="dxa"/>
            <w:shd w:val="clear" w:color="auto" w:fill="FFFFFF"/>
          </w:tcPr>
          <w:p w14:paraId="14035D95" w14:textId="77777777" w:rsidR="002837F0" w:rsidRPr="002837F0" w:rsidRDefault="002837F0" w:rsidP="002837F0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6029DCA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2837F0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1036729" w14:textId="77777777" w:rsidR="002837F0" w:rsidRPr="002837F0" w:rsidRDefault="002837F0" w:rsidP="002837F0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B6D746" w14:textId="77777777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EDFC70" w14:textId="214552A8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37F0">
        <w:rPr>
          <w:rFonts w:ascii="Arial" w:hAnsi="Arial" w:cs="Arial"/>
          <w:sz w:val="18"/>
          <w:szCs w:val="18"/>
        </w:rPr>
        <w:br w:type="page"/>
      </w:r>
    </w:p>
    <w:p w14:paraId="55FA3040" w14:textId="77777777" w:rsidR="002837F0" w:rsidRPr="002837F0" w:rsidRDefault="002837F0" w:rsidP="00235F8A">
      <w:pPr>
        <w:pStyle w:val="Rubrik2"/>
        <w:ind w:left="0"/>
      </w:pPr>
      <w:proofErr w:type="spellStart"/>
      <w:r w:rsidRPr="002837F0"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835"/>
        <w:gridCol w:w="2522"/>
      </w:tblGrid>
      <w:tr w:rsidR="002837F0" w:rsidRPr="002837F0" w14:paraId="18162EFC" w14:textId="77777777" w:rsidTr="002837F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A19DFBD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DA9435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189D0E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45D86C47" wp14:editId="1ABEB43D">
                      <wp:simplePos x="0" y="0"/>
                      <wp:positionH relativeFrom="column">
                        <wp:posOffset>305118</wp:posOffset>
                      </wp:positionH>
                      <wp:positionV relativeFrom="paragraph">
                        <wp:posOffset>141922</wp:posOffset>
                      </wp:positionV>
                      <wp:extent cx="410210" cy="657225"/>
                      <wp:effectExtent l="28892" t="47308" r="0" b="18732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040803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97D3CFE" w14:textId="77777777" w:rsidR="002837F0" w:rsidRPr="0066567D" w:rsidRDefault="002837F0" w:rsidP="00FE17E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D86C47" id="Upp 19" o:spid="_x0000_s1027" type="#_x0000_t68" style="position:absolute;left:0;text-align:left;margin-left:24.05pt;margin-top:11.15pt;width:32.3pt;height:51.75pt;rotation:4413634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" adj="6741" fillcolor="red" stroked="f" strokeweight="1pt">
                      <v:textbox style="layout-flow:vertical;mso-layout-flow-alt:bottom-to-top" inset="1mm,1mm,1mm,1mm">
                        <w:txbxContent>
                          <w:p w14:paraId="197D3CFE" w14:textId="77777777" w:rsidR="002837F0" w:rsidRPr="0066567D" w:rsidRDefault="002837F0" w:rsidP="00FE17E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11556D6" wp14:editId="4AB11EF1">
                      <wp:simplePos x="0" y="0"/>
                      <wp:positionH relativeFrom="column">
                        <wp:posOffset>100330</wp:posOffset>
                      </wp:positionH>
                      <wp:positionV relativeFrom="paragraph">
                        <wp:posOffset>585470</wp:posOffset>
                      </wp:positionV>
                      <wp:extent cx="1501140" cy="371475"/>
                      <wp:effectExtent l="19050" t="19050" r="22860" b="28575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01461" cy="37178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1F67727E">
                    <v:line id="Rak 15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.9pt,46.1pt" to="126.1pt,75.35pt" w14:anchorId="02F74F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">
                      <v:stroke joinstyle="miter"/>
                    </v:lin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7FCDD2B" wp14:editId="0ABD7764">
                      <wp:simplePos x="0" y="0"/>
                      <wp:positionH relativeFrom="column">
                        <wp:posOffset>692785</wp:posOffset>
                      </wp:positionH>
                      <wp:positionV relativeFrom="paragraph">
                        <wp:posOffset>38735</wp:posOffset>
                      </wp:positionV>
                      <wp:extent cx="406400" cy="992505"/>
                      <wp:effectExtent l="19050" t="19050" r="31750" b="3619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406400" cy="992505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7D80D0AD">
                    <v:line id="Rak 1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4.55pt,3.05pt" to="86.55pt,81.2pt" w14:anchorId="1FEB1C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">
                      <v:stroke joinstyle="miter"/>
                    </v:lin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199F6B8" wp14:editId="2A9ABDF2">
                      <wp:simplePos x="0" y="0"/>
                      <wp:positionH relativeFrom="margin">
                        <wp:posOffset>996315</wp:posOffset>
                      </wp:positionH>
                      <wp:positionV relativeFrom="paragraph">
                        <wp:posOffset>107315</wp:posOffset>
                      </wp:positionV>
                      <wp:extent cx="409575" cy="575945"/>
                      <wp:effectExtent l="19050" t="0" r="0" b="33655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9987587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352A09" w14:textId="77777777" w:rsidR="002837F0" w:rsidRPr="0066564D" w:rsidRDefault="002837F0" w:rsidP="00FE17E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99F6B8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78.45pt;margin-top:8.45pt;width:32.25pt;height:45.35pt;rotation:10909108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42352A09" w14:textId="77777777" w:rsidR="002837F0" w:rsidRPr="0066564D" w:rsidRDefault="002837F0" w:rsidP="00FE17E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w:drawing>
                <wp:inline distT="0" distB="0" distL="0" distR="0" wp14:anchorId="0D75C33C" wp14:editId="79CF91DC">
                  <wp:extent cx="1404519" cy="1024781"/>
                  <wp:effectExtent l="0" t="0" r="5715" b="444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65521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1220" cy="1058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F1FF56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B1BA68D" wp14:editId="5ED12BFD">
                      <wp:simplePos x="0" y="0"/>
                      <wp:positionH relativeFrom="column">
                        <wp:posOffset>202565</wp:posOffset>
                      </wp:positionH>
                      <wp:positionV relativeFrom="paragraph">
                        <wp:posOffset>462915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A2DAD5" w14:textId="77777777" w:rsidR="002837F0" w:rsidRPr="0066567D" w:rsidRDefault="002837F0" w:rsidP="00FE17E0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1BA68D" id="Upp 22" o:spid="_x0000_s1029" type="#_x0000_t68" style="position:absolute;left:0;text-align:left;margin-left:15.95pt;margin-top:36.45pt;width:32.3pt;height:46.6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" adj="7486" fillcolor="red" stroked="f" strokeweight="1pt">
                      <v:textbox style="layout-flow:vertical;mso-layout-flow-alt:bottom-to-top" inset="1mm,1mm,1mm,1mm">
                        <w:txbxContent>
                          <w:p w14:paraId="1AA2DAD5" w14:textId="77777777" w:rsidR="002837F0" w:rsidRPr="0066567D" w:rsidRDefault="002837F0" w:rsidP="00FE17E0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9916EAA" wp14:editId="7B4F3CDB">
                      <wp:simplePos x="0" y="0"/>
                      <wp:positionH relativeFrom="column">
                        <wp:posOffset>696595</wp:posOffset>
                      </wp:positionH>
                      <wp:positionV relativeFrom="paragraph">
                        <wp:posOffset>-6350</wp:posOffset>
                      </wp:positionV>
                      <wp:extent cx="29845" cy="1640840"/>
                      <wp:effectExtent l="19050" t="19050" r="27305" b="3556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9845" cy="164144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2CC0186D">
                    <v:line id="Rak 21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4.85pt,-.5pt" to="57.2pt,128.7pt" w14:anchorId="12ABCE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">
                      <v:stroke joinstyle="miter"/>
                    </v:lin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w:drawing>
                <wp:inline distT="0" distB="0" distL="0" distR="0" wp14:anchorId="29DE9A3E" wp14:editId="5BCFF997">
                  <wp:extent cx="1302978" cy="1615524"/>
                  <wp:effectExtent l="0" t="0" r="0" b="3810"/>
                  <wp:docPr id="12" name="Bildobjekt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39436015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8368" cy="16470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7F0" w:rsidRPr="002837F0" w14:paraId="4D1EB09E" w14:textId="77777777" w:rsidTr="002837F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61546B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  <w:p w14:paraId="1947047F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843515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Parallellt med HYFA-planet (från hypofysens nederkant till fjärde ventrikelns bakre spets). DFOV 240 mm som standard.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F54243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51FC0A2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7F0" w:rsidRPr="002837F0" w14:paraId="31383B38" w14:textId="77777777" w:rsidTr="002837F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D6A828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  <w:proofErr w:type="spellStart"/>
            <w:r w:rsidRPr="002837F0">
              <w:rPr>
                <w:rFonts w:ascii="Arial" w:hAnsi="Arial" w:cs="Arial"/>
                <w:b/>
                <w:sz w:val="18"/>
                <w:szCs w:val="18"/>
              </w:rPr>
              <w:t>neuro</w:t>
            </w:r>
            <w:proofErr w:type="spellEnd"/>
            <w:r w:rsidRPr="002837F0">
              <w:rPr>
                <w:rFonts w:ascii="Arial" w:hAnsi="Arial" w:cs="Arial"/>
                <w:b/>
                <w:sz w:val="18"/>
                <w:szCs w:val="18"/>
              </w:rPr>
              <w:t>-kranium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1F3D4D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Vinklas så att ”patienten tittar rakt fram”.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B7FAA4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A6F11E" wp14:editId="237CEEE1">
                      <wp:simplePos x="0" y="0"/>
                      <wp:positionH relativeFrom="margin">
                        <wp:posOffset>697230</wp:posOffset>
                      </wp:positionH>
                      <wp:positionV relativeFrom="paragraph">
                        <wp:posOffset>103505</wp:posOffset>
                      </wp:positionV>
                      <wp:extent cx="409575" cy="549275"/>
                      <wp:effectExtent l="0" t="0" r="9525" b="3175"/>
                      <wp:wrapNone/>
                      <wp:docPr id="2" name="Ned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4927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61622AD" w14:textId="77777777" w:rsidR="002837F0" w:rsidRPr="0066564D" w:rsidRDefault="002837F0" w:rsidP="006E787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6F11E" id="Ned 9" o:spid="_x0000_s1030" type="#_x0000_t67" style="position:absolute;left:0;text-align:left;margin-left:54.9pt;margin-top:8.15pt;width:32.25pt;height:43.25pt;rotation:180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" adj="13547" fillcolor="red" stroked="f" strokeweight="1pt">
                      <v:textbox style="layout-flow:vertical" inset="1mm,1mm,1mm,1mm">
                        <w:txbxContent>
                          <w:p w14:paraId="661622AD" w14:textId="77777777" w:rsidR="002837F0" w:rsidRPr="0066564D" w:rsidRDefault="002837F0" w:rsidP="006E787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AE5058F" wp14:editId="0F12EDEF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663575</wp:posOffset>
                      </wp:positionV>
                      <wp:extent cx="1570355" cy="0"/>
                      <wp:effectExtent l="0" t="19050" r="2984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70748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>
                  <w:pict w14:anchorId="5E08506D">
                    <v:line id="Rak 8" style="position:absolute;flip: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3pt,52.25pt" to="123.95pt,52.25pt" w14:anchorId="390D69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2837F0">
              <w:rPr>
                <w:noProof/>
                <w:szCs w:val="20"/>
              </w:rPr>
              <w:drawing>
                <wp:inline distT="0" distB="0" distL="0" distR="0" wp14:anchorId="643E9907" wp14:editId="50818C04">
                  <wp:extent cx="1436194" cy="1094175"/>
                  <wp:effectExtent l="0" t="0" r="0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308180" name=""/>
                          <pic:cNvPicPr/>
                        </pic:nvPicPr>
                        <pic:blipFill>
                          <a:blip r:embed="rId26"/>
                          <a:srcRect l="3374" r="-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4851" cy="1116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BB3866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7F0" w:rsidRPr="002837F0" w14:paraId="682D0FFC" w14:textId="77777777" w:rsidTr="002837F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449B80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COR hjärna 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0E544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Parallellt med pons bakre begränsning.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4C39B9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F3465A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7F0" w:rsidRPr="002837F0" w14:paraId="1724BB08" w14:textId="77777777" w:rsidTr="002837F0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3CB1F99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SAG hjärna 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87FD6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Parallellt med falx.</w:t>
            </w:r>
          </w:p>
          <w:p w14:paraId="7610796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10E7EB1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41F4C81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FC6C29C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7727EC02" w14:textId="77777777" w:rsidR="002837F0" w:rsidRPr="002837F0" w:rsidRDefault="002837F0" w:rsidP="002837F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195FB37" w14:textId="77777777" w:rsidR="002837F0" w:rsidRPr="002837F0" w:rsidRDefault="002837F0" w:rsidP="00235F8A">
      <w:pPr>
        <w:pStyle w:val="Rubrik2"/>
        <w:ind w:left="0"/>
      </w:pPr>
      <w:r w:rsidRPr="002837F0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552"/>
        <w:gridCol w:w="1275"/>
        <w:gridCol w:w="1105"/>
      </w:tblGrid>
      <w:tr w:rsidR="002837F0" w:rsidRPr="002837F0" w14:paraId="394FEC40" w14:textId="77777777" w:rsidTr="0078726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1D35BC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47593C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DB20325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12F7D7B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837F0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2837F0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5EDA5C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8FCE7A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837F0" w:rsidRPr="002837F0" w14:paraId="620B2C9D" w14:textId="77777777" w:rsidTr="0078726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A273362" w14:textId="77777777" w:rsidR="002837F0" w:rsidRPr="002837F0" w:rsidRDefault="002837F0" w:rsidP="002837F0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EB122A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24ADC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2A6615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9B0A7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ED8B71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7F0" w:rsidRPr="002837F0" w14:paraId="1BC28F1A" w14:textId="77777777" w:rsidTr="0078726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1BB7693" w14:textId="77777777" w:rsidR="002837F0" w:rsidRPr="002837F0" w:rsidRDefault="002837F0" w:rsidP="002837F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C0C2A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F9B93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44818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29D124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149154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7F0" w:rsidRPr="002837F0" w14:paraId="66399445" w14:textId="77777777" w:rsidTr="00787263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1F89C69" w14:textId="77777777" w:rsidR="002837F0" w:rsidRPr="002837F0" w:rsidRDefault="002837F0" w:rsidP="002837F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9511F5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DEA51E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7143D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43938D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C</w:t>
            </w: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5804DE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7F0" w:rsidRPr="002837F0" w14:paraId="647878DE" w14:textId="77777777" w:rsidTr="00787263">
        <w:trPr>
          <w:trHeight w:val="227"/>
        </w:trPr>
        <w:tc>
          <w:tcPr>
            <w:tcW w:w="1980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FA16D9" w14:textId="77777777" w:rsidR="002837F0" w:rsidRPr="002837F0" w:rsidRDefault="002837F0" w:rsidP="002837F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A4B5F5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8967F8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0A62FFD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8BB243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442746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2837F0" w:rsidRPr="002837F0" w14:paraId="670634E6" w14:textId="77777777" w:rsidTr="00787263">
        <w:trPr>
          <w:trHeight w:val="227"/>
        </w:trPr>
        <w:tc>
          <w:tcPr>
            <w:tcW w:w="1980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CC1DA99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 </w:t>
            </w:r>
            <w:r w:rsidRPr="002837F0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2837F0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2837F0">
              <w:rPr>
                <w:rFonts w:ascii="Arial" w:hAnsi="Arial" w:cs="Arial"/>
                <w:b/>
                <w:sz w:val="18"/>
                <w:szCs w:val="18"/>
                <w:lang w:val="en-US"/>
              </w:rPr>
              <w:t>neurokranium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EC2CB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7D7D5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55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3D75C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DC159B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535ABA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7F0" w:rsidRPr="002837F0" w14:paraId="3A6D783D" w14:textId="77777777" w:rsidTr="00787263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4284D98" w14:textId="77777777" w:rsidR="002837F0" w:rsidRPr="002837F0" w:rsidRDefault="002837F0" w:rsidP="002837F0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935AB9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B04A4E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C383FE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H60/</w:t>
            </w:r>
            <w:proofErr w:type="spellStart"/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2837F0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4F9AF3B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9C44A91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7F0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</w:t>
            </w:r>
            <w:r w:rsidRPr="002837F0">
              <w:rPr>
                <w:rFonts w:ascii="Arial" w:hAnsi="Arial" w:cs="Arial"/>
                <w:noProof/>
                <w:sz w:val="18"/>
                <w:szCs w:val="18"/>
              </w:rPr>
              <w:t>ngo.via</w:t>
            </w:r>
          </w:p>
        </w:tc>
      </w:tr>
      <w:tr w:rsidR="002837F0" w:rsidRPr="002837F0" w14:paraId="14327BAC" w14:textId="77777777" w:rsidTr="0078726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AA94A7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1591F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98EE0D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54860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A67FED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868895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837F0" w:rsidRPr="002837F0" w14:paraId="51AE6D42" w14:textId="77777777" w:rsidTr="00787263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BF2A2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C134F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619F26B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C75FB64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3A035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A0176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7F0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BA26893" w14:textId="77777777" w:rsidR="002837F0" w:rsidRPr="002837F0" w:rsidRDefault="002837F0" w:rsidP="002837F0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092A2F3" w14:textId="77777777" w:rsidR="002837F0" w:rsidRPr="002837F0" w:rsidRDefault="002837F0" w:rsidP="00235F8A">
      <w:pPr>
        <w:pStyle w:val="Rubrik2"/>
        <w:ind w:left="0"/>
      </w:pPr>
      <w:r w:rsidRPr="002837F0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2837F0" w:rsidRPr="002837F0" w14:paraId="660EE253" w14:textId="77777777" w:rsidTr="002837F0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4820C0F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C1575BC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0E52A8C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421C153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E02374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0C11EF79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40D740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7F0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328FD44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68919E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54B3AB0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0BB50BE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neurokranium</w:t>
            </w:r>
            <w:proofErr w:type="spellEnd"/>
          </w:p>
          <w:p w14:paraId="3B96670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13FB1D4F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3A0282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523152C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42A59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1CD77C4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7F0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1C6A0C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333C4334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1CA2E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0A1C59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25231E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C10EC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9603903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B7810B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8251FA8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2ACAE78E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EAED3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49A5FB2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15602E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BA76E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B70D9C8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35FA159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6BDCF6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055EDC36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522087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5AB2A2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27BDB40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9706F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0F3B821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0EBA807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99C671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416AA3F5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332A5B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90C0364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0CEB1016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0D4E007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1A343AF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F6873EE" w14:textId="77777777" w:rsidR="002837F0" w:rsidRPr="002837F0" w:rsidRDefault="002837F0" w:rsidP="002837F0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53445E9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78E0B8EE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20BD3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A074D8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53530F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4A5660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47E7A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8E7B55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A1E5646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4763E1DE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238C41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EC874F3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3B7839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801CC4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4DC60FF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581EFA7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4D3AB6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6C0EBF2D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DCCBC0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A81773D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C84DF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6646289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424FF22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5C7B43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8F1B737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7F0" w:rsidRPr="002837F0" w14:paraId="1EA77478" w14:textId="77777777" w:rsidTr="002837F0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CC9077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17309CFA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F02EB80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6E116EAE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DCFF99B" w14:textId="77777777" w:rsidR="002837F0" w:rsidRPr="002837F0" w:rsidRDefault="002837F0" w:rsidP="002837F0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92BEC2C" w14:textId="77777777" w:rsidR="002837F0" w:rsidRPr="002837F0" w:rsidRDefault="002837F0" w:rsidP="002837F0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45101FE3" w14:textId="77777777" w:rsidR="002837F0" w:rsidRPr="002837F0" w:rsidRDefault="002837F0" w:rsidP="002837F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37F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C9F07" w14:textId="77777777" w:rsidR="00951831" w:rsidRDefault="00951831">
      <w:r>
        <w:separator/>
      </w:r>
    </w:p>
  </w:endnote>
  <w:endnote w:type="continuationSeparator" w:id="0">
    <w:p w14:paraId="38220B94" w14:textId="77777777" w:rsidR="00951831" w:rsidRDefault="00951831">
      <w:r>
        <w:continuationSeparator/>
      </w:r>
    </w:p>
  </w:endnote>
  <w:endnote w:type="continuationNotice" w:id="1">
    <w:p w14:paraId="10434234" w14:textId="77777777" w:rsidR="00951831" w:rsidRDefault="009518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E56A3E" w14:textId="77777777" w:rsidR="00951831" w:rsidRDefault="00951831"/>
  </w:footnote>
  <w:footnote w:type="continuationSeparator" w:id="0">
    <w:p w14:paraId="35F6E2EA" w14:textId="77777777" w:rsidR="00951831" w:rsidRDefault="00951831">
      <w:r>
        <w:continuationSeparator/>
      </w:r>
    </w:p>
  </w:footnote>
  <w:footnote w:type="continuationNotice" w:id="1">
    <w:p w14:paraId="57878715" w14:textId="77777777" w:rsidR="00951831" w:rsidRDefault="009518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1570DDF0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0602E86" w:tentative="1">
      <w:start w:val="1"/>
      <w:numFmt w:val="lowerLetter"/>
      <w:lvlText w:val="%2."/>
      <w:lvlJc w:val="left"/>
      <w:pPr>
        <w:ind w:left="1080" w:hanging="360"/>
      </w:pPr>
    </w:lvl>
    <w:lvl w:ilvl="2" w:tplc="2CDEA768" w:tentative="1">
      <w:start w:val="1"/>
      <w:numFmt w:val="lowerRoman"/>
      <w:lvlText w:val="%3."/>
      <w:lvlJc w:val="right"/>
      <w:pPr>
        <w:ind w:left="1800" w:hanging="180"/>
      </w:pPr>
    </w:lvl>
    <w:lvl w:ilvl="3" w:tplc="AEA0D824" w:tentative="1">
      <w:start w:val="1"/>
      <w:numFmt w:val="decimal"/>
      <w:lvlText w:val="%4."/>
      <w:lvlJc w:val="left"/>
      <w:pPr>
        <w:ind w:left="2520" w:hanging="360"/>
      </w:pPr>
    </w:lvl>
    <w:lvl w:ilvl="4" w:tplc="9F144CFC" w:tentative="1">
      <w:start w:val="1"/>
      <w:numFmt w:val="lowerLetter"/>
      <w:lvlText w:val="%5."/>
      <w:lvlJc w:val="left"/>
      <w:pPr>
        <w:ind w:left="3240" w:hanging="360"/>
      </w:pPr>
    </w:lvl>
    <w:lvl w:ilvl="5" w:tplc="D3E69E16" w:tentative="1">
      <w:start w:val="1"/>
      <w:numFmt w:val="lowerRoman"/>
      <w:lvlText w:val="%6."/>
      <w:lvlJc w:val="right"/>
      <w:pPr>
        <w:ind w:left="3960" w:hanging="180"/>
      </w:pPr>
    </w:lvl>
    <w:lvl w:ilvl="6" w:tplc="29B674EA" w:tentative="1">
      <w:start w:val="1"/>
      <w:numFmt w:val="decimal"/>
      <w:lvlText w:val="%7."/>
      <w:lvlJc w:val="left"/>
      <w:pPr>
        <w:ind w:left="4680" w:hanging="360"/>
      </w:pPr>
    </w:lvl>
    <w:lvl w:ilvl="7" w:tplc="B0ECE830" w:tentative="1">
      <w:start w:val="1"/>
      <w:numFmt w:val="lowerLetter"/>
      <w:lvlText w:val="%8."/>
      <w:lvlJc w:val="left"/>
      <w:pPr>
        <w:ind w:left="5400" w:hanging="360"/>
      </w:pPr>
    </w:lvl>
    <w:lvl w:ilvl="8" w:tplc="FB301C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C0728DE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5D9EDAD8" w:tentative="1">
      <w:start w:val="1"/>
      <w:numFmt w:val="lowerLetter"/>
      <w:lvlText w:val="%2."/>
      <w:lvlJc w:val="left"/>
      <w:pPr>
        <w:ind w:left="1080" w:hanging="360"/>
      </w:pPr>
    </w:lvl>
    <w:lvl w:ilvl="2" w:tplc="36EE9048" w:tentative="1">
      <w:start w:val="1"/>
      <w:numFmt w:val="lowerRoman"/>
      <w:lvlText w:val="%3."/>
      <w:lvlJc w:val="right"/>
      <w:pPr>
        <w:ind w:left="1800" w:hanging="180"/>
      </w:pPr>
    </w:lvl>
    <w:lvl w:ilvl="3" w:tplc="B5DE9D26" w:tentative="1">
      <w:start w:val="1"/>
      <w:numFmt w:val="decimal"/>
      <w:lvlText w:val="%4."/>
      <w:lvlJc w:val="left"/>
      <w:pPr>
        <w:ind w:left="2520" w:hanging="360"/>
      </w:pPr>
    </w:lvl>
    <w:lvl w:ilvl="4" w:tplc="50EE27BA" w:tentative="1">
      <w:start w:val="1"/>
      <w:numFmt w:val="lowerLetter"/>
      <w:lvlText w:val="%5."/>
      <w:lvlJc w:val="left"/>
      <w:pPr>
        <w:ind w:left="3240" w:hanging="360"/>
      </w:pPr>
    </w:lvl>
    <w:lvl w:ilvl="5" w:tplc="905694E6" w:tentative="1">
      <w:start w:val="1"/>
      <w:numFmt w:val="lowerRoman"/>
      <w:lvlText w:val="%6."/>
      <w:lvlJc w:val="right"/>
      <w:pPr>
        <w:ind w:left="3960" w:hanging="180"/>
      </w:pPr>
    </w:lvl>
    <w:lvl w:ilvl="6" w:tplc="D422D6AE" w:tentative="1">
      <w:start w:val="1"/>
      <w:numFmt w:val="decimal"/>
      <w:lvlText w:val="%7."/>
      <w:lvlJc w:val="left"/>
      <w:pPr>
        <w:ind w:left="4680" w:hanging="360"/>
      </w:pPr>
    </w:lvl>
    <w:lvl w:ilvl="7" w:tplc="47EE06BC" w:tentative="1">
      <w:start w:val="1"/>
      <w:numFmt w:val="lowerLetter"/>
      <w:lvlText w:val="%8."/>
      <w:lvlJc w:val="left"/>
      <w:pPr>
        <w:ind w:left="5400" w:hanging="360"/>
      </w:pPr>
    </w:lvl>
    <w:lvl w:ilvl="8" w:tplc="DB96B6F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7892D5C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6A0765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B0CABA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9676C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EBA324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12CD6C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E4262E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2C8B0C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B1A35A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70514290">
    <w:abstractNumId w:val="20"/>
  </w:num>
  <w:num w:numId="2" w16cid:durableId="793912761">
    <w:abstractNumId w:val="15"/>
  </w:num>
  <w:num w:numId="3" w16cid:durableId="727144049">
    <w:abstractNumId w:val="0"/>
  </w:num>
  <w:num w:numId="4" w16cid:durableId="1709138358">
    <w:abstractNumId w:val="6"/>
  </w:num>
  <w:num w:numId="5" w16cid:durableId="1561601251">
    <w:abstractNumId w:val="18"/>
  </w:num>
  <w:num w:numId="6" w16cid:durableId="1298101649">
    <w:abstractNumId w:val="2"/>
  </w:num>
  <w:num w:numId="7" w16cid:durableId="2031642518">
    <w:abstractNumId w:val="12"/>
  </w:num>
  <w:num w:numId="8" w16cid:durableId="2061128253">
    <w:abstractNumId w:val="9"/>
  </w:num>
  <w:num w:numId="9" w16cid:durableId="1365863660">
    <w:abstractNumId w:val="1"/>
  </w:num>
  <w:num w:numId="10" w16cid:durableId="1423842575">
    <w:abstractNumId w:val="1"/>
  </w:num>
  <w:num w:numId="11" w16cid:durableId="7608087">
    <w:abstractNumId w:val="3"/>
  </w:num>
  <w:num w:numId="12" w16cid:durableId="982974722">
    <w:abstractNumId w:val="4"/>
  </w:num>
  <w:num w:numId="13" w16cid:durableId="398095991">
    <w:abstractNumId w:val="14"/>
  </w:num>
  <w:num w:numId="14" w16cid:durableId="2036809113">
    <w:abstractNumId w:val="10"/>
  </w:num>
  <w:num w:numId="15" w16cid:durableId="1305695288">
    <w:abstractNumId w:val="7"/>
  </w:num>
  <w:num w:numId="16" w16cid:durableId="1254970852">
    <w:abstractNumId w:val="13"/>
  </w:num>
  <w:num w:numId="17" w16cid:durableId="1215265580">
    <w:abstractNumId w:val="5"/>
  </w:num>
  <w:num w:numId="18" w16cid:durableId="555555427">
    <w:abstractNumId w:val="11"/>
  </w:num>
  <w:num w:numId="19" w16cid:durableId="1284533233">
    <w:abstractNumId w:val="19"/>
  </w:num>
  <w:num w:numId="20" w16cid:durableId="353191027">
    <w:abstractNumId w:val="16"/>
  </w:num>
  <w:num w:numId="21" w16cid:durableId="840123778">
    <w:abstractNumId w:val="8"/>
  </w:num>
  <w:num w:numId="22" w16cid:durableId="6864486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5F8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7F0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A8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871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1831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17E0"/>
    <w:rsid w:val="00FF7C02"/>
    <w:rsid w:val="024801E3"/>
    <w:rsid w:val="0A59264D"/>
    <w:rsid w:val="2C10036B"/>
    <w:rsid w:val="384C0A71"/>
    <w:rsid w:val="4DC6E08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image" Target="media/image6.png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04FD705B-D672-43EF-BFE4-E9EF5932601C}" type="presOf" srcId="{548E9FD9-7371-42E5-8C31-C03B33C90BF7}" destId="{6CE68A43-9C69-4212-AF24-9AFEE7CA1715}" srcOrd="0" destOrd="0" presId="urn:microsoft.com/office/officeart/2005/8/layout/hChevron3"/>
    <dgm:cxn modelId="{CD632345-DD0F-4170-840A-87D513CE3AD0}" type="presOf" srcId="{B73EA016-5B5E-4372-8AFF-E16F061CFA05}" destId="{1F6A0B97-83F0-4189-B0CB-00156B0AC153}" srcOrd="0" destOrd="0" presId="urn:microsoft.com/office/officeart/2005/8/layout/hChevron3"/>
    <dgm:cxn modelId="{17264255-8992-45B0-80DC-487710AC5604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4F60C3D6-69AB-448B-AC37-165204027453}" type="presOf" srcId="{D813EA76-4FD3-4C15-BFBC-B1DF43B29666}" destId="{4784DBD1-3CBE-41A8-A2C7-CF088F838C79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72FBEDFC-8DB2-4CDA-9704-872A4D57AE4D}" type="presOf" srcId="{7D55B2F1-F7F7-4A6B-AFB0-F846FDB634B5}" destId="{E13D0391-DAD9-4B61-AB66-3FA48A4F7006}" srcOrd="0" destOrd="0" presId="urn:microsoft.com/office/officeart/2005/8/layout/hChevron3"/>
    <dgm:cxn modelId="{54F0A90A-7D0E-4BB5-A1CA-4430DDCCD251}" type="presParOf" srcId="{1F6A0B97-83F0-4189-B0CB-00156B0AC153}" destId="{4784DBD1-3CBE-41A8-A2C7-CF088F838C79}" srcOrd="0" destOrd="0" presId="urn:microsoft.com/office/officeart/2005/8/layout/hChevron3"/>
    <dgm:cxn modelId="{FA9507AF-EC62-4A9B-B418-9B64767D353A}" type="presParOf" srcId="{1F6A0B97-83F0-4189-B0CB-00156B0AC153}" destId="{37D14BC8-3203-463C-9804-9B3B86B621FF}" srcOrd="1" destOrd="0" presId="urn:microsoft.com/office/officeart/2005/8/layout/hChevron3"/>
    <dgm:cxn modelId="{0CAEAF89-AE36-4B99-A69B-E771EFB3844E}" type="presParOf" srcId="{1F6A0B97-83F0-4189-B0CB-00156B0AC153}" destId="{E13D0391-DAD9-4B61-AB66-3FA48A4F7006}" srcOrd="2" destOrd="0" presId="urn:microsoft.com/office/officeart/2005/8/layout/hChevron3"/>
    <dgm:cxn modelId="{8453DA4A-5AAB-4A0B-89A8-FBEDF771DBE1}" type="presParOf" srcId="{1F6A0B97-83F0-4189-B0CB-00156B0AC153}" destId="{F9271109-4339-4036-9126-150629D10456}" srcOrd="3" destOrd="0" presId="urn:microsoft.com/office/officeart/2005/8/layout/hChevron3"/>
    <dgm:cxn modelId="{931F5981-1A9D-4380-9F74-B653A420FCB6}" type="presParOf" srcId="{1F6A0B97-83F0-4189-B0CB-00156B0AC153}" destId="{AD4E5296-B06F-4F82-9CB5-F741BF6BFCC1}" srcOrd="4" destOrd="0" presId="urn:microsoft.com/office/officeart/2005/8/layout/hChevron3"/>
    <dgm:cxn modelId="{148E86A8-A566-41D8-AAF4-FE6C266824F3}" type="presParOf" srcId="{1F6A0B97-83F0-4189-B0CB-00156B0AC153}" destId="{99F7A086-6C98-4385-8FFE-3337C1F24694}" srcOrd="5" destOrd="0" presId="urn:microsoft.com/office/officeart/2005/8/layout/hChevron3"/>
    <dgm:cxn modelId="{5BE7EFA9-0780-46BC-968D-566C3755A08B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Text" lastClr="000000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5 min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296</Words>
  <Characters>1573</Characters>
  <Application>Microsoft Office Word</Application>
  <DocSecurity>0</DocSecurity>
  <Lines>13</Lines>
  <Paragraphs>3</Paragraphs>
  <ScaleCrop>false</ScaleCrop>
  <Manager/>
  <Company/>
  <LinksUpToDate>false</LinksUpToDate>
  <CharactersWithSpaces>1866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Hjärna K- med neurokranium (810000B)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2022-05-18T04:15:00.0000000Z</dcterms:created>
  <dcterms:modified xsi:type="dcterms:W3CDTF">2023-03-21T15:16:00.0000000Z</dcterms:modified>
</coreProperties>
</file>