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p14">
  <w:body>
    <w:p w:rsidR="00D32E2D" w:rsidP="00F35B05" w:rsidRDefault="00D32E2D" w14:paraId="5AE7D7E9" w14:textId="77777777">
      <w:pPr>
        <w:pStyle w:val="Rubrik2"/>
        <w:sectPr w:rsidR="00D32E2D" w:rsidSect="00D32E2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32E2D" w:rsidR="00D32E2D" w:rsidP="00D32E2D" w:rsidRDefault="00D32E2D" w14:paraId="0337638C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07155D" w:rsidR="00D32E2D" w:rsidP="0007155D" w:rsidRDefault="0007155D" w14:paraId="31C18689" w14:textId="05BCD7F4">
      <w:pPr>
        <w:pStyle w:val="Rubrik1"/>
        <w:ind w:left="0"/>
        <w:rPr>
          <w:sz w:val="18"/>
          <w:szCs w:val="18"/>
        </w:rPr>
      </w:pPr>
      <w:r w:rsidRPr="00D32E2D">
        <w:t xml:space="preserve">DT Hjärna K- med ansiktsskelett </w:t>
      </w:r>
      <w:proofErr w:type="spellStart"/>
      <w:r w:rsidRPr="00D32E2D">
        <w:t>elektiv</w:t>
      </w:r>
      <w:proofErr w:type="spellEnd"/>
      <w:r w:rsidRPr="00D32E2D">
        <w:t xml:space="preserve"> (810000A &amp; </w:t>
      </w:r>
      <w:proofErr w:type="gramStart"/>
      <w:r w:rsidRPr="00D32E2D">
        <w:t>815000</w:t>
      </w:r>
      <w:proofErr w:type="gramEnd"/>
      <w:r w:rsidRPr="00D32E2D">
        <w:t>)</w:t>
      </w:r>
    </w:p>
    <w:p w:rsidRPr="009D26BA" w:rsidR="00D32E2D" w:rsidP="00D32E2D" w:rsidRDefault="00D32E2D" w14:paraId="68530305" w14:textId="77777777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9D26BA">
        <w:rPr>
          <w:rFonts w:asciiTheme="majorHAnsi" w:hAnsiTheme="majorHAnsi" w:cstheme="majorHAnsi"/>
          <w:sz w:val="40"/>
          <w:szCs w:val="40"/>
        </w:rPr>
        <w:t>Syfte</w:t>
      </w:r>
    </w:p>
    <w:p w:rsidR="00D32E2D" w:rsidP="00D32E2D" w:rsidRDefault="00D32E2D" w14:paraId="53A7BB12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32E2D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9D26BA" w:rsidR="0007155D" w:rsidP="0007155D" w:rsidRDefault="0007155D" w14:paraId="02E39BD5" w14:textId="65C0DDC9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9D26BA">
        <w:rPr>
          <w:rFonts w:asciiTheme="majorHAnsi" w:hAnsiTheme="majorHAnsi" w:cstheme="majorHAnsi"/>
          <w:sz w:val="40"/>
          <w:szCs w:val="40"/>
        </w:rPr>
        <w:t>Förändringar sedan föregående version</w:t>
      </w:r>
    </w:p>
    <w:p w:rsidRPr="00D32E2D" w:rsidR="0007155D" w:rsidP="0007155D" w:rsidRDefault="00AF566D" w14:paraId="70DDEA68" w14:textId="4586CE3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514ED0F6" w:rsidR="07D4A1A9">
        <w:rPr>
          <w:rFonts w:ascii="Arial" w:hAnsi="Arial" w:cs="Arial"/>
          <w:sz w:val="18"/>
          <w:szCs w:val="18"/>
        </w:rPr>
        <w:t>Smärre förändringar under arkivering.</w:t>
      </w:r>
    </w:p>
    <w:p w:rsidRPr="00D32E2D" w:rsidR="00D32E2D" w:rsidP="00D32E2D" w:rsidRDefault="00D32E2D" w14:paraId="64C07CBA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9D26BA" w:rsidR="00D32E2D" w:rsidP="00D32E2D" w:rsidRDefault="00D32E2D" w14:paraId="477DC795" w14:textId="77777777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9D26BA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D32E2D" w:rsidR="00D32E2D" w:rsidTr="00B53D4D" w14:paraId="7F0C3487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D32E2D" w:rsidR="00D32E2D" w:rsidP="00D32E2D" w:rsidRDefault="00D32E2D" w14:paraId="3F5E7B1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D32E2D" w:rsidR="00D32E2D" w:rsidP="00D32E2D" w:rsidRDefault="00D32E2D" w14:paraId="26A4102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Samtidig undersökning av hjärna och ansiktsskelett.</w:t>
            </w:r>
          </w:p>
        </w:tc>
      </w:tr>
      <w:tr w:rsidRPr="00D32E2D" w:rsidR="00D32E2D" w:rsidTr="00B53D4D" w14:paraId="046763FC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32E2D" w:rsidR="00D32E2D" w:rsidP="00D32E2D" w:rsidRDefault="00D32E2D" w14:paraId="12481E2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32E2D" w:rsidR="00D32E2D" w:rsidP="00D32E2D" w:rsidRDefault="00D32E2D" w14:paraId="73B8677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Pr="00D32E2D" w:rsidR="00D32E2D" w:rsidTr="00B53D4D" w14:paraId="1B740E84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32E2D" w:rsidR="00D32E2D" w:rsidP="00D32E2D" w:rsidRDefault="00D32E2D" w14:paraId="0D735CF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32E2D" w:rsidR="00D32E2D" w:rsidP="00D32E2D" w:rsidRDefault="00D32E2D" w14:paraId="1DC14B5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D32E2D" w:rsidR="00D32E2D" w:rsidTr="00B53D4D" w14:paraId="6905A1E3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32E2D" w:rsidR="00D32E2D" w:rsidP="00D32E2D" w:rsidRDefault="00D32E2D" w14:paraId="4E5DA37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32E2D" w:rsidR="00D32E2D" w:rsidP="00D32E2D" w:rsidRDefault="00D32E2D" w14:paraId="7955BB7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Pr="00D32E2D" w:rsidR="00D32E2D" w:rsidTr="00B53D4D" w14:paraId="7467219D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D32E2D" w:rsidR="00D32E2D" w:rsidP="00D32E2D" w:rsidRDefault="00D32E2D" w14:paraId="182083C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D32E2D" w:rsidR="00D32E2D" w:rsidP="00D32E2D" w:rsidRDefault="00D32E2D" w14:paraId="326BCB2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:rsidRPr="00D32E2D" w:rsidR="00D32E2D" w:rsidP="00D32E2D" w:rsidRDefault="00264970" w14:paraId="6C5E3012" w14:textId="21EB411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w:history="1" r:id="rId17">
              <w:r w:rsidRPr="00D32E2D" w:rsidR="00D32E2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D32E2D" w:rsidR="00D32E2D" w:rsidTr="00B53D4D" w14:paraId="1B3F61DB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D32E2D" w:rsidR="00D32E2D" w:rsidP="00D32E2D" w:rsidRDefault="00D32E2D" w14:paraId="338186A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32E2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D32E2D" w:rsidR="00D32E2D" w:rsidP="00D32E2D" w:rsidRDefault="00D32E2D" w14:paraId="0B16E5C6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D32E2D" w:rsidR="00D32E2D" w:rsidP="00D32E2D" w:rsidRDefault="00D32E2D" w14:paraId="08798625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D32E2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32E2D">
              <w:rPr>
                <w:rFonts w:ascii="Arial" w:hAnsi="Arial" w:cs="Arial"/>
                <w:sz w:val="18"/>
                <w:szCs w:val="18"/>
              </w:rPr>
              <w:t>.</w:t>
            </w:r>
          </w:p>
          <w:p w:rsidRPr="00D32E2D" w:rsidR="00D32E2D" w:rsidP="00D32E2D" w:rsidRDefault="00D32E2D" w14:paraId="391BE92C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Hjärna: Huvudstöd i högsta läget. Ansiktsskelett: huvudstöd i lägsta läget, hakan upplyft så att hårda gommen är vinkelrät mot underlaget.</w:t>
            </w:r>
          </w:p>
          <w:p w:rsidRPr="00D32E2D" w:rsidR="00D32E2D" w:rsidP="00D32E2D" w:rsidRDefault="00D32E2D" w14:paraId="7ECD0B81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:rsidR="009D26BA" w:rsidP="00D32E2D" w:rsidRDefault="009D26BA" w14:paraId="0D40DA7C" w14:textId="77777777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</w:p>
    <w:p w:rsidR="009D26BA" w:rsidRDefault="009D26BA" w14:paraId="0983F2EC" w14:textId="77777777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:rsidRPr="009D26BA" w:rsidR="00D32E2D" w:rsidP="00D32E2D" w:rsidRDefault="00D32E2D" w14:paraId="4BEC16F9" w14:textId="0C0A7DAC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9D26BA">
        <w:rPr>
          <w:rFonts w:asciiTheme="majorHAnsi" w:hAnsiTheme="majorHAnsi" w:cstheme="majorHAnsi"/>
          <w:sz w:val="40"/>
          <w:szCs w:val="40"/>
        </w:rPr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432"/>
        <w:gridCol w:w="1701"/>
        <w:gridCol w:w="1955"/>
      </w:tblGrid>
      <w:tr w:rsidRPr="00D32E2D" w:rsidR="00D32E2D" w:rsidTr="00D32E2D" w14:paraId="41756D3C" w14:textId="77777777">
        <w:trPr>
          <w:trHeight w:val="520"/>
        </w:trPr>
        <w:tc>
          <w:tcPr>
            <w:tcW w:w="5382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Pr="00D32E2D" w:rsidR="00D32E2D" w:rsidP="00D32E2D" w:rsidRDefault="00D32E2D" w14:paraId="3B3A372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B7D600E" wp14:editId="33DAC883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4361E3A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4B11BE" wp14:editId="39F4A32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67945</wp:posOffset>
                      </wp:positionV>
                      <wp:extent cx="410210" cy="664210"/>
                      <wp:effectExtent l="0" t="0" r="8890" b="254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642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D32E2D" w:rsidP="00AF566D" w:rsidRDefault="00D32E2D" w14:paraId="05ECC2DE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9AC13A5">
                    <v:shapetype id="_x0000_t68" coordsize="21600,21600" o:spt="68" adj="5400,5400" path="m0@0l@1@0@1,21600@2,21600@2@0,21600@0,10800,xe" w14:anchorId="6B4B11B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7" style="position:absolute;margin-left:24.8pt;margin-top:5.35pt;width:32.3pt;height:5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">
                      <v:textbox inset="1mm,1mm,1mm,1mm">
                        <w:txbxContent>
                          <w:p w:rsidRPr="0066567D" w:rsidR="00D32E2D" w:rsidP="00AF566D" w:rsidRDefault="00D32E2D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2E2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23F631" wp14:editId="73A8AC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59690</wp:posOffset>
                      </wp:positionV>
                      <wp:extent cx="937895" cy="676275"/>
                      <wp:effectExtent l="19050" t="19050" r="14605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8151" cy="6762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049B5E2">
                    <v:rect id="Rektangel 3" style="position:absolute;margin-left:1.7pt;margin-top:4.7pt;width:73.8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40D59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"/>
                  </w:pict>
                </mc:Fallback>
              </mc:AlternateContent>
            </w:r>
            <w:r w:rsidRPr="00D32E2D">
              <w:rPr>
                <w:noProof/>
                <w:szCs w:val="20"/>
              </w:rPr>
              <w:drawing>
                <wp:inline distT="0" distB="0" distL="0" distR="0" wp14:anchorId="28F3C65A" wp14:editId="2B0D3C25">
                  <wp:extent cx="974777" cy="1145969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770782" name=""/>
                          <pic:cNvPicPr/>
                        </pic:nvPicPr>
                        <pic:blipFill>
                          <a:blip r:embed="rId23"/>
                          <a:srcRect b="8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777" cy="1198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1D6832E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C91BED" wp14:editId="7F412DAF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353060</wp:posOffset>
                      </wp:positionV>
                      <wp:extent cx="410210" cy="758825"/>
                      <wp:effectExtent l="0" t="0" r="8890" b="3175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588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D32E2D" w:rsidP="00AF566D" w:rsidRDefault="00D32E2D" w14:paraId="7F6513C4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E71F3AF">
                    <v:shape id="Upp 8" style="position:absolute;left:0;text-align:left;margin-left:31.3pt;margin-top:27.8pt;width:32.3pt;height: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c00000" stroked="f" strokeweight="1pt" type="#_x0000_t68" adj="5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" w14:anchorId="35C91BED">
                      <v:textbox inset="1mm,1mm,1mm,1mm">
                        <w:txbxContent>
                          <w:p w:rsidRPr="0066567D" w:rsidR="00D32E2D" w:rsidP="00AF566D" w:rsidRDefault="00D32E2D" w14:paraId="18F999B5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2E2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828392" wp14:editId="63FE2837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358775</wp:posOffset>
                      </wp:positionV>
                      <wp:extent cx="1109980" cy="771525"/>
                      <wp:effectExtent l="19050" t="19050" r="13970" b="28575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9980" cy="771896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E25374B">
                    <v:rect id="Rektangel 7" style="position:absolute;margin-left:1.4pt;margin-top:28.25pt;width:87.4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09DFF1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"/>
                  </w:pict>
                </mc:Fallback>
              </mc:AlternateContent>
            </w:r>
            <w:r w:rsidRPr="00D32E2D">
              <w:rPr>
                <w:noProof/>
                <w:szCs w:val="20"/>
              </w:rPr>
              <w:drawing>
                <wp:inline distT="0" distB="0" distL="0" distR="0" wp14:anchorId="2859BE52" wp14:editId="15E70F55">
                  <wp:extent cx="1148719" cy="1175109"/>
                  <wp:effectExtent l="0" t="0" r="0" b="635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84064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106" cy="1210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32E2D" w:rsidR="00D32E2D" w:rsidTr="00D32E2D" w14:paraId="4DE3F831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D32E2D" w:rsidR="00D32E2D" w:rsidP="00D32E2D" w:rsidRDefault="00D32E2D" w14:paraId="50EC5BC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432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168AD2D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1701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66C7563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0844AE6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32E2D" w:rsidR="00D32E2D" w:rsidTr="00D32E2D" w14:paraId="4008CFD8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32E2D" w:rsidR="00D32E2D" w:rsidP="00D32E2D" w:rsidRDefault="00D32E2D" w14:paraId="3DB547E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Scout 1</w:t>
            </w:r>
          </w:p>
        </w:tc>
        <w:tc>
          <w:tcPr>
            <w:tcW w:w="3432" w:type="dxa"/>
            <w:tcBorders>
              <w:right w:val="single" w:color="auto" w:sz="4" w:space="0"/>
            </w:tcBorders>
            <w:shd w:val="clear" w:color="auto" w:fill="FFFFFF"/>
          </w:tcPr>
          <w:p w:rsidRPr="00D32E2D" w:rsidR="00D32E2D" w:rsidP="00D32E2D" w:rsidRDefault="00D32E2D" w14:paraId="6E94CD3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1701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5D91EF27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4290974A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D32E2D" w:rsidR="00D32E2D" w:rsidTr="00D32E2D" w14:paraId="19D2CB22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32E2D" w:rsidR="00D32E2D" w:rsidP="00D32E2D" w:rsidRDefault="00D32E2D" w14:paraId="2D1A62C4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432" w:type="dxa"/>
            <w:tcBorders>
              <w:right w:val="single" w:color="auto" w:sz="4" w:space="0"/>
            </w:tcBorders>
            <w:shd w:val="clear" w:color="auto" w:fill="FFFFFF"/>
          </w:tcPr>
          <w:p w:rsidRPr="00D32E2D" w:rsidR="00D32E2D" w:rsidP="00D32E2D" w:rsidRDefault="00D32E2D" w14:paraId="684BD61D" w14:textId="2F0000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Wingdings" w:hAnsi="Wingdings" w:eastAsia="Wingdings" w:cs="Wingdings"/>
                <w:sz w:val="18"/>
                <w:szCs w:val="18"/>
              </w:rPr>
              <w:t>á</w:t>
            </w:r>
            <w:r w:rsidR="005B1D0D">
              <w:rPr>
                <w:rFonts w:ascii="Arial" w:hAnsi="Arial" w:cs="Arial"/>
                <w:sz w:val="18"/>
                <w:szCs w:val="18"/>
              </w:rPr>
              <w:t>Skallbas</w:t>
            </w:r>
            <w:r w:rsidRPr="00D32E2D">
              <w:rPr>
                <w:rFonts w:ascii="Arial" w:hAnsi="Arial" w:cs="Arial"/>
                <w:sz w:val="18"/>
                <w:szCs w:val="18"/>
              </w:rPr>
              <w:t>– skalltak.</w:t>
            </w:r>
          </w:p>
        </w:tc>
        <w:tc>
          <w:tcPr>
            <w:tcW w:w="1701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4061F95E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09A85508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32E2D" w:rsidR="00D32E2D" w:rsidTr="00D32E2D" w14:paraId="1A8553CC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32E2D" w:rsidR="00D32E2D" w:rsidP="00D32E2D" w:rsidRDefault="00D32E2D" w14:paraId="46C785C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Scout 2</w:t>
            </w:r>
          </w:p>
        </w:tc>
        <w:tc>
          <w:tcPr>
            <w:tcW w:w="3432" w:type="dxa"/>
            <w:tcBorders>
              <w:right w:val="single" w:color="auto" w:sz="4" w:space="0"/>
            </w:tcBorders>
            <w:shd w:val="clear" w:color="auto" w:fill="FFFFFF"/>
          </w:tcPr>
          <w:p w:rsidRPr="00D32E2D" w:rsidR="00D32E2D" w:rsidP="00D32E2D" w:rsidRDefault="00D32E2D" w14:paraId="6F65215A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1701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15BD5AA8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  <w:tc>
          <w:tcPr>
            <w:tcW w:w="1955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1C4B944F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D32E2D" w:rsidR="00D32E2D" w:rsidTr="00D32E2D" w14:paraId="15B9FAA7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D32E2D" w:rsidR="00D32E2D" w:rsidP="00D32E2D" w:rsidRDefault="00D32E2D" w14:paraId="07EC7C53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3432" w:type="dxa"/>
            <w:tcBorders>
              <w:right w:val="single" w:color="auto" w:sz="4" w:space="0"/>
            </w:tcBorders>
            <w:shd w:val="clear" w:color="auto" w:fill="FFFFFF"/>
          </w:tcPr>
          <w:p w:rsidRPr="00D32E2D" w:rsidR="00D32E2D" w:rsidP="00D32E2D" w:rsidRDefault="00D32E2D" w14:paraId="166A2D0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Wingdings" w:hAnsi="Wingdings" w:eastAsia="Wingdings" w:cs="Wingdings"/>
                <w:sz w:val="18"/>
                <w:szCs w:val="18"/>
              </w:rPr>
              <w:t>á</w:t>
            </w:r>
            <w:r w:rsidRPr="00D32E2D">
              <w:rPr>
                <w:rFonts w:ascii="Arial" w:hAnsi="Arial" w:cs="Arial"/>
                <w:sz w:val="18"/>
                <w:szCs w:val="18"/>
              </w:rPr>
              <w:t xml:space="preserve"> Hakspets – sinus </w:t>
            </w:r>
            <w:proofErr w:type="spellStart"/>
            <w:r w:rsidRPr="00D32E2D">
              <w:rPr>
                <w:rFonts w:ascii="Arial" w:hAnsi="Arial" w:cs="Arial"/>
                <w:sz w:val="18"/>
                <w:szCs w:val="18"/>
              </w:rPr>
              <w:t>frontalis</w:t>
            </w:r>
            <w:proofErr w:type="spellEnd"/>
            <w:r w:rsidRPr="00D32E2D">
              <w:rPr>
                <w:rFonts w:ascii="Arial" w:hAnsi="Arial" w:cs="Arial"/>
                <w:sz w:val="18"/>
                <w:szCs w:val="18"/>
              </w:rPr>
              <w:t xml:space="preserve"> överkant.</w:t>
            </w:r>
          </w:p>
        </w:tc>
        <w:tc>
          <w:tcPr>
            <w:tcW w:w="1701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024D69B1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6EDC551C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32E2D" w:rsidR="00D32E2D" w:rsidTr="00D32E2D" w14:paraId="23C5DFD2" w14:textId="77777777">
        <w:trPr>
          <w:trHeight w:val="227"/>
        </w:trPr>
        <w:tc>
          <w:tcPr>
            <w:tcW w:w="5382" w:type="dxa"/>
            <w:gridSpan w:val="2"/>
            <w:tcBorders>
              <w:right w:val="single" w:color="auto" w:sz="4" w:space="0"/>
            </w:tcBorders>
            <w:shd w:val="clear" w:color="auto" w:fill="FFFFFF"/>
          </w:tcPr>
          <w:p w:rsidRPr="00D32E2D" w:rsidR="00D32E2D" w:rsidP="00D32E2D" w:rsidRDefault="00D32E2D" w14:paraId="1AD19D3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:rsidRPr="00D32E2D" w:rsidR="00D32E2D" w:rsidP="00D32E2D" w:rsidRDefault="00D32E2D" w14:paraId="76899BA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 xml:space="preserve">Serierna </w:t>
            </w:r>
            <w:proofErr w:type="spellStart"/>
            <w:r w:rsidRPr="00D32E2D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D32E2D">
              <w:rPr>
                <w:rFonts w:ascii="Arial" w:hAnsi="Arial" w:cs="Arial"/>
                <w:sz w:val="18"/>
                <w:szCs w:val="18"/>
              </w:rPr>
              <w:t xml:space="preserve"> som vanligt och läggs på var sitt kort.</w:t>
            </w:r>
          </w:p>
          <w:p w:rsidRPr="00D32E2D" w:rsidR="00D32E2D" w:rsidP="00D32E2D" w:rsidRDefault="00D32E2D" w14:paraId="18243600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40384EA1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4B2D4BE8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D32E2D" w:rsidR="00D32E2D" w:rsidP="00D32E2D" w:rsidRDefault="00D32E2D" w14:paraId="49130C94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9D26BA" w:rsidR="00D32E2D" w:rsidP="00D32E2D" w:rsidRDefault="00D32E2D" w14:paraId="7AD67728" w14:textId="77777777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9D26BA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Pr="00D32E2D" w:rsidR="00D32E2D" w:rsidTr="5ECC5894" w14:paraId="746B27D8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32E2D" w:rsidR="00D32E2D" w:rsidP="00D32E2D" w:rsidRDefault="00D32E2D" w14:paraId="10A6413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32E2D" w:rsidR="00D32E2D" w:rsidP="00D32E2D" w:rsidRDefault="00D32E2D" w14:paraId="5521261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32E2D" w:rsidR="00D32E2D" w:rsidP="00D32E2D" w:rsidRDefault="00D32E2D" w14:paraId="73BFEA6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32E2D" w:rsidR="00D32E2D" w:rsidP="00D32E2D" w:rsidRDefault="00D32E2D" w14:paraId="2490FA7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32E2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D32E2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32E2D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32E2D" w:rsidR="00D32E2D" w:rsidP="00D32E2D" w:rsidRDefault="00D32E2D" w14:paraId="68E486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D32E2D" w:rsidR="00D32E2D" w:rsidP="00D32E2D" w:rsidRDefault="00D32E2D" w14:paraId="220351F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D32E2D" w:rsidR="00D32E2D" w:rsidTr="5ECC5894" w14:paraId="680D018D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4DE48A7F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53A1FBE2" w14:textId="33061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848ED77" w14:textId="0A71DD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0CA91F8" w14:noSpellErr="1" w14:textId="7E74C62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64EC996" w14:textId="68B6B98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79847F3" w14:noSpellErr="1" w14:textId="539330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D32E2D" w:rsidR="00D32E2D" w:rsidTr="5ECC5894" w14:paraId="359769C9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56017AF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1D7B33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B0342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671A7266" w14:textId="08F7156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</w:rPr>
              <w:t>H</w:t>
            </w:r>
            <w:r w:rsidRPr="514ED0F6" w:rsidR="4698C464">
              <w:rPr>
                <w:rFonts w:ascii="Arial" w:hAnsi="Arial" w:cs="Arial"/>
                <w:sz w:val="18"/>
                <w:szCs w:val="18"/>
              </w:rPr>
              <w:t>r36</w:t>
            </w:r>
            <w:r w:rsidRPr="514ED0F6" w:rsidR="00D32E2D">
              <w:rPr>
                <w:rFonts w:ascii="Arial" w:hAnsi="Arial" w:cs="Arial"/>
                <w:sz w:val="18"/>
                <w:szCs w:val="18"/>
              </w:rPr>
              <w:t>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CA3ADB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E4C063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D32E2D" w:rsidR="00D32E2D" w:rsidTr="5ECC5894" w14:paraId="364EB077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CC21CE3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DDAF44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3DA0A0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EBF9E42" w14:textId="2D5FADC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</w:rPr>
              <w:t>H</w:t>
            </w:r>
            <w:r w:rsidRPr="514ED0F6" w:rsidR="09D10330">
              <w:rPr>
                <w:rFonts w:ascii="Arial" w:hAnsi="Arial" w:cs="Arial"/>
                <w:sz w:val="18"/>
                <w:szCs w:val="18"/>
              </w:rPr>
              <w:t>r36</w:t>
            </w:r>
            <w:r w:rsidRPr="514ED0F6" w:rsidR="00D32E2D">
              <w:rPr>
                <w:rFonts w:ascii="Arial" w:hAnsi="Arial" w:cs="Arial"/>
                <w:sz w:val="18"/>
                <w:szCs w:val="18"/>
              </w:rPr>
              <w:t>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827438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555C40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32E2D" w:rsidR="00D32E2D" w:rsidTr="5ECC5894" w14:paraId="1725724B" w14:textId="77777777">
        <w:trPr>
          <w:trHeight w:val="227"/>
        </w:trPr>
        <w:tc>
          <w:tcPr>
            <w:tcW w:w="1980" w:type="dxa"/>
            <w:tcBorders>
              <w:top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3D4903D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CAE20D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F2DD5A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6C6A5ECD" w14:textId="694EA03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Pr="514ED0F6" w:rsidR="65A5A12C">
              <w:rPr>
                <w:rFonts w:ascii="Arial" w:hAnsi="Arial" w:cs="Arial"/>
                <w:sz w:val="18"/>
                <w:szCs w:val="18"/>
                <w:lang w:val="en-US"/>
              </w:rPr>
              <w:t>r36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/Soft</w:t>
            </w:r>
            <w:r w:rsidRPr="514ED0F6" w:rsidR="00D32E2D">
              <w:rPr>
                <w:rFonts w:ascii="Arial" w:hAnsi="Arial" w:cs="Arial"/>
                <w:sz w:val="18"/>
                <w:szCs w:val="18"/>
              </w:rPr>
              <w:t>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47C3D75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F28B145" w14:textId="588A829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514ED0F6" w:rsidR="00D32E2D">
              <w:rPr>
                <w:rFonts w:ascii="Arial" w:hAnsi="Arial" w:cs="Arial"/>
                <w:noProof/>
                <w:sz w:val="18"/>
                <w:szCs w:val="18"/>
              </w:rPr>
              <w:t>Syngo.vi</w:t>
            </w:r>
            <w:r w:rsidRPr="514ED0F6" w:rsidR="0EE99AB5">
              <w:rPr>
                <w:rFonts w:ascii="Arial" w:hAnsi="Arial" w:cs="Arial"/>
                <w:noProof/>
                <w:sz w:val="18"/>
                <w:szCs w:val="18"/>
              </w:rPr>
              <w:t>a</w:t>
            </w:r>
            <w:r>
              <w:br/>
            </w:r>
            <w:r w:rsidRPr="514ED0F6" w:rsidR="06954A3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D32E2D" w:rsidR="00D32E2D" w:rsidTr="5ECC5894" w14:paraId="7B606681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29E7300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63AE92F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B4961B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9360AEA" w14:textId="693AB86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Pr="514ED0F6" w:rsidR="53D84156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60/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94D624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8C07BF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32E2D" w:rsidR="00D32E2D" w:rsidTr="5ECC5894" w14:paraId="0CEE245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C495069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639E953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55CEA33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3574439" w14:textId="15241FC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Pr="514ED0F6" w:rsidR="4FC67388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60/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5E12C1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5A65C2C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32E2D" w:rsidR="00D32E2D" w:rsidTr="5ECC5894" w14:paraId="60C5961D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6F4BB21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5BBAA3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5B7D056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6644ED99" w14:textId="5D189C6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Pr="514ED0F6" w:rsidR="1699ED78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60/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7D5BF4B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4BC85DD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D32E2D" w:rsidR="00D32E2D" w:rsidTr="5ECC5894" w14:paraId="3555675B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71CC488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45AC61C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12F2CD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9D7F406" w14:textId="5B30956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H</w:t>
            </w:r>
            <w:r w:rsidRPr="514ED0F6" w:rsidR="3EC83DD9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60/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r w:rsidRPr="514ED0F6" w:rsidR="00D32E2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CB93B5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9261737" w14:textId="1F3695C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514ED0F6" w:rsidR="00D32E2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Pr="514ED0F6" w:rsidR="1D14FD8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D32E2D" w:rsidR="00D32E2D" w:rsidTr="5ECC5894" w14:paraId="47030D6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86AE7C0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84974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25069AA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E2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0968D2B1" w14:textId="0CE00BD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ECC5894" w:rsidR="6DE682B7">
              <w:rPr>
                <w:rFonts w:ascii="Arial" w:hAnsi="Arial" w:cs="Arial"/>
                <w:sz w:val="18"/>
                <w:szCs w:val="18"/>
              </w:rPr>
              <w:t>Hr60</w:t>
            </w:r>
            <w:r w:rsidRPr="5ECC5894" w:rsidR="00D32E2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15677CB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32E2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tcMar/>
            <w:vAlign w:val="center"/>
          </w:tcPr>
          <w:p w:rsidRPr="00D32E2D" w:rsidR="00D32E2D" w:rsidP="00D32E2D" w:rsidRDefault="00D32E2D" w14:paraId="3E29071F" w14:textId="1C1BD40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514ED0F6" w:rsidR="00D32E2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>
              <w:br/>
            </w:r>
            <w:r w:rsidRPr="514ED0F6" w:rsidR="00AF566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Pr="00D32E2D" w:rsidR="00D32E2D" w:rsidTr="5ECC5894" w14:paraId="3AFFC028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5B25D36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552CE07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35AC870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36C5082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3FD6E6F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32672B9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Pr="00D32E2D" w:rsidR="00D32E2D" w:rsidTr="5ECC5894" w14:paraId="6BF61AFC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007B8DE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32E2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1EFED84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31BC69C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24329C9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44AD61B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32E2D" w:rsidR="00D32E2D" w:rsidP="00D32E2D" w:rsidRDefault="00D32E2D" w14:paraId="4A8BB04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2E2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:rsidRPr="00D32E2D" w:rsidR="00D32E2D" w:rsidP="00D32E2D" w:rsidRDefault="00D32E2D" w14:paraId="5B76202B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D32E2D" w:rsidR="00D32E2D" w:rsidP="00D32E2D" w:rsidRDefault="00D32E2D" w14:paraId="5DBCFDBE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264970" w:rsidRDefault="00264970" w14:paraId="21678695" w14:textId="77777777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:rsidRPr="00FF1AFC" w:rsidR="00D32E2D" w:rsidP="00D32E2D" w:rsidRDefault="00D32E2D" w14:paraId="365F3FFC" w14:textId="207E1E92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FF1AFC">
        <w:rPr>
          <w:rFonts w:asciiTheme="majorHAnsi" w:hAnsiTheme="majorHAnsi" w:cstheme="majorHAnsi"/>
          <w:sz w:val="40"/>
          <w:szCs w:val="40"/>
        </w:rPr>
        <w:t>Hängning 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D32E2D" w:rsidR="00D32E2D" w:rsidTr="00D32E2D" w14:paraId="067C31A0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7F2677D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D32E2D" w:rsidR="00D32E2D" w:rsidP="00D32E2D" w:rsidRDefault="00D32E2D" w14:paraId="01D0766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D32E2D" w:rsidR="00D32E2D" w:rsidP="00D32E2D" w:rsidRDefault="00D32E2D" w14:paraId="355A4A1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D32E2D" w:rsidR="00D32E2D" w:rsidP="00D32E2D" w:rsidRDefault="00D32E2D" w14:paraId="63D85E6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7EAB237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74F9F42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65886CD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D32E2D" w:rsidR="00D32E2D" w:rsidP="00D32E2D" w:rsidRDefault="00D32E2D" w14:paraId="3DC34F6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:rsidRPr="00D32E2D" w:rsidR="00D32E2D" w:rsidP="00D32E2D" w:rsidRDefault="00D32E2D" w14:paraId="08CA65E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57B44B4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3AB9908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:rsidRPr="00D32E2D" w:rsidR="00D32E2D" w:rsidP="00D32E2D" w:rsidRDefault="00D32E2D" w14:paraId="7BEA76C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6CDC04D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:rsidRPr="00D32E2D" w:rsidR="00D32E2D" w:rsidP="00D32E2D" w:rsidRDefault="00D32E2D" w14:paraId="4FB3784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3319846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1027C50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341882F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2B650EE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5EF89CB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02A0DD3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705269E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24B6B41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4907D49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60BE5BE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01D7CBB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4EAFD4F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4A89261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0A878A4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0CD1005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7DBCB64D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4C727DEA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5F555F8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693EE95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2D8A1E3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26B5467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135D4F6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31AA778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4BAAA08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D32E2D" w:rsidR="00D32E2D" w:rsidP="00D32E2D" w:rsidRDefault="00D32E2D" w14:paraId="6BDD654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2783803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7ADB21A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43A8370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2752E1B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72E44CB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73B889E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098E3EA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310746B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7F2FD7F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697C9BC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6C722AE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7954B81C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3B60B55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0818C95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39F1753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7F2B5C1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3D7870F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509182D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23F5AB7F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4227F3B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:rsidRPr="00D32E2D" w:rsidR="00D32E2D" w:rsidP="00D32E2D" w:rsidRDefault="00D32E2D" w14:paraId="11BEBDA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5D7F872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00703C2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6CBFA5D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0F49F98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40C454E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22C0F49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D32E2D" w:rsidR="00D32E2D" w:rsidP="00D32E2D" w:rsidRDefault="00D32E2D" w14:paraId="5F74FDD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D32E2D" w:rsidR="00D32E2D" w:rsidP="00D32E2D" w:rsidRDefault="00D32E2D" w14:paraId="263AA33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D32E2D" w:rsidR="00D32E2D" w:rsidP="00D32E2D" w:rsidRDefault="00D32E2D" w14:paraId="3293DF0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6DDFE0E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D32E2D" w:rsidR="00D32E2D" w:rsidP="00D32E2D" w:rsidRDefault="00D32E2D" w14:paraId="46F96740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D32E2D" w:rsidR="00D32E2D" w:rsidTr="00D32E2D" w14:paraId="0C795FD7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68FAD37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D32E2D" w:rsidR="00D32E2D" w:rsidP="00D32E2D" w:rsidRDefault="00D32E2D" w14:paraId="798F9EE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D32E2D" w:rsidR="00D32E2D" w:rsidP="00D32E2D" w:rsidRDefault="00D32E2D" w14:paraId="15CFC48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D32E2D" w:rsidR="00D32E2D" w:rsidP="00D32E2D" w:rsidRDefault="00D32E2D" w14:paraId="5EB278E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7FD43EC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55166FF4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275E853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D32E2D" w:rsidR="00D32E2D" w:rsidP="00D32E2D" w:rsidRDefault="00D32E2D" w14:paraId="702934B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:rsidRPr="00D32E2D" w:rsidR="00D32E2D" w:rsidP="00D32E2D" w:rsidRDefault="00D32E2D" w14:paraId="77D94BD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:rsidRPr="00D32E2D" w:rsidR="00D32E2D" w:rsidP="00D32E2D" w:rsidRDefault="00D32E2D" w14:paraId="663F69D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29CB7AB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:rsidRPr="00D32E2D" w:rsidR="00D32E2D" w:rsidP="00D32E2D" w:rsidRDefault="00D32E2D" w14:paraId="7E2FF87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115B4D8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:rsidRPr="00D32E2D" w:rsidR="00D32E2D" w:rsidP="00D32E2D" w:rsidRDefault="00D32E2D" w14:paraId="76BA610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32E2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672A193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6E73E3BB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58D1D21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32E2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047565C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26CEE16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69A92EC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1A73D79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6922932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66ABAE84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6EF46F5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3260914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3DB1686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59FFA9B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401F7B7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12D0933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0D369AB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6352F77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00ED41B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28FED20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52CB905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666D110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0132997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285D505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02D922B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D32E2D" w:rsidR="00D32E2D" w:rsidP="00D32E2D" w:rsidRDefault="00D32E2D" w14:paraId="5F157E1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5694068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07CA3B2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D32E2D" w:rsidR="00D32E2D" w:rsidP="00D32E2D" w:rsidRDefault="00D32E2D" w14:paraId="744B70F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0D3AEB3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0CB616D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1EE0643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21714B7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126860D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49578DF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3EEF0F1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742363B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45F23F6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4096ED2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D32E2D" w:rsidR="00D32E2D" w:rsidP="00D32E2D" w:rsidRDefault="00D32E2D" w14:paraId="7915C49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5323CE9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1FBA3D5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46CF35E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1654955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73EFED3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7977954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7BA7BC5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D32E2D" w:rsidR="00D32E2D" w:rsidP="00D32E2D" w:rsidRDefault="00D32E2D" w14:paraId="6CF0F16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7269E53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D32E2D" w:rsidR="00D32E2D" w:rsidP="00D32E2D" w:rsidRDefault="00D32E2D" w14:paraId="638C59D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1A601AC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D32E2D" w:rsidR="00D32E2D" w:rsidTr="00D32E2D" w14:paraId="691E4C3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D32E2D" w:rsidR="00D32E2D" w:rsidP="00D32E2D" w:rsidRDefault="00D32E2D" w14:paraId="566BC47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D32E2D" w:rsidR="00D32E2D" w:rsidP="00D32E2D" w:rsidRDefault="00D32E2D" w14:paraId="7F5D350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D32E2D" w:rsidR="00D32E2D" w:rsidP="00D32E2D" w:rsidRDefault="00D32E2D" w14:paraId="35C8ADB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D32E2D" w:rsidR="00D32E2D" w:rsidP="00D32E2D" w:rsidRDefault="00D32E2D" w14:paraId="6EBDA46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D32E2D" w:rsidR="00D32E2D" w:rsidP="00D32E2D" w:rsidRDefault="00D32E2D" w14:paraId="7C5878C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D32E2D" w:rsidR="00D32E2D" w:rsidP="00D32E2D" w:rsidRDefault="00D32E2D" w14:paraId="4A5F1021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:rsidRPr="00D32E2D" w:rsidR="00D32E2D" w:rsidP="00D32E2D" w:rsidRDefault="00D32E2D" w14:paraId="3BFAB1A2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32E2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6DE6" w:rsidRDefault="00016DE6" w14:paraId="11ED7DEF" w14:textId="77777777">
      <w:r>
        <w:separator/>
      </w:r>
    </w:p>
  </w:endnote>
  <w:endnote w:type="continuationSeparator" w:id="0">
    <w:p w:rsidR="00016DE6" w:rsidRDefault="00016DE6" w14:paraId="5BFC2A0A" w14:textId="77777777">
      <w:r>
        <w:continuationSeparator/>
      </w:r>
    </w:p>
  </w:endnote>
  <w:endnote w:type="continuationNotice" w:id="1">
    <w:p w:rsidR="00016DE6" w:rsidRDefault="00016DE6" w14:paraId="4B92B6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6DE6" w:rsidRDefault="00016DE6" w14:paraId="5DB4F722" w14:textId="77777777"/>
  </w:footnote>
  <w:footnote w:type="continuationSeparator" w:id="0">
    <w:p w:rsidR="00016DE6" w:rsidRDefault="00016DE6" w14:paraId="112F7FE4" w14:textId="77777777">
      <w:r>
        <w:continuationSeparator/>
      </w:r>
    </w:p>
  </w:footnote>
  <w:footnote w:type="continuationNotice" w:id="1">
    <w:p w:rsidR="00016DE6" w:rsidRDefault="00016DE6" w14:paraId="3F35409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ADC1A0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D2A306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2EC6DBD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2982358" w:tentative="1">
      <w:start w:val="1"/>
      <w:numFmt w:val="lowerLetter"/>
      <w:lvlText w:val="%2."/>
      <w:lvlJc w:val="left"/>
      <w:pPr>
        <w:ind w:left="1080" w:hanging="360"/>
      </w:pPr>
    </w:lvl>
    <w:lvl w:ilvl="2" w:tplc="6592072A" w:tentative="1">
      <w:start w:val="1"/>
      <w:numFmt w:val="lowerRoman"/>
      <w:lvlText w:val="%3."/>
      <w:lvlJc w:val="right"/>
      <w:pPr>
        <w:ind w:left="1800" w:hanging="180"/>
      </w:pPr>
    </w:lvl>
    <w:lvl w:ilvl="3" w:tplc="12C674CC" w:tentative="1">
      <w:start w:val="1"/>
      <w:numFmt w:val="decimal"/>
      <w:lvlText w:val="%4."/>
      <w:lvlJc w:val="left"/>
      <w:pPr>
        <w:ind w:left="2520" w:hanging="360"/>
      </w:pPr>
    </w:lvl>
    <w:lvl w:ilvl="4" w:tplc="4BFC7D0C" w:tentative="1">
      <w:start w:val="1"/>
      <w:numFmt w:val="lowerLetter"/>
      <w:lvlText w:val="%5."/>
      <w:lvlJc w:val="left"/>
      <w:pPr>
        <w:ind w:left="3240" w:hanging="360"/>
      </w:pPr>
    </w:lvl>
    <w:lvl w:ilvl="5" w:tplc="A2E489B4" w:tentative="1">
      <w:start w:val="1"/>
      <w:numFmt w:val="lowerRoman"/>
      <w:lvlText w:val="%6."/>
      <w:lvlJc w:val="right"/>
      <w:pPr>
        <w:ind w:left="3960" w:hanging="180"/>
      </w:pPr>
    </w:lvl>
    <w:lvl w:ilvl="6" w:tplc="569C0A14" w:tentative="1">
      <w:start w:val="1"/>
      <w:numFmt w:val="decimal"/>
      <w:lvlText w:val="%7."/>
      <w:lvlJc w:val="left"/>
      <w:pPr>
        <w:ind w:left="4680" w:hanging="360"/>
      </w:pPr>
    </w:lvl>
    <w:lvl w:ilvl="7" w:tplc="11F2AD14" w:tentative="1">
      <w:start w:val="1"/>
      <w:numFmt w:val="lowerLetter"/>
      <w:lvlText w:val="%8."/>
      <w:lvlJc w:val="left"/>
      <w:pPr>
        <w:ind w:left="5400" w:hanging="360"/>
      </w:pPr>
    </w:lvl>
    <w:lvl w:ilvl="8" w:tplc="4EB27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A634650"/>
    <w:multiLevelType w:val="hybridMultilevel"/>
    <w:tmpl w:val="4782C3CA"/>
    <w:lvl w:ilvl="0" w:tplc="14F20DC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8F0DAB8" w:tentative="1">
      <w:start w:val="1"/>
      <w:numFmt w:val="lowerLetter"/>
      <w:lvlText w:val="%2."/>
      <w:lvlJc w:val="left"/>
      <w:pPr>
        <w:ind w:left="1080" w:hanging="360"/>
      </w:pPr>
    </w:lvl>
    <w:lvl w:ilvl="2" w:tplc="7D86E89A" w:tentative="1">
      <w:start w:val="1"/>
      <w:numFmt w:val="lowerRoman"/>
      <w:lvlText w:val="%3."/>
      <w:lvlJc w:val="right"/>
      <w:pPr>
        <w:ind w:left="1800" w:hanging="180"/>
      </w:pPr>
    </w:lvl>
    <w:lvl w:ilvl="3" w:tplc="E96ED8EA" w:tentative="1">
      <w:start w:val="1"/>
      <w:numFmt w:val="decimal"/>
      <w:lvlText w:val="%4."/>
      <w:lvlJc w:val="left"/>
      <w:pPr>
        <w:ind w:left="2520" w:hanging="360"/>
      </w:pPr>
    </w:lvl>
    <w:lvl w:ilvl="4" w:tplc="36C23F10" w:tentative="1">
      <w:start w:val="1"/>
      <w:numFmt w:val="lowerLetter"/>
      <w:lvlText w:val="%5."/>
      <w:lvlJc w:val="left"/>
      <w:pPr>
        <w:ind w:left="3240" w:hanging="360"/>
      </w:pPr>
    </w:lvl>
    <w:lvl w:ilvl="5" w:tplc="A59A90EE" w:tentative="1">
      <w:start w:val="1"/>
      <w:numFmt w:val="lowerRoman"/>
      <w:lvlText w:val="%6."/>
      <w:lvlJc w:val="right"/>
      <w:pPr>
        <w:ind w:left="3960" w:hanging="180"/>
      </w:pPr>
    </w:lvl>
    <w:lvl w:ilvl="6" w:tplc="8ADA73B2" w:tentative="1">
      <w:start w:val="1"/>
      <w:numFmt w:val="decimal"/>
      <w:lvlText w:val="%7."/>
      <w:lvlJc w:val="left"/>
      <w:pPr>
        <w:ind w:left="4680" w:hanging="360"/>
      </w:pPr>
    </w:lvl>
    <w:lvl w:ilvl="7" w:tplc="00922B82" w:tentative="1">
      <w:start w:val="1"/>
      <w:numFmt w:val="lowerLetter"/>
      <w:lvlText w:val="%8."/>
      <w:lvlJc w:val="left"/>
      <w:pPr>
        <w:ind w:left="5400" w:hanging="360"/>
      </w:pPr>
    </w:lvl>
    <w:lvl w:ilvl="8" w:tplc="8988A2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D8968CDE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8250C234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B88C70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DAAF02C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1DCB3A2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D400B99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E66524E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EC1A2F02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C366CEA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2283941">
    <w:abstractNumId w:val="20"/>
  </w:num>
  <w:num w:numId="2" w16cid:durableId="2060276309">
    <w:abstractNumId w:val="15"/>
  </w:num>
  <w:num w:numId="3" w16cid:durableId="2067993552">
    <w:abstractNumId w:val="0"/>
  </w:num>
  <w:num w:numId="4" w16cid:durableId="1103450489">
    <w:abstractNumId w:val="6"/>
  </w:num>
  <w:num w:numId="5" w16cid:durableId="1461995503">
    <w:abstractNumId w:val="18"/>
  </w:num>
  <w:num w:numId="6" w16cid:durableId="1726905333">
    <w:abstractNumId w:val="2"/>
  </w:num>
  <w:num w:numId="7" w16cid:durableId="228270071">
    <w:abstractNumId w:val="12"/>
  </w:num>
  <w:num w:numId="8" w16cid:durableId="882785461">
    <w:abstractNumId w:val="9"/>
  </w:num>
  <w:num w:numId="9" w16cid:durableId="1238710174">
    <w:abstractNumId w:val="1"/>
  </w:num>
  <w:num w:numId="10" w16cid:durableId="815952870">
    <w:abstractNumId w:val="1"/>
  </w:num>
  <w:num w:numId="11" w16cid:durableId="1333408519">
    <w:abstractNumId w:val="3"/>
  </w:num>
  <w:num w:numId="12" w16cid:durableId="1593471437">
    <w:abstractNumId w:val="4"/>
  </w:num>
  <w:num w:numId="13" w16cid:durableId="1879583563">
    <w:abstractNumId w:val="14"/>
  </w:num>
  <w:num w:numId="14" w16cid:durableId="866910440">
    <w:abstractNumId w:val="10"/>
  </w:num>
  <w:num w:numId="15" w16cid:durableId="1239704883">
    <w:abstractNumId w:val="7"/>
  </w:num>
  <w:num w:numId="16" w16cid:durableId="1688479175">
    <w:abstractNumId w:val="13"/>
  </w:num>
  <w:num w:numId="17" w16cid:durableId="1993169565">
    <w:abstractNumId w:val="5"/>
  </w:num>
  <w:num w:numId="18" w16cid:durableId="1501459016">
    <w:abstractNumId w:val="11"/>
  </w:num>
  <w:num w:numId="19" w16cid:durableId="1676687256">
    <w:abstractNumId w:val="19"/>
  </w:num>
  <w:num w:numId="20" w16cid:durableId="2068650175">
    <w:abstractNumId w:val="16"/>
  </w:num>
  <w:num w:numId="21" w16cid:durableId="447164471">
    <w:abstractNumId w:val="8"/>
  </w:num>
  <w:num w:numId="22" w16cid:durableId="1681469091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6DE6"/>
    <w:rsid w:val="0002435C"/>
    <w:rsid w:val="00030DDD"/>
    <w:rsid w:val="000313BB"/>
    <w:rsid w:val="00033ED5"/>
    <w:rsid w:val="00050500"/>
    <w:rsid w:val="0005691C"/>
    <w:rsid w:val="00056ECB"/>
    <w:rsid w:val="00056ED5"/>
    <w:rsid w:val="00061428"/>
    <w:rsid w:val="000655CC"/>
    <w:rsid w:val="000700AE"/>
    <w:rsid w:val="0007155D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4970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D0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26B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66D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E2D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D0C"/>
    <w:rsid w:val="00F5135F"/>
    <w:rsid w:val="00F51F78"/>
    <w:rsid w:val="00F7789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1AFC"/>
    <w:rsid w:val="00FF7C02"/>
    <w:rsid w:val="024801E3"/>
    <w:rsid w:val="06954A38"/>
    <w:rsid w:val="07D4A1A9"/>
    <w:rsid w:val="09D10330"/>
    <w:rsid w:val="0EE99AB5"/>
    <w:rsid w:val="1699ED78"/>
    <w:rsid w:val="1CBCC98D"/>
    <w:rsid w:val="1D14FD8F"/>
    <w:rsid w:val="3B92B6AF"/>
    <w:rsid w:val="3EC83DD9"/>
    <w:rsid w:val="4698C464"/>
    <w:rsid w:val="4FC67388"/>
    <w:rsid w:val="514ED0F6"/>
    <w:rsid w:val="53D84156"/>
    <w:rsid w:val="5ECC5894"/>
    <w:rsid w:val="61E7B271"/>
    <w:rsid w:val="647B2B65"/>
    <w:rsid w:val="65A5A12C"/>
    <w:rsid w:val="6B2CF8ED"/>
    <w:rsid w:val="6DE682B7"/>
    <w:rsid w:val="7FBDB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theme" Target="theme/theme1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1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2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F20792A-CA53-4859-83EF-10E7725A74BA}" type="presOf" srcId="{548E9FD9-7371-42E5-8C31-C03B33C90BF7}" destId="{6CE68A43-9C69-4212-AF24-9AFEE7CA1715}" srcOrd="0" destOrd="0" presId="urn:microsoft.com/office/officeart/2005/8/layout/hChevron3"/>
    <dgm:cxn modelId="{F18F4288-57AD-483C-9F13-CC42189B4EF8}" type="presOf" srcId="{7D55B2F1-F7F7-4A6B-AFB0-F846FDB634B5}" destId="{E13D0391-DAD9-4B61-AB66-3FA48A4F7006}" srcOrd="0" destOrd="0" presId="urn:microsoft.com/office/officeart/2005/8/layout/hChevron3"/>
    <dgm:cxn modelId="{E01C0B8F-D6BA-419E-89E5-CF82895B7297}" type="presOf" srcId="{D813EA76-4FD3-4C15-BFBC-B1DF43B29666}" destId="{4784DBD1-3CBE-41A8-A2C7-CF088F838C79}" srcOrd="0" destOrd="0" presId="urn:microsoft.com/office/officeart/2005/8/layout/hChevron3"/>
    <dgm:cxn modelId="{FFC70AC1-8352-4086-9228-1F0C5DB4C5C0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23EE0F7-C503-43EE-BF9C-5AE780275802}" type="presOf" srcId="{B73EA016-5B5E-4372-8AFF-E16F061CFA05}" destId="{1F6A0B97-83F0-4189-B0CB-00156B0AC153}" srcOrd="0" destOrd="0" presId="urn:microsoft.com/office/officeart/2005/8/layout/hChevron3"/>
    <dgm:cxn modelId="{CD578D48-4AD4-487C-8818-44B182CE69AB}" type="presParOf" srcId="{1F6A0B97-83F0-4189-B0CB-00156B0AC153}" destId="{4784DBD1-3CBE-41A8-A2C7-CF088F838C79}" srcOrd="0" destOrd="0" presId="urn:microsoft.com/office/officeart/2005/8/layout/hChevron3"/>
    <dgm:cxn modelId="{50D14299-AAA7-4736-B894-222DCDB9ADDD}" type="presParOf" srcId="{1F6A0B97-83F0-4189-B0CB-00156B0AC153}" destId="{37D14BC8-3203-463C-9804-9B3B86B621FF}" srcOrd="1" destOrd="0" presId="urn:microsoft.com/office/officeart/2005/8/layout/hChevron3"/>
    <dgm:cxn modelId="{50BAE9BC-40B0-4E19-A616-3501D3C16E84}" type="presParOf" srcId="{1F6A0B97-83F0-4189-B0CB-00156B0AC153}" destId="{E13D0391-DAD9-4B61-AB66-3FA48A4F7006}" srcOrd="2" destOrd="0" presId="urn:microsoft.com/office/officeart/2005/8/layout/hChevron3"/>
    <dgm:cxn modelId="{93519A81-22AD-491A-A784-EC5AC5923957}" type="presParOf" srcId="{1F6A0B97-83F0-4189-B0CB-00156B0AC153}" destId="{F9271109-4339-4036-9126-150629D10456}" srcOrd="3" destOrd="0" presId="urn:microsoft.com/office/officeart/2005/8/layout/hChevron3"/>
    <dgm:cxn modelId="{7F603032-3AE6-44A4-A1E1-F335614CF186}" type="presParOf" srcId="{1F6A0B97-83F0-4189-B0CB-00156B0AC153}" destId="{AD4E5296-B06F-4F82-9CB5-F741BF6BFCC1}" srcOrd="4" destOrd="0" presId="urn:microsoft.com/office/officeart/2005/8/layout/hChevron3"/>
    <dgm:cxn modelId="{3210C92A-2C0C-4602-865A-B34B52CD1D33}" type="presParOf" srcId="{1F6A0B97-83F0-4189-B0CB-00156B0AC153}" destId="{99F7A086-6C98-4385-8FFE-3337C1F24694}" srcOrd="5" destOrd="0" presId="urn:microsoft.com/office/officeart/2005/8/layout/hChevron3"/>
    <dgm:cxn modelId="{D5E5BE35-5875-444C-AE9A-AF8B44F350C0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1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 2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 K- med ansiktsskelett elektiv (810000A &amp; 815000)</dc:title>
  <dc:subject/>
  <dc:creator>patrik.jens.johansson@vgregion.se</dc:creator>
  <keywords/>
  <lastModifiedBy>Ulrica Sehlberg</lastModifiedBy>
  <revision>14</revision>
  <lastPrinted>2016-03-31T10:56:00.0000000Z</lastPrinted>
  <dcterms:created xsi:type="dcterms:W3CDTF">2022-05-18T04:15:00.0000000Z</dcterms:created>
  <dcterms:modified xsi:type="dcterms:W3CDTF">2025-03-25T12:14:07.0000000Z</dcterms:modified>
</coreProperties>
</file>