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0ED307" w14:textId="77777777" w:rsidR="007906F5" w:rsidRDefault="007906F5" w:rsidP="00F35B05">
      <w:pPr>
        <w:pStyle w:val="Rubrik2"/>
        <w:sectPr w:rsidR="007906F5" w:rsidSect="007906F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594AA64" w14:textId="77777777" w:rsidR="007906F5" w:rsidRPr="007906F5" w:rsidRDefault="007906F5" w:rsidP="007906F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A4FB768" w14:textId="34E89904" w:rsidR="007906F5" w:rsidRPr="002C1199" w:rsidRDefault="002C1199" w:rsidP="002C1199">
      <w:pPr>
        <w:pStyle w:val="Rubrik1"/>
        <w:ind w:left="0"/>
        <w:rPr>
          <w:sz w:val="18"/>
          <w:szCs w:val="18"/>
        </w:rPr>
      </w:pPr>
      <w:r w:rsidRPr="007906F5">
        <w:t xml:space="preserve">DT Hjärna K- med </w:t>
      </w:r>
      <w:proofErr w:type="gramStart"/>
      <w:r w:rsidRPr="007906F5">
        <w:t>ansiktsskelett trauma</w:t>
      </w:r>
      <w:proofErr w:type="gramEnd"/>
      <w:r w:rsidRPr="007906F5">
        <w:t xml:space="preserve"> (810000A &amp; 815000)</w:t>
      </w:r>
    </w:p>
    <w:p w14:paraId="1F3BF078" w14:textId="77777777" w:rsidR="007906F5" w:rsidRPr="00DE1746" w:rsidRDefault="007906F5" w:rsidP="007906F5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DE1746">
        <w:rPr>
          <w:rFonts w:asciiTheme="majorHAnsi" w:hAnsiTheme="majorHAnsi" w:cstheme="majorHAnsi"/>
          <w:sz w:val="40"/>
          <w:szCs w:val="40"/>
        </w:rPr>
        <w:t>Syfte</w:t>
      </w:r>
    </w:p>
    <w:p w14:paraId="5984DD58" w14:textId="77777777" w:rsidR="007906F5" w:rsidRDefault="007906F5" w:rsidP="007906F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7906F5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053D46F" w14:textId="77777777" w:rsidR="002C1199" w:rsidRPr="007906F5" w:rsidRDefault="002C1199" w:rsidP="007906F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096EDA" w14:textId="61E130BC" w:rsidR="002C1199" w:rsidRPr="00DE1746" w:rsidRDefault="002C1199" w:rsidP="002C1199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DE1746">
        <w:rPr>
          <w:rFonts w:asciiTheme="majorHAnsi" w:hAnsiTheme="majorHAnsi" w:cstheme="majorHAnsi"/>
          <w:sz w:val="40"/>
          <w:szCs w:val="40"/>
        </w:rPr>
        <w:t>Förändringar sedan föregående version</w:t>
      </w:r>
    </w:p>
    <w:p w14:paraId="33EE9ACE" w14:textId="0D70DC58" w:rsidR="002C1199" w:rsidRPr="007906F5" w:rsidRDefault="002C1199" w:rsidP="002C119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592C6A2F" w14:textId="77777777" w:rsidR="007906F5" w:rsidRPr="007906F5" w:rsidRDefault="007906F5" w:rsidP="007906F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7F27886" w14:textId="77777777" w:rsidR="007906F5" w:rsidRPr="00DE1746" w:rsidRDefault="007906F5" w:rsidP="007906F5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DE1746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7906F5" w:rsidRPr="007906F5" w14:paraId="003BADD3" w14:textId="77777777" w:rsidTr="00666A4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C06724A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2E5B50E8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 xml:space="preserve">Blödning, infarkt </w:t>
            </w:r>
            <w:proofErr w:type="spellStart"/>
            <w:r w:rsidRPr="007906F5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7906F5">
              <w:rPr>
                <w:rFonts w:ascii="Arial" w:hAnsi="Arial" w:cs="Arial"/>
                <w:sz w:val="18"/>
                <w:szCs w:val="18"/>
              </w:rPr>
              <w:t xml:space="preserve"> med ansiktstrauma.</w:t>
            </w:r>
          </w:p>
        </w:tc>
      </w:tr>
      <w:tr w:rsidR="007906F5" w:rsidRPr="007906F5" w14:paraId="61BBA7C5" w14:textId="77777777" w:rsidTr="00666A4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882D74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F447EA7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7906F5" w:rsidRPr="007906F5" w14:paraId="6C606E00" w14:textId="77777777" w:rsidTr="00666A4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7201CAF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F969E6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7906F5" w:rsidRPr="007906F5" w14:paraId="30701C9B" w14:textId="77777777" w:rsidTr="00666A4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A68E0D9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86BF92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 xml:space="preserve">Ingen. </w:t>
            </w:r>
          </w:p>
        </w:tc>
      </w:tr>
      <w:tr w:rsidR="007906F5" w:rsidRPr="007906F5" w14:paraId="1BD3ED1F" w14:textId="77777777" w:rsidTr="00666A4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806349C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11D1766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5417458C" w14:textId="77777777" w:rsidR="007906F5" w:rsidRPr="007906F5" w:rsidRDefault="00000000" w:rsidP="007906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7906F5" w:rsidRPr="007906F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906F5" w:rsidRPr="007906F5" w14:paraId="664932DA" w14:textId="77777777" w:rsidTr="00666A4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2C3C745D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906F5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648CCCF" w14:textId="77777777" w:rsidR="007906F5" w:rsidRPr="007906F5" w:rsidRDefault="007906F5" w:rsidP="007906F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1E5DD71" w14:textId="77777777" w:rsidR="007906F5" w:rsidRPr="007906F5" w:rsidRDefault="007906F5" w:rsidP="007906F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7906F5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7906F5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7A6D1363" w14:textId="77777777" w:rsidR="007906F5" w:rsidRPr="007906F5" w:rsidRDefault="007906F5" w:rsidP="007906F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Huvudstöd i högsta läget.</w:t>
            </w:r>
          </w:p>
          <w:p w14:paraId="458DA6EA" w14:textId="77777777" w:rsidR="007906F5" w:rsidRPr="007906F5" w:rsidRDefault="007906F5" w:rsidP="007906F5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2130B8DA" w14:textId="77777777" w:rsidR="007906F5" w:rsidRPr="007906F5" w:rsidRDefault="007906F5" w:rsidP="007906F5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E776D24" w14:textId="77777777" w:rsidR="00DE1746" w:rsidRDefault="00DE1746">
      <w:pPr>
        <w:spacing w:after="0" w:line="240" w:lineRule="auto"/>
        <w:ind w:left="0" w:righ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br w:type="page"/>
      </w:r>
    </w:p>
    <w:p w14:paraId="65304CFF" w14:textId="1A6DB9A3" w:rsidR="007906F5" w:rsidRPr="00DE1746" w:rsidRDefault="007906F5" w:rsidP="007906F5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DE1746">
        <w:rPr>
          <w:rFonts w:asciiTheme="majorHAnsi" w:hAnsiTheme="majorHAnsi" w:cstheme="majorHAnsi"/>
          <w:sz w:val="40"/>
          <w:szCs w:val="40"/>
        </w:rPr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7906F5" w:rsidRPr="007906F5" w14:paraId="716E0962" w14:textId="77777777" w:rsidTr="007906F5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0906CF9F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68F1B3A" wp14:editId="0B1439C5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57B956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1F8E8CD" wp14:editId="6507B6B8">
                      <wp:simplePos x="0" y="0"/>
                      <wp:positionH relativeFrom="column">
                        <wp:posOffset>746760</wp:posOffset>
                      </wp:positionH>
                      <wp:positionV relativeFrom="paragraph">
                        <wp:posOffset>109855</wp:posOffset>
                      </wp:positionV>
                      <wp:extent cx="410210" cy="156845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568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2D378FC" w14:textId="77777777" w:rsidR="007906F5" w:rsidRPr="0066567D" w:rsidRDefault="007906F5" w:rsidP="009558BC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F8E8CD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8.8pt;margin-top:8.65pt;width:32.3pt;height:12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" adj="2825" fillcolor="red" stroked="f" strokeweight="1pt">
                      <v:textbox inset="1mm,1mm,1mm,1mm">
                        <w:txbxContent>
                          <w:p w14:paraId="02D378FC" w14:textId="77777777" w:rsidR="007906F5" w:rsidRPr="0066567D" w:rsidRDefault="007906F5" w:rsidP="009558BC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906F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3F99E29" wp14:editId="4A358B9F">
                      <wp:simplePos x="0" y="0"/>
                      <wp:positionH relativeFrom="column">
                        <wp:posOffset>219710</wp:posOffset>
                      </wp:positionH>
                      <wp:positionV relativeFrom="paragraph">
                        <wp:posOffset>97155</wp:posOffset>
                      </wp:positionV>
                      <wp:extent cx="1422400" cy="1587500"/>
                      <wp:effectExtent l="19050" t="19050" r="25400" b="127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2400" cy="15875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2A69F1" id="Rektangel 3" o:spid="_x0000_s1026" style="position:absolute;margin-left:17.3pt;margin-top:7.65pt;width:112pt;height:1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" filled="f" strokecolor="red" strokeweight="3pt"/>
                  </w:pict>
                </mc:Fallback>
              </mc:AlternateContent>
            </w:r>
            <w:r w:rsidRPr="007906F5">
              <w:rPr>
                <w:noProof/>
                <w:szCs w:val="20"/>
              </w:rPr>
              <w:t xml:space="preserve"> </w:t>
            </w:r>
            <w:r w:rsidRPr="007906F5">
              <w:rPr>
                <w:noProof/>
                <w:szCs w:val="20"/>
              </w:rPr>
              <w:drawing>
                <wp:inline distT="0" distB="0" distL="0" distR="0" wp14:anchorId="033A2F01" wp14:editId="6A29DD7A">
                  <wp:extent cx="1463512" cy="1880711"/>
                  <wp:effectExtent l="0" t="0" r="3810" b="5715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9770782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4113" cy="18943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06F5" w:rsidRPr="007906F5" w14:paraId="3849727E" w14:textId="77777777" w:rsidTr="007906F5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56AD915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F16C470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7AACF0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906F5" w:rsidRPr="007906F5" w14:paraId="5400B6DB" w14:textId="77777777" w:rsidTr="007906F5">
        <w:trPr>
          <w:trHeight w:val="227"/>
        </w:trPr>
        <w:tc>
          <w:tcPr>
            <w:tcW w:w="1950" w:type="dxa"/>
            <w:shd w:val="clear" w:color="auto" w:fill="FFFFFF"/>
          </w:tcPr>
          <w:p w14:paraId="74BA16A0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2202E393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E14429" w14:textId="77777777" w:rsidR="007906F5" w:rsidRPr="007906F5" w:rsidRDefault="007906F5" w:rsidP="007906F5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7906F5" w:rsidRPr="007906F5" w14:paraId="3EDE237A" w14:textId="77777777" w:rsidTr="007906F5">
        <w:trPr>
          <w:trHeight w:val="227"/>
        </w:trPr>
        <w:tc>
          <w:tcPr>
            <w:tcW w:w="1950" w:type="dxa"/>
            <w:shd w:val="clear" w:color="auto" w:fill="FFFFFF"/>
          </w:tcPr>
          <w:p w14:paraId="3A73C0DB" w14:textId="77777777" w:rsidR="007906F5" w:rsidRPr="007906F5" w:rsidRDefault="007906F5" w:rsidP="007906F5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Hjärna/ansikte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5BA6E79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7906F5">
              <w:rPr>
                <w:rFonts w:ascii="Arial" w:hAnsi="Arial" w:cs="Arial"/>
                <w:sz w:val="18"/>
                <w:szCs w:val="18"/>
              </w:rPr>
              <w:t xml:space="preserve"> Hakspets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C2CD46C" w14:textId="77777777" w:rsidR="007906F5" w:rsidRPr="007906F5" w:rsidRDefault="007906F5" w:rsidP="007906F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906F5" w:rsidRPr="007906F5" w14:paraId="67E2289E" w14:textId="77777777" w:rsidTr="007906F5">
        <w:trPr>
          <w:trHeight w:val="227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6B03DCE7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14:paraId="0E3E851A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 xml:space="preserve">Efter scanning segmenteras serien i hjärna och ansiktsskelett, som läggs på separata kort och </w:t>
            </w:r>
            <w:proofErr w:type="spellStart"/>
            <w:r w:rsidRPr="007906F5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7906F5">
              <w:rPr>
                <w:rFonts w:ascii="Arial" w:hAnsi="Arial" w:cs="Arial"/>
                <w:sz w:val="18"/>
                <w:szCs w:val="18"/>
              </w:rPr>
              <w:t xml:space="preserve"> som vanligt. Hela volymen används för ansiktsskelettet.</w:t>
            </w:r>
          </w:p>
          <w:p w14:paraId="0F85019A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C9B2B89" w14:textId="77777777" w:rsidR="007906F5" w:rsidRPr="007906F5" w:rsidRDefault="007906F5" w:rsidP="007906F5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E1AD4D1" w14:textId="77777777" w:rsidR="007906F5" w:rsidRPr="007906F5" w:rsidRDefault="007906F5" w:rsidP="007906F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663214E" w14:textId="77777777" w:rsidR="007906F5" w:rsidRPr="00DE1746" w:rsidRDefault="007906F5" w:rsidP="007906F5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DE1746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410"/>
        <w:gridCol w:w="1275"/>
        <w:gridCol w:w="1105"/>
      </w:tblGrid>
      <w:tr w:rsidR="007906F5" w:rsidRPr="007906F5" w14:paraId="778C0A1A" w14:textId="77777777" w:rsidTr="00666A4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4017CD6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81EECDF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571D34B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AC3CB80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906F5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7906F5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462ACAA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886D451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7906F5" w:rsidRPr="007906F5" w14:paraId="7C09F8E8" w14:textId="77777777" w:rsidTr="00666A4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26C901D" w14:textId="77777777" w:rsidR="007906F5" w:rsidRPr="007906F5" w:rsidRDefault="007906F5" w:rsidP="007906F5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Hjärna/ansikte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E18E5D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1F59DB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C6F8C1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1E7EB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D6AFA1D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906F5" w:rsidRPr="007906F5" w14:paraId="1A2412F5" w14:textId="77777777" w:rsidTr="00666A4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59EDC56" w14:textId="77777777" w:rsidR="007906F5" w:rsidRPr="007906F5" w:rsidRDefault="007906F5" w:rsidP="007906F5">
            <w:p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7906F5">
              <w:rPr>
                <w:rFonts w:ascii="Arial" w:hAnsi="Arial" w:cs="Arial"/>
                <w:b/>
                <w:sz w:val="18"/>
                <w:szCs w:val="18"/>
              </w:rPr>
              <w:t xml:space="preserve">  Hjärna K-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77930D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514253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6A3382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46D566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975755C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906F5" w:rsidRPr="007906F5" w14:paraId="54B75946" w14:textId="77777777" w:rsidTr="00666A4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4F7EDE2" w14:textId="77777777" w:rsidR="007906F5" w:rsidRPr="007906F5" w:rsidRDefault="007906F5" w:rsidP="007906F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6DEFBC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92EA39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3047E6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432F6D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87F3F97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7906F5" w:rsidRPr="007906F5" w14:paraId="7147F08B" w14:textId="77777777" w:rsidTr="00666A4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8E8AEF8" w14:textId="77777777" w:rsidR="007906F5" w:rsidRPr="007906F5" w:rsidRDefault="007906F5" w:rsidP="007906F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8D2015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SA</w:t>
            </w: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14A41E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E8C83F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56FF51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58D8585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906F5" w:rsidRPr="007906F5" w14:paraId="7DC78CE1" w14:textId="77777777" w:rsidTr="00666A4E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FE3EB4C" w14:textId="77777777" w:rsidR="007906F5" w:rsidRPr="007906F5" w:rsidRDefault="007906F5" w:rsidP="007906F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5C6A48B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0A32B90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ECAD63B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68961A4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F738524" w14:textId="0D852CC2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3F65EF">
              <w:rPr>
                <w:rFonts w:ascii="Arial" w:hAnsi="Arial" w:cs="Arial"/>
                <w:noProof/>
                <w:sz w:val="18"/>
                <w:szCs w:val="18"/>
                <w:lang w:val="en-US"/>
              </w:rPr>
              <w:br/>
              <w:t>PACS</w:t>
            </w:r>
          </w:p>
        </w:tc>
      </w:tr>
      <w:tr w:rsidR="007906F5" w:rsidRPr="007906F5" w14:paraId="675DEE52" w14:textId="77777777" w:rsidTr="00666A4E">
        <w:trPr>
          <w:trHeight w:val="227"/>
        </w:trPr>
        <w:tc>
          <w:tcPr>
            <w:tcW w:w="2122" w:type="dxa"/>
            <w:tcBorders>
              <w:top w:val="dashed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6B749147" w14:textId="77777777" w:rsidR="007906F5" w:rsidRPr="007906F5" w:rsidRDefault="007906F5" w:rsidP="007906F5">
            <w:p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7906F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906F5">
              <w:rPr>
                <w:rFonts w:ascii="Arial" w:hAnsi="Arial" w:cs="Arial"/>
                <w:b/>
                <w:sz w:val="18"/>
                <w:szCs w:val="18"/>
              </w:rPr>
              <w:t xml:space="preserve"> Ansiktsskelett K-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71F64AD9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0A262FE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40BC5D00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H60/</w:t>
            </w:r>
            <w:proofErr w:type="spellStart"/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1548A1B8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E70C5B8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906F5" w:rsidRPr="007906F5" w14:paraId="75713840" w14:textId="77777777" w:rsidTr="00666A4E">
        <w:trPr>
          <w:trHeight w:val="227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98CAEC3" w14:textId="77777777" w:rsidR="007906F5" w:rsidRPr="007906F5" w:rsidRDefault="007906F5" w:rsidP="007906F5">
            <w:pPr>
              <w:spacing w:after="0" w:line="240" w:lineRule="auto"/>
              <w:ind w:left="454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(hela kraniet)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451922B1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7054AE73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7BB55CEC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H60/</w:t>
            </w:r>
            <w:proofErr w:type="spellStart"/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77BAC058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271DE7D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906F5" w:rsidRPr="007906F5" w14:paraId="23DC4A9F" w14:textId="77777777" w:rsidTr="00666A4E">
        <w:trPr>
          <w:trHeight w:val="227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387DD19" w14:textId="77777777" w:rsidR="007906F5" w:rsidRPr="007906F5" w:rsidRDefault="007906F5" w:rsidP="007906F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5E39C6A5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69869B7B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6C079AF8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H60/</w:t>
            </w:r>
            <w:proofErr w:type="spellStart"/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7AD0FB66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3E497A0E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7906F5" w:rsidRPr="007906F5" w14:paraId="786E4E00" w14:textId="77777777" w:rsidTr="00666A4E">
        <w:trPr>
          <w:trHeight w:val="227"/>
        </w:trPr>
        <w:tc>
          <w:tcPr>
            <w:tcW w:w="21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5277FF1" w14:textId="77777777" w:rsidR="007906F5" w:rsidRPr="007906F5" w:rsidRDefault="007906F5" w:rsidP="007906F5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676413A5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05528BA5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4AC3DF3B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H60/</w:t>
            </w:r>
            <w:proofErr w:type="spellStart"/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7906F5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5757AD4E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9A05F21" w14:textId="32DE628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7906F5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3F65EF">
              <w:rPr>
                <w:rFonts w:ascii="Arial" w:hAnsi="Arial" w:cs="Arial"/>
                <w:noProof/>
                <w:sz w:val="18"/>
                <w:szCs w:val="18"/>
              </w:rPr>
              <w:br/>
              <w:t>PACS</w:t>
            </w:r>
          </w:p>
        </w:tc>
      </w:tr>
      <w:tr w:rsidR="007906F5" w:rsidRPr="007906F5" w14:paraId="3209E58D" w14:textId="77777777" w:rsidTr="00666A4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AB34E1C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BC8689C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261D362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F71E9C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C5E0F81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85909F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7906F5" w:rsidRPr="007906F5" w14:paraId="65A8FCEC" w14:textId="77777777" w:rsidTr="00666A4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B81822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7906F5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8295E2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BCEE85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17420E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4DCF7B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F1D6498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906F5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EFBE48B" w14:textId="77777777" w:rsidR="007906F5" w:rsidRPr="007906F5" w:rsidRDefault="007906F5" w:rsidP="007906F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2769639" w14:textId="77777777" w:rsidR="00DE1746" w:rsidRDefault="00DE1746">
      <w:pPr>
        <w:spacing w:after="0" w:line="240" w:lineRule="auto"/>
        <w:ind w:left="0" w:righ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br w:type="page"/>
      </w:r>
    </w:p>
    <w:p w14:paraId="407B772C" w14:textId="6E31AAE9" w:rsidR="007906F5" w:rsidRPr="00DE1746" w:rsidRDefault="007906F5" w:rsidP="007906F5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DE1746">
        <w:rPr>
          <w:rFonts w:asciiTheme="majorHAnsi" w:hAnsiTheme="majorHAnsi" w:cstheme="majorHAnsi"/>
          <w:sz w:val="40"/>
          <w:szCs w:val="40"/>
        </w:rPr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7906F5" w:rsidRPr="007906F5" w14:paraId="6D62CBA1" w14:textId="77777777" w:rsidTr="007906F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B97A22F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335BEB0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FE14912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0BCF6EE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C59D591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6838BD0E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2AC2EC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3D848CB6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2116E5B5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6771518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170E002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024E7F9A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1881E661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4A6FC9E4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DA11894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006D0C93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B9B360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66235C4A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986ABB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3437EB1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F6048C1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BD40914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5A08A103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8821BD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B8354A8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53A64C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C1F6F6D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D027CD1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37B3E0E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195F1E05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815C8BC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6C28334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F30307E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6C11A01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90F761A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327FD6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5C46B6BA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10F6128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760F3656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A4765B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05D574E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7EB0170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DA2DEB6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15C73538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FDCDBFB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6F000ED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606EA5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E81952C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C447BC0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A4C2228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26A64B47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517346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DBFF44F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0C5729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C789F47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A834965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9A3A964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70458D51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A2B67D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013FAF22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2E570A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3CDCA24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8D08C33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39F45CC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1CA53B03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74B5BA8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107FFFD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AF48373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16393E3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42D65BF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9D5A7C7" w14:textId="77777777" w:rsidR="007906F5" w:rsidRPr="007906F5" w:rsidRDefault="007906F5" w:rsidP="007906F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7906F5" w:rsidRPr="007906F5" w14:paraId="403BD904" w14:textId="77777777" w:rsidTr="007906F5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4922DEB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6F88C27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82590B5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42D2FBD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48D6A83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4CCF0E26" w14:textId="77777777" w:rsidTr="007906F5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5301357C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Ansiktsskelett K-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06DB760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Ansiktsskelett K-</w:t>
            </w:r>
          </w:p>
          <w:p w14:paraId="3C20DC34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53AC9A52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1FA9170E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Ansiktsskelett K-</w:t>
            </w:r>
          </w:p>
          <w:p w14:paraId="34E630B4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7DE74134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Ansiktsskelett K-</w:t>
            </w:r>
          </w:p>
          <w:p w14:paraId="2BBD6399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7906F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1BA2BA3A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134C418B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5EA1CB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7906F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4F71C85B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B201C34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9E6EC3A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B015825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9F4CA5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68B39653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7B1EAD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154C0FE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B7CAAB7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8ADEB2C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323D5C5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0CCB7CA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5B944B14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9AD51A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AEE3650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FA67C2B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0F6670C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DC00A4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E115FC7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787A7D82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112CC8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4EFF1CA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41B92E6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0DF4417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20440B96" w14:textId="77777777" w:rsidR="007906F5" w:rsidRPr="007906F5" w:rsidRDefault="007906F5" w:rsidP="007906F5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7D3C2D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1558F24F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2DEB7A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2AF558E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71DED5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7E7EB4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1CF7378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8D7F48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272732D1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546BA3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1B202C4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20D5AB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7B1F15E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0855A85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EE8313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4AC6C9ED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5D53745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single" w:sz="24" w:space="0" w:color="F2F2F2"/>
            </w:tcBorders>
            <w:shd w:val="clear" w:color="auto" w:fill="8496B0"/>
          </w:tcPr>
          <w:p w14:paraId="7FB62682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F03E45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091860D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9D08846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08C051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906F5" w:rsidRPr="007906F5" w14:paraId="38099DFE" w14:textId="77777777" w:rsidTr="007906F5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73D7585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BD242CA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C590032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D695C93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E114826" w14:textId="77777777" w:rsidR="007906F5" w:rsidRPr="007906F5" w:rsidRDefault="007906F5" w:rsidP="007906F5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3FED7FD" w14:textId="77777777" w:rsidR="007906F5" w:rsidRPr="007906F5" w:rsidRDefault="007906F5" w:rsidP="007906F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2B0E006" w14:textId="77777777" w:rsidR="007906F5" w:rsidRPr="007906F5" w:rsidRDefault="007906F5" w:rsidP="007906F5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906F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430EF3" w14:textId="77777777" w:rsidR="00653146" w:rsidRDefault="00653146">
      <w:r>
        <w:separator/>
      </w:r>
    </w:p>
  </w:endnote>
  <w:endnote w:type="continuationSeparator" w:id="0">
    <w:p w14:paraId="7F0879B7" w14:textId="77777777" w:rsidR="00653146" w:rsidRDefault="00653146">
      <w:r>
        <w:continuationSeparator/>
      </w:r>
    </w:p>
  </w:endnote>
  <w:endnote w:type="continuationNotice" w:id="1">
    <w:p w14:paraId="40195A0B" w14:textId="77777777" w:rsidR="00653146" w:rsidRDefault="006531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C4D44" w14:textId="77777777" w:rsidR="00653146" w:rsidRDefault="00653146"/>
  </w:footnote>
  <w:footnote w:type="continuationSeparator" w:id="0">
    <w:p w14:paraId="084A1634" w14:textId="77777777" w:rsidR="00653146" w:rsidRDefault="00653146">
      <w:r>
        <w:continuationSeparator/>
      </w:r>
    </w:p>
  </w:footnote>
  <w:footnote w:type="continuationNotice" w:id="1">
    <w:p w14:paraId="1CBDBBE6" w14:textId="77777777" w:rsidR="00653146" w:rsidRDefault="006531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DFC5B4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EBC673C" w:tentative="1">
      <w:start w:val="1"/>
      <w:numFmt w:val="lowerLetter"/>
      <w:lvlText w:val="%2."/>
      <w:lvlJc w:val="left"/>
      <w:pPr>
        <w:ind w:left="1080" w:hanging="360"/>
      </w:pPr>
    </w:lvl>
    <w:lvl w:ilvl="2" w:tplc="F6108D3C" w:tentative="1">
      <w:start w:val="1"/>
      <w:numFmt w:val="lowerRoman"/>
      <w:lvlText w:val="%3."/>
      <w:lvlJc w:val="right"/>
      <w:pPr>
        <w:ind w:left="1800" w:hanging="180"/>
      </w:pPr>
    </w:lvl>
    <w:lvl w:ilvl="3" w:tplc="D5EA30D8" w:tentative="1">
      <w:start w:val="1"/>
      <w:numFmt w:val="decimal"/>
      <w:lvlText w:val="%4."/>
      <w:lvlJc w:val="left"/>
      <w:pPr>
        <w:ind w:left="2520" w:hanging="360"/>
      </w:pPr>
    </w:lvl>
    <w:lvl w:ilvl="4" w:tplc="14848F82" w:tentative="1">
      <w:start w:val="1"/>
      <w:numFmt w:val="lowerLetter"/>
      <w:lvlText w:val="%5."/>
      <w:lvlJc w:val="left"/>
      <w:pPr>
        <w:ind w:left="3240" w:hanging="360"/>
      </w:pPr>
    </w:lvl>
    <w:lvl w:ilvl="5" w:tplc="F9C82DB0" w:tentative="1">
      <w:start w:val="1"/>
      <w:numFmt w:val="lowerRoman"/>
      <w:lvlText w:val="%6."/>
      <w:lvlJc w:val="right"/>
      <w:pPr>
        <w:ind w:left="3960" w:hanging="180"/>
      </w:pPr>
    </w:lvl>
    <w:lvl w:ilvl="6" w:tplc="07D61E3A" w:tentative="1">
      <w:start w:val="1"/>
      <w:numFmt w:val="decimal"/>
      <w:lvlText w:val="%7."/>
      <w:lvlJc w:val="left"/>
      <w:pPr>
        <w:ind w:left="4680" w:hanging="360"/>
      </w:pPr>
    </w:lvl>
    <w:lvl w:ilvl="7" w:tplc="222A10D6" w:tentative="1">
      <w:start w:val="1"/>
      <w:numFmt w:val="lowerLetter"/>
      <w:lvlText w:val="%8."/>
      <w:lvlJc w:val="left"/>
      <w:pPr>
        <w:ind w:left="5400" w:hanging="360"/>
      </w:pPr>
    </w:lvl>
    <w:lvl w:ilvl="8" w:tplc="428ECB3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F81AB0B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C9AB506" w:tentative="1">
      <w:start w:val="1"/>
      <w:numFmt w:val="lowerLetter"/>
      <w:lvlText w:val="%2."/>
      <w:lvlJc w:val="left"/>
      <w:pPr>
        <w:ind w:left="1080" w:hanging="360"/>
      </w:pPr>
    </w:lvl>
    <w:lvl w:ilvl="2" w:tplc="22441404" w:tentative="1">
      <w:start w:val="1"/>
      <w:numFmt w:val="lowerRoman"/>
      <w:lvlText w:val="%3."/>
      <w:lvlJc w:val="right"/>
      <w:pPr>
        <w:ind w:left="1800" w:hanging="180"/>
      </w:pPr>
    </w:lvl>
    <w:lvl w:ilvl="3" w:tplc="496E7FEC" w:tentative="1">
      <w:start w:val="1"/>
      <w:numFmt w:val="decimal"/>
      <w:lvlText w:val="%4."/>
      <w:lvlJc w:val="left"/>
      <w:pPr>
        <w:ind w:left="2520" w:hanging="360"/>
      </w:pPr>
    </w:lvl>
    <w:lvl w:ilvl="4" w:tplc="F1249E9E" w:tentative="1">
      <w:start w:val="1"/>
      <w:numFmt w:val="lowerLetter"/>
      <w:lvlText w:val="%5."/>
      <w:lvlJc w:val="left"/>
      <w:pPr>
        <w:ind w:left="3240" w:hanging="360"/>
      </w:pPr>
    </w:lvl>
    <w:lvl w:ilvl="5" w:tplc="8A5C567C" w:tentative="1">
      <w:start w:val="1"/>
      <w:numFmt w:val="lowerRoman"/>
      <w:lvlText w:val="%6."/>
      <w:lvlJc w:val="right"/>
      <w:pPr>
        <w:ind w:left="3960" w:hanging="180"/>
      </w:pPr>
    </w:lvl>
    <w:lvl w:ilvl="6" w:tplc="3F7CFA56" w:tentative="1">
      <w:start w:val="1"/>
      <w:numFmt w:val="decimal"/>
      <w:lvlText w:val="%7."/>
      <w:lvlJc w:val="left"/>
      <w:pPr>
        <w:ind w:left="4680" w:hanging="360"/>
      </w:pPr>
    </w:lvl>
    <w:lvl w:ilvl="7" w:tplc="7960F854" w:tentative="1">
      <w:start w:val="1"/>
      <w:numFmt w:val="lowerLetter"/>
      <w:lvlText w:val="%8."/>
      <w:lvlJc w:val="left"/>
      <w:pPr>
        <w:ind w:left="5400" w:hanging="360"/>
      </w:pPr>
    </w:lvl>
    <w:lvl w:ilvl="8" w:tplc="6156BC9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4C001E7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B06CAC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520B62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6E29D9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E1898E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842075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8EEE62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CBAD0E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744446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6321533">
    <w:abstractNumId w:val="20"/>
  </w:num>
  <w:num w:numId="2" w16cid:durableId="1420832939">
    <w:abstractNumId w:val="15"/>
  </w:num>
  <w:num w:numId="3" w16cid:durableId="1476217740">
    <w:abstractNumId w:val="0"/>
  </w:num>
  <w:num w:numId="4" w16cid:durableId="1889753844">
    <w:abstractNumId w:val="6"/>
  </w:num>
  <w:num w:numId="5" w16cid:durableId="660473207">
    <w:abstractNumId w:val="18"/>
  </w:num>
  <w:num w:numId="6" w16cid:durableId="1592739514">
    <w:abstractNumId w:val="2"/>
  </w:num>
  <w:num w:numId="7" w16cid:durableId="1371144424">
    <w:abstractNumId w:val="12"/>
  </w:num>
  <w:num w:numId="8" w16cid:durableId="2071539188">
    <w:abstractNumId w:val="9"/>
  </w:num>
  <w:num w:numId="9" w16cid:durableId="516575866">
    <w:abstractNumId w:val="1"/>
  </w:num>
  <w:num w:numId="10" w16cid:durableId="1302535159">
    <w:abstractNumId w:val="1"/>
  </w:num>
  <w:num w:numId="11" w16cid:durableId="1008676378">
    <w:abstractNumId w:val="3"/>
  </w:num>
  <w:num w:numId="12" w16cid:durableId="94251145">
    <w:abstractNumId w:val="4"/>
  </w:num>
  <w:num w:numId="13" w16cid:durableId="309528461">
    <w:abstractNumId w:val="14"/>
  </w:num>
  <w:num w:numId="14" w16cid:durableId="399056755">
    <w:abstractNumId w:val="10"/>
  </w:num>
  <w:num w:numId="15" w16cid:durableId="1403796423">
    <w:abstractNumId w:val="7"/>
  </w:num>
  <w:num w:numId="16" w16cid:durableId="521745029">
    <w:abstractNumId w:val="13"/>
  </w:num>
  <w:num w:numId="17" w16cid:durableId="170990505">
    <w:abstractNumId w:val="5"/>
  </w:num>
  <w:num w:numId="18" w16cid:durableId="1289698016">
    <w:abstractNumId w:val="11"/>
  </w:num>
  <w:num w:numId="19" w16cid:durableId="722944598">
    <w:abstractNumId w:val="19"/>
  </w:num>
  <w:num w:numId="20" w16cid:durableId="465002573">
    <w:abstractNumId w:val="16"/>
  </w:num>
  <w:num w:numId="21" w16cid:durableId="835152556">
    <w:abstractNumId w:val="8"/>
  </w:num>
  <w:num w:numId="22" w16cid:durableId="30123239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199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243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65E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14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06F5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58B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1746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31664526-2BF4-4037-8266-8E4028FA324E}" type="presOf" srcId="{7D55B2F1-F7F7-4A6B-AFB0-F846FDB634B5}" destId="{E13D0391-DAD9-4B61-AB66-3FA48A4F7006}" srcOrd="0" destOrd="0" presId="urn:microsoft.com/office/officeart/2005/8/layout/hChevron3"/>
    <dgm:cxn modelId="{4ADB5B44-CFD5-455F-9AE4-395BE90CFA66}" type="presOf" srcId="{D813EA76-4FD3-4C15-BFBC-B1DF43B29666}" destId="{4784DBD1-3CBE-41A8-A2C7-CF088F838C79}" srcOrd="0" destOrd="0" presId="urn:microsoft.com/office/officeart/2005/8/layout/hChevron3"/>
    <dgm:cxn modelId="{A63296B0-D0B5-4C41-9A93-F4A8E903034D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05BCE2-3098-4045-AA14-7BD0BEAF6C6E}" type="presOf" srcId="{72C3C3E7-AFE7-48AF-A84A-F5F4B462ABCE}" destId="{AD4E5296-B06F-4F82-9CB5-F741BF6BFCC1}" srcOrd="0" destOrd="0" presId="urn:microsoft.com/office/officeart/2005/8/layout/hChevron3"/>
    <dgm:cxn modelId="{716164E6-808A-437D-9568-28894911BEB9}" type="presOf" srcId="{548E9FD9-7371-42E5-8C31-C03B33C90BF7}" destId="{6CE68A43-9C69-4212-AF24-9AFEE7CA1715}" srcOrd="0" destOrd="0" presId="urn:microsoft.com/office/officeart/2005/8/layout/hChevron3"/>
    <dgm:cxn modelId="{2E90EFBF-D9A4-43FF-9ADC-0C6068CD1E9A}" type="presParOf" srcId="{1F6A0B97-83F0-4189-B0CB-00156B0AC153}" destId="{4784DBD1-3CBE-41A8-A2C7-CF088F838C79}" srcOrd="0" destOrd="0" presId="urn:microsoft.com/office/officeart/2005/8/layout/hChevron3"/>
    <dgm:cxn modelId="{6DE70CD9-1B1B-44D2-93CF-BDD75707768A}" type="presParOf" srcId="{1F6A0B97-83F0-4189-B0CB-00156B0AC153}" destId="{37D14BC8-3203-463C-9804-9B3B86B621FF}" srcOrd="1" destOrd="0" presId="urn:microsoft.com/office/officeart/2005/8/layout/hChevron3"/>
    <dgm:cxn modelId="{B35599F8-A261-4135-A511-CE4FE0EF51A5}" type="presParOf" srcId="{1F6A0B97-83F0-4189-B0CB-00156B0AC153}" destId="{E13D0391-DAD9-4B61-AB66-3FA48A4F7006}" srcOrd="2" destOrd="0" presId="urn:microsoft.com/office/officeart/2005/8/layout/hChevron3"/>
    <dgm:cxn modelId="{854B3F4B-21BB-4ABA-B666-F432259E1F55}" type="presParOf" srcId="{1F6A0B97-83F0-4189-B0CB-00156B0AC153}" destId="{F9271109-4339-4036-9126-150629D10456}" srcOrd="3" destOrd="0" presId="urn:microsoft.com/office/officeart/2005/8/layout/hChevron3"/>
    <dgm:cxn modelId="{BC3EB3F9-1BAA-48BA-A849-F44B45FD959F}" type="presParOf" srcId="{1F6A0B97-83F0-4189-B0CB-00156B0AC153}" destId="{AD4E5296-B06F-4F82-9CB5-F741BF6BFCC1}" srcOrd="4" destOrd="0" presId="urn:microsoft.com/office/officeart/2005/8/layout/hChevron3"/>
    <dgm:cxn modelId="{E5593B63-26DA-4E87-835D-270C30E15EA0}" type="presParOf" srcId="{1F6A0B97-83F0-4189-B0CB-00156B0AC153}" destId="{99F7A086-6C98-4385-8FFE-3337C1F24694}" srcOrd="5" destOrd="0" presId="urn:microsoft.com/office/officeart/2005/8/layout/hChevron3"/>
    <dgm:cxn modelId="{E2C29454-91A7-4A0A-BC5B-BBBB67965E50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3</Pages>
  <Words>306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 K- med ansiktsskelett  trauma (810000A, 815000)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2022-05-18T04:15:00.0000000Z</dcterms:created>
  <dcterms:modified xsi:type="dcterms:W3CDTF">2024-11-26T12:48:00.0000000Z</dcterms:modified>
</coreProperties>
</file>