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1BE69" w14:textId="77777777" w:rsidR="008A0B87" w:rsidRDefault="008A0B87" w:rsidP="00F35B05">
      <w:pPr>
        <w:pStyle w:val="Rubrik2"/>
        <w:sectPr w:rsidR="008A0B87" w:rsidSect="008A0B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DF55DE" w14:textId="77777777" w:rsidR="008A0B87" w:rsidRPr="008A0B87" w:rsidRDefault="008A0B87" w:rsidP="008A0B8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4952E01" w14:textId="748BE8BF" w:rsidR="008A0B87" w:rsidRPr="008A0B87" w:rsidRDefault="00265571" w:rsidP="00265571">
      <w:pPr>
        <w:pStyle w:val="Rubrik1"/>
        <w:ind w:left="0"/>
        <w:rPr>
          <w:sz w:val="18"/>
          <w:szCs w:val="18"/>
        </w:rPr>
      </w:pPr>
      <w:r w:rsidRPr="008A0B87">
        <w:t>DT Hjärna K-/K+ (810900)</w:t>
      </w:r>
    </w:p>
    <w:p w14:paraId="0A129EC1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61030C" w14:textId="2590402F" w:rsidR="008A0B87" w:rsidRPr="008A0B87" w:rsidRDefault="00265571" w:rsidP="00265571">
      <w:pPr>
        <w:pStyle w:val="Rubrik2"/>
        <w:ind w:left="0"/>
      </w:pPr>
      <w:r>
        <w:t>Förändringar</w:t>
      </w:r>
      <w:r w:rsidR="008A0B87" w:rsidRPr="008A0B87">
        <w:t xml:space="preserve"> i denna version</w:t>
      </w:r>
    </w:p>
    <w:p w14:paraId="2FBE87ED" w14:textId="60C5E7A6" w:rsidR="008A0B87" w:rsidRPr="008A0B87" w:rsidRDefault="00A81B0A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3B715B27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6C2A8A9" w14:textId="77777777" w:rsidR="008A0B87" w:rsidRPr="008A0B87" w:rsidRDefault="008A0B87" w:rsidP="00265571">
      <w:pPr>
        <w:pStyle w:val="Rubrik2"/>
        <w:ind w:left="0"/>
      </w:pPr>
      <w:r w:rsidRPr="008A0B87">
        <w:t>Syfte</w:t>
      </w:r>
    </w:p>
    <w:p w14:paraId="74CD056D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8A0B87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85622FA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88BEBE" w14:textId="77777777" w:rsidR="008A0B87" w:rsidRPr="008A0B87" w:rsidRDefault="008A0B87" w:rsidP="00265571">
      <w:pPr>
        <w:pStyle w:val="Rubrik2"/>
        <w:ind w:left="0"/>
      </w:pPr>
      <w:r w:rsidRPr="008A0B87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8A0B87" w:rsidRPr="008A0B87" w14:paraId="1CA1F923" w14:textId="77777777" w:rsidTr="00E7493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80A447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CF20B22" w14:textId="5A9DDBF4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Tumör, metastaser, abscess</w:t>
            </w:r>
            <w:r w:rsidR="00997E58">
              <w:rPr>
                <w:rFonts w:ascii="Arial" w:hAnsi="Arial" w:cs="Arial"/>
                <w:sz w:val="18"/>
                <w:szCs w:val="18"/>
              </w:rPr>
              <w:t>, första gångs EP-anfall</w:t>
            </w:r>
            <w:r w:rsidRPr="008A0B87">
              <w:rPr>
                <w:rFonts w:ascii="Arial" w:hAnsi="Arial" w:cs="Arial"/>
                <w:sz w:val="18"/>
                <w:szCs w:val="18"/>
              </w:rPr>
              <w:t xml:space="preserve"> mm.</w:t>
            </w:r>
          </w:p>
        </w:tc>
      </w:tr>
      <w:tr w:rsidR="008A0B87" w:rsidRPr="008A0B87" w14:paraId="411A6C18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DF68D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C5D1A0" w14:textId="5E5BE847" w:rsidR="008A0B87" w:rsidRPr="008A0B87" w:rsidRDefault="008A0B87" w:rsidP="008A0B8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8A0B8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8A0B87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4D07D8F1" w14:textId="7251475F" w:rsidR="008A0B87" w:rsidRPr="008A0B87" w:rsidRDefault="008A0B87" w:rsidP="008A0B87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 xml:space="preserve">PVK, </w:t>
            </w:r>
            <w:r w:rsidR="00A81B0A">
              <w:rPr>
                <w:rFonts w:ascii="Arial" w:hAnsi="Arial" w:cs="Arial"/>
                <w:sz w:val="18"/>
                <w:szCs w:val="18"/>
              </w:rPr>
              <w:t>helst rosa.</w:t>
            </w:r>
          </w:p>
        </w:tc>
      </w:tr>
      <w:tr w:rsidR="008A0B87" w:rsidRPr="008A0B87" w14:paraId="3105BFA2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B1A6B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54A334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8A0B87" w:rsidRPr="008A0B87" w14:paraId="694C2236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95771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IV kontrast barn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0704B3" w14:textId="410234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 xml:space="preserve">Enligt särskilt </w:t>
            </w:r>
            <w:hyperlink r:id="rId18" w:history="1">
              <w:r w:rsidRPr="008A0B8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PM</w:t>
              </w:r>
            </w:hyperlink>
            <w:r w:rsidRPr="008A0B87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8A0B87" w:rsidRPr="008A0B87" w14:paraId="18AEF397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8C973F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IV kontrast vuxna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73B33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 xml:space="preserve">Omnipaque 350 mg I/ml enligt OmniJect ”Hjärna”. </w:t>
            </w:r>
          </w:p>
        </w:tc>
      </w:tr>
      <w:tr w:rsidR="008A0B87" w:rsidRPr="008A0B87" w14:paraId="3F6D8A3C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C39A9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0E1ED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1C220B4" w14:textId="41D5DA65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9" w:history="1">
              <w:r w:rsidRPr="008A0B87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A0B87" w:rsidRPr="008A0B87" w14:paraId="57792E50" w14:textId="77777777" w:rsidTr="00E7493B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685CE88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F52515F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40895C9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7867058D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234CE1A5" w14:textId="77777777" w:rsidR="008A0B87" w:rsidRPr="008A0B87" w:rsidRDefault="008A0B87" w:rsidP="008A0B87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5EF295D1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815BFCF" w14:textId="77777777" w:rsidR="00265571" w:rsidRDefault="0026557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B6A5C34" w14:textId="0A7EA893" w:rsidR="008A0B87" w:rsidRPr="008A0B87" w:rsidRDefault="008A0B87" w:rsidP="00265571">
      <w:pPr>
        <w:pStyle w:val="Rubrik2"/>
        <w:ind w:left="0"/>
      </w:pPr>
      <w:r w:rsidRPr="008A0B87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8A0B87" w:rsidRPr="008A0B87" w14:paraId="082E6534" w14:textId="77777777" w:rsidTr="008A0B8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5A5FF23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20D4380C" wp14:editId="0876EDDE">
                  <wp:extent cx="3267986" cy="809625"/>
                  <wp:effectExtent l="0" t="0" r="46990" b="0"/>
                  <wp:docPr id="14" name="Diagram 1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0" r:lo="rId21" r:qs="rId22" r:cs="rId23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DDCBC3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5901864" wp14:editId="14049DC1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56515</wp:posOffset>
                      </wp:positionV>
                      <wp:extent cx="410210" cy="1016635"/>
                      <wp:effectExtent l="0" t="0" r="8890" b="0"/>
                      <wp:wrapNone/>
                      <wp:docPr id="8" name="Pil: uppåt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01663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46B24B9" w14:textId="77777777" w:rsidR="008A0B87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  <w:p w14:paraId="3D6C8302" w14:textId="77777777" w:rsidR="008A0B87" w:rsidRPr="0066567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5901864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8" o:spid="_x0000_s1026" type="#_x0000_t68" style="position:absolute;left:0;text-align:left;margin-left:57.55pt;margin-top:4.45pt;width:32.3pt;height:80.05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" adj="4358" fillcolor="red" stroked="f" strokeweight="1pt">
                      <v:textbox inset="1mm,1mm,1mm,1mm">
                        <w:txbxContent>
                          <w:p w14:paraId="246B24B9" w14:textId="77777777" w:rsidR="008A0B87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  <w:p w14:paraId="3D6C8302" w14:textId="77777777" w:rsidR="008A0B87" w:rsidRPr="0066567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024BE65" wp14:editId="6CA8F4E4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62230</wp:posOffset>
                      </wp:positionV>
                      <wp:extent cx="1513840" cy="998855"/>
                      <wp:effectExtent l="19050" t="19050" r="10160" b="10795"/>
                      <wp:wrapNone/>
                      <wp:docPr id="17" name="Rektangel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3840" cy="999012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3C609F" id="Rektangel 17" o:spid="_x0000_s1026" style="position:absolute;margin-left:12.2pt;margin-top:4.9pt;width:119.2pt;height:7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" filled="f" strokecolor="red" strokeweight="3pt"/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w:drawing>
                <wp:inline distT="0" distB="0" distL="0" distR="0" wp14:anchorId="28C7C49E" wp14:editId="12CEA98F">
                  <wp:extent cx="1550897" cy="1727200"/>
                  <wp:effectExtent l="0" t="0" r="0" b="635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847405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7796" cy="1768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0B87" w:rsidRPr="008A0B87" w14:paraId="13F61BA6" w14:textId="77777777" w:rsidTr="008A0B8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76ED24B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02A6CD30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41A673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5BD55549" w14:textId="77777777" w:rsidTr="008A0B87">
        <w:trPr>
          <w:trHeight w:val="227"/>
        </w:trPr>
        <w:tc>
          <w:tcPr>
            <w:tcW w:w="1950" w:type="dxa"/>
            <w:shd w:val="clear" w:color="auto" w:fill="FFFFFF"/>
          </w:tcPr>
          <w:p w14:paraId="638F6D0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057329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C3D6EEC" w14:textId="77777777" w:rsidR="008A0B87" w:rsidRPr="008A0B87" w:rsidRDefault="008A0B87" w:rsidP="008A0B8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8A0B87" w:rsidRPr="008A0B87" w14:paraId="5EDEDA7B" w14:textId="77777777" w:rsidTr="008A0B87">
        <w:trPr>
          <w:trHeight w:val="227"/>
        </w:trPr>
        <w:tc>
          <w:tcPr>
            <w:tcW w:w="1950" w:type="dxa"/>
            <w:shd w:val="clear" w:color="auto" w:fill="FFFFFF"/>
          </w:tcPr>
          <w:p w14:paraId="2235AD9C" w14:textId="77777777" w:rsidR="008A0B87" w:rsidRPr="008A0B87" w:rsidRDefault="008A0B87" w:rsidP="008A0B8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0051F63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A0B87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35F6CD4" w14:textId="77777777" w:rsidR="008A0B87" w:rsidRPr="008A0B87" w:rsidRDefault="008A0B87" w:rsidP="008A0B8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1E79C4E6" w14:textId="77777777" w:rsidTr="008A0B87">
        <w:trPr>
          <w:trHeight w:val="227"/>
        </w:trPr>
        <w:tc>
          <w:tcPr>
            <w:tcW w:w="1950" w:type="dxa"/>
            <w:shd w:val="clear" w:color="auto" w:fill="FFFFFF"/>
          </w:tcPr>
          <w:p w14:paraId="26708444" w14:textId="77777777" w:rsidR="008A0B87" w:rsidRPr="008A0B87" w:rsidRDefault="008A0B87" w:rsidP="008A0B87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458EE78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8A0B87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  <w:p w14:paraId="165573E0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674B0A9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4E19E11" w14:textId="77777777" w:rsidR="008A0B87" w:rsidRPr="008A0B87" w:rsidRDefault="008A0B87" w:rsidP="008A0B8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0837369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FA98DE8" w14:textId="77777777" w:rsidR="008A0B87" w:rsidRPr="008A0B87" w:rsidRDefault="008A0B87" w:rsidP="00265571">
      <w:pPr>
        <w:pStyle w:val="Rubrik2"/>
        <w:ind w:left="0"/>
      </w:pPr>
      <w:r w:rsidRPr="008A0B87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3118"/>
        <w:gridCol w:w="2239"/>
      </w:tblGrid>
      <w:tr w:rsidR="008A0B87" w:rsidRPr="008A0B87" w14:paraId="40A0C1AB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6B5F09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CDBE60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14D9E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D4B835B" wp14:editId="74FAFA92">
                      <wp:simplePos x="0" y="0"/>
                      <wp:positionH relativeFrom="column">
                        <wp:posOffset>359410</wp:posOffset>
                      </wp:positionH>
                      <wp:positionV relativeFrom="paragraph">
                        <wp:posOffset>228600</wp:posOffset>
                      </wp:positionV>
                      <wp:extent cx="410210" cy="657225"/>
                      <wp:effectExtent l="28892" t="47308" r="0" b="37782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3992491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31E9BE2" w14:textId="77777777" w:rsidR="008A0B87" w:rsidRPr="0066567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4B835B" id="Pil: uppåt 19" o:spid="_x0000_s1027" type="#_x0000_t68" style="position:absolute;left:0;text-align:left;margin-left:28.3pt;margin-top:18pt;width:32.3pt;height:51.75pt;rotation:4360865fd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" adj="6741" fillcolor="red" stroked="f" strokeweight="1pt">
                      <v:textbox style="layout-flow:vertical;mso-layout-flow-alt:bottom-to-top" inset="1mm,1mm,1mm,1mm">
                        <w:txbxContent>
                          <w:p w14:paraId="731E9BE2" w14:textId="77777777" w:rsidR="008A0B87" w:rsidRPr="0066567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5B6B9BF0" wp14:editId="4A4A2B6A">
                      <wp:simplePos x="0" y="0"/>
                      <wp:positionH relativeFrom="margin">
                        <wp:posOffset>1229995</wp:posOffset>
                      </wp:positionH>
                      <wp:positionV relativeFrom="paragraph">
                        <wp:posOffset>320675</wp:posOffset>
                      </wp:positionV>
                      <wp:extent cx="409575" cy="575945"/>
                      <wp:effectExtent l="19050" t="0" r="0" b="33655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873404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89DB16" w14:textId="77777777" w:rsidR="008A0B87" w:rsidRPr="0066564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6B9BF0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96.85pt;margin-top:25.25pt;width:32.25pt;height:45.35pt;rotation:10784390fd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" adj="13920" fillcolor="red" stroked="f" strokeweight="1pt">
                      <v:textbox style="layout-flow:vertical" inset="1mm,1mm,1mm,1mm">
                        <w:txbxContent>
                          <w:p w14:paraId="1089DB16" w14:textId="77777777" w:rsidR="008A0B87" w:rsidRPr="0066564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1A706A8F" wp14:editId="65B4BCC0">
                      <wp:simplePos x="0" y="0"/>
                      <wp:positionH relativeFrom="column">
                        <wp:posOffset>74930</wp:posOffset>
                      </wp:positionH>
                      <wp:positionV relativeFrom="paragraph">
                        <wp:posOffset>814070</wp:posOffset>
                      </wp:positionV>
                      <wp:extent cx="1769745" cy="430530"/>
                      <wp:effectExtent l="19050" t="19050" r="20955" b="26670"/>
                      <wp:wrapNone/>
                      <wp:docPr id="15" name="Rak koppling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70278" cy="430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74F6DF9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.9pt,64.1pt" to="145.25pt,9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61B9F28E" wp14:editId="359B2580">
                      <wp:simplePos x="0" y="0"/>
                      <wp:positionH relativeFrom="column">
                        <wp:posOffset>712470</wp:posOffset>
                      </wp:positionH>
                      <wp:positionV relativeFrom="paragraph">
                        <wp:posOffset>13970</wp:posOffset>
                      </wp:positionV>
                      <wp:extent cx="526415" cy="1330960"/>
                      <wp:effectExtent l="19050" t="19050" r="26035" b="2159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26694" cy="1331366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A69C179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1pt,1.1pt" to="97.55pt,10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w:drawing>
                <wp:inline distT="0" distB="0" distL="0" distR="0" wp14:anchorId="1BFA7944" wp14:editId="730AF067">
                  <wp:extent cx="1867830" cy="1362827"/>
                  <wp:effectExtent l="0" t="0" r="0" b="889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5521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5364" cy="13829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3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9F8960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05B5A34C" wp14:editId="24464219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520065</wp:posOffset>
                      </wp:positionV>
                      <wp:extent cx="410210" cy="591820"/>
                      <wp:effectExtent l="4445" t="0" r="0" b="0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B157E2" w14:textId="77777777" w:rsidR="008A0B87" w:rsidRPr="0066567D" w:rsidRDefault="008A0B87" w:rsidP="005E170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B5A34C" id="Pil: uppåt 22" o:spid="_x0000_s1029" type="#_x0000_t68" style="position:absolute;left:0;text-align:left;margin-left:10.45pt;margin-top:40.95pt;width:32.3pt;height:46.6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" adj="7486" fillcolor="red" stroked="f" strokeweight="1pt">
                      <v:textbox style="layout-flow:vertical;mso-layout-flow-alt:bottom-to-top" inset="1mm,1mm,1mm,1mm">
                        <w:txbxContent>
                          <w:p w14:paraId="78B157E2" w14:textId="77777777" w:rsidR="008A0B87" w:rsidRPr="0066567D" w:rsidRDefault="008A0B87" w:rsidP="005E170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3662885B" wp14:editId="7D15EBA3">
                      <wp:simplePos x="0" y="0"/>
                      <wp:positionH relativeFrom="column">
                        <wp:posOffset>633730</wp:posOffset>
                      </wp:positionH>
                      <wp:positionV relativeFrom="paragraph">
                        <wp:posOffset>43180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koppling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EA31F92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9.9pt,3.4pt" to="51.75pt,12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" strokecolor="red" strokeweight="3pt">
                      <v:stroke joinstyle="miter"/>
                    </v:line>
                  </w:pict>
                </mc:Fallback>
              </mc:AlternateContent>
            </w:r>
            <w:r w:rsidRPr="008A0B87">
              <w:rPr>
                <w:noProof/>
                <w:szCs w:val="20"/>
              </w:rPr>
              <w:drawing>
                <wp:inline distT="0" distB="0" distL="0" distR="0" wp14:anchorId="4CFDD196" wp14:editId="405E4D9F">
                  <wp:extent cx="1302978" cy="1615524"/>
                  <wp:effectExtent l="0" t="0" r="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436015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8368" cy="1647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0B87" w:rsidRPr="008A0B87" w14:paraId="0E0D1209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232944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6EB1B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Parallellt med HYFA-planet (från hypofysens nederkant till fjärde ventrikelns bakre spets). DFOV 240 mm som standard.</w:t>
            </w: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6A3CE1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526D6D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00BCB387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679968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904F7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Parallellt med pons bakre begränsning.</w:t>
            </w: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844AE2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DA74B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8A0B87" w:rsidRPr="008A0B87" w14:paraId="4627DD76" w14:textId="77777777" w:rsidTr="008A0B87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23FFF1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2AB06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Parallellt med falx.</w:t>
            </w:r>
          </w:p>
          <w:p w14:paraId="1CBF80C5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9BBD55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5F53BC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23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03502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267CF2A" w14:textId="77777777" w:rsidR="008A0B87" w:rsidRPr="008A0B87" w:rsidRDefault="008A0B87" w:rsidP="008A0B8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38322D2" w14:textId="77777777" w:rsidR="008A0B87" w:rsidRPr="008A0B87" w:rsidRDefault="008A0B87" w:rsidP="00265571">
      <w:pPr>
        <w:pStyle w:val="Rubrik2"/>
        <w:ind w:left="0"/>
      </w:pPr>
      <w:r w:rsidRPr="008A0B87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8A0B87" w:rsidRPr="008A0B87" w14:paraId="7384D625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8DBC4B5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2162C3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7AC343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45C1F2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8A0B87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D253BE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8788B4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8A0B87" w:rsidRPr="008A0B87" w14:paraId="37287D43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A184D17" w14:textId="77777777" w:rsidR="008A0B87" w:rsidRPr="008A0B87" w:rsidRDefault="008A0B87" w:rsidP="008A0B8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524AB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0A174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2B670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1CD4A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8170BB2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0A39A273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5A45C3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331C3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CD28D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A3A96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A789B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05B50D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671D1761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019D4CA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05405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83411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64311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BC529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DB941C6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2B402642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216C4E5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8C6B2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BF832A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BBB147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30C179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1F2660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0B87" w:rsidRPr="008A0B87" w14:paraId="3C3F5467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708690C" w14:textId="77777777" w:rsidR="008A0B87" w:rsidRPr="008A0B87" w:rsidRDefault="008A0B87" w:rsidP="008A0B87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Hjärna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2DE9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12B3B5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84E0A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5AC0FF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4EE124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76140BA1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95D8DE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ADBA9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DC8CC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A105D52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0D8D5C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98DF59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68842D98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0F2066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5AE9D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CA59B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DF9AB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3E456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0F956D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8A0B87" w:rsidRPr="008A0B87" w14:paraId="20913D83" w14:textId="77777777" w:rsidTr="00E7493B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D61DBA" w14:textId="77777777" w:rsidR="008A0B87" w:rsidRPr="008A0B87" w:rsidRDefault="008A0B87" w:rsidP="008A0B87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E3F258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790D99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F8F67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14D17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75B44A3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8A0B87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8A0B87" w:rsidRPr="008A0B87" w14:paraId="2FB3FC55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EF1905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3B844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A4F02B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272B26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DAF2B6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4208C52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8A0B87" w:rsidRPr="008A0B87" w14:paraId="02651C00" w14:textId="77777777" w:rsidTr="00E7493B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6E41AD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7E6EC1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FC38D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1CC3E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594592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72DC82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A0B87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BEFE192" w14:textId="77777777" w:rsidR="008A0B87" w:rsidRPr="008A0B87" w:rsidRDefault="008A0B87" w:rsidP="008A0B87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2C6672" w14:textId="77777777" w:rsidR="00265571" w:rsidRDefault="00265571">
      <w:pPr>
        <w:spacing w:after="0" w:line="240" w:lineRule="auto"/>
        <w:ind w:left="0" w:right="0"/>
        <w:rPr>
          <w:rFonts w:ascii="Arial Fet" w:hAnsi="Arial Fet" w:cs="Arial"/>
          <w:b/>
          <w:bCs/>
          <w:szCs w:val="26"/>
        </w:rPr>
      </w:pPr>
      <w:r>
        <w:rPr>
          <w:rFonts w:ascii="Arial Fet" w:hAnsi="Arial Fet" w:cs="Arial"/>
          <w:b/>
          <w:bCs/>
          <w:szCs w:val="26"/>
        </w:rPr>
        <w:br w:type="page"/>
      </w:r>
    </w:p>
    <w:p w14:paraId="3CAD9960" w14:textId="68DA423F" w:rsidR="008A0B87" w:rsidRPr="008A0B87" w:rsidRDefault="008A0B87" w:rsidP="00265571">
      <w:pPr>
        <w:pStyle w:val="Rubrik2"/>
        <w:ind w:left="0"/>
      </w:pPr>
      <w:r w:rsidRPr="008A0B87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8A0B87" w:rsidRPr="008A0B87" w14:paraId="1099FB57" w14:textId="77777777" w:rsidTr="008A0B8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AE1C1A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1D006D3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4A2CBF4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47740D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DFFFD0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099D4F38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E4BE25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A0B87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037041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19A5A49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2A785A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6FBF20DF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25CF69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136DA94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71048E4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6D3AA3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1136BBA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C9D92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5E92134A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F4CFE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4D9232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26F67A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6CA4F3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A4E6B05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D6C5775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0642FF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42EA1FD2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FAECE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960214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7E99130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73A39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57F129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1CB7DCB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A5D50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1F1743AD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AD3908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15D8C8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CE5C574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D4D0E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05E0421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1D14F43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5DA9F1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3D9262A1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8C0E6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A1154F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5F66A5E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5B66A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27EBC1D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3036007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7387CEEC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Hjärna K+</w:t>
            </w:r>
          </w:p>
          <w:p w14:paraId="3C1A2088" w14:textId="77777777" w:rsidR="008A0B87" w:rsidRPr="008A0B87" w:rsidRDefault="008A0B87" w:rsidP="008A0B8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8A0B87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5ED15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26DD330E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DE9AC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DE46110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D6C996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A46B2C2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5446CE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D11DA9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FCA1E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1E5CBCD5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EFC62D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368F29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C2FDAA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2E346C8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1F168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7B0623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4B567D2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0083CAC6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C4ED2D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BCBC13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C0746F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3FA029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FF03CE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E5E500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2FEC2A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8A0B87" w:rsidRPr="008A0B87" w14:paraId="700994C1" w14:textId="77777777" w:rsidTr="008A0B87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B06B44B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B3F7B16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D61D821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DAD3B5C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9CB1C4E" w14:textId="77777777" w:rsidR="008A0B87" w:rsidRPr="008A0B87" w:rsidRDefault="008A0B87" w:rsidP="008A0B87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A9CA7B3" w14:textId="77777777" w:rsidR="008A0B87" w:rsidRPr="008A0B87" w:rsidRDefault="008A0B87" w:rsidP="008A0B87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26DA53F9" w14:textId="77777777" w:rsidR="008A0B87" w:rsidRPr="008A0B87" w:rsidRDefault="008A0B87" w:rsidP="008A0B87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A0B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F8A638" w14:textId="77777777" w:rsidR="004E4DBD" w:rsidRDefault="004E4DBD">
      <w:r>
        <w:separator/>
      </w:r>
    </w:p>
  </w:endnote>
  <w:endnote w:type="continuationSeparator" w:id="0">
    <w:p w14:paraId="08DD086A" w14:textId="77777777" w:rsidR="004E4DBD" w:rsidRDefault="004E4DBD">
      <w:r>
        <w:continuationSeparator/>
      </w:r>
    </w:p>
  </w:endnote>
  <w:endnote w:type="continuationNotice" w:id="1">
    <w:p w14:paraId="5011B39D" w14:textId="77777777" w:rsidR="004E4DBD" w:rsidRDefault="004E4D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63F1B0" w14:textId="77777777" w:rsidR="004E4DBD" w:rsidRDefault="004E4DBD"/>
  </w:footnote>
  <w:footnote w:type="continuationSeparator" w:id="0">
    <w:p w14:paraId="3D5A8A9C" w14:textId="77777777" w:rsidR="004E4DBD" w:rsidRDefault="004E4DBD">
      <w:r>
        <w:continuationSeparator/>
      </w:r>
    </w:p>
  </w:footnote>
  <w:footnote w:type="continuationNotice" w:id="1">
    <w:p w14:paraId="52175CAD" w14:textId="77777777" w:rsidR="004E4DBD" w:rsidRDefault="004E4D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A84DE9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09509536" w:tentative="1">
      <w:start w:val="1"/>
      <w:numFmt w:val="lowerLetter"/>
      <w:lvlText w:val="%2."/>
      <w:lvlJc w:val="left"/>
      <w:pPr>
        <w:ind w:left="1080" w:hanging="360"/>
      </w:pPr>
    </w:lvl>
    <w:lvl w:ilvl="2" w:tplc="E5B29516" w:tentative="1">
      <w:start w:val="1"/>
      <w:numFmt w:val="lowerRoman"/>
      <w:lvlText w:val="%3."/>
      <w:lvlJc w:val="right"/>
      <w:pPr>
        <w:ind w:left="1800" w:hanging="180"/>
      </w:pPr>
    </w:lvl>
    <w:lvl w:ilvl="3" w:tplc="FB02FD62" w:tentative="1">
      <w:start w:val="1"/>
      <w:numFmt w:val="decimal"/>
      <w:lvlText w:val="%4."/>
      <w:lvlJc w:val="left"/>
      <w:pPr>
        <w:ind w:left="2520" w:hanging="360"/>
      </w:pPr>
    </w:lvl>
    <w:lvl w:ilvl="4" w:tplc="44AE358E" w:tentative="1">
      <w:start w:val="1"/>
      <w:numFmt w:val="lowerLetter"/>
      <w:lvlText w:val="%5."/>
      <w:lvlJc w:val="left"/>
      <w:pPr>
        <w:ind w:left="3240" w:hanging="360"/>
      </w:pPr>
    </w:lvl>
    <w:lvl w:ilvl="5" w:tplc="128277B2" w:tentative="1">
      <w:start w:val="1"/>
      <w:numFmt w:val="lowerRoman"/>
      <w:lvlText w:val="%6."/>
      <w:lvlJc w:val="right"/>
      <w:pPr>
        <w:ind w:left="3960" w:hanging="180"/>
      </w:pPr>
    </w:lvl>
    <w:lvl w:ilvl="6" w:tplc="77FC868A" w:tentative="1">
      <w:start w:val="1"/>
      <w:numFmt w:val="decimal"/>
      <w:lvlText w:val="%7."/>
      <w:lvlJc w:val="left"/>
      <w:pPr>
        <w:ind w:left="4680" w:hanging="360"/>
      </w:pPr>
    </w:lvl>
    <w:lvl w:ilvl="7" w:tplc="D3921ED0" w:tentative="1">
      <w:start w:val="1"/>
      <w:numFmt w:val="lowerLetter"/>
      <w:lvlText w:val="%8."/>
      <w:lvlJc w:val="left"/>
      <w:pPr>
        <w:ind w:left="5400" w:hanging="360"/>
      </w:pPr>
    </w:lvl>
    <w:lvl w:ilvl="8" w:tplc="72F4778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CE2AB0B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790C6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316710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33040C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E7444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8FCADB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7D4B2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AF4014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0948C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311A092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281E50D0" w:tentative="1">
      <w:start w:val="1"/>
      <w:numFmt w:val="lowerLetter"/>
      <w:lvlText w:val="%2."/>
      <w:lvlJc w:val="left"/>
      <w:pPr>
        <w:ind w:left="1080" w:hanging="360"/>
      </w:pPr>
    </w:lvl>
    <w:lvl w:ilvl="2" w:tplc="AE183EB0" w:tentative="1">
      <w:start w:val="1"/>
      <w:numFmt w:val="lowerRoman"/>
      <w:lvlText w:val="%3."/>
      <w:lvlJc w:val="right"/>
      <w:pPr>
        <w:ind w:left="1800" w:hanging="180"/>
      </w:pPr>
    </w:lvl>
    <w:lvl w:ilvl="3" w:tplc="416C3800" w:tentative="1">
      <w:start w:val="1"/>
      <w:numFmt w:val="decimal"/>
      <w:lvlText w:val="%4."/>
      <w:lvlJc w:val="left"/>
      <w:pPr>
        <w:ind w:left="2520" w:hanging="360"/>
      </w:pPr>
    </w:lvl>
    <w:lvl w:ilvl="4" w:tplc="DC32F61E" w:tentative="1">
      <w:start w:val="1"/>
      <w:numFmt w:val="lowerLetter"/>
      <w:lvlText w:val="%5."/>
      <w:lvlJc w:val="left"/>
      <w:pPr>
        <w:ind w:left="3240" w:hanging="360"/>
      </w:pPr>
    </w:lvl>
    <w:lvl w:ilvl="5" w:tplc="A366181E" w:tentative="1">
      <w:start w:val="1"/>
      <w:numFmt w:val="lowerRoman"/>
      <w:lvlText w:val="%6."/>
      <w:lvlJc w:val="right"/>
      <w:pPr>
        <w:ind w:left="3960" w:hanging="180"/>
      </w:pPr>
    </w:lvl>
    <w:lvl w:ilvl="6" w:tplc="AD48458A" w:tentative="1">
      <w:start w:val="1"/>
      <w:numFmt w:val="decimal"/>
      <w:lvlText w:val="%7."/>
      <w:lvlJc w:val="left"/>
      <w:pPr>
        <w:ind w:left="4680" w:hanging="360"/>
      </w:pPr>
    </w:lvl>
    <w:lvl w:ilvl="7" w:tplc="3390AAD4" w:tentative="1">
      <w:start w:val="1"/>
      <w:numFmt w:val="lowerLetter"/>
      <w:lvlText w:val="%8."/>
      <w:lvlJc w:val="left"/>
      <w:pPr>
        <w:ind w:left="5400" w:hanging="360"/>
      </w:pPr>
    </w:lvl>
    <w:lvl w:ilvl="8" w:tplc="2F18310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A0CA092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78033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55850C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EED7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C143E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B90C0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268DC9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BBBE09D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E10BD6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2333533">
    <w:abstractNumId w:val="21"/>
  </w:num>
  <w:num w:numId="2" w16cid:durableId="562253823">
    <w:abstractNumId w:val="16"/>
  </w:num>
  <w:num w:numId="3" w16cid:durableId="1633438540">
    <w:abstractNumId w:val="0"/>
  </w:num>
  <w:num w:numId="4" w16cid:durableId="1991059306">
    <w:abstractNumId w:val="6"/>
  </w:num>
  <w:num w:numId="5" w16cid:durableId="375591094">
    <w:abstractNumId w:val="19"/>
  </w:num>
  <w:num w:numId="6" w16cid:durableId="1374496884">
    <w:abstractNumId w:val="2"/>
  </w:num>
  <w:num w:numId="7" w16cid:durableId="2038312297">
    <w:abstractNumId w:val="13"/>
  </w:num>
  <w:num w:numId="8" w16cid:durableId="2035693727">
    <w:abstractNumId w:val="9"/>
  </w:num>
  <w:num w:numId="9" w16cid:durableId="74743648">
    <w:abstractNumId w:val="1"/>
  </w:num>
  <w:num w:numId="10" w16cid:durableId="83308796">
    <w:abstractNumId w:val="1"/>
  </w:num>
  <w:num w:numId="11" w16cid:durableId="69234624">
    <w:abstractNumId w:val="3"/>
  </w:num>
  <w:num w:numId="12" w16cid:durableId="1825662161">
    <w:abstractNumId w:val="4"/>
  </w:num>
  <w:num w:numId="13" w16cid:durableId="1270427550">
    <w:abstractNumId w:val="15"/>
  </w:num>
  <w:num w:numId="14" w16cid:durableId="758062354">
    <w:abstractNumId w:val="10"/>
  </w:num>
  <w:num w:numId="15" w16cid:durableId="451829589">
    <w:abstractNumId w:val="7"/>
  </w:num>
  <w:num w:numId="16" w16cid:durableId="2041391385">
    <w:abstractNumId w:val="14"/>
  </w:num>
  <w:num w:numId="17" w16cid:durableId="1028141429">
    <w:abstractNumId w:val="5"/>
  </w:num>
  <w:num w:numId="18" w16cid:durableId="163982798">
    <w:abstractNumId w:val="12"/>
  </w:num>
  <w:num w:numId="19" w16cid:durableId="279530226">
    <w:abstractNumId w:val="20"/>
  </w:num>
  <w:num w:numId="20" w16cid:durableId="1754666729">
    <w:abstractNumId w:val="17"/>
  </w:num>
  <w:num w:numId="21" w16cid:durableId="320044936">
    <w:abstractNumId w:val="8"/>
  </w:num>
  <w:num w:numId="22" w16cid:durableId="1395616871">
    <w:abstractNumId w:val="18"/>
  </w:num>
  <w:num w:numId="23" w16cid:durableId="179401479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571"/>
    <w:rsid w:val="0027546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DBD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704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B87"/>
    <w:rsid w:val="008A0C5F"/>
    <w:rsid w:val="008A3973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E58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B0A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C1"/>
    <w:rsid w:val="00C9071C"/>
    <w:rsid w:val="00C908FF"/>
    <w:rsid w:val="00C97BD3"/>
    <w:rsid w:val="00CA08F6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F51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397/SURROGATE/Peroral%20kontrast%20till%20barn%20inf%c3%b6r%20datortomografiunders%c3%b6kning.pdf" TargetMode="External" Id="rId18" /><Relationship Type="http://schemas.openxmlformats.org/officeDocument/2006/relationships/image" Target="media/image4.png" Id="rId26" /><Relationship Type="http://schemas.openxmlformats.org/officeDocument/2006/relationships/diagramLayout" Target="diagrams/layout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3.png" Id="rId25" /><Relationship Type="http://schemas.openxmlformats.org/officeDocument/2006/relationships/footer" Target="footer3.xml" Id="rId16" /><Relationship Type="http://schemas.openxmlformats.org/officeDocument/2006/relationships/diagramData" Target="diagrams/data1.xml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microsoft.com/office/2007/relationships/diagramDrawing" Target="diagrams/drawing1.xml" Id="rId24" /><Relationship Type="http://schemas.openxmlformats.org/officeDocument/2006/relationships/header" Target="header2.xml" Id="rId15" /><Relationship Type="http://schemas.openxmlformats.org/officeDocument/2006/relationships/diagramColors" Target="diagrams/colors1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QuickStyle" Target="diagrams/quickStyle1.xml" Id="rId22" /><Relationship Type="http://schemas.openxmlformats.org/officeDocument/2006/relationships/image" Target="media/image5.pn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66BA510F-E272-4888-AA47-D8BA4718E5B4}" type="presOf" srcId="{7D55B2F1-F7F7-4A6B-AFB0-F846FDB634B5}" destId="{E13D0391-DAD9-4B61-AB66-3FA48A4F7006}" srcOrd="0" destOrd="0" presId="urn:microsoft.com/office/officeart/2005/8/layout/hChevron3"/>
    <dgm:cxn modelId="{8FC7E1A9-4095-49D3-B7B6-3D9A8C7793A2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8BEC9C7-76D6-4D47-8D8E-5F452B8B06B7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977585DB-C63C-4A65-9824-3A013127041B}" type="presOf" srcId="{D813EA76-4FD3-4C15-BFBC-B1DF43B29666}" destId="{4784DBD1-3CBE-41A8-A2C7-CF088F838C79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79115EE-605E-450E-9DA2-F0F10F511F71}" type="presOf" srcId="{72C3C3E7-AFE7-48AF-A84A-F5F4B462ABCE}" destId="{AD4E5296-B06F-4F82-9CB5-F741BF6BFCC1}" srcOrd="0" destOrd="0" presId="urn:microsoft.com/office/officeart/2005/8/layout/hChevron3"/>
    <dgm:cxn modelId="{6706F4A3-894D-4C41-AAC6-883E6957EEB9}" type="presParOf" srcId="{1F6A0B97-83F0-4189-B0CB-00156B0AC153}" destId="{4784DBD1-3CBE-41A8-A2C7-CF088F838C79}" srcOrd="0" destOrd="0" presId="urn:microsoft.com/office/officeart/2005/8/layout/hChevron3"/>
    <dgm:cxn modelId="{032E0F0E-D7B1-45A1-A2CB-7B34A6A72F5E}" type="presParOf" srcId="{1F6A0B97-83F0-4189-B0CB-00156B0AC153}" destId="{37D14BC8-3203-463C-9804-9B3B86B621FF}" srcOrd="1" destOrd="0" presId="urn:microsoft.com/office/officeart/2005/8/layout/hChevron3"/>
    <dgm:cxn modelId="{8FDD42CD-CAEE-421A-AD13-4D64A05254A9}" type="presParOf" srcId="{1F6A0B97-83F0-4189-B0CB-00156B0AC153}" destId="{E13D0391-DAD9-4B61-AB66-3FA48A4F7006}" srcOrd="2" destOrd="0" presId="urn:microsoft.com/office/officeart/2005/8/layout/hChevron3"/>
    <dgm:cxn modelId="{06FBEA5C-FDA8-41B3-9DD2-A67D8DA7A3C5}" type="presParOf" srcId="{1F6A0B97-83F0-4189-B0CB-00156B0AC153}" destId="{F9271109-4339-4036-9126-150629D10456}" srcOrd="3" destOrd="0" presId="urn:microsoft.com/office/officeart/2005/8/layout/hChevron3"/>
    <dgm:cxn modelId="{3B479EBB-9B13-4802-88A4-03F58928AD30}" type="presParOf" srcId="{1F6A0B97-83F0-4189-B0CB-00156B0AC153}" destId="{AD4E5296-B06F-4F82-9CB5-F741BF6BFCC1}" srcOrd="4" destOrd="0" presId="urn:microsoft.com/office/officeart/2005/8/layout/hChevron3"/>
    <dgm:cxn modelId="{225E7A18-D7C6-4C8D-9AA3-547E37D4F7AB}" type="presParOf" srcId="{1F6A0B97-83F0-4189-B0CB-00156B0AC153}" destId="{99F7A086-6C98-4385-8FFE-3337C1F24694}" srcOrd="5" destOrd="0" presId="urn:microsoft.com/office/officeart/2005/8/layout/hChevron3"/>
    <dgm:cxn modelId="{E2D6EC31-5A0B-485E-BC8C-50A6A8A4501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230</Words>
  <Characters>2211</Characters>
  <Application>Microsoft Office Word</Application>
  <DocSecurity>0</DocSecurity>
  <Lines>18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K+ (810900)</dc:title>
  <dc:subject/>
  <dc:creator>patrik.jens.johansson@vgregion.se</dc:creator>
  <keywords/>
  <lastModifiedBy>Ulrica Sehlberg</lastModifiedBy>
  <revision>8</revision>
  <lastPrinted>2016-03-31T10:56:00.0000000Z</lastPrinted>
  <dcterms:created xsi:type="dcterms:W3CDTF">2022-05-18T04:15:00.0000000Z</dcterms:created>
  <dcterms:modified xsi:type="dcterms:W3CDTF">2026-02-03T12:41:00.0000000Z</dcterms:modified>
</coreProperties>
</file>