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1BE69" w14:textId="77777777" w:rsidR="008A0B87" w:rsidRDefault="008A0B87" w:rsidP="00F35B05">
      <w:pPr>
        <w:pStyle w:val="Rubrik2"/>
        <w:sectPr w:rsidR="008A0B87" w:rsidSect="008A0B8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6DF55DE" w14:textId="77777777" w:rsidR="008A0B87" w:rsidRPr="008A0B87" w:rsidRDefault="008A0B87" w:rsidP="008A0B8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4952E01" w14:textId="748BE8BF" w:rsidR="008A0B87" w:rsidRPr="008A0B87" w:rsidRDefault="00265571" w:rsidP="00265571">
      <w:pPr>
        <w:pStyle w:val="Rubrik1"/>
        <w:ind w:left="0"/>
        <w:rPr>
          <w:sz w:val="18"/>
          <w:szCs w:val="18"/>
        </w:rPr>
      </w:pPr>
      <w:r w:rsidRPr="008A0B87">
        <w:t>DT Hjärna K-/K+ (810900)</w:t>
      </w:r>
    </w:p>
    <w:p w14:paraId="0A129EC1" w14:textId="77777777" w:rsidR="008A0B87" w:rsidRPr="008A0B87" w:rsidRDefault="008A0B87" w:rsidP="008A0B8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761030C" w14:textId="2590402F" w:rsidR="008A0B87" w:rsidRPr="008A0B87" w:rsidRDefault="00265571" w:rsidP="00265571">
      <w:pPr>
        <w:pStyle w:val="Rubrik2"/>
        <w:ind w:left="0"/>
      </w:pPr>
      <w:r>
        <w:t>Förändringar</w:t>
      </w:r>
      <w:r w:rsidR="008A0B87" w:rsidRPr="008A0B87">
        <w:t xml:space="preserve"> i denna version</w:t>
      </w:r>
    </w:p>
    <w:p w14:paraId="2FBE87ED" w14:textId="60C5E7A6" w:rsidR="008A0B87" w:rsidRPr="008A0B87" w:rsidRDefault="00A81B0A" w:rsidP="008A0B8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specificerad.</w:t>
      </w:r>
    </w:p>
    <w:p w14:paraId="3B715B27" w14:textId="77777777" w:rsidR="008A0B87" w:rsidRPr="008A0B87" w:rsidRDefault="008A0B87" w:rsidP="008A0B8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6C2A8A9" w14:textId="77777777" w:rsidR="008A0B87" w:rsidRPr="008A0B87" w:rsidRDefault="008A0B87" w:rsidP="00265571">
      <w:pPr>
        <w:pStyle w:val="Rubrik2"/>
        <w:ind w:left="0"/>
      </w:pPr>
      <w:r w:rsidRPr="008A0B87">
        <w:t>Syfte</w:t>
      </w:r>
    </w:p>
    <w:p w14:paraId="74CD056D" w14:textId="77777777" w:rsidR="008A0B87" w:rsidRPr="008A0B87" w:rsidRDefault="008A0B87" w:rsidP="008A0B8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8A0B87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85622FA" w14:textId="77777777" w:rsidR="008A0B87" w:rsidRPr="008A0B87" w:rsidRDefault="008A0B87" w:rsidP="008A0B8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B88BEBE" w14:textId="77777777" w:rsidR="008A0B87" w:rsidRPr="008A0B87" w:rsidRDefault="008A0B87" w:rsidP="00265571">
      <w:pPr>
        <w:pStyle w:val="Rubrik2"/>
        <w:ind w:left="0"/>
      </w:pPr>
      <w:r w:rsidRPr="008A0B87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8A0B87" w:rsidRPr="008A0B87" w14:paraId="1CA1F923" w14:textId="77777777" w:rsidTr="00E7493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680A447B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CF20B22" w14:textId="5A9DDBF4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Tumör, metastaser, abscess</w:t>
            </w:r>
            <w:r w:rsidR="00997E58">
              <w:rPr>
                <w:rFonts w:ascii="Arial" w:hAnsi="Arial" w:cs="Arial"/>
                <w:sz w:val="18"/>
                <w:szCs w:val="18"/>
              </w:rPr>
              <w:t>, första gångs EP-anfall</w:t>
            </w:r>
            <w:r w:rsidRPr="008A0B87">
              <w:rPr>
                <w:rFonts w:ascii="Arial" w:hAnsi="Arial" w:cs="Arial"/>
                <w:sz w:val="18"/>
                <w:szCs w:val="18"/>
              </w:rPr>
              <w:t xml:space="preserve"> mm.</w:t>
            </w:r>
          </w:p>
        </w:tc>
      </w:tr>
      <w:tr w:rsidR="008A0B87" w:rsidRPr="008A0B87" w14:paraId="411A6C18" w14:textId="77777777" w:rsidTr="00E7493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DF68D8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C5D1A0" w14:textId="5E5BE847" w:rsidR="008A0B87" w:rsidRPr="008A0B87" w:rsidRDefault="008A0B87" w:rsidP="008A0B8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8A0B87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8A0B87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4D07D8F1" w14:textId="7251475F" w:rsidR="008A0B87" w:rsidRPr="008A0B87" w:rsidRDefault="008A0B87" w:rsidP="008A0B8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 xml:space="preserve">PVK, </w:t>
            </w:r>
            <w:r w:rsidR="00A81B0A">
              <w:rPr>
                <w:rFonts w:ascii="Arial" w:hAnsi="Arial" w:cs="Arial"/>
                <w:sz w:val="18"/>
                <w:szCs w:val="18"/>
              </w:rPr>
              <w:t>helst rosa.</w:t>
            </w:r>
          </w:p>
        </w:tc>
      </w:tr>
      <w:tr w:rsidR="008A0B87" w:rsidRPr="008A0B87" w14:paraId="3105BFA2" w14:textId="77777777" w:rsidTr="00E7493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B1A6B1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54A334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8A0B87" w:rsidRPr="008A0B87" w14:paraId="694C2236" w14:textId="77777777" w:rsidTr="00E7493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95771A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IV kontrast barn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0704B3" w14:textId="410234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 xml:space="preserve">Enligt särskilt </w:t>
            </w:r>
            <w:hyperlink r:id="rId18" w:history="1">
              <w:r w:rsidRPr="008A0B87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PM</w:t>
              </w:r>
            </w:hyperlink>
            <w:r w:rsidRPr="008A0B8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A0B87" w:rsidRPr="008A0B87" w14:paraId="18AEF397" w14:textId="77777777" w:rsidTr="00E7493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C973FF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IV kontrast vuxna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373B336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 xml:space="preserve">Omnipaque 350 mg I/ml enligt OmniJect ”Hjärna”. </w:t>
            </w:r>
          </w:p>
        </w:tc>
      </w:tr>
      <w:tr w:rsidR="008A0B87" w:rsidRPr="008A0B87" w14:paraId="3F6D8A3C" w14:textId="77777777" w:rsidTr="00E7493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C39A96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0E1ED9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71C220B4" w14:textId="41D5DA65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 w:rsidRPr="008A0B87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A0B87" w:rsidRPr="008A0B87" w14:paraId="57792E50" w14:textId="77777777" w:rsidTr="00E7493B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85CE88D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F52515F" w14:textId="77777777" w:rsidR="008A0B87" w:rsidRPr="008A0B87" w:rsidRDefault="008A0B87" w:rsidP="008A0B8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40895C9" w14:textId="77777777" w:rsidR="008A0B87" w:rsidRPr="008A0B87" w:rsidRDefault="008A0B87" w:rsidP="008A0B8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7867058D" w14:textId="77777777" w:rsidR="008A0B87" w:rsidRPr="008A0B87" w:rsidRDefault="008A0B87" w:rsidP="008A0B8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Huvudstöd i högsta läget.</w:t>
            </w:r>
          </w:p>
          <w:p w14:paraId="234CE1A5" w14:textId="77777777" w:rsidR="008A0B87" w:rsidRPr="008A0B87" w:rsidRDefault="008A0B87" w:rsidP="008A0B8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5EF295D1" w14:textId="77777777" w:rsidR="008A0B87" w:rsidRPr="008A0B87" w:rsidRDefault="008A0B87" w:rsidP="008A0B8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815BFCF" w14:textId="77777777" w:rsidR="00265571" w:rsidRDefault="0026557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1B6A5C34" w14:textId="0A7EA893" w:rsidR="008A0B87" w:rsidRPr="008A0B87" w:rsidRDefault="008A0B87" w:rsidP="00265571">
      <w:pPr>
        <w:pStyle w:val="Rubrik2"/>
        <w:ind w:left="0"/>
      </w:pPr>
      <w:r w:rsidRPr="008A0B87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8A0B87" w:rsidRPr="008A0B87" w14:paraId="082E6534" w14:textId="77777777" w:rsidTr="008A0B87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A5FF23C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0D4380C" wp14:editId="0876EDDE">
                  <wp:extent cx="3267986" cy="809625"/>
                  <wp:effectExtent l="0" t="0" r="46990" b="0"/>
                  <wp:docPr id="14" name="Diagram 1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0" r:lo="rId21" r:qs="rId22" r:cs="rId23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DDCBC3E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5901864" wp14:editId="14049DC1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56515</wp:posOffset>
                      </wp:positionV>
                      <wp:extent cx="410210" cy="1016635"/>
                      <wp:effectExtent l="0" t="0" r="8890" b="0"/>
                      <wp:wrapNone/>
                      <wp:docPr id="8" name="Pil: uppå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0166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6B24B9" w14:textId="77777777" w:rsidR="008A0B87" w:rsidRDefault="008A0B87" w:rsidP="005E170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  <w:p w14:paraId="3D6C8302" w14:textId="77777777" w:rsidR="008A0B87" w:rsidRPr="0066567D" w:rsidRDefault="008A0B87" w:rsidP="005E170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90186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8" o:spid="_x0000_s1026" type="#_x0000_t68" style="position:absolute;left:0;text-align:left;margin-left:57.55pt;margin-top:4.45pt;width:32.3pt;height:80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" adj="4358" fillcolor="red" stroked="f" strokeweight="1pt">
                      <v:textbox inset="1mm,1mm,1mm,1mm">
                        <w:txbxContent>
                          <w:p w14:paraId="246B24B9" w14:textId="77777777" w:rsidR="008A0B87" w:rsidRDefault="008A0B87" w:rsidP="005E170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3D6C8302" w14:textId="77777777" w:rsidR="008A0B87" w:rsidRPr="0066567D" w:rsidRDefault="008A0B87" w:rsidP="005E170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0B8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24BE65" wp14:editId="6CA8F4E4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62230</wp:posOffset>
                      </wp:positionV>
                      <wp:extent cx="1513840" cy="998855"/>
                      <wp:effectExtent l="19050" t="19050" r="10160" b="10795"/>
                      <wp:wrapNone/>
                      <wp:docPr id="17" name="Rektange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3840" cy="999012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C609F" id="Rektangel 17" o:spid="_x0000_s1026" style="position:absolute;margin-left:12.2pt;margin-top:4.9pt;width:119.2pt;height:7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" filled="f" strokecolor="red" strokeweight="3pt"/>
                  </w:pict>
                </mc:Fallback>
              </mc:AlternateContent>
            </w:r>
            <w:r w:rsidRPr="008A0B87">
              <w:rPr>
                <w:noProof/>
                <w:szCs w:val="20"/>
              </w:rPr>
              <w:drawing>
                <wp:inline distT="0" distB="0" distL="0" distR="0" wp14:anchorId="28C7C49E" wp14:editId="12CEA98F">
                  <wp:extent cx="1550897" cy="1727200"/>
                  <wp:effectExtent l="0" t="0" r="0" b="635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47405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796" cy="1768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B87" w:rsidRPr="008A0B87" w14:paraId="13F61BA6" w14:textId="77777777" w:rsidTr="008A0B8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6ED24B9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2A6CD30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41A6734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A0B87" w:rsidRPr="008A0B87" w14:paraId="5BD55549" w14:textId="77777777" w:rsidTr="008A0B87">
        <w:trPr>
          <w:trHeight w:val="227"/>
        </w:trPr>
        <w:tc>
          <w:tcPr>
            <w:tcW w:w="1950" w:type="dxa"/>
            <w:shd w:val="clear" w:color="auto" w:fill="FFFFFF"/>
          </w:tcPr>
          <w:p w14:paraId="638F6D0B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1057329D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3D6EEC" w14:textId="77777777" w:rsidR="008A0B87" w:rsidRPr="008A0B87" w:rsidRDefault="008A0B87" w:rsidP="008A0B8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8A0B87" w:rsidRPr="008A0B87" w14:paraId="5EDEDA7B" w14:textId="77777777" w:rsidTr="008A0B87">
        <w:trPr>
          <w:trHeight w:val="227"/>
        </w:trPr>
        <w:tc>
          <w:tcPr>
            <w:tcW w:w="1950" w:type="dxa"/>
            <w:shd w:val="clear" w:color="auto" w:fill="FFFFFF"/>
          </w:tcPr>
          <w:p w14:paraId="2235AD9C" w14:textId="77777777" w:rsidR="008A0B87" w:rsidRPr="008A0B87" w:rsidRDefault="008A0B87" w:rsidP="008A0B8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0051F638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8A0B87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35F6CD4" w14:textId="77777777" w:rsidR="008A0B87" w:rsidRPr="008A0B87" w:rsidRDefault="008A0B87" w:rsidP="008A0B8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A0B87" w:rsidRPr="008A0B87" w14:paraId="1E79C4E6" w14:textId="77777777" w:rsidTr="008A0B87">
        <w:trPr>
          <w:trHeight w:val="227"/>
        </w:trPr>
        <w:tc>
          <w:tcPr>
            <w:tcW w:w="1950" w:type="dxa"/>
            <w:shd w:val="clear" w:color="auto" w:fill="FFFFFF"/>
          </w:tcPr>
          <w:p w14:paraId="26708444" w14:textId="77777777" w:rsidR="008A0B87" w:rsidRPr="008A0B87" w:rsidRDefault="008A0B87" w:rsidP="008A0B8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Hjärna K+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458EE78A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8A0B87">
              <w:rPr>
                <w:rFonts w:ascii="Arial" w:hAnsi="Arial" w:cs="Arial"/>
                <w:sz w:val="18"/>
                <w:szCs w:val="18"/>
              </w:rPr>
              <w:t xml:space="preserve"> Bakre skallgrop – skalltak.</w:t>
            </w:r>
          </w:p>
          <w:p w14:paraId="165573E0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674B0A93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44E19E11" w14:textId="77777777" w:rsidR="008A0B87" w:rsidRPr="008A0B87" w:rsidRDefault="008A0B87" w:rsidP="008A0B8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40837369" w14:textId="77777777" w:rsidR="008A0B87" w:rsidRPr="008A0B87" w:rsidRDefault="008A0B87" w:rsidP="008A0B8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FA98DE8" w14:textId="77777777" w:rsidR="008A0B87" w:rsidRPr="008A0B87" w:rsidRDefault="008A0B87" w:rsidP="00265571">
      <w:pPr>
        <w:pStyle w:val="Rubrik2"/>
        <w:ind w:left="0"/>
      </w:pPr>
      <w:r w:rsidRPr="008A0B87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552"/>
        <w:gridCol w:w="3118"/>
        <w:gridCol w:w="2239"/>
      </w:tblGrid>
      <w:tr w:rsidR="008A0B87" w:rsidRPr="008A0B87" w14:paraId="40A0C1AB" w14:textId="77777777" w:rsidTr="008A0B8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6B5F098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DBE60A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14D9E9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D4B835B" wp14:editId="74FAFA92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228600</wp:posOffset>
                      </wp:positionV>
                      <wp:extent cx="410210" cy="657225"/>
                      <wp:effectExtent l="28892" t="47308" r="0" b="37782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992491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1E9BE2" w14:textId="77777777" w:rsidR="008A0B87" w:rsidRPr="0066567D" w:rsidRDefault="008A0B87" w:rsidP="005E170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B835B" id="Pil: uppåt 19" o:spid="_x0000_s1027" type="#_x0000_t68" style="position:absolute;left:0;text-align:left;margin-left:28.3pt;margin-top:18pt;width:32.3pt;height:51.75pt;rotation:4360865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" adj="6741" fillcolor="red" stroked="f" strokeweight="1pt">
                      <v:textbox style="layout-flow:vertical;mso-layout-flow-alt:bottom-to-top" inset="1mm,1mm,1mm,1mm">
                        <w:txbxContent>
                          <w:p w14:paraId="731E9BE2" w14:textId="77777777" w:rsidR="008A0B87" w:rsidRPr="0066567D" w:rsidRDefault="008A0B87" w:rsidP="005E170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0B8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B6B9BF0" wp14:editId="4A4A2B6A">
                      <wp:simplePos x="0" y="0"/>
                      <wp:positionH relativeFrom="margin">
                        <wp:posOffset>1229995</wp:posOffset>
                      </wp:positionH>
                      <wp:positionV relativeFrom="paragraph">
                        <wp:posOffset>320675</wp:posOffset>
                      </wp:positionV>
                      <wp:extent cx="409575" cy="575945"/>
                      <wp:effectExtent l="19050" t="0" r="0" b="33655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873404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89DB16" w14:textId="77777777" w:rsidR="008A0B87" w:rsidRPr="0066564D" w:rsidRDefault="008A0B87" w:rsidP="005E170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6B9BF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8" type="#_x0000_t67" style="position:absolute;left:0;text-align:left;margin-left:96.85pt;margin-top:25.25pt;width:32.25pt;height:45.35pt;rotation:10784390fd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" adj="13920" fillcolor="red" stroked="f" strokeweight="1pt">
                      <v:textbox style="layout-flow:vertical" inset="1mm,1mm,1mm,1mm">
                        <w:txbxContent>
                          <w:p w14:paraId="1089DB16" w14:textId="77777777" w:rsidR="008A0B87" w:rsidRPr="0066564D" w:rsidRDefault="008A0B87" w:rsidP="005E170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A0B8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A706A8F" wp14:editId="65B4BCC0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814070</wp:posOffset>
                      </wp:positionV>
                      <wp:extent cx="1769745" cy="430530"/>
                      <wp:effectExtent l="19050" t="19050" r="20955" b="26670"/>
                      <wp:wrapNone/>
                      <wp:docPr id="15" name="Rak koppling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0278" cy="43086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4F6DF9" id="Rak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9pt,64.1pt" to="145.25pt,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8A0B8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1B9F28E" wp14:editId="359B2580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13970</wp:posOffset>
                      </wp:positionV>
                      <wp:extent cx="526415" cy="1330960"/>
                      <wp:effectExtent l="19050" t="19050" r="26035" b="2159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6694" cy="1331366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69C179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1pt,1.1pt" to="97.55pt,1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8A0B87">
              <w:rPr>
                <w:noProof/>
                <w:szCs w:val="20"/>
              </w:rPr>
              <w:drawing>
                <wp:inline distT="0" distB="0" distL="0" distR="0" wp14:anchorId="1BFA7944" wp14:editId="730AF067">
                  <wp:extent cx="1867830" cy="1362827"/>
                  <wp:effectExtent l="0" t="0" r="0" b="889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5521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364" cy="1382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9F8960A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5B5A34C" wp14:editId="24464219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520065</wp:posOffset>
                      </wp:positionV>
                      <wp:extent cx="410210" cy="591820"/>
                      <wp:effectExtent l="4445" t="0" r="0" b="0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9182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B157E2" w14:textId="77777777" w:rsidR="008A0B87" w:rsidRPr="0066567D" w:rsidRDefault="008A0B87" w:rsidP="005E1704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B5A34C" id="Pil: uppåt 22" o:spid="_x0000_s1029" type="#_x0000_t68" style="position:absolute;left:0;text-align:left;margin-left:10.45pt;margin-top:40.95pt;width:32.3pt;height:46.6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" adj="7486" fillcolor="red" stroked="f" strokeweight="1pt">
                      <v:textbox style="layout-flow:vertical;mso-layout-flow-alt:bottom-to-top" inset="1mm,1mm,1mm,1mm">
                        <w:txbxContent>
                          <w:p w14:paraId="78B157E2" w14:textId="77777777" w:rsidR="008A0B87" w:rsidRPr="0066567D" w:rsidRDefault="008A0B87" w:rsidP="005E1704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A0B8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662885B" wp14:editId="7D15EBA3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43180</wp:posOffset>
                      </wp:positionV>
                      <wp:extent cx="23495" cy="1581150"/>
                      <wp:effectExtent l="19050" t="19050" r="33655" b="19050"/>
                      <wp:wrapNone/>
                      <wp:docPr id="21" name="Rak koppling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95" cy="15811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A31F92" id="Rak 2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9pt,3.4pt" to="51.75pt,1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" strokecolor="red" strokeweight="3pt">
                      <v:stroke joinstyle="miter"/>
                    </v:line>
                  </w:pict>
                </mc:Fallback>
              </mc:AlternateContent>
            </w:r>
            <w:r w:rsidRPr="008A0B87">
              <w:rPr>
                <w:noProof/>
                <w:szCs w:val="20"/>
              </w:rPr>
              <w:drawing>
                <wp:inline distT="0" distB="0" distL="0" distR="0" wp14:anchorId="4CFDD196" wp14:editId="405E4D9F">
                  <wp:extent cx="1302978" cy="1615524"/>
                  <wp:effectExtent l="0" t="0" r="0" b="381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436015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368" cy="1647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B87" w:rsidRPr="008A0B87" w14:paraId="0E0D1209" w14:textId="77777777" w:rsidTr="008A0B8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2329443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AX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EB1B3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Parallellt med HYFA-planet (från hypofysens nederkant till fjärde ventrikelns bakre spets). DFOV 240 mm som standard.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A3CE1C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526D6D9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A0B87" w:rsidRPr="008A0B87" w14:paraId="00BCB387" w14:textId="77777777" w:rsidTr="008A0B8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6799686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04F73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Parallellt med pons bakre begränsning.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44AE2B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DA74B9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A0B87" w:rsidRPr="008A0B87" w14:paraId="4627DD76" w14:textId="77777777" w:rsidTr="008A0B8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23FFF1C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AB06F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Parallellt med falx.</w:t>
            </w:r>
          </w:p>
          <w:p w14:paraId="1CBF80C5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79BBD55D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F53BC9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23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03502F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267CF2A" w14:textId="77777777" w:rsidR="008A0B87" w:rsidRPr="008A0B87" w:rsidRDefault="008A0B87" w:rsidP="008A0B8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38322D2" w14:textId="77777777" w:rsidR="008A0B87" w:rsidRPr="008A0B87" w:rsidRDefault="008A0B87" w:rsidP="00265571">
      <w:pPr>
        <w:pStyle w:val="Rubrik2"/>
        <w:ind w:left="0"/>
      </w:pPr>
      <w:r w:rsidRPr="008A0B87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8A0B87" w:rsidRPr="008A0B87" w14:paraId="7384D625" w14:textId="77777777" w:rsidTr="00E7493B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8DBC4B5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2162C3E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7AC3439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45C1F2F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8A0B87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D253BEC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8788B4C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8A0B87" w:rsidRPr="008A0B87" w14:paraId="37287D43" w14:textId="77777777" w:rsidTr="00E7493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184D17" w14:textId="77777777" w:rsidR="008A0B87" w:rsidRPr="008A0B87" w:rsidRDefault="008A0B87" w:rsidP="008A0B8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Hjärna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24ABE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A1743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B670B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CD4A9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8170BB2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A0B87" w:rsidRPr="008A0B87" w14:paraId="0A39A273" w14:textId="77777777" w:rsidTr="00E7493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75A45C3" w14:textId="77777777" w:rsidR="008A0B87" w:rsidRPr="008A0B87" w:rsidRDefault="008A0B87" w:rsidP="008A0B8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31C30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D28D1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3A96D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789BA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05B50DA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A0B87" w:rsidRPr="008A0B87" w14:paraId="671D1761" w14:textId="77777777" w:rsidTr="00E7493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019D4CA" w14:textId="77777777" w:rsidR="008A0B87" w:rsidRPr="008A0B87" w:rsidRDefault="008A0B87" w:rsidP="008A0B8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5405E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34113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43119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C5297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DB941C6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A0B87" w:rsidRPr="008A0B87" w14:paraId="2B402642" w14:textId="77777777" w:rsidTr="00E7493B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16C4E5" w14:textId="77777777" w:rsidR="008A0B87" w:rsidRPr="008A0B87" w:rsidRDefault="008A0B87" w:rsidP="008A0B8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8C6B2C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F832A1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BB1471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0C179A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1F26601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8A0B87" w:rsidRPr="008A0B87" w14:paraId="3C3F5467" w14:textId="77777777" w:rsidTr="00E7493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08690C" w14:textId="77777777" w:rsidR="008A0B87" w:rsidRPr="008A0B87" w:rsidRDefault="008A0B87" w:rsidP="008A0B8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Hjärna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B2DE9A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2B3B5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4E0AC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C0FFD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4EE1243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A0B87" w:rsidRPr="008A0B87" w14:paraId="76140BA1" w14:textId="77777777" w:rsidTr="00E7493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495D8DE" w14:textId="77777777" w:rsidR="008A0B87" w:rsidRPr="008A0B87" w:rsidRDefault="008A0B87" w:rsidP="008A0B8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DBA9A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DC8CC0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105D52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8D5C7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98DF59B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A0B87" w:rsidRPr="008A0B87" w14:paraId="68842D98" w14:textId="77777777" w:rsidTr="00E7493B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A0F2066" w14:textId="77777777" w:rsidR="008A0B87" w:rsidRPr="008A0B87" w:rsidRDefault="008A0B87" w:rsidP="008A0B8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AE9DC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A59B1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4/4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F9AB0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E4567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0F956D0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A0B87" w:rsidRPr="008A0B87" w14:paraId="20913D83" w14:textId="77777777" w:rsidTr="00E7493B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1D61DBA" w14:textId="77777777" w:rsidR="008A0B87" w:rsidRPr="008A0B87" w:rsidRDefault="008A0B87" w:rsidP="008A0B8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3F258F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90D99B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F8F67C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H32/Soft/FC26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14D174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C35 W80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75B44A3F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A0B87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8A0B87" w:rsidRPr="008A0B87" w14:paraId="2FB3FC55" w14:textId="77777777" w:rsidTr="00E7493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19058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B844C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F02B1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72B26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F2B64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208C52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8A0B87" w:rsidRPr="008A0B87" w14:paraId="02651C00" w14:textId="77777777" w:rsidTr="00E7493B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41ADA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6EC19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C38D3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CC3E7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94592C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2DC82D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0B87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7BEFE192" w14:textId="77777777" w:rsidR="008A0B87" w:rsidRPr="008A0B87" w:rsidRDefault="008A0B87" w:rsidP="008A0B8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82C6672" w14:textId="77777777" w:rsidR="00265571" w:rsidRDefault="00265571">
      <w:pPr>
        <w:spacing w:after="0" w:line="240" w:lineRule="auto"/>
        <w:ind w:left="0" w:right="0"/>
        <w:rPr>
          <w:rFonts w:ascii="Arial Fet" w:hAnsi="Arial Fet" w:cs="Arial"/>
          <w:b/>
          <w:bCs/>
          <w:szCs w:val="26"/>
        </w:rPr>
      </w:pPr>
      <w:r>
        <w:rPr>
          <w:rFonts w:ascii="Arial Fet" w:hAnsi="Arial Fet" w:cs="Arial"/>
          <w:b/>
          <w:bCs/>
          <w:szCs w:val="26"/>
        </w:rPr>
        <w:br w:type="page"/>
      </w:r>
    </w:p>
    <w:p w14:paraId="3CAD9960" w14:textId="68DA423F" w:rsidR="008A0B87" w:rsidRPr="008A0B87" w:rsidRDefault="008A0B87" w:rsidP="00265571">
      <w:pPr>
        <w:pStyle w:val="Rubrik2"/>
        <w:ind w:left="0"/>
      </w:pPr>
      <w:r w:rsidRPr="008A0B87"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8A0B87" w:rsidRPr="008A0B87" w14:paraId="1099FB57" w14:textId="77777777" w:rsidTr="008A0B8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AE1C1AD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1D006D3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4A2CBF4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47740DC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DFFFD01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0B87" w:rsidRPr="008A0B87" w14:paraId="099D4F38" w14:textId="77777777" w:rsidTr="008A0B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E4BE256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A0B87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037041D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19A5A494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2A785A8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6FBF20DF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125CF69D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36DA94C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71048E4A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6D3AA3D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1136BBA8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C9D92B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0B87" w:rsidRPr="008A0B87" w14:paraId="5E92134A" w14:textId="77777777" w:rsidTr="008A0B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2F4CFE9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4D9232B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926F67A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6CA4F3B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A4E6B05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D6C5775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0642FFF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0B87" w:rsidRPr="008A0B87" w14:paraId="42EA1FD2" w14:textId="77777777" w:rsidTr="008A0B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4FAECEE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9602148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7E99130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73A399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D57F129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1CB7DCB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6A5D506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0B87" w:rsidRPr="008A0B87" w14:paraId="1F1743AD" w14:textId="77777777" w:rsidTr="008A0B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AD3908F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15D8C8D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CE5C574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5D4D0E1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05E0421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1D14F43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5DA9F1F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0B87" w:rsidRPr="008A0B87" w14:paraId="3D9262A1" w14:textId="77777777" w:rsidTr="008A0B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A8C0E66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A1154FE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15F66A5E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95B66AD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27EBC1D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Hjärna K-</w:t>
            </w:r>
          </w:p>
          <w:p w14:paraId="43036007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387CEEC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Hjärna K+</w:t>
            </w:r>
          </w:p>
          <w:p w14:paraId="3C1A2088" w14:textId="77777777" w:rsidR="008A0B87" w:rsidRPr="008A0B87" w:rsidRDefault="008A0B87" w:rsidP="008A0B8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A0B87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15ED15B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0B87" w:rsidRPr="008A0B87" w14:paraId="26DD330E" w14:textId="77777777" w:rsidTr="008A0B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3DE9AC6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DE46110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D6C996D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A46B2C2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5446CE1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D11DA9E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0FCA1EF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0B87" w:rsidRPr="008A0B87" w14:paraId="1E5CBCD5" w14:textId="77777777" w:rsidTr="008A0B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EFC62DA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368F29B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C2FDAA1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2E346C8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41F1689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7B0623C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4B567D2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0B87" w:rsidRPr="008A0B87" w14:paraId="0083CAC6" w14:textId="77777777" w:rsidTr="008A0B8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6C4ED2D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BCBC139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2C0746F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C3FA029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FF03CEE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E5E5001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32FEC2A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A0B87" w:rsidRPr="008A0B87" w14:paraId="700994C1" w14:textId="77777777" w:rsidTr="008A0B87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B06B44B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B3F7B16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D61D821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DAD3B5C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CB1C4E" w14:textId="77777777" w:rsidR="008A0B87" w:rsidRPr="008A0B87" w:rsidRDefault="008A0B87" w:rsidP="008A0B8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3A9CA7B3" w14:textId="77777777" w:rsidR="008A0B87" w:rsidRPr="008A0B87" w:rsidRDefault="008A0B87" w:rsidP="008A0B8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26DA53F9" w14:textId="77777777" w:rsidR="008A0B87" w:rsidRPr="008A0B87" w:rsidRDefault="008A0B87" w:rsidP="008A0B87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A0B8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8A638" w14:textId="77777777" w:rsidR="004E4DBD" w:rsidRDefault="004E4DBD">
      <w:r>
        <w:separator/>
      </w:r>
    </w:p>
  </w:endnote>
  <w:endnote w:type="continuationSeparator" w:id="0">
    <w:p w14:paraId="08DD086A" w14:textId="77777777" w:rsidR="004E4DBD" w:rsidRDefault="004E4DBD">
      <w:r>
        <w:continuationSeparator/>
      </w:r>
    </w:p>
  </w:endnote>
  <w:endnote w:type="continuationNotice" w:id="1">
    <w:p w14:paraId="5011B39D" w14:textId="77777777" w:rsidR="004E4DBD" w:rsidRDefault="004E4D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3F1B0" w14:textId="77777777" w:rsidR="004E4DBD" w:rsidRDefault="004E4DBD"/>
  </w:footnote>
  <w:footnote w:type="continuationSeparator" w:id="0">
    <w:p w14:paraId="3D5A8A9C" w14:textId="77777777" w:rsidR="004E4DBD" w:rsidRDefault="004E4DBD">
      <w:r>
        <w:continuationSeparator/>
      </w:r>
    </w:p>
  </w:footnote>
  <w:footnote w:type="continuationNotice" w:id="1">
    <w:p w14:paraId="52175CAD" w14:textId="77777777" w:rsidR="004E4DBD" w:rsidRDefault="004E4D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BA84DE9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9509536" w:tentative="1">
      <w:start w:val="1"/>
      <w:numFmt w:val="lowerLetter"/>
      <w:lvlText w:val="%2."/>
      <w:lvlJc w:val="left"/>
      <w:pPr>
        <w:ind w:left="1080" w:hanging="360"/>
      </w:pPr>
    </w:lvl>
    <w:lvl w:ilvl="2" w:tplc="E5B29516" w:tentative="1">
      <w:start w:val="1"/>
      <w:numFmt w:val="lowerRoman"/>
      <w:lvlText w:val="%3."/>
      <w:lvlJc w:val="right"/>
      <w:pPr>
        <w:ind w:left="1800" w:hanging="180"/>
      </w:pPr>
    </w:lvl>
    <w:lvl w:ilvl="3" w:tplc="FB02FD62" w:tentative="1">
      <w:start w:val="1"/>
      <w:numFmt w:val="decimal"/>
      <w:lvlText w:val="%4."/>
      <w:lvlJc w:val="left"/>
      <w:pPr>
        <w:ind w:left="2520" w:hanging="360"/>
      </w:pPr>
    </w:lvl>
    <w:lvl w:ilvl="4" w:tplc="44AE358E" w:tentative="1">
      <w:start w:val="1"/>
      <w:numFmt w:val="lowerLetter"/>
      <w:lvlText w:val="%5."/>
      <w:lvlJc w:val="left"/>
      <w:pPr>
        <w:ind w:left="3240" w:hanging="360"/>
      </w:pPr>
    </w:lvl>
    <w:lvl w:ilvl="5" w:tplc="128277B2" w:tentative="1">
      <w:start w:val="1"/>
      <w:numFmt w:val="lowerRoman"/>
      <w:lvlText w:val="%6."/>
      <w:lvlJc w:val="right"/>
      <w:pPr>
        <w:ind w:left="3960" w:hanging="180"/>
      </w:pPr>
    </w:lvl>
    <w:lvl w:ilvl="6" w:tplc="77FC868A" w:tentative="1">
      <w:start w:val="1"/>
      <w:numFmt w:val="decimal"/>
      <w:lvlText w:val="%7."/>
      <w:lvlJc w:val="left"/>
      <w:pPr>
        <w:ind w:left="4680" w:hanging="360"/>
      </w:pPr>
    </w:lvl>
    <w:lvl w:ilvl="7" w:tplc="D3921ED0" w:tentative="1">
      <w:start w:val="1"/>
      <w:numFmt w:val="lowerLetter"/>
      <w:lvlText w:val="%8."/>
      <w:lvlJc w:val="left"/>
      <w:pPr>
        <w:ind w:left="5400" w:hanging="360"/>
      </w:pPr>
    </w:lvl>
    <w:lvl w:ilvl="8" w:tplc="72F477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CE2AB0B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A790C6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16710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3040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E7444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FCAD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D4B2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F401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948C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311A092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81E50D0" w:tentative="1">
      <w:start w:val="1"/>
      <w:numFmt w:val="lowerLetter"/>
      <w:lvlText w:val="%2."/>
      <w:lvlJc w:val="left"/>
      <w:pPr>
        <w:ind w:left="1080" w:hanging="360"/>
      </w:pPr>
    </w:lvl>
    <w:lvl w:ilvl="2" w:tplc="AE183EB0" w:tentative="1">
      <w:start w:val="1"/>
      <w:numFmt w:val="lowerRoman"/>
      <w:lvlText w:val="%3."/>
      <w:lvlJc w:val="right"/>
      <w:pPr>
        <w:ind w:left="1800" w:hanging="180"/>
      </w:pPr>
    </w:lvl>
    <w:lvl w:ilvl="3" w:tplc="416C3800" w:tentative="1">
      <w:start w:val="1"/>
      <w:numFmt w:val="decimal"/>
      <w:lvlText w:val="%4."/>
      <w:lvlJc w:val="left"/>
      <w:pPr>
        <w:ind w:left="2520" w:hanging="360"/>
      </w:pPr>
    </w:lvl>
    <w:lvl w:ilvl="4" w:tplc="DC32F61E" w:tentative="1">
      <w:start w:val="1"/>
      <w:numFmt w:val="lowerLetter"/>
      <w:lvlText w:val="%5."/>
      <w:lvlJc w:val="left"/>
      <w:pPr>
        <w:ind w:left="3240" w:hanging="360"/>
      </w:pPr>
    </w:lvl>
    <w:lvl w:ilvl="5" w:tplc="A366181E" w:tentative="1">
      <w:start w:val="1"/>
      <w:numFmt w:val="lowerRoman"/>
      <w:lvlText w:val="%6."/>
      <w:lvlJc w:val="right"/>
      <w:pPr>
        <w:ind w:left="3960" w:hanging="180"/>
      </w:pPr>
    </w:lvl>
    <w:lvl w:ilvl="6" w:tplc="AD48458A" w:tentative="1">
      <w:start w:val="1"/>
      <w:numFmt w:val="decimal"/>
      <w:lvlText w:val="%7."/>
      <w:lvlJc w:val="left"/>
      <w:pPr>
        <w:ind w:left="4680" w:hanging="360"/>
      </w:pPr>
    </w:lvl>
    <w:lvl w:ilvl="7" w:tplc="3390AAD4" w:tentative="1">
      <w:start w:val="1"/>
      <w:numFmt w:val="lowerLetter"/>
      <w:lvlText w:val="%8."/>
      <w:lvlJc w:val="left"/>
      <w:pPr>
        <w:ind w:left="5400" w:hanging="360"/>
      </w:pPr>
    </w:lvl>
    <w:lvl w:ilvl="8" w:tplc="2F1831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A0CA092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78033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5850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EED7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143E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90C0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68DC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BE09D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E10BD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12333533">
    <w:abstractNumId w:val="21"/>
  </w:num>
  <w:num w:numId="2" w16cid:durableId="562253823">
    <w:abstractNumId w:val="16"/>
  </w:num>
  <w:num w:numId="3" w16cid:durableId="1633438540">
    <w:abstractNumId w:val="0"/>
  </w:num>
  <w:num w:numId="4" w16cid:durableId="1991059306">
    <w:abstractNumId w:val="6"/>
  </w:num>
  <w:num w:numId="5" w16cid:durableId="375591094">
    <w:abstractNumId w:val="19"/>
  </w:num>
  <w:num w:numId="6" w16cid:durableId="1374496884">
    <w:abstractNumId w:val="2"/>
  </w:num>
  <w:num w:numId="7" w16cid:durableId="2038312297">
    <w:abstractNumId w:val="13"/>
  </w:num>
  <w:num w:numId="8" w16cid:durableId="2035693727">
    <w:abstractNumId w:val="9"/>
  </w:num>
  <w:num w:numId="9" w16cid:durableId="74743648">
    <w:abstractNumId w:val="1"/>
  </w:num>
  <w:num w:numId="10" w16cid:durableId="83308796">
    <w:abstractNumId w:val="1"/>
  </w:num>
  <w:num w:numId="11" w16cid:durableId="69234624">
    <w:abstractNumId w:val="3"/>
  </w:num>
  <w:num w:numId="12" w16cid:durableId="1825662161">
    <w:abstractNumId w:val="4"/>
  </w:num>
  <w:num w:numId="13" w16cid:durableId="1270427550">
    <w:abstractNumId w:val="15"/>
  </w:num>
  <w:num w:numId="14" w16cid:durableId="758062354">
    <w:abstractNumId w:val="10"/>
  </w:num>
  <w:num w:numId="15" w16cid:durableId="451829589">
    <w:abstractNumId w:val="7"/>
  </w:num>
  <w:num w:numId="16" w16cid:durableId="2041391385">
    <w:abstractNumId w:val="14"/>
  </w:num>
  <w:num w:numId="17" w16cid:durableId="1028141429">
    <w:abstractNumId w:val="5"/>
  </w:num>
  <w:num w:numId="18" w16cid:durableId="163982798">
    <w:abstractNumId w:val="12"/>
  </w:num>
  <w:num w:numId="19" w16cid:durableId="279530226">
    <w:abstractNumId w:val="20"/>
  </w:num>
  <w:num w:numId="20" w16cid:durableId="1754666729">
    <w:abstractNumId w:val="17"/>
  </w:num>
  <w:num w:numId="21" w16cid:durableId="320044936">
    <w:abstractNumId w:val="8"/>
  </w:num>
  <w:num w:numId="22" w16cid:durableId="1395616871">
    <w:abstractNumId w:val="18"/>
  </w:num>
  <w:num w:numId="23" w16cid:durableId="17940147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65571"/>
    <w:rsid w:val="00275468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4DBD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704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B87"/>
    <w:rsid w:val="008A0C5F"/>
    <w:rsid w:val="008A3973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7E5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B0A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8C1"/>
    <w:rsid w:val="00C9071C"/>
    <w:rsid w:val="00C908FF"/>
    <w:rsid w:val="00C97BD3"/>
    <w:rsid w:val="00CA08F6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3F51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5-1819752655-397/SURROGATE/Peroral%20kontrast%20till%20barn%20inf%c3%b6r%20datortomografiunders%c3%b6kning.pdf" TargetMode="External" Id="rId18" /><Relationship Type="http://schemas.openxmlformats.org/officeDocument/2006/relationships/image" Target="media/image4.png" Id="rId26" /><Relationship Type="http://schemas.openxmlformats.org/officeDocument/2006/relationships/diagramLayout" Target="diagrams/layout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3.png" Id="rId25" /><Relationship Type="http://schemas.openxmlformats.org/officeDocument/2006/relationships/footer" Target="footer3.xml" Id="rId16" /><Relationship Type="http://schemas.openxmlformats.org/officeDocument/2006/relationships/diagramData" Target="diagrams/data1.xml" Id="rId20" /><Relationship Type="http://schemas.openxmlformats.org/officeDocument/2006/relationships/theme" Target="theme/theme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microsoft.com/office/2007/relationships/diagramDrawing" Target="diagrams/drawing1.xml" Id="rId24" /><Relationship Type="http://schemas.openxmlformats.org/officeDocument/2006/relationships/header" Target="header2.xml" Id="rId15" /><Relationship Type="http://schemas.openxmlformats.org/officeDocument/2006/relationships/diagramColors" Target="diagrams/colors1.xml" Id="rId23" /><Relationship Type="http://schemas.openxmlformats.org/officeDocument/2006/relationships/fontTable" Target="fontTable.xml" Id="rId28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QuickStyle" Target="diagrams/quickStyle1.xml" Id="rId22" /><Relationship Type="http://schemas.openxmlformats.org/officeDocument/2006/relationships/image" Target="media/image5.png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66BA510F-E272-4888-AA47-D8BA4718E5B4}" type="presOf" srcId="{7D55B2F1-F7F7-4A6B-AFB0-F846FDB634B5}" destId="{E13D0391-DAD9-4B61-AB66-3FA48A4F7006}" srcOrd="0" destOrd="0" presId="urn:microsoft.com/office/officeart/2005/8/layout/hChevron3"/>
    <dgm:cxn modelId="{8FC7E1A9-4095-49D3-B7B6-3D9A8C7793A2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28BEC9C7-76D6-4D47-8D8E-5F452B8B06B7}" type="presOf" srcId="{548E9FD9-7371-42E5-8C31-C03B33C90BF7}" destId="{6CE68A43-9C69-4212-AF24-9AFEE7CA1715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977585DB-C63C-4A65-9824-3A013127041B}" type="presOf" srcId="{D813EA76-4FD3-4C15-BFBC-B1DF43B29666}" destId="{4784DBD1-3CBE-41A8-A2C7-CF088F838C79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79115EE-605E-450E-9DA2-F0F10F511F71}" type="presOf" srcId="{72C3C3E7-AFE7-48AF-A84A-F5F4B462ABCE}" destId="{AD4E5296-B06F-4F82-9CB5-F741BF6BFCC1}" srcOrd="0" destOrd="0" presId="urn:microsoft.com/office/officeart/2005/8/layout/hChevron3"/>
    <dgm:cxn modelId="{6706F4A3-894D-4C41-AAC6-883E6957EEB9}" type="presParOf" srcId="{1F6A0B97-83F0-4189-B0CB-00156B0AC153}" destId="{4784DBD1-3CBE-41A8-A2C7-CF088F838C79}" srcOrd="0" destOrd="0" presId="urn:microsoft.com/office/officeart/2005/8/layout/hChevron3"/>
    <dgm:cxn modelId="{032E0F0E-D7B1-45A1-A2CB-7B34A6A72F5E}" type="presParOf" srcId="{1F6A0B97-83F0-4189-B0CB-00156B0AC153}" destId="{37D14BC8-3203-463C-9804-9B3B86B621FF}" srcOrd="1" destOrd="0" presId="urn:microsoft.com/office/officeart/2005/8/layout/hChevron3"/>
    <dgm:cxn modelId="{8FDD42CD-CAEE-421A-AD13-4D64A05254A9}" type="presParOf" srcId="{1F6A0B97-83F0-4189-B0CB-00156B0AC153}" destId="{E13D0391-DAD9-4B61-AB66-3FA48A4F7006}" srcOrd="2" destOrd="0" presId="urn:microsoft.com/office/officeart/2005/8/layout/hChevron3"/>
    <dgm:cxn modelId="{06FBEA5C-FDA8-41B3-9DD2-A67D8DA7A3C5}" type="presParOf" srcId="{1F6A0B97-83F0-4189-B0CB-00156B0AC153}" destId="{F9271109-4339-4036-9126-150629D10456}" srcOrd="3" destOrd="0" presId="urn:microsoft.com/office/officeart/2005/8/layout/hChevron3"/>
    <dgm:cxn modelId="{3B479EBB-9B13-4802-88A4-03F58928AD30}" type="presParOf" srcId="{1F6A0B97-83F0-4189-B0CB-00156B0AC153}" destId="{AD4E5296-B06F-4F82-9CB5-F741BF6BFCC1}" srcOrd="4" destOrd="0" presId="urn:microsoft.com/office/officeart/2005/8/layout/hChevron3"/>
    <dgm:cxn modelId="{225E7A18-D7C6-4C8D-9AA3-547E37D4F7AB}" type="presParOf" srcId="{1F6A0B97-83F0-4189-B0CB-00156B0AC153}" destId="{99F7A086-6C98-4385-8FFE-3337C1F24694}" srcOrd="5" destOrd="0" presId="urn:microsoft.com/office/officeart/2005/8/layout/hChevron3"/>
    <dgm:cxn modelId="{E2D6EC31-5A0B-485E-BC8C-50A6A8A4501A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5 min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230</Words>
  <Characters>2211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2437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Hjärna K- K+ (810900)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2022-05-18T04:15:00.0000000Z</dcterms:created>
  <dcterms:modified xsi:type="dcterms:W3CDTF">2026-02-03T12:41:00.0000000Z</dcterms:modified>
</coreProperties>
</file>