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85A" w14:textId="77777777" w:rsidR="00280554" w:rsidRDefault="00280554" w:rsidP="00F35B05">
      <w:pPr>
        <w:pStyle w:val="Heading2"/>
        <w:sectPr w:rsidR="00280554" w:rsidSect="0028055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C6E6A2C" w14:textId="77777777" w:rsidR="00280554" w:rsidRPr="00280554" w:rsidRDefault="00280554" w:rsidP="0028055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2EBCFA2" w14:textId="77777777" w:rsidR="00280554" w:rsidRPr="00280554" w:rsidRDefault="00280554" w:rsidP="0028055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D3384C8" w14:textId="77777777" w:rsidR="00280554" w:rsidRPr="00280554" w:rsidRDefault="00280554" w:rsidP="0028055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D78E8BB" w14:textId="74406E6C" w:rsidR="00280554" w:rsidRPr="005E1802" w:rsidRDefault="005E1802" w:rsidP="005E1802">
      <w:pPr>
        <w:pStyle w:val="Heading1"/>
        <w:ind w:left="0"/>
        <w:rPr>
          <w:szCs w:val="20"/>
        </w:rPr>
      </w:pPr>
      <w:r w:rsidRPr="00280554">
        <w:t>DT Hjärna K- (810000A)</w:t>
      </w:r>
    </w:p>
    <w:p w14:paraId="7284FDA9" w14:textId="77777777" w:rsidR="00280554" w:rsidRPr="00280554" w:rsidRDefault="00280554" w:rsidP="005E1802">
      <w:pPr>
        <w:pStyle w:val="Heading2"/>
        <w:ind w:left="0"/>
      </w:pPr>
      <w:r w:rsidRPr="00280554">
        <w:t>Syfte</w:t>
      </w:r>
    </w:p>
    <w:p w14:paraId="73043148" w14:textId="77777777" w:rsidR="00280554" w:rsidRDefault="00280554" w:rsidP="0028055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8055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29E8CAF" w14:textId="77777777" w:rsidR="005E1802" w:rsidRDefault="005E1802" w:rsidP="0028055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2CD3017" w14:textId="60C66605" w:rsidR="005E1802" w:rsidRDefault="005E1802" w:rsidP="005E1802">
      <w:pPr>
        <w:pStyle w:val="Heading2"/>
        <w:ind w:left="0"/>
      </w:pPr>
      <w:r>
        <w:t>Förändringar sedan föregående version</w:t>
      </w:r>
    </w:p>
    <w:p w14:paraId="02E37EC9" w14:textId="736005DE" w:rsidR="00280554" w:rsidRPr="00280554" w:rsidRDefault="00660F55" w:rsidP="00305486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ändrat Kernel.</w:t>
      </w:r>
    </w:p>
    <w:p w14:paraId="6C83A096" w14:textId="77777777" w:rsidR="00280554" w:rsidRPr="00280554" w:rsidRDefault="00280554" w:rsidP="005E1802">
      <w:pPr>
        <w:pStyle w:val="Heading2"/>
        <w:ind w:left="0"/>
      </w:pPr>
      <w:r w:rsidRPr="0028055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80554" w:rsidRPr="00280554" w14:paraId="50369C25" w14:textId="77777777" w:rsidTr="008F4F0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0B483D9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7832CEDB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Blödning, infarkt, hydrocefalus mm.</w:t>
            </w:r>
          </w:p>
        </w:tc>
      </w:tr>
      <w:tr w:rsidR="00280554" w:rsidRPr="00280554" w14:paraId="04D34AFC" w14:textId="77777777" w:rsidTr="008F4F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1298E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741EE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80554" w:rsidRPr="00280554" w14:paraId="70368258" w14:textId="77777777" w:rsidTr="008F4F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F053B4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7F60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80554" w:rsidRPr="00280554" w14:paraId="6585ECED" w14:textId="77777777" w:rsidTr="008F4F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36A7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86B37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280554" w:rsidRPr="00280554" w14:paraId="0E5BC2F1" w14:textId="77777777" w:rsidTr="008F4F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F390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BC830" w14:textId="70E72674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För övriga strålskyddsregler se kapitel 4.2 och 5.2 i</w:t>
            </w:r>
            <w:r w:rsidRPr="00280554">
              <w:rPr>
                <w:rFonts w:ascii="Arial" w:hAnsi="Arial" w:cs="Arial"/>
                <w:sz w:val="18"/>
                <w:szCs w:val="18"/>
              </w:rPr>
              <w:br/>
            </w:r>
            <w:hyperlink r:id="rId17" w:history="1">
              <w:r w:rsidRPr="00280554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80554" w:rsidRPr="00280554" w14:paraId="3D2424C2" w14:textId="77777777" w:rsidTr="008F4F0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7152416F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BA52DC4" w14:textId="77777777" w:rsidR="00280554" w:rsidRPr="00280554" w:rsidRDefault="00280554" w:rsidP="0028055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AD9AE85" w14:textId="77777777" w:rsidR="00280554" w:rsidRPr="00280554" w:rsidRDefault="00280554" w:rsidP="0028055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5C08D099" w14:textId="77777777" w:rsidR="00280554" w:rsidRPr="00280554" w:rsidRDefault="00280554" w:rsidP="0028055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593764D5" w14:textId="77777777" w:rsidR="00280554" w:rsidRPr="00280554" w:rsidRDefault="00280554" w:rsidP="0028055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EA2F71A" w14:textId="77777777" w:rsidR="00280554" w:rsidRPr="00280554" w:rsidRDefault="00280554" w:rsidP="0028055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CEE6501" w14:textId="77777777" w:rsidR="00280554" w:rsidRPr="00280554" w:rsidRDefault="00280554" w:rsidP="00305486">
      <w:pPr>
        <w:pStyle w:val="Heading2"/>
        <w:ind w:left="0"/>
      </w:pPr>
      <w:r w:rsidRPr="0028055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80554" w:rsidRPr="00280554" w14:paraId="63E0AD70" w14:textId="77777777" w:rsidTr="00280554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A5B8E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7A98808" wp14:editId="4DD47CC3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B3FC3F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8055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C32738" wp14:editId="38C47C24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39370</wp:posOffset>
                      </wp:positionV>
                      <wp:extent cx="1513840" cy="1028700"/>
                      <wp:effectExtent l="19050" t="19050" r="10160" b="19050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104" cy="10287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5D557451" id="Rektangel 5" o:spid="_x0000_s1026" style="position:absolute;margin-left:12.2pt;margin-top:3.1pt;width:119.2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" filled="f" strokecolor="red" strokeweight="3pt"/>
                  </w:pict>
                </mc:Fallback>
              </mc:AlternateContent>
            </w:r>
            <w:r w:rsidRPr="0028055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4DB4106" wp14:editId="4A5A7C1D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69850</wp:posOffset>
                      </wp:positionV>
                      <wp:extent cx="410210" cy="10096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0096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184AFD" w14:textId="77777777" w:rsidR="00280554" w:rsidRPr="0066567D" w:rsidRDefault="00280554" w:rsidP="007D45D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DB410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7.2pt;margin-top:5.5pt;width:32.3pt;height:79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" adj="4388" fillcolor="red" stroked="f" strokeweight="1pt">
                      <v:textbox inset="1mm,1mm,1mm,1mm">
                        <w:txbxContent>
                          <w:p w14:paraId="75184AFD" w14:textId="77777777" w:rsidR="00280554" w:rsidRPr="0066567D" w:rsidRDefault="00280554" w:rsidP="007D45D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w:drawing>
                <wp:inline distT="0" distB="0" distL="0" distR="0" wp14:anchorId="0C5844D2" wp14:editId="3154EF6D">
                  <wp:extent cx="1550897" cy="1727200"/>
                  <wp:effectExtent l="0" t="0" r="0" b="635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43617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96" cy="176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54" w:rsidRPr="00280554" w14:paraId="0158E63D" w14:textId="77777777" w:rsidTr="0028055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D6A9680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D1C8D2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601D8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0554" w:rsidRPr="00280554" w14:paraId="320DF129" w14:textId="77777777" w:rsidTr="00280554">
        <w:trPr>
          <w:trHeight w:val="227"/>
        </w:trPr>
        <w:tc>
          <w:tcPr>
            <w:tcW w:w="1950" w:type="dxa"/>
            <w:shd w:val="clear" w:color="auto" w:fill="FFFFFF"/>
          </w:tcPr>
          <w:p w14:paraId="4A8555C0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8378B4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E80B80" w14:textId="77777777" w:rsidR="00280554" w:rsidRPr="00280554" w:rsidRDefault="00280554" w:rsidP="0028055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80554" w:rsidRPr="00280554" w14:paraId="37234881" w14:textId="77777777" w:rsidTr="00280554">
        <w:trPr>
          <w:trHeight w:val="227"/>
        </w:trPr>
        <w:tc>
          <w:tcPr>
            <w:tcW w:w="1950" w:type="dxa"/>
            <w:shd w:val="clear" w:color="auto" w:fill="FFFFFF"/>
          </w:tcPr>
          <w:p w14:paraId="5BE98C8E" w14:textId="77777777" w:rsidR="00280554" w:rsidRPr="00280554" w:rsidRDefault="00280554" w:rsidP="0028055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9C21B8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280554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6A79C49" w14:textId="77777777" w:rsidR="00280554" w:rsidRPr="00280554" w:rsidRDefault="00280554" w:rsidP="0028055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FA1483D" w14:textId="77777777" w:rsidR="00280554" w:rsidRPr="00280554" w:rsidRDefault="00280554" w:rsidP="00280554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19BAAF4E" w14:textId="2851D08C" w:rsidR="00280554" w:rsidRPr="00305486" w:rsidRDefault="00280554" w:rsidP="00305486">
      <w:pPr>
        <w:spacing w:after="0" w:line="360" w:lineRule="auto"/>
        <w:ind w:left="0" w:right="0"/>
        <w:rPr>
          <w:rFonts w:ascii="Arial" w:hAnsi="Arial" w:cs="Arial"/>
          <w:b/>
        </w:rPr>
      </w:pPr>
      <w:r w:rsidRPr="00280554">
        <w:rPr>
          <w:rFonts w:ascii="Arial" w:hAnsi="Arial" w:cs="Arial"/>
          <w:b/>
        </w:rPr>
        <w:br w:type="page"/>
      </w:r>
    </w:p>
    <w:p w14:paraId="29E415FC" w14:textId="77777777" w:rsidR="00280554" w:rsidRPr="00280554" w:rsidRDefault="00280554" w:rsidP="00305486">
      <w:pPr>
        <w:pStyle w:val="Heading2"/>
        <w:ind w:left="0"/>
      </w:pPr>
      <w:r w:rsidRPr="00280554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3118"/>
        <w:gridCol w:w="2239"/>
      </w:tblGrid>
      <w:tr w:rsidR="00280554" w:rsidRPr="00280554" w14:paraId="4634ECA5" w14:textId="77777777" w:rsidTr="0028055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E2C2570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A4F8B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5E20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271F8D9" wp14:editId="096464EB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228600</wp:posOffset>
                      </wp:positionV>
                      <wp:extent cx="410210" cy="657225"/>
                      <wp:effectExtent l="28892" t="47308" r="0" b="3778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992491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B86998" w14:textId="77777777" w:rsidR="00280554" w:rsidRPr="0066567D" w:rsidRDefault="00280554" w:rsidP="007D45D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1F8D9" id="Upp 19" o:spid="_x0000_s1027" type="#_x0000_t68" style="position:absolute;left:0;text-align:left;margin-left:28.3pt;margin-top:18pt;width:32.3pt;height:51.75pt;rotation:4360865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" adj="6741" fillcolor="red" stroked="f" strokeweight="1pt">
                      <v:textbox style="layout-flow:vertical;mso-layout-flow-alt:bottom-to-top" inset="1mm,1mm,1mm,1mm">
                        <w:txbxContent>
                          <w:p w14:paraId="1FB86998" w14:textId="77777777" w:rsidR="00280554" w:rsidRPr="0066567D" w:rsidRDefault="00280554" w:rsidP="007D45D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8034CE" wp14:editId="3076ADD6">
                      <wp:simplePos x="0" y="0"/>
                      <wp:positionH relativeFrom="margin">
                        <wp:posOffset>1229995</wp:posOffset>
                      </wp:positionH>
                      <wp:positionV relativeFrom="paragraph">
                        <wp:posOffset>320675</wp:posOffset>
                      </wp:positionV>
                      <wp:extent cx="409575" cy="575945"/>
                      <wp:effectExtent l="19050" t="0" r="0" b="3365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873404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ACDEE2" w14:textId="77777777" w:rsidR="00280554" w:rsidRPr="0066564D" w:rsidRDefault="00280554" w:rsidP="007D45D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8034C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96.85pt;margin-top:25.25pt;width:32.25pt;height:45.35pt;rotation:10784390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1FACDEE2" w14:textId="77777777" w:rsidR="00280554" w:rsidRPr="0066564D" w:rsidRDefault="00280554" w:rsidP="007D45D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3F7ACE7" wp14:editId="5FB102AB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814070</wp:posOffset>
                      </wp:positionV>
                      <wp:extent cx="1769745" cy="430530"/>
                      <wp:effectExtent l="19050" t="19050" r="20955" b="2667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0278" cy="4308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E233AE7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pt,64.1pt" to="145.25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4C0316A" wp14:editId="7C347A6F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13970</wp:posOffset>
                      </wp:positionV>
                      <wp:extent cx="526415" cy="1330960"/>
                      <wp:effectExtent l="19050" t="19050" r="26035" b="2159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694" cy="133136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AE695A8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1pt,1.1pt" to="97.5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w:drawing>
                <wp:inline distT="0" distB="0" distL="0" distR="0" wp14:anchorId="0449E6BE" wp14:editId="2225C896">
                  <wp:extent cx="1867830" cy="1362827"/>
                  <wp:effectExtent l="0" t="0" r="0" b="889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521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64" cy="138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31C7804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E8CF9DC" wp14:editId="215A3ED2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520065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E6696F" w14:textId="77777777" w:rsidR="00280554" w:rsidRPr="0066567D" w:rsidRDefault="00280554" w:rsidP="007D45D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CF9DC" id="Upp 22" o:spid="_x0000_s1029" type="#_x0000_t68" style="position:absolute;left:0;text-align:left;margin-left:10.45pt;margin-top:40.95pt;width:32.3pt;height:46.6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" adj="7486" fillcolor="red" stroked="f" strokeweight="1pt">
                      <v:textbox style="layout-flow:vertical;mso-layout-flow-alt:bottom-to-top" inset="1mm,1mm,1mm,1mm">
                        <w:txbxContent>
                          <w:p w14:paraId="04E6696F" w14:textId="77777777" w:rsidR="00280554" w:rsidRPr="0066567D" w:rsidRDefault="00280554" w:rsidP="007D45D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E28C639" wp14:editId="1D493A92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43180</wp:posOffset>
                      </wp:positionV>
                      <wp:extent cx="23495" cy="1581150"/>
                      <wp:effectExtent l="19050" t="19050" r="33655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0739957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pt,3.4pt" to="51.7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280554">
              <w:rPr>
                <w:noProof/>
                <w:szCs w:val="20"/>
              </w:rPr>
              <w:drawing>
                <wp:inline distT="0" distB="0" distL="0" distR="0" wp14:anchorId="1D58BFEB" wp14:editId="70C75BC8">
                  <wp:extent cx="1302978" cy="1615524"/>
                  <wp:effectExtent l="0" t="0" r="0" b="381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43601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368" cy="164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54" w:rsidRPr="00280554" w14:paraId="5D5B98B4" w14:textId="77777777" w:rsidTr="0028055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6762CF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69C7A" w14:textId="1DAB97C5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 xml:space="preserve">Parallellt med HYFA-planet (från hypofysens nederkant till fjärde ventrikelns bakre spets). DFOV 240 mm </w:t>
            </w:r>
            <w:r w:rsidR="00E42EC3">
              <w:rPr>
                <w:rFonts w:ascii="Arial" w:hAnsi="Arial" w:cs="Arial"/>
                <w:noProof/>
                <w:sz w:val="18"/>
                <w:szCs w:val="18"/>
              </w:rPr>
              <w:t>eller automatiskt DFOV som</w:t>
            </w:r>
            <w:r w:rsidRPr="00280554">
              <w:rPr>
                <w:rFonts w:ascii="Arial" w:hAnsi="Arial" w:cs="Arial"/>
                <w:noProof/>
                <w:sz w:val="18"/>
                <w:szCs w:val="18"/>
              </w:rPr>
              <w:t xml:space="preserve"> standard.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DE922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9159E02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0554" w:rsidRPr="00280554" w14:paraId="329BEA2A" w14:textId="77777777" w:rsidTr="0028055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FE1366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AFA0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Parallellt med pons bakre begränsning.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60347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08B1DA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80554" w:rsidRPr="00280554" w14:paraId="75C0B061" w14:textId="77777777" w:rsidTr="0028055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730B4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54BB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Parallellt med falx.</w:t>
            </w:r>
          </w:p>
          <w:p w14:paraId="3EB73F11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6FB4BD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A2B36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788CD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C3B7EFB" w14:textId="77777777" w:rsidR="00280554" w:rsidRPr="00280554" w:rsidRDefault="00280554" w:rsidP="0028055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1836C3B" w14:textId="77777777" w:rsidR="00280554" w:rsidRPr="00280554" w:rsidRDefault="00280554" w:rsidP="00305486">
      <w:pPr>
        <w:pStyle w:val="Heading2"/>
        <w:ind w:left="0"/>
      </w:pPr>
      <w:r w:rsidRPr="0028055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80554" w:rsidRPr="00280554" w14:paraId="5E469FE1" w14:textId="77777777" w:rsidTr="00660F55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DBCF7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0B25B94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6FE65A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E4DD4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8055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096574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85CE4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80554" w:rsidRPr="00280554" w14:paraId="73B38D2B" w14:textId="77777777" w:rsidTr="00660F55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7055C6" w14:textId="77777777" w:rsidR="00280554" w:rsidRPr="00280554" w:rsidRDefault="00280554" w:rsidP="0028055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7815F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AD75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385BD" w14:textId="1168B5ED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</w:t>
            </w:r>
            <w:r w:rsidR="00660F55">
              <w:rPr>
                <w:rFonts w:ascii="Arial" w:hAnsi="Arial" w:cs="Arial"/>
                <w:sz w:val="18"/>
                <w:szCs w:val="18"/>
              </w:rPr>
              <w:t>r</w:t>
            </w:r>
            <w:r w:rsidRPr="00280554">
              <w:rPr>
                <w:rFonts w:ascii="Arial" w:hAnsi="Arial" w:cs="Arial"/>
                <w:sz w:val="18"/>
                <w:szCs w:val="18"/>
              </w:rPr>
              <w:t>3</w:t>
            </w:r>
            <w:r w:rsidR="00660F55">
              <w:rPr>
                <w:rFonts w:ascii="Arial" w:hAnsi="Arial" w:cs="Arial"/>
                <w:sz w:val="18"/>
                <w:szCs w:val="18"/>
              </w:rPr>
              <w:t>6</w:t>
            </w:r>
            <w:r w:rsidRPr="00280554">
              <w:rPr>
                <w:rFonts w:ascii="Arial" w:hAnsi="Arial" w:cs="Arial"/>
                <w:sz w:val="18"/>
                <w:szCs w:val="18"/>
              </w:rPr>
              <w:t>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E5D6F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73208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0554" w:rsidRPr="00280554" w14:paraId="4C86C3D6" w14:textId="77777777" w:rsidTr="00660F5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3B9864" w14:textId="77777777" w:rsidR="00280554" w:rsidRPr="00280554" w:rsidRDefault="00280554" w:rsidP="0028055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21236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924F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6C1BB" w14:textId="29D2C9D3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</w:t>
            </w:r>
            <w:r w:rsidR="00660F55">
              <w:rPr>
                <w:rFonts w:ascii="Arial" w:hAnsi="Arial" w:cs="Arial"/>
                <w:sz w:val="18"/>
                <w:szCs w:val="18"/>
              </w:rPr>
              <w:t>r</w:t>
            </w:r>
            <w:r w:rsidRPr="00280554">
              <w:rPr>
                <w:rFonts w:ascii="Arial" w:hAnsi="Arial" w:cs="Arial"/>
                <w:sz w:val="18"/>
                <w:szCs w:val="18"/>
              </w:rPr>
              <w:t>3</w:t>
            </w:r>
            <w:r w:rsidR="00660F55">
              <w:rPr>
                <w:rFonts w:ascii="Arial" w:hAnsi="Arial" w:cs="Arial"/>
                <w:sz w:val="18"/>
                <w:szCs w:val="18"/>
              </w:rPr>
              <w:t>6</w:t>
            </w:r>
            <w:r w:rsidRPr="00280554">
              <w:rPr>
                <w:rFonts w:ascii="Arial" w:hAnsi="Arial" w:cs="Arial"/>
                <w:sz w:val="18"/>
                <w:szCs w:val="18"/>
              </w:rPr>
              <w:t>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3056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D29ABC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80554" w:rsidRPr="00280554" w14:paraId="399E42D8" w14:textId="77777777" w:rsidTr="00660F55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13C2A7" w14:textId="77777777" w:rsidR="00280554" w:rsidRPr="00280554" w:rsidRDefault="00280554" w:rsidP="0028055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F7FAC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1BEC0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FC0B7" w14:textId="60DF61D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H</w:t>
            </w:r>
            <w:r w:rsidR="00660F55">
              <w:rPr>
                <w:rFonts w:ascii="Arial" w:hAnsi="Arial" w:cs="Arial"/>
                <w:sz w:val="18"/>
                <w:szCs w:val="18"/>
              </w:rPr>
              <w:t>r</w:t>
            </w:r>
            <w:r w:rsidRPr="00280554">
              <w:rPr>
                <w:rFonts w:ascii="Arial" w:hAnsi="Arial" w:cs="Arial"/>
                <w:sz w:val="18"/>
                <w:szCs w:val="18"/>
              </w:rPr>
              <w:t>3</w:t>
            </w:r>
            <w:r w:rsidR="00660F55">
              <w:rPr>
                <w:rFonts w:ascii="Arial" w:hAnsi="Arial" w:cs="Arial"/>
                <w:sz w:val="18"/>
                <w:szCs w:val="18"/>
              </w:rPr>
              <w:t>6</w:t>
            </w:r>
            <w:r w:rsidRPr="00280554">
              <w:rPr>
                <w:rFonts w:ascii="Arial" w:hAnsi="Arial" w:cs="Arial"/>
                <w:sz w:val="18"/>
                <w:szCs w:val="18"/>
              </w:rPr>
              <w:t>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0F4C8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3BA7BA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80554" w:rsidRPr="00280554" w14:paraId="1EFC3379" w14:textId="77777777" w:rsidTr="00660F55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771BC2" w14:textId="77777777" w:rsidR="00280554" w:rsidRPr="00280554" w:rsidRDefault="00280554" w:rsidP="0028055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70994B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055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B5DED0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8055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31A21C" w14:textId="1413D13B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660F55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280554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60F55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280554">
              <w:rPr>
                <w:rFonts w:ascii="Arial" w:hAnsi="Arial" w:cs="Arial"/>
                <w:sz w:val="18"/>
                <w:szCs w:val="18"/>
                <w:lang w:val="en-US"/>
              </w:rPr>
              <w:t>/Soft</w:t>
            </w:r>
            <w:r w:rsidRPr="00280554">
              <w:rPr>
                <w:rFonts w:ascii="Arial" w:hAnsi="Arial" w:cs="Arial"/>
                <w:sz w:val="18"/>
                <w:szCs w:val="18"/>
              </w:rPr>
              <w:t>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24F020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01CE14D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8055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80554" w:rsidRPr="00280554" w14:paraId="6CFE4052" w14:textId="77777777" w:rsidTr="008F4F0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5D0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0DEF7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66226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04364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6294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A230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80554" w:rsidRPr="00280554" w14:paraId="1CFB1931" w14:textId="77777777" w:rsidTr="008F4F0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66AE5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FBC9E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3C2C1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33948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970D2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A1741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55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8023AF3" w14:textId="77777777" w:rsidR="00280554" w:rsidRPr="00280554" w:rsidRDefault="00280554" w:rsidP="0028055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9C676D" w14:textId="77777777" w:rsidR="00280554" w:rsidRPr="00280554" w:rsidRDefault="00280554" w:rsidP="00305486">
      <w:pPr>
        <w:pStyle w:val="Heading2"/>
        <w:ind w:left="0"/>
      </w:pPr>
      <w:r w:rsidRPr="00280554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280554" w:rsidRPr="00280554" w14:paraId="6E64F498" w14:textId="77777777" w:rsidTr="0028055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33890B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C13DD2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118B906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C7F056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000165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2C415C80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085CE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8055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5E0391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5FA41C2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CB9574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D55907D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694DBA8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7BBAA7A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587DA46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8055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CD5BA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0F650FD6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865DA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C30676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DBCB4F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E138BDC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EE961FF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613CC4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098A3DAC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1D360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2AF31C5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150A04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02DFED1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F956DB8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9F04DB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3FB21FB5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6CA97B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EAE9DCA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E81A8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24DDC0C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FF84A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90379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7BC06D87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7739E6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BF4E98D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B07427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564E346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A6FA583" w14:textId="77777777" w:rsidR="00280554" w:rsidRPr="00280554" w:rsidRDefault="00280554" w:rsidP="002805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2D4517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1594EED9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36BCB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F2AF3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39B38A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A9A30E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DE1158B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045DF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018E5E17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9BBDE5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AD0C379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E7C529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7838552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B9E62F3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46B4AF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7BE8168C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BC5AE4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4DF7C20F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DC879A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B4AE3B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30F4D0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0B0C6B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80554" w:rsidRPr="00280554" w14:paraId="6ED27B0B" w14:textId="77777777" w:rsidTr="0028055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1B5E31C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9D6728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2F4783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7B4A148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9C360D" w14:textId="77777777" w:rsidR="00280554" w:rsidRPr="00280554" w:rsidRDefault="00280554" w:rsidP="0028055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BC74B89" w14:textId="77777777" w:rsidR="00280554" w:rsidRPr="00280554" w:rsidRDefault="00280554" w:rsidP="0028055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8055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BE61" w14:textId="77777777" w:rsidR="0061325D" w:rsidRDefault="0061325D">
      <w:r>
        <w:separator/>
      </w:r>
    </w:p>
  </w:endnote>
  <w:endnote w:type="continuationSeparator" w:id="0">
    <w:p w14:paraId="3521958D" w14:textId="77777777" w:rsidR="0061325D" w:rsidRDefault="0061325D">
      <w:r>
        <w:continuationSeparator/>
      </w:r>
    </w:p>
  </w:endnote>
  <w:endnote w:type="continuationNotice" w:id="1">
    <w:p w14:paraId="2D1CD99A" w14:textId="77777777" w:rsidR="0061325D" w:rsidRDefault="006132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2AD1" w14:textId="77777777" w:rsidR="0061325D" w:rsidRDefault="0061325D"/>
  </w:footnote>
  <w:footnote w:type="continuationSeparator" w:id="0">
    <w:p w14:paraId="7287B52E" w14:textId="77777777" w:rsidR="0061325D" w:rsidRDefault="0061325D">
      <w:r>
        <w:continuationSeparator/>
      </w:r>
    </w:p>
  </w:footnote>
  <w:footnote w:type="continuationNotice" w:id="1">
    <w:p w14:paraId="0C4AA0F3" w14:textId="77777777" w:rsidR="0061325D" w:rsidRDefault="006132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BE462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B26F03A" w:tentative="1">
      <w:start w:val="1"/>
      <w:numFmt w:val="lowerLetter"/>
      <w:lvlText w:val="%2."/>
      <w:lvlJc w:val="left"/>
      <w:pPr>
        <w:ind w:left="1080" w:hanging="360"/>
      </w:pPr>
    </w:lvl>
    <w:lvl w:ilvl="2" w:tplc="9CEEBD7E" w:tentative="1">
      <w:start w:val="1"/>
      <w:numFmt w:val="lowerRoman"/>
      <w:lvlText w:val="%3."/>
      <w:lvlJc w:val="right"/>
      <w:pPr>
        <w:ind w:left="1800" w:hanging="180"/>
      </w:pPr>
    </w:lvl>
    <w:lvl w:ilvl="3" w:tplc="03C4BB9A" w:tentative="1">
      <w:start w:val="1"/>
      <w:numFmt w:val="decimal"/>
      <w:lvlText w:val="%4."/>
      <w:lvlJc w:val="left"/>
      <w:pPr>
        <w:ind w:left="2520" w:hanging="360"/>
      </w:pPr>
    </w:lvl>
    <w:lvl w:ilvl="4" w:tplc="7FC2CD42" w:tentative="1">
      <w:start w:val="1"/>
      <w:numFmt w:val="lowerLetter"/>
      <w:lvlText w:val="%5."/>
      <w:lvlJc w:val="left"/>
      <w:pPr>
        <w:ind w:left="3240" w:hanging="360"/>
      </w:pPr>
    </w:lvl>
    <w:lvl w:ilvl="5" w:tplc="D7DEE7E6" w:tentative="1">
      <w:start w:val="1"/>
      <w:numFmt w:val="lowerRoman"/>
      <w:lvlText w:val="%6."/>
      <w:lvlJc w:val="right"/>
      <w:pPr>
        <w:ind w:left="3960" w:hanging="180"/>
      </w:pPr>
    </w:lvl>
    <w:lvl w:ilvl="6" w:tplc="156660AA" w:tentative="1">
      <w:start w:val="1"/>
      <w:numFmt w:val="decimal"/>
      <w:lvlText w:val="%7."/>
      <w:lvlJc w:val="left"/>
      <w:pPr>
        <w:ind w:left="4680" w:hanging="360"/>
      </w:pPr>
    </w:lvl>
    <w:lvl w:ilvl="7" w:tplc="EB8283FE" w:tentative="1">
      <w:start w:val="1"/>
      <w:numFmt w:val="lowerLetter"/>
      <w:lvlText w:val="%8."/>
      <w:lvlJc w:val="left"/>
      <w:pPr>
        <w:ind w:left="5400" w:hanging="360"/>
      </w:pPr>
    </w:lvl>
    <w:lvl w:ilvl="8" w:tplc="4F48FB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5ED81ED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43A0E7E" w:tentative="1">
      <w:start w:val="1"/>
      <w:numFmt w:val="lowerLetter"/>
      <w:lvlText w:val="%2."/>
      <w:lvlJc w:val="left"/>
      <w:pPr>
        <w:ind w:left="1080" w:hanging="360"/>
      </w:pPr>
    </w:lvl>
    <w:lvl w:ilvl="2" w:tplc="7ACEAB66" w:tentative="1">
      <w:start w:val="1"/>
      <w:numFmt w:val="lowerRoman"/>
      <w:lvlText w:val="%3."/>
      <w:lvlJc w:val="right"/>
      <w:pPr>
        <w:ind w:left="1800" w:hanging="180"/>
      </w:pPr>
    </w:lvl>
    <w:lvl w:ilvl="3" w:tplc="0D28F4D4" w:tentative="1">
      <w:start w:val="1"/>
      <w:numFmt w:val="decimal"/>
      <w:lvlText w:val="%4."/>
      <w:lvlJc w:val="left"/>
      <w:pPr>
        <w:ind w:left="2520" w:hanging="360"/>
      </w:pPr>
    </w:lvl>
    <w:lvl w:ilvl="4" w:tplc="12EA1D26" w:tentative="1">
      <w:start w:val="1"/>
      <w:numFmt w:val="lowerLetter"/>
      <w:lvlText w:val="%5."/>
      <w:lvlJc w:val="left"/>
      <w:pPr>
        <w:ind w:left="3240" w:hanging="360"/>
      </w:pPr>
    </w:lvl>
    <w:lvl w:ilvl="5" w:tplc="B9C8B8FC" w:tentative="1">
      <w:start w:val="1"/>
      <w:numFmt w:val="lowerRoman"/>
      <w:lvlText w:val="%6."/>
      <w:lvlJc w:val="right"/>
      <w:pPr>
        <w:ind w:left="3960" w:hanging="180"/>
      </w:pPr>
    </w:lvl>
    <w:lvl w:ilvl="6" w:tplc="43AA603C" w:tentative="1">
      <w:start w:val="1"/>
      <w:numFmt w:val="decimal"/>
      <w:lvlText w:val="%7."/>
      <w:lvlJc w:val="left"/>
      <w:pPr>
        <w:ind w:left="4680" w:hanging="360"/>
      </w:pPr>
    </w:lvl>
    <w:lvl w:ilvl="7" w:tplc="6492C440" w:tentative="1">
      <w:start w:val="1"/>
      <w:numFmt w:val="lowerLetter"/>
      <w:lvlText w:val="%8."/>
      <w:lvlJc w:val="left"/>
      <w:pPr>
        <w:ind w:left="5400" w:hanging="360"/>
      </w:pPr>
    </w:lvl>
    <w:lvl w:ilvl="8" w:tplc="6958DD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682E2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DDE80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6680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5EC3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BEF2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C037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5E7F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2051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401E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18535805">
    <w:abstractNumId w:val="20"/>
  </w:num>
  <w:num w:numId="2" w16cid:durableId="303968438">
    <w:abstractNumId w:val="15"/>
  </w:num>
  <w:num w:numId="3" w16cid:durableId="1394768005">
    <w:abstractNumId w:val="0"/>
  </w:num>
  <w:num w:numId="4" w16cid:durableId="1105535220">
    <w:abstractNumId w:val="6"/>
  </w:num>
  <w:num w:numId="5" w16cid:durableId="1102141121">
    <w:abstractNumId w:val="18"/>
  </w:num>
  <w:num w:numId="6" w16cid:durableId="2124761660">
    <w:abstractNumId w:val="2"/>
  </w:num>
  <w:num w:numId="7" w16cid:durableId="2063212141">
    <w:abstractNumId w:val="12"/>
  </w:num>
  <w:num w:numId="8" w16cid:durableId="46228559">
    <w:abstractNumId w:val="9"/>
  </w:num>
  <w:num w:numId="9" w16cid:durableId="604581710">
    <w:abstractNumId w:val="1"/>
  </w:num>
  <w:num w:numId="10" w16cid:durableId="1135367141">
    <w:abstractNumId w:val="1"/>
  </w:num>
  <w:num w:numId="11" w16cid:durableId="117720813">
    <w:abstractNumId w:val="3"/>
  </w:num>
  <w:num w:numId="12" w16cid:durableId="886843643">
    <w:abstractNumId w:val="4"/>
  </w:num>
  <w:num w:numId="13" w16cid:durableId="177931947">
    <w:abstractNumId w:val="14"/>
  </w:num>
  <w:num w:numId="14" w16cid:durableId="1983583901">
    <w:abstractNumId w:val="10"/>
  </w:num>
  <w:num w:numId="15" w16cid:durableId="554975723">
    <w:abstractNumId w:val="7"/>
  </w:num>
  <w:num w:numId="16" w16cid:durableId="1232229210">
    <w:abstractNumId w:val="13"/>
  </w:num>
  <w:num w:numId="17" w16cid:durableId="2016107535">
    <w:abstractNumId w:val="5"/>
  </w:num>
  <w:num w:numId="18" w16cid:durableId="1021976250">
    <w:abstractNumId w:val="11"/>
  </w:num>
  <w:num w:numId="19" w16cid:durableId="2125999785">
    <w:abstractNumId w:val="19"/>
  </w:num>
  <w:num w:numId="20" w16cid:durableId="1400596316">
    <w:abstractNumId w:val="16"/>
  </w:num>
  <w:num w:numId="21" w16cid:durableId="1982465201">
    <w:abstractNumId w:val="8"/>
  </w:num>
  <w:num w:numId="22" w16cid:durableId="9905227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B63"/>
    <w:rsid w:val="000E463B"/>
    <w:rsid w:val="000E5A7E"/>
    <w:rsid w:val="000F43A3"/>
    <w:rsid w:val="000F7681"/>
    <w:rsid w:val="000F7F95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0FF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55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486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92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6B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CD3"/>
    <w:rsid w:val="005C0045"/>
    <w:rsid w:val="005C084E"/>
    <w:rsid w:val="005C4606"/>
    <w:rsid w:val="005D0B0C"/>
    <w:rsid w:val="005D7D56"/>
    <w:rsid w:val="005E02B3"/>
    <w:rsid w:val="005E1802"/>
    <w:rsid w:val="005E1E24"/>
    <w:rsid w:val="0060456E"/>
    <w:rsid w:val="0060596B"/>
    <w:rsid w:val="00606D97"/>
    <w:rsid w:val="0061325D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F55"/>
    <w:rsid w:val="00665F89"/>
    <w:rsid w:val="00670E27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5DE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F04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34F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EC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470BE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22AF88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EC27FC3-9CD5-4F42-81B4-F1EE7F43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E9CA2E91-FC01-47A5-8F4C-3E65C7DA2FE7}" type="presOf" srcId="{B73EA016-5B5E-4372-8AFF-E16F061CFA05}" destId="{1F6A0B97-83F0-4189-B0CB-00156B0AC153}" srcOrd="0" destOrd="0" presId="urn:microsoft.com/office/officeart/2005/8/layout/hChevron3"/>
    <dgm:cxn modelId="{DC33B794-E1A9-464D-A7AE-E215365D75F4}" type="presOf" srcId="{72C3C3E7-AFE7-48AF-A84A-F5F4B462ABCE}" destId="{AD4E5296-B06F-4F82-9CB5-F741BF6BFCC1}" srcOrd="0" destOrd="0" presId="urn:microsoft.com/office/officeart/2005/8/layout/hChevron3"/>
    <dgm:cxn modelId="{CB39D7BA-0C2A-44FE-A964-4D50841FDA5A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319610F1-D464-4A5F-895C-E355237EABAA}" type="presOf" srcId="{7D55B2F1-F7F7-4A6B-AFB0-F846FDB634B5}" destId="{E13D0391-DAD9-4B61-AB66-3FA48A4F7006}" srcOrd="0" destOrd="0" presId="urn:microsoft.com/office/officeart/2005/8/layout/hChevron3"/>
    <dgm:cxn modelId="{77081FF7-8200-4923-A9C9-C19086183470}" type="presOf" srcId="{D813EA76-4FD3-4C15-BFBC-B1DF43B29666}" destId="{4784DBD1-3CBE-41A8-A2C7-CF088F838C79}" srcOrd="0" destOrd="0" presId="urn:microsoft.com/office/officeart/2005/8/layout/hChevron3"/>
    <dgm:cxn modelId="{65577D09-F62D-4F2D-83D4-1337DA164CEA}" type="presParOf" srcId="{1F6A0B97-83F0-4189-B0CB-00156B0AC153}" destId="{4784DBD1-3CBE-41A8-A2C7-CF088F838C79}" srcOrd="0" destOrd="0" presId="urn:microsoft.com/office/officeart/2005/8/layout/hChevron3"/>
    <dgm:cxn modelId="{F8B66D72-84FB-4EEB-A4E4-92DB21F14F90}" type="presParOf" srcId="{1F6A0B97-83F0-4189-B0CB-00156B0AC153}" destId="{37D14BC8-3203-463C-9804-9B3B86B621FF}" srcOrd="1" destOrd="0" presId="urn:microsoft.com/office/officeart/2005/8/layout/hChevron3"/>
    <dgm:cxn modelId="{C74549EE-0C0A-482C-BB4E-89593B6CFA42}" type="presParOf" srcId="{1F6A0B97-83F0-4189-B0CB-00156B0AC153}" destId="{E13D0391-DAD9-4B61-AB66-3FA48A4F7006}" srcOrd="2" destOrd="0" presId="urn:microsoft.com/office/officeart/2005/8/layout/hChevron3"/>
    <dgm:cxn modelId="{25449237-C724-4E4C-9B54-377FDDA0EC44}" type="presParOf" srcId="{1F6A0B97-83F0-4189-B0CB-00156B0AC153}" destId="{F9271109-4339-4036-9126-150629D10456}" srcOrd="3" destOrd="0" presId="urn:microsoft.com/office/officeart/2005/8/layout/hChevron3"/>
    <dgm:cxn modelId="{CEE768ED-E1B2-44C5-96D1-38E00FBC559C}" type="presParOf" srcId="{1F6A0B97-83F0-4189-B0CB-00156B0AC153}" destId="{AD4E5296-B06F-4F82-9CB5-F741BF6BFCC1}" srcOrd="4" destOrd="0" presId="urn:microsoft.com/office/officeart/2005/8/layout/hChevron3"/>
    <dgm:cxn modelId="{35ED5564-089D-4A24-B47D-355FBC252D16}" type="presParOf" srcId="{1F6A0B97-83F0-4189-B0CB-00156B0AC153}" destId="{99F7A086-6C98-4385-8FFE-3337C1F24694}" srcOrd="5" destOrd="0" presId="urn:microsoft.com/office/officeart/2005/8/layout/hChevron3"/>
    <dgm:cxn modelId="{781D6C89-29C5-4854-BB94-C00CD1498F2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1</Pages>
  <Words>244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K- (810000A)</dc:title>
  <dc:subject/>
  <dc:creator>patrik.jens.johansson@vgregion.se</dc:creator>
  <keywords/>
  <lastModifiedBy>Ulrica Sehlberg</lastModifiedBy>
  <revision>11</revision>
  <lastPrinted>2016-03-31T19:56:00.0000000Z</lastPrinted>
  <dcterms:created xsi:type="dcterms:W3CDTF">2022-05-18T13:15:00.0000000Z</dcterms:created>
  <dcterms:modified xsi:type="dcterms:W3CDTF">2026-01-08T12:02:00.0000000Z</dcterms:modified>
</coreProperties>
</file>