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E785A" w14:textId="77777777" w:rsidR="00280554" w:rsidRDefault="00280554" w:rsidP="00F35B05">
      <w:pPr>
        <w:pStyle w:val="Rubrik2"/>
        <w:sectPr w:rsidR="00280554" w:rsidSect="002805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6E6A2C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EBCFA2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3384C8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78E8BB" w14:textId="74406E6C" w:rsidR="00280554" w:rsidRPr="005E1802" w:rsidRDefault="005E1802" w:rsidP="005E1802">
      <w:pPr>
        <w:pStyle w:val="Rubrik1"/>
        <w:ind w:left="0"/>
        <w:rPr>
          <w:szCs w:val="20"/>
        </w:rPr>
      </w:pPr>
      <w:r w:rsidRPr="00280554">
        <w:t>DT Hjärna K- (810000A)</w:t>
      </w:r>
    </w:p>
    <w:p w14:paraId="7284FDA9" w14:textId="77777777" w:rsidR="00280554" w:rsidRPr="00280554" w:rsidRDefault="00280554" w:rsidP="005E1802">
      <w:pPr>
        <w:pStyle w:val="Rubrik2"/>
        <w:ind w:left="0"/>
      </w:pPr>
      <w:r w:rsidRPr="00280554">
        <w:t>Syfte</w:t>
      </w:r>
    </w:p>
    <w:p w14:paraId="73043148" w14:textId="77777777" w:rsid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055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29E8CAF" w14:textId="77777777" w:rsidR="005E1802" w:rsidRDefault="005E1802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D3017" w14:textId="60C66605" w:rsidR="005E1802" w:rsidRDefault="005E1802" w:rsidP="005E1802">
      <w:pPr>
        <w:pStyle w:val="Rubrik2"/>
        <w:ind w:left="0"/>
      </w:pPr>
      <w:r>
        <w:t>Förändringar sedan föregående version</w:t>
      </w:r>
    </w:p>
    <w:p w14:paraId="02E37EC9" w14:textId="21CE989B" w:rsidR="00280554" w:rsidRPr="00280554" w:rsidRDefault="00305486" w:rsidP="00305486">
      <w:pPr>
        <w:ind w:left="0"/>
        <w:rPr>
          <w:rFonts w:ascii="Arial" w:hAnsi="Arial" w:cs="Arial"/>
          <w:sz w:val="18"/>
          <w:szCs w:val="18"/>
        </w:rPr>
      </w:pPr>
      <w:r w:rsidRPr="00305486">
        <w:rPr>
          <w:rFonts w:ascii="Arial" w:hAnsi="Arial" w:cs="Arial"/>
          <w:sz w:val="18"/>
          <w:szCs w:val="18"/>
        </w:rPr>
        <w:t>Inga förändringar.</w:t>
      </w:r>
    </w:p>
    <w:p w14:paraId="6C83A096" w14:textId="77777777" w:rsidR="00280554" w:rsidRPr="00280554" w:rsidRDefault="00280554" w:rsidP="005E1802">
      <w:pPr>
        <w:pStyle w:val="Rubrik2"/>
        <w:ind w:left="0"/>
      </w:pPr>
      <w:r w:rsidRPr="0028055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80554" w:rsidRPr="00280554" w14:paraId="50369C25" w14:textId="77777777" w:rsidTr="006E71C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0B483D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832CED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Blödning, infarkt, hydrocefalus mm.</w:t>
            </w:r>
          </w:p>
        </w:tc>
      </w:tr>
      <w:tr w:rsidR="00280554" w:rsidRPr="00280554" w14:paraId="04D34AFC" w14:textId="77777777" w:rsidTr="006E71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11298E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F741EE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80554" w:rsidRPr="00280554" w14:paraId="70368258" w14:textId="77777777" w:rsidTr="006E71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F053B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6C7F6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80554" w:rsidRPr="00280554" w14:paraId="6585ECED" w14:textId="77777777" w:rsidTr="006E71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336A7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886B3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280554" w:rsidRPr="00280554" w14:paraId="0E5BC2F1" w14:textId="77777777" w:rsidTr="006E71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DF39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79BC830" w14:textId="70E72674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För övriga strålskyddsregler se kapitel 4.2 och 5.2 i</w:t>
            </w:r>
            <w:r w:rsidRPr="00280554">
              <w:rPr>
                <w:rFonts w:ascii="Arial" w:hAnsi="Arial" w:cs="Arial"/>
                <w:sz w:val="18"/>
                <w:szCs w:val="18"/>
              </w:rPr>
              <w:br/>
            </w:r>
            <w:hyperlink r:id="rId17" w:history="1">
              <w:r w:rsidRPr="0028055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80554" w:rsidRPr="00280554" w14:paraId="3D2424C2" w14:textId="77777777" w:rsidTr="006E71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152416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BA52DC4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AD9AE85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5C08D099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593764D5" w14:textId="77777777" w:rsidR="00280554" w:rsidRPr="00280554" w:rsidRDefault="00280554" w:rsidP="0028055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EA2F71A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CEE6501" w14:textId="77777777" w:rsidR="00280554" w:rsidRPr="00280554" w:rsidRDefault="00280554" w:rsidP="00305486">
      <w:pPr>
        <w:pStyle w:val="Rubrik2"/>
        <w:ind w:left="0"/>
      </w:pPr>
      <w:r w:rsidRPr="0028055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80554" w:rsidRPr="00280554" w14:paraId="63E0AD70" w14:textId="77777777" w:rsidTr="00280554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0A5B8E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A98808" wp14:editId="4DD47CC3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B3FC3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C32738" wp14:editId="38C47C2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39370</wp:posOffset>
                      </wp:positionV>
                      <wp:extent cx="1513840" cy="1028700"/>
                      <wp:effectExtent l="19050" t="19050" r="10160" b="19050"/>
                      <wp:wrapNone/>
                      <wp:docPr id="5" name="Rektangel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4104" cy="10287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557451" id="Rektangel 5" o:spid="_x0000_s1026" style="position:absolute;margin-left:12.2pt;margin-top:3.1pt;width:119.2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" filled="f" strokecolor="red" strokeweight="3pt"/>
                  </w:pict>
                </mc:Fallback>
              </mc:AlternateContent>
            </w: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DB4106" wp14:editId="4A5A7C1D">
                      <wp:simplePos x="0" y="0"/>
                      <wp:positionH relativeFrom="column">
                        <wp:posOffset>726440</wp:posOffset>
                      </wp:positionH>
                      <wp:positionV relativeFrom="paragraph">
                        <wp:posOffset>69850</wp:posOffset>
                      </wp:positionV>
                      <wp:extent cx="410210" cy="10096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0096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184AFD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DB410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2pt;margin-top:5.5pt;width:32.3pt;height:7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" adj="4388" fillcolor="red" stroked="f" strokeweight="1pt">
                      <v:textbox inset="1mm,1mm,1mm,1mm">
                        <w:txbxContent>
                          <w:p w14:paraId="75184AFD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0C5844D2" wp14:editId="3154EF6D">
                  <wp:extent cx="1550897" cy="1727200"/>
                  <wp:effectExtent l="0" t="0" r="0" b="635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743617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796" cy="1768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0554" w:rsidRPr="00280554" w14:paraId="0158E63D" w14:textId="77777777" w:rsidTr="0028055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6A968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D1C8D2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601D8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320DF129" w14:textId="77777777" w:rsidTr="00280554">
        <w:trPr>
          <w:trHeight w:val="227"/>
        </w:trPr>
        <w:tc>
          <w:tcPr>
            <w:tcW w:w="1950" w:type="dxa"/>
            <w:shd w:val="clear" w:color="auto" w:fill="FFFFFF"/>
          </w:tcPr>
          <w:p w14:paraId="4A8555C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8378B4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E80B80" w14:textId="77777777" w:rsidR="00280554" w:rsidRPr="00280554" w:rsidRDefault="00280554" w:rsidP="0028055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0554" w:rsidRPr="00280554" w14:paraId="37234881" w14:textId="77777777" w:rsidTr="00280554">
        <w:trPr>
          <w:trHeight w:val="227"/>
        </w:trPr>
        <w:tc>
          <w:tcPr>
            <w:tcW w:w="1950" w:type="dxa"/>
            <w:shd w:val="clear" w:color="auto" w:fill="FFFFFF"/>
          </w:tcPr>
          <w:p w14:paraId="5BE98C8E" w14:textId="77777777" w:rsidR="00280554" w:rsidRPr="00280554" w:rsidRDefault="00280554" w:rsidP="0028055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9C21B8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280554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A79C49" w14:textId="77777777" w:rsidR="00280554" w:rsidRPr="00280554" w:rsidRDefault="00280554" w:rsidP="0028055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FA1483D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19BAAF4E" w14:textId="2851D08C" w:rsidR="00280554" w:rsidRPr="00305486" w:rsidRDefault="00280554" w:rsidP="00305486">
      <w:pPr>
        <w:spacing w:after="0" w:line="360" w:lineRule="auto"/>
        <w:ind w:left="0" w:right="0"/>
        <w:rPr>
          <w:rFonts w:ascii="Arial" w:hAnsi="Arial" w:cs="Arial"/>
          <w:b/>
        </w:rPr>
      </w:pPr>
      <w:r w:rsidRPr="00280554">
        <w:rPr>
          <w:rFonts w:ascii="Arial" w:hAnsi="Arial" w:cs="Arial"/>
          <w:b/>
        </w:rPr>
        <w:br w:type="page"/>
      </w:r>
    </w:p>
    <w:p w14:paraId="29E415FC" w14:textId="77777777" w:rsidR="00280554" w:rsidRPr="00280554" w:rsidRDefault="00280554" w:rsidP="00305486">
      <w:pPr>
        <w:pStyle w:val="Rubrik2"/>
        <w:ind w:left="0"/>
      </w:pPr>
      <w:r w:rsidRPr="00280554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3118"/>
        <w:gridCol w:w="2239"/>
      </w:tblGrid>
      <w:tr w:rsidR="00280554" w:rsidRPr="00280554" w14:paraId="4634ECA5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2C2570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A4F8B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E5E20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271F8D9" wp14:editId="096464EB">
                      <wp:simplePos x="0" y="0"/>
                      <wp:positionH relativeFrom="column">
                        <wp:posOffset>359410</wp:posOffset>
                      </wp:positionH>
                      <wp:positionV relativeFrom="paragraph">
                        <wp:posOffset>228600</wp:posOffset>
                      </wp:positionV>
                      <wp:extent cx="410210" cy="657225"/>
                      <wp:effectExtent l="28892" t="47308" r="0" b="3778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992491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B86998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71F8D9" id="Upp 19" o:spid="_x0000_s1027" type="#_x0000_t68" style="position:absolute;left:0;text-align:left;margin-left:28.3pt;margin-top:18pt;width:32.3pt;height:51.75pt;rotation:4360865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" adj="6741" fillcolor="red" stroked="f" strokeweight="1pt">
                      <v:textbox style="layout-flow:vertical;mso-layout-flow-alt:bottom-to-top" inset="1mm,1mm,1mm,1mm">
                        <w:txbxContent>
                          <w:p w14:paraId="1FB86998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B8034CE" wp14:editId="3076ADD6">
                      <wp:simplePos x="0" y="0"/>
                      <wp:positionH relativeFrom="margin">
                        <wp:posOffset>1229995</wp:posOffset>
                      </wp:positionH>
                      <wp:positionV relativeFrom="paragraph">
                        <wp:posOffset>320675</wp:posOffset>
                      </wp:positionV>
                      <wp:extent cx="409575" cy="575945"/>
                      <wp:effectExtent l="19050" t="0" r="0" b="336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873404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ACDEE2" w14:textId="77777777" w:rsidR="00280554" w:rsidRPr="0066564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8034C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96.85pt;margin-top:25.25pt;width:32.25pt;height:45.35pt;rotation:10784390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1FACDEE2" w14:textId="77777777" w:rsidR="00280554" w:rsidRPr="0066564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F7ACE7" wp14:editId="5FB102AB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814070</wp:posOffset>
                      </wp:positionV>
                      <wp:extent cx="1769745" cy="430530"/>
                      <wp:effectExtent l="19050" t="19050" r="20955" b="2667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70278" cy="430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E233AE7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9pt,64.1pt" to="145.25pt,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4C0316A" wp14:editId="7C347A6F">
                      <wp:simplePos x="0" y="0"/>
                      <wp:positionH relativeFrom="column">
                        <wp:posOffset>712470</wp:posOffset>
                      </wp:positionH>
                      <wp:positionV relativeFrom="paragraph">
                        <wp:posOffset>13970</wp:posOffset>
                      </wp:positionV>
                      <wp:extent cx="526415" cy="1330960"/>
                      <wp:effectExtent l="19050" t="19050" r="26035" b="2159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26694" cy="13313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AE695A8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1pt,1.1pt" to="97.55pt,1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0449E6BE" wp14:editId="2225C896">
                  <wp:extent cx="1867830" cy="1362827"/>
                  <wp:effectExtent l="0" t="0" r="0" b="889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5521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364" cy="13829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31C780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E8CF9DC" wp14:editId="215A3ED2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520065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E6696F" w14:textId="77777777" w:rsidR="00280554" w:rsidRPr="0066567D" w:rsidRDefault="00280554" w:rsidP="007D45D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CF9DC" id="Upp 22" o:spid="_x0000_s1029" type="#_x0000_t68" style="position:absolute;left:0;text-align:left;margin-left:10.45pt;margin-top:40.95pt;width:32.3pt;height:46.6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" adj="7486" fillcolor="red" stroked="f" strokeweight="1pt">
                      <v:textbox style="layout-flow:vertical;mso-layout-flow-alt:bottom-to-top" inset="1mm,1mm,1mm,1mm">
                        <w:txbxContent>
                          <w:p w14:paraId="04E6696F" w14:textId="77777777" w:rsidR="00280554" w:rsidRPr="0066567D" w:rsidRDefault="00280554" w:rsidP="007D45D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E28C639" wp14:editId="1D493A92">
                      <wp:simplePos x="0" y="0"/>
                      <wp:positionH relativeFrom="column">
                        <wp:posOffset>633730</wp:posOffset>
                      </wp:positionH>
                      <wp:positionV relativeFrom="paragraph">
                        <wp:posOffset>43180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739957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9.9pt,3.4pt" to="51.75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280554">
              <w:rPr>
                <w:noProof/>
                <w:szCs w:val="20"/>
              </w:rPr>
              <w:drawing>
                <wp:inline distT="0" distB="0" distL="0" distR="0" wp14:anchorId="1D58BFEB" wp14:editId="70C75BC8">
                  <wp:extent cx="1302978" cy="1615524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436015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8368" cy="1647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0554" w:rsidRPr="00280554" w14:paraId="5D5B98B4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6762C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69C7A" w14:textId="1DAB97C5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 xml:space="preserve">Parallellt med HYFA-planet (från hypofysens nederkant till fjärde ventrikelns bakre spets). DFOV 240 mm </w:t>
            </w:r>
            <w:r w:rsidR="00E42EC3">
              <w:rPr>
                <w:rFonts w:ascii="Arial" w:hAnsi="Arial" w:cs="Arial"/>
                <w:noProof/>
                <w:sz w:val="18"/>
                <w:szCs w:val="18"/>
              </w:rPr>
              <w:t>eller automatiskt DFOV som</w:t>
            </w:r>
            <w:r w:rsidRPr="00280554">
              <w:rPr>
                <w:rFonts w:ascii="Arial" w:hAnsi="Arial" w:cs="Arial"/>
                <w:noProof/>
                <w:sz w:val="18"/>
                <w:szCs w:val="18"/>
              </w:rPr>
              <w:t xml:space="preserve"> standard.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EDE92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159E0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329BEA2A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DFE136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3AFA0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Parallellt med pons bakre begränsning.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96034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08B1D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0554" w:rsidRPr="00280554" w14:paraId="75C0B061" w14:textId="77777777" w:rsidTr="0028055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730B4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854BB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  <w:p w14:paraId="3EB73F11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6FB4BD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9A2B3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788CD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C3B7EFB" w14:textId="77777777" w:rsidR="00280554" w:rsidRPr="00280554" w:rsidRDefault="00280554" w:rsidP="0028055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1836C3B" w14:textId="77777777" w:rsidR="00280554" w:rsidRPr="00280554" w:rsidRDefault="00280554" w:rsidP="00305486">
      <w:pPr>
        <w:pStyle w:val="Rubrik2"/>
        <w:ind w:left="0"/>
      </w:pPr>
      <w:r w:rsidRPr="0028055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80554" w:rsidRPr="00280554" w14:paraId="5E469FE1" w14:textId="77777777" w:rsidTr="006E71C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DBCF7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B25B9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6FE65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E4DD4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8055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09657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85CE4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80554" w:rsidRPr="00280554" w14:paraId="73B38D2B" w14:textId="77777777" w:rsidTr="006E71C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7055C6" w14:textId="77777777" w:rsidR="00280554" w:rsidRPr="00280554" w:rsidRDefault="00280554" w:rsidP="0028055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7815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4AD75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3385B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9E5D6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73208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0554" w:rsidRPr="00280554" w14:paraId="4C86C3D6" w14:textId="77777777" w:rsidTr="006E71C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3B9864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52123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91924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A6C1BB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3056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D29AB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0554" w:rsidRPr="00280554" w14:paraId="399E42D8" w14:textId="77777777" w:rsidTr="006E71C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13C2A7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1F7FA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1BEC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FC0B7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0F4C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3BA7B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0554" w:rsidRPr="00280554" w14:paraId="1EFC3379" w14:textId="77777777" w:rsidTr="006E71C7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771BC2" w14:textId="77777777" w:rsidR="00280554" w:rsidRPr="00280554" w:rsidRDefault="00280554" w:rsidP="0028055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70994B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DB5DED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31A21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  <w:lang w:val="en-US"/>
              </w:rPr>
              <w:t>H32/Soft</w:t>
            </w:r>
            <w:r w:rsidRPr="00280554">
              <w:rPr>
                <w:rFonts w:ascii="Arial" w:hAnsi="Arial" w:cs="Arial"/>
                <w:sz w:val="18"/>
                <w:szCs w:val="18"/>
              </w:rPr>
              <w:t>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24F020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01CE14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055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0554" w:rsidRPr="00280554" w14:paraId="6CFE4052" w14:textId="77777777" w:rsidTr="006E71C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4F5D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B0DEF7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66622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D04364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B6294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5A230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80554" w:rsidRPr="00280554" w14:paraId="1CFB1931" w14:textId="77777777" w:rsidTr="006E71C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F66AE5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6FBC9E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A3C2C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73394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6970D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1A174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055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8023AF3" w14:textId="77777777" w:rsidR="00280554" w:rsidRPr="00280554" w:rsidRDefault="00280554" w:rsidP="0028055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9C676D" w14:textId="77777777" w:rsidR="00280554" w:rsidRPr="00280554" w:rsidRDefault="00280554" w:rsidP="00305486">
      <w:pPr>
        <w:pStyle w:val="Rubrik2"/>
        <w:ind w:left="0"/>
      </w:pPr>
      <w:r w:rsidRPr="0028055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280554" w:rsidRPr="00280554" w14:paraId="6E64F498" w14:textId="77777777" w:rsidTr="0028055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33890B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13DD2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118B90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C7F056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000165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2C415C80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085CE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055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5E0391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5FA41C2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CB9574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D55907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694DBA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7BBAA7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587DA4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055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CD5BA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F650FD6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865DA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7C3067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DBCB4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138BD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EE961FF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613CC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98A3DAC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1D360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AF31C5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150A0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2DFED1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F956DB8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9F04D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3FB21FB5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6CA97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EAE9DCA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E81A8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4DDC0C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FF84A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90379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7BC06D87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7739E6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BF4E98D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B0742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564E346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A6FA583" w14:textId="77777777" w:rsidR="00280554" w:rsidRPr="00280554" w:rsidRDefault="00280554" w:rsidP="0028055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2D4517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1594EED9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36BCB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F2AF3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39B38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A9A30E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DE1158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045DF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018E5E17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9BBDE5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AD0C37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E7C529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838552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B9E62F3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46B4A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7BE8168C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BC5AE4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4DF7C20F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DC879A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4AE3B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0F4D0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0B0C6B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0554" w:rsidRPr="00280554" w14:paraId="6ED27B0B" w14:textId="77777777" w:rsidTr="0028055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1B5E31C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9D6728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F4783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7B4A148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9C360D" w14:textId="77777777" w:rsidR="00280554" w:rsidRPr="00280554" w:rsidRDefault="00280554" w:rsidP="0028055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BC74B89" w14:textId="77777777" w:rsidR="00280554" w:rsidRPr="00280554" w:rsidRDefault="00280554" w:rsidP="0028055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055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E6D3A" w14:textId="77777777" w:rsidR="004F56B2" w:rsidRDefault="004F56B2">
      <w:r>
        <w:separator/>
      </w:r>
    </w:p>
  </w:endnote>
  <w:endnote w:type="continuationSeparator" w:id="0">
    <w:p w14:paraId="11B9B191" w14:textId="77777777" w:rsidR="004F56B2" w:rsidRDefault="004F56B2">
      <w:r>
        <w:continuationSeparator/>
      </w:r>
    </w:p>
  </w:endnote>
  <w:endnote w:type="continuationNotice" w:id="1">
    <w:p w14:paraId="2419BC13" w14:textId="77777777" w:rsidR="004F56B2" w:rsidRDefault="004F56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8F6EC" w14:textId="77777777" w:rsidR="004F56B2" w:rsidRDefault="004F56B2"/>
  </w:footnote>
  <w:footnote w:type="continuationSeparator" w:id="0">
    <w:p w14:paraId="4BEDC438" w14:textId="77777777" w:rsidR="004F56B2" w:rsidRDefault="004F56B2">
      <w:r>
        <w:continuationSeparator/>
      </w:r>
    </w:p>
  </w:footnote>
  <w:footnote w:type="continuationNotice" w:id="1">
    <w:p w14:paraId="7B6DF1BC" w14:textId="77777777" w:rsidR="004F56B2" w:rsidRDefault="004F56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BE462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B26F03A" w:tentative="1">
      <w:start w:val="1"/>
      <w:numFmt w:val="lowerLetter"/>
      <w:lvlText w:val="%2."/>
      <w:lvlJc w:val="left"/>
      <w:pPr>
        <w:ind w:left="1080" w:hanging="360"/>
      </w:pPr>
    </w:lvl>
    <w:lvl w:ilvl="2" w:tplc="9CEEBD7E" w:tentative="1">
      <w:start w:val="1"/>
      <w:numFmt w:val="lowerRoman"/>
      <w:lvlText w:val="%3."/>
      <w:lvlJc w:val="right"/>
      <w:pPr>
        <w:ind w:left="1800" w:hanging="180"/>
      </w:pPr>
    </w:lvl>
    <w:lvl w:ilvl="3" w:tplc="03C4BB9A" w:tentative="1">
      <w:start w:val="1"/>
      <w:numFmt w:val="decimal"/>
      <w:lvlText w:val="%4."/>
      <w:lvlJc w:val="left"/>
      <w:pPr>
        <w:ind w:left="2520" w:hanging="360"/>
      </w:pPr>
    </w:lvl>
    <w:lvl w:ilvl="4" w:tplc="7FC2CD42" w:tentative="1">
      <w:start w:val="1"/>
      <w:numFmt w:val="lowerLetter"/>
      <w:lvlText w:val="%5."/>
      <w:lvlJc w:val="left"/>
      <w:pPr>
        <w:ind w:left="3240" w:hanging="360"/>
      </w:pPr>
    </w:lvl>
    <w:lvl w:ilvl="5" w:tplc="D7DEE7E6" w:tentative="1">
      <w:start w:val="1"/>
      <w:numFmt w:val="lowerRoman"/>
      <w:lvlText w:val="%6."/>
      <w:lvlJc w:val="right"/>
      <w:pPr>
        <w:ind w:left="3960" w:hanging="180"/>
      </w:pPr>
    </w:lvl>
    <w:lvl w:ilvl="6" w:tplc="156660AA" w:tentative="1">
      <w:start w:val="1"/>
      <w:numFmt w:val="decimal"/>
      <w:lvlText w:val="%7."/>
      <w:lvlJc w:val="left"/>
      <w:pPr>
        <w:ind w:left="4680" w:hanging="360"/>
      </w:pPr>
    </w:lvl>
    <w:lvl w:ilvl="7" w:tplc="EB8283FE" w:tentative="1">
      <w:start w:val="1"/>
      <w:numFmt w:val="lowerLetter"/>
      <w:lvlText w:val="%8."/>
      <w:lvlJc w:val="left"/>
      <w:pPr>
        <w:ind w:left="5400" w:hanging="360"/>
      </w:pPr>
    </w:lvl>
    <w:lvl w:ilvl="8" w:tplc="4F48FB5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5ED81ED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43A0E7E" w:tentative="1">
      <w:start w:val="1"/>
      <w:numFmt w:val="lowerLetter"/>
      <w:lvlText w:val="%2."/>
      <w:lvlJc w:val="left"/>
      <w:pPr>
        <w:ind w:left="1080" w:hanging="360"/>
      </w:pPr>
    </w:lvl>
    <w:lvl w:ilvl="2" w:tplc="7ACEAB66" w:tentative="1">
      <w:start w:val="1"/>
      <w:numFmt w:val="lowerRoman"/>
      <w:lvlText w:val="%3."/>
      <w:lvlJc w:val="right"/>
      <w:pPr>
        <w:ind w:left="1800" w:hanging="180"/>
      </w:pPr>
    </w:lvl>
    <w:lvl w:ilvl="3" w:tplc="0D28F4D4" w:tentative="1">
      <w:start w:val="1"/>
      <w:numFmt w:val="decimal"/>
      <w:lvlText w:val="%4."/>
      <w:lvlJc w:val="left"/>
      <w:pPr>
        <w:ind w:left="2520" w:hanging="360"/>
      </w:pPr>
    </w:lvl>
    <w:lvl w:ilvl="4" w:tplc="12EA1D26" w:tentative="1">
      <w:start w:val="1"/>
      <w:numFmt w:val="lowerLetter"/>
      <w:lvlText w:val="%5."/>
      <w:lvlJc w:val="left"/>
      <w:pPr>
        <w:ind w:left="3240" w:hanging="360"/>
      </w:pPr>
    </w:lvl>
    <w:lvl w:ilvl="5" w:tplc="B9C8B8FC" w:tentative="1">
      <w:start w:val="1"/>
      <w:numFmt w:val="lowerRoman"/>
      <w:lvlText w:val="%6."/>
      <w:lvlJc w:val="right"/>
      <w:pPr>
        <w:ind w:left="3960" w:hanging="180"/>
      </w:pPr>
    </w:lvl>
    <w:lvl w:ilvl="6" w:tplc="43AA603C" w:tentative="1">
      <w:start w:val="1"/>
      <w:numFmt w:val="decimal"/>
      <w:lvlText w:val="%7."/>
      <w:lvlJc w:val="left"/>
      <w:pPr>
        <w:ind w:left="4680" w:hanging="360"/>
      </w:pPr>
    </w:lvl>
    <w:lvl w:ilvl="7" w:tplc="6492C440" w:tentative="1">
      <w:start w:val="1"/>
      <w:numFmt w:val="lowerLetter"/>
      <w:lvlText w:val="%8."/>
      <w:lvlJc w:val="left"/>
      <w:pPr>
        <w:ind w:left="5400" w:hanging="360"/>
      </w:pPr>
    </w:lvl>
    <w:lvl w:ilvl="8" w:tplc="6958DD3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682E26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DDE80B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86680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5EC36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BEF2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C037C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35E7F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42051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2401E8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8535805">
    <w:abstractNumId w:val="20"/>
  </w:num>
  <w:num w:numId="2" w16cid:durableId="303968438">
    <w:abstractNumId w:val="15"/>
  </w:num>
  <w:num w:numId="3" w16cid:durableId="1394768005">
    <w:abstractNumId w:val="0"/>
  </w:num>
  <w:num w:numId="4" w16cid:durableId="1105535220">
    <w:abstractNumId w:val="6"/>
  </w:num>
  <w:num w:numId="5" w16cid:durableId="1102141121">
    <w:abstractNumId w:val="18"/>
  </w:num>
  <w:num w:numId="6" w16cid:durableId="2124761660">
    <w:abstractNumId w:val="2"/>
  </w:num>
  <w:num w:numId="7" w16cid:durableId="2063212141">
    <w:abstractNumId w:val="12"/>
  </w:num>
  <w:num w:numId="8" w16cid:durableId="46228559">
    <w:abstractNumId w:val="9"/>
  </w:num>
  <w:num w:numId="9" w16cid:durableId="604581710">
    <w:abstractNumId w:val="1"/>
  </w:num>
  <w:num w:numId="10" w16cid:durableId="1135367141">
    <w:abstractNumId w:val="1"/>
  </w:num>
  <w:num w:numId="11" w16cid:durableId="117720813">
    <w:abstractNumId w:val="3"/>
  </w:num>
  <w:num w:numId="12" w16cid:durableId="886843643">
    <w:abstractNumId w:val="4"/>
  </w:num>
  <w:num w:numId="13" w16cid:durableId="177931947">
    <w:abstractNumId w:val="14"/>
  </w:num>
  <w:num w:numId="14" w16cid:durableId="1983583901">
    <w:abstractNumId w:val="10"/>
  </w:num>
  <w:num w:numId="15" w16cid:durableId="554975723">
    <w:abstractNumId w:val="7"/>
  </w:num>
  <w:num w:numId="16" w16cid:durableId="1232229210">
    <w:abstractNumId w:val="13"/>
  </w:num>
  <w:num w:numId="17" w16cid:durableId="2016107535">
    <w:abstractNumId w:val="5"/>
  </w:num>
  <w:num w:numId="18" w16cid:durableId="1021976250">
    <w:abstractNumId w:val="11"/>
  </w:num>
  <w:num w:numId="19" w16cid:durableId="2125999785">
    <w:abstractNumId w:val="19"/>
  </w:num>
  <w:num w:numId="20" w16cid:durableId="1400596316">
    <w:abstractNumId w:val="16"/>
  </w:num>
  <w:num w:numId="21" w16cid:durableId="1982465201">
    <w:abstractNumId w:val="8"/>
  </w:num>
  <w:num w:numId="22" w16cid:durableId="99052278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55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486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6B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CD3"/>
    <w:rsid w:val="005C0045"/>
    <w:rsid w:val="005C084E"/>
    <w:rsid w:val="005C4606"/>
    <w:rsid w:val="005D0B0C"/>
    <w:rsid w:val="005E02B3"/>
    <w:rsid w:val="005E1802"/>
    <w:rsid w:val="005E1E24"/>
    <w:rsid w:val="006045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5DE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C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0BE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E9CA2E91-FC01-47A5-8F4C-3E65C7DA2FE7}" type="presOf" srcId="{B73EA016-5B5E-4372-8AFF-E16F061CFA05}" destId="{1F6A0B97-83F0-4189-B0CB-00156B0AC153}" srcOrd="0" destOrd="0" presId="urn:microsoft.com/office/officeart/2005/8/layout/hChevron3"/>
    <dgm:cxn modelId="{DC33B794-E1A9-464D-A7AE-E215365D75F4}" type="presOf" srcId="{72C3C3E7-AFE7-48AF-A84A-F5F4B462ABCE}" destId="{AD4E5296-B06F-4F82-9CB5-F741BF6BFCC1}" srcOrd="0" destOrd="0" presId="urn:microsoft.com/office/officeart/2005/8/layout/hChevron3"/>
    <dgm:cxn modelId="{CB39D7BA-0C2A-44FE-A964-4D50841FDA5A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19610F1-D464-4A5F-895C-E355237EABAA}" type="presOf" srcId="{7D55B2F1-F7F7-4A6B-AFB0-F846FDB634B5}" destId="{E13D0391-DAD9-4B61-AB66-3FA48A4F7006}" srcOrd="0" destOrd="0" presId="urn:microsoft.com/office/officeart/2005/8/layout/hChevron3"/>
    <dgm:cxn modelId="{77081FF7-8200-4923-A9C9-C19086183470}" type="presOf" srcId="{D813EA76-4FD3-4C15-BFBC-B1DF43B29666}" destId="{4784DBD1-3CBE-41A8-A2C7-CF088F838C79}" srcOrd="0" destOrd="0" presId="urn:microsoft.com/office/officeart/2005/8/layout/hChevron3"/>
    <dgm:cxn modelId="{65577D09-F62D-4F2D-83D4-1337DA164CEA}" type="presParOf" srcId="{1F6A0B97-83F0-4189-B0CB-00156B0AC153}" destId="{4784DBD1-3CBE-41A8-A2C7-CF088F838C79}" srcOrd="0" destOrd="0" presId="urn:microsoft.com/office/officeart/2005/8/layout/hChevron3"/>
    <dgm:cxn modelId="{F8B66D72-84FB-4EEB-A4E4-92DB21F14F90}" type="presParOf" srcId="{1F6A0B97-83F0-4189-B0CB-00156B0AC153}" destId="{37D14BC8-3203-463C-9804-9B3B86B621FF}" srcOrd="1" destOrd="0" presId="urn:microsoft.com/office/officeart/2005/8/layout/hChevron3"/>
    <dgm:cxn modelId="{C74549EE-0C0A-482C-BB4E-89593B6CFA42}" type="presParOf" srcId="{1F6A0B97-83F0-4189-B0CB-00156B0AC153}" destId="{E13D0391-DAD9-4B61-AB66-3FA48A4F7006}" srcOrd="2" destOrd="0" presId="urn:microsoft.com/office/officeart/2005/8/layout/hChevron3"/>
    <dgm:cxn modelId="{25449237-C724-4E4C-9B54-377FDDA0EC44}" type="presParOf" srcId="{1F6A0B97-83F0-4189-B0CB-00156B0AC153}" destId="{F9271109-4339-4036-9126-150629D10456}" srcOrd="3" destOrd="0" presId="urn:microsoft.com/office/officeart/2005/8/layout/hChevron3"/>
    <dgm:cxn modelId="{CEE768ED-E1B2-44C5-96D1-38E00FBC559C}" type="presParOf" srcId="{1F6A0B97-83F0-4189-B0CB-00156B0AC153}" destId="{AD4E5296-B06F-4F82-9CB5-F741BF6BFCC1}" srcOrd="4" destOrd="0" presId="urn:microsoft.com/office/officeart/2005/8/layout/hChevron3"/>
    <dgm:cxn modelId="{35ED5564-089D-4A24-B47D-355FBC252D16}" type="presParOf" srcId="{1F6A0B97-83F0-4189-B0CB-00156B0AC153}" destId="{99F7A086-6C98-4385-8FFE-3337C1F24694}" srcOrd="5" destOrd="0" presId="urn:microsoft.com/office/officeart/2005/8/layout/hChevron3"/>
    <dgm:cxn modelId="{781D6C89-29C5-4854-BB94-C00CD1498F2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257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(810000A)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2022-05-18T04:15:00.0000000Z</dcterms:created>
  <dcterms:modified xsi:type="dcterms:W3CDTF">2024-02-07T08:28:00.0000000Z</dcterms:modified>
</coreProperties>
</file>