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13C0" w14:textId="77777777" w:rsidR="00753674" w:rsidRDefault="00753674" w:rsidP="00F35B05">
      <w:pPr>
        <w:pStyle w:val="Rubrik2"/>
        <w:sectPr w:rsidR="00753674" w:rsidSect="0075367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96CA3F" w14:textId="6C7E92B3" w:rsidR="00753674" w:rsidRPr="00CC677A" w:rsidRDefault="00CC677A" w:rsidP="00CC677A">
      <w:pPr>
        <w:pStyle w:val="Rubrik1"/>
        <w:ind w:left="0"/>
      </w:pPr>
      <w:r w:rsidRPr="00CC677A">
        <w:t>DT Handled (866000)</w:t>
      </w:r>
    </w:p>
    <w:p w14:paraId="10D97E93" w14:textId="77777777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2D97CEA" w14:textId="443BA085" w:rsidR="00753674" w:rsidRPr="00753674" w:rsidRDefault="00CC677A" w:rsidP="00CC677A">
      <w:pPr>
        <w:pStyle w:val="Rubrik2"/>
        <w:ind w:left="0"/>
      </w:pPr>
      <w:r>
        <w:t>Förändringar</w:t>
      </w:r>
      <w:r w:rsidR="00753674" w:rsidRPr="00753674">
        <w:t xml:space="preserve"> i denna version</w:t>
      </w:r>
    </w:p>
    <w:p w14:paraId="6C99BBC3" w14:textId="6E68ECDA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53674">
        <w:rPr>
          <w:rFonts w:ascii="Arial" w:hAnsi="Arial" w:cs="Arial"/>
          <w:sz w:val="18"/>
          <w:szCs w:val="18"/>
        </w:rPr>
        <w:t>Inga förändringar</w:t>
      </w:r>
      <w:r w:rsidR="00BB1100">
        <w:rPr>
          <w:rFonts w:ascii="Arial" w:hAnsi="Arial" w:cs="Arial"/>
          <w:sz w:val="18"/>
          <w:szCs w:val="18"/>
        </w:rPr>
        <w:t>.</w:t>
      </w:r>
    </w:p>
    <w:p w14:paraId="60C52A7A" w14:textId="77777777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FB8296" w14:textId="77777777" w:rsidR="00753674" w:rsidRPr="00753674" w:rsidRDefault="00753674" w:rsidP="00CC677A">
      <w:pPr>
        <w:pStyle w:val="Rubrik2"/>
        <w:ind w:left="0"/>
      </w:pPr>
      <w:r w:rsidRPr="00753674">
        <w:t>Syfte</w:t>
      </w:r>
    </w:p>
    <w:p w14:paraId="79CD560F" w14:textId="77777777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5367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56B65AC" w14:textId="77777777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4286ACD" w14:textId="77777777" w:rsidR="00753674" w:rsidRPr="00753674" w:rsidRDefault="00753674" w:rsidP="00CC677A">
      <w:pPr>
        <w:pStyle w:val="Rubrik2"/>
        <w:ind w:left="0"/>
      </w:pPr>
      <w:r w:rsidRPr="0075367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53674" w:rsidRPr="00753674" w14:paraId="07432F3E" w14:textId="77777777" w:rsidTr="007B510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D9602DA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EF850DE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753674" w:rsidRPr="00753674" w14:paraId="44D0EE12" w14:textId="77777777" w:rsidTr="007B510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7801CA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E978EE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753674" w:rsidRPr="00753674" w14:paraId="08E8A400" w14:textId="77777777" w:rsidTr="007B510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49F771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A667CB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53674" w:rsidRPr="00753674" w14:paraId="363B3C77" w14:textId="77777777" w:rsidTr="007B510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E851E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9A7303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53674" w:rsidRPr="00753674" w14:paraId="723B78A0" w14:textId="77777777" w:rsidTr="007B510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8B7D2C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4DAF9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A560CF3" w14:textId="4AC7BE8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7536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53674" w:rsidRPr="00753674" w14:paraId="4198372D" w14:textId="77777777" w:rsidTr="007B510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E8F94B9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5367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5496E20" w14:textId="50FEB34E" w:rsidR="00753674" w:rsidRPr="00753674" w:rsidRDefault="00E7775A" w:rsidP="0075367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Sidoläge (handryggen mot bordet).</w:t>
            </w:r>
            <w:r>
              <w:rPr>
                <w:rStyle w:val="eop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3D129146" w14:textId="77777777" w:rsidR="00753674" w:rsidRPr="00753674" w:rsidRDefault="00753674" w:rsidP="0075367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5C077E" w14:textId="77777777" w:rsidR="00753674" w:rsidRPr="00753674" w:rsidRDefault="00753674" w:rsidP="0075367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 xml:space="preserve">Den aktuella handleden på kudde ovanför huvudet, så nära 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</w:rPr>
              <w:t xml:space="preserve"> som möjligt.</w:t>
            </w:r>
          </w:p>
        </w:tc>
      </w:tr>
    </w:tbl>
    <w:p w14:paraId="0789A15A" w14:textId="77777777" w:rsidR="00753674" w:rsidRPr="00753674" w:rsidRDefault="00753674" w:rsidP="007536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5FFB1AB" w14:textId="77777777" w:rsidR="00753674" w:rsidRPr="00753674" w:rsidRDefault="00753674" w:rsidP="00CC677A">
      <w:pPr>
        <w:pStyle w:val="Rubrik2"/>
        <w:ind w:left="0"/>
      </w:pPr>
      <w:r w:rsidRPr="0075367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753674" w:rsidRPr="00753674" w14:paraId="049CC9B4" w14:textId="77777777" w:rsidTr="00753674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D4FBAE5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8036147" wp14:editId="24B7A9C6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C1D1D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4F8E79F" wp14:editId="4BDA9EAB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400050</wp:posOffset>
                      </wp:positionV>
                      <wp:extent cx="410210" cy="923925"/>
                      <wp:effectExtent l="0" t="0" r="8890" b="952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9239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8CC957" w14:textId="77777777" w:rsidR="00753674" w:rsidRPr="0066567D" w:rsidRDefault="00753674" w:rsidP="00467CC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F8E79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8.95pt;margin-top:31.5pt;width:32.3pt;height:72.7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" adj="4795" fillcolor="red" stroked="f" strokeweight="1pt">
                      <v:textbox inset="1mm,1mm,1mm,1mm">
                        <w:txbxContent>
                          <w:p w14:paraId="328CC957" w14:textId="77777777" w:rsidR="00753674" w:rsidRPr="0066567D" w:rsidRDefault="00753674" w:rsidP="00467CC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367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05F325" wp14:editId="084D90EF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401955</wp:posOffset>
                      </wp:positionV>
                      <wp:extent cx="1308100" cy="923925"/>
                      <wp:effectExtent l="19050" t="19050" r="25400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0" cy="92392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E9068" id="Rektangel 3" o:spid="_x0000_s1026" style="position:absolute;margin-left:9.15pt;margin-top:31.65pt;width:103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" filled="f" strokecolor="red" strokeweight="3pt"/>
                  </w:pict>
                </mc:Fallback>
              </mc:AlternateContent>
            </w:r>
            <w:r w:rsidRPr="00753674">
              <w:rPr>
                <w:noProof/>
                <w:szCs w:val="20"/>
              </w:rPr>
              <w:drawing>
                <wp:inline distT="0" distB="0" distL="0" distR="0" wp14:anchorId="22BDE709" wp14:editId="6A54FF50">
                  <wp:extent cx="1343002" cy="1524635"/>
                  <wp:effectExtent l="0" t="0" r="0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113527" name=""/>
                          <pic:cNvPicPr/>
                        </pic:nvPicPr>
                        <pic:blipFill>
                          <a:blip r:embed="rId23"/>
                          <a:srcRect t="23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388" cy="152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674" w:rsidRPr="00753674" w14:paraId="41F3A4F9" w14:textId="77777777" w:rsidTr="0075367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DF2BDB5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4648EE3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CA74E8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3674" w:rsidRPr="00753674" w14:paraId="3469008B" w14:textId="77777777" w:rsidTr="00753674">
        <w:trPr>
          <w:trHeight w:val="227"/>
        </w:trPr>
        <w:tc>
          <w:tcPr>
            <w:tcW w:w="1950" w:type="dxa"/>
            <w:shd w:val="clear" w:color="auto" w:fill="FFFFFF"/>
          </w:tcPr>
          <w:p w14:paraId="3B0CC33E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73AAF2BE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 xml:space="preserve">Knogar – mellersta 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</w:rPr>
              <w:t>radius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2F5F55" w14:textId="77777777" w:rsidR="00753674" w:rsidRPr="00753674" w:rsidRDefault="00753674" w:rsidP="0075367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53674" w:rsidRPr="00753674" w14:paraId="083014F2" w14:textId="77777777" w:rsidTr="00753674">
        <w:trPr>
          <w:trHeight w:val="227"/>
        </w:trPr>
        <w:tc>
          <w:tcPr>
            <w:tcW w:w="1950" w:type="dxa"/>
            <w:shd w:val="clear" w:color="auto" w:fill="FFFFFF"/>
          </w:tcPr>
          <w:p w14:paraId="3B46A4F9" w14:textId="77777777" w:rsidR="00753674" w:rsidRPr="00753674" w:rsidRDefault="00753674" w:rsidP="0075367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Handled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2033A97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53674">
              <w:rPr>
                <w:rFonts w:ascii="Arial" w:hAnsi="Arial" w:cs="Arial"/>
                <w:sz w:val="18"/>
                <w:szCs w:val="18"/>
              </w:rPr>
              <w:t xml:space="preserve"> Hela handleden.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8F91F3B" w14:textId="77777777" w:rsidR="00753674" w:rsidRPr="00753674" w:rsidRDefault="00753674" w:rsidP="0075367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7A03ACB" w14:textId="77777777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8FC3E0A" w14:textId="77777777" w:rsidR="00753674" w:rsidRPr="00753674" w:rsidRDefault="00753674" w:rsidP="0075367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753674">
        <w:rPr>
          <w:rFonts w:ascii="Arial" w:hAnsi="Arial" w:cs="Arial"/>
          <w:b/>
          <w:sz w:val="18"/>
          <w:szCs w:val="18"/>
        </w:rPr>
        <w:br w:type="page"/>
      </w:r>
    </w:p>
    <w:p w14:paraId="23BE02EF" w14:textId="77777777" w:rsidR="00753674" w:rsidRPr="00753674" w:rsidRDefault="00753674" w:rsidP="00CC677A">
      <w:pPr>
        <w:pStyle w:val="Rubrik2"/>
        <w:ind w:left="0"/>
      </w:pPr>
      <w:proofErr w:type="spellStart"/>
      <w:r w:rsidRPr="00753674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268"/>
        <w:gridCol w:w="2664"/>
      </w:tblGrid>
      <w:tr w:rsidR="00753674" w:rsidRPr="00753674" w14:paraId="1AC94FEF" w14:textId="77777777" w:rsidTr="0075367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834C63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64956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0813C6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9D37EFF" wp14:editId="21BBDBCC">
                      <wp:simplePos x="0" y="0"/>
                      <wp:positionH relativeFrom="margin">
                        <wp:posOffset>219075</wp:posOffset>
                      </wp:positionH>
                      <wp:positionV relativeFrom="paragraph">
                        <wp:posOffset>492760</wp:posOffset>
                      </wp:positionV>
                      <wp:extent cx="409575" cy="565785"/>
                      <wp:effectExtent l="17145" t="20955" r="0" b="762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962213">
                                <a:off x="0" y="0"/>
                                <a:ext cx="409575" cy="5657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157264" w14:textId="77777777" w:rsidR="00753674" w:rsidRPr="0066564D" w:rsidRDefault="00753674" w:rsidP="00467CC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D37EF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17.25pt;margin-top:38.8pt;width:32.25pt;height:44.55pt;rotation:-6157967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" adj="13782" fillcolor="red" stroked="f" strokeweight="1pt">
                      <v:textbox style="layout-flow:vertical" inset="1mm,1mm,1mm,1mm">
                        <w:txbxContent>
                          <w:p w14:paraId="60157264" w14:textId="77777777" w:rsidR="00753674" w:rsidRPr="0066564D" w:rsidRDefault="00753674" w:rsidP="00467CC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EEBEECF" wp14:editId="7C3562E6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-6350</wp:posOffset>
                      </wp:positionV>
                      <wp:extent cx="102235" cy="1799590"/>
                      <wp:effectExtent l="19050" t="19050" r="31115" b="1016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2235" cy="17995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73171D" id="Rak 1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pt,-.5pt" to="60.75pt,1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" strokecolor="red" strokeweight="3pt">
                      <v:stroke joinstyle="miter"/>
                    </v:line>
                  </w:pict>
                </mc:Fallback>
              </mc:AlternateContent>
            </w: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71FFA62" wp14:editId="10D53994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471805</wp:posOffset>
                      </wp:positionV>
                      <wp:extent cx="407035" cy="559435"/>
                      <wp:effectExtent l="19050" t="0" r="0" b="1206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250218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C34E78" w14:textId="77777777" w:rsidR="00753674" w:rsidRPr="0066567D" w:rsidRDefault="00753674" w:rsidP="00467CC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FFA62" id="Upp 19" o:spid="_x0000_s1028" type="#_x0000_t68" style="position:absolute;left:0;text-align:left;margin-left:65.2pt;margin-top:37.15pt;width:32.05pt;height:44.05pt;rotation:-382055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" adj="7858" fillcolor="red" stroked="f" strokeweight="1pt">
                      <v:textbox style="layout-flow:vertical;mso-layout-flow-alt:bottom-to-top" inset="1mm,1mm,1mm,1mm">
                        <w:txbxContent>
                          <w:p w14:paraId="6BC34E78" w14:textId="77777777" w:rsidR="00753674" w:rsidRPr="0066567D" w:rsidRDefault="00753674" w:rsidP="00467CC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F0E8A2D" wp14:editId="4BD7CF0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1017270</wp:posOffset>
                      </wp:positionV>
                      <wp:extent cx="1239520" cy="99695"/>
                      <wp:effectExtent l="19050" t="19050" r="36830" b="3365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39832" cy="10030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922BD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pt,80.1pt" to="99.8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53674">
              <w:rPr>
                <w:noProof/>
                <w:szCs w:val="20"/>
              </w:rPr>
              <w:drawing>
                <wp:inline distT="0" distB="0" distL="0" distR="0" wp14:anchorId="312DB128" wp14:editId="40F22A2A">
                  <wp:extent cx="1226540" cy="1799949"/>
                  <wp:effectExtent l="0" t="0" r="0" b="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9109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158" cy="181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9EB813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54876E9" wp14:editId="68068077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1257935</wp:posOffset>
                      </wp:positionV>
                      <wp:extent cx="312420" cy="694690"/>
                      <wp:effectExtent l="0" t="0" r="0" b="0"/>
                      <wp:wrapNone/>
                      <wp:docPr id="7" name="Textru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3124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BD9853D" w14:textId="77777777" w:rsidR="00753674" w:rsidRPr="00753674" w:rsidRDefault="00753674" w:rsidP="0075367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753674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4876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7" o:spid="_x0000_s1029" type="#_x0000_t202" style="position:absolute;left:0;text-align:left;margin-left:95.45pt;margin-top:99.05pt;width:24.6pt;height:54.7pt;rotation:5880129fd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" filled="f" stroked="f" strokeweight=".5pt">
                      <v:textbox style="layout-flow:vertical;mso-layout-flow-alt:bottom-to-top">
                        <w:txbxContent>
                          <w:p w14:paraId="0BD9853D" w14:textId="77777777" w:rsidR="00753674" w:rsidRPr="00753674" w:rsidRDefault="00753674" w:rsidP="007536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53674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5367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C7B3B6E" wp14:editId="7EA3E1DE">
                      <wp:simplePos x="0" y="0"/>
                      <wp:positionH relativeFrom="margin">
                        <wp:posOffset>470535</wp:posOffset>
                      </wp:positionH>
                      <wp:positionV relativeFrom="paragraph">
                        <wp:posOffset>582930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37D888" w14:textId="77777777" w:rsidR="00753674" w:rsidRPr="0066564D" w:rsidRDefault="00753674" w:rsidP="00467CC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B3B6E" id="Ned 24" o:spid="_x0000_s1030" type="#_x0000_t67" style="position:absolute;left:0;text-align:left;margin-left:37.05pt;margin-top:45.9pt;width:32.25pt;height:43.55pt;rotation:-90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" adj="13602" fillcolor="red" stroked="f" strokeweight="1pt">
                      <v:textbox style="layout-flow:vertical" inset="1mm,1mm,1mm,1mm">
                        <w:txbxContent>
                          <w:p w14:paraId="5137D888" w14:textId="77777777" w:rsidR="00753674" w:rsidRPr="0066564D" w:rsidRDefault="00753674" w:rsidP="00467CC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01D0BF7" wp14:editId="2560E88F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13970</wp:posOffset>
                      </wp:positionV>
                      <wp:extent cx="47625" cy="1732915"/>
                      <wp:effectExtent l="19050" t="19050" r="28575" b="63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7767" cy="173326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ED9E8" id="Rak 2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pt,1.1pt" to="77.9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753674">
              <w:rPr>
                <w:noProof/>
                <w:szCs w:val="20"/>
              </w:rPr>
              <w:drawing>
                <wp:inline distT="0" distB="0" distL="0" distR="0" wp14:anchorId="11C68A19" wp14:editId="08AC93E3">
                  <wp:extent cx="1427480" cy="1765475"/>
                  <wp:effectExtent l="0" t="0" r="1270" b="635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45045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469" cy="176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674" w:rsidRPr="00753674" w14:paraId="5BAAA1A6" w14:textId="77777777" w:rsidTr="007B510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0C50B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0CACD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</w:rPr>
              <w:t>Vinkelrätt mot radius längsaxel.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10A4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3ACD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3674" w:rsidRPr="00753674" w14:paraId="4809D270" w14:textId="77777777" w:rsidTr="007B510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084C93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E7321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</w:rPr>
              <w:t>Parallellt med radius längsaxel, framifrån – bak.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376A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2BD150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53674" w:rsidRPr="00753674" w14:paraId="65C4A9B5" w14:textId="77777777" w:rsidTr="007B510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DAED80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6270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</w:rPr>
              <w:t>Parallellt med radius längsaxel, i riktning mot radius.</w:t>
            </w:r>
            <w:r w:rsidRPr="00753674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44E73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264D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4AF77C5" w14:textId="77777777" w:rsidR="00753674" w:rsidRPr="00753674" w:rsidRDefault="00753674" w:rsidP="007536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A929371" w14:textId="77777777" w:rsidR="00753674" w:rsidRPr="00753674" w:rsidRDefault="00753674" w:rsidP="00CC677A">
      <w:pPr>
        <w:pStyle w:val="Rubrik2"/>
        <w:ind w:left="0"/>
      </w:pPr>
      <w:r w:rsidRPr="0075367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53674" w:rsidRPr="00753674" w14:paraId="5CEB1E16" w14:textId="77777777" w:rsidTr="007B510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42F057C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F218B3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AA5CC6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B5F84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5367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753674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02F8FD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16CE0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53674" w:rsidRPr="00753674" w14:paraId="242CB340" w14:textId="77777777" w:rsidTr="007B510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EE24A2" w14:textId="77777777" w:rsidR="00753674" w:rsidRPr="00753674" w:rsidRDefault="00753674" w:rsidP="0075367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Handled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0313E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E01E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C91E1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521B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06BD73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3674" w:rsidRPr="00753674" w14:paraId="0F32ECD6" w14:textId="77777777" w:rsidTr="007B510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1E5564B" w14:textId="77777777" w:rsidR="00753674" w:rsidRPr="00753674" w:rsidRDefault="00753674" w:rsidP="007536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C765B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5453E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E409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12F0E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D77277E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3674" w:rsidRPr="00753674" w14:paraId="0E061C5D" w14:textId="77777777" w:rsidTr="007B510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B47C20" w14:textId="77777777" w:rsidR="00753674" w:rsidRPr="00753674" w:rsidRDefault="00753674" w:rsidP="007536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A9BCF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83947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A33E9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62052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742F035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53674" w:rsidRPr="00753674" w14:paraId="6C1A183B" w14:textId="77777777" w:rsidTr="007B510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B7ADFF9" w14:textId="77777777" w:rsidR="00753674" w:rsidRPr="00753674" w:rsidRDefault="00753674" w:rsidP="007536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F122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8FD1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27D21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714B0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E1522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753674" w:rsidRPr="00753674" w14:paraId="075D9B27" w14:textId="77777777" w:rsidTr="007B510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0207CC1" w14:textId="77777777" w:rsidR="00753674" w:rsidRPr="00753674" w:rsidRDefault="00753674" w:rsidP="0075367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ED28D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04E48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7D894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C76FD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ABD9DD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753674" w:rsidRPr="00753674" w14:paraId="18ABB090" w14:textId="77777777" w:rsidTr="007B510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5CA50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F19CF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DDD42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E1C9E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CCBF7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9923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753674" w:rsidRPr="00753674" w14:paraId="78532295" w14:textId="77777777" w:rsidTr="007B510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1309A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753674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229F8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1031F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18D68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AC41F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29DF9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367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2862B91F" w14:textId="77777777" w:rsidR="00753674" w:rsidRPr="00753674" w:rsidRDefault="00753674" w:rsidP="007536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6E64B200" w14:textId="77777777" w:rsidR="00753674" w:rsidRPr="00753674" w:rsidRDefault="00753674" w:rsidP="00CC677A">
      <w:pPr>
        <w:pStyle w:val="Rubrik2"/>
        <w:ind w:left="0"/>
      </w:pPr>
      <w:proofErr w:type="spellStart"/>
      <w:r w:rsidRPr="00753674">
        <w:rPr>
          <w:lang w:val="en-US"/>
        </w:rPr>
        <w:t>Hängning</w:t>
      </w:r>
      <w:proofErr w:type="spellEnd"/>
      <w:r w:rsidRPr="00753674">
        <w:rPr>
          <w:lang w:val="en-US"/>
        </w:rPr>
        <w:t xml:space="preserve"> </w:t>
      </w:r>
      <w:r w:rsidRPr="00753674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53674" w:rsidRPr="00753674" w14:paraId="267F4912" w14:textId="77777777" w:rsidTr="0075367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80D9EBD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D8F9280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7F40A2B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837135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3EF182D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7D2AE827" w14:textId="77777777" w:rsidTr="0075367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C22FF6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5367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5ACA6F2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FFFFFF"/>
                <w:sz w:val="18"/>
                <w:szCs w:val="18"/>
              </w:rPr>
              <w:t>Handled K-</w:t>
            </w:r>
          </w:p>
          <w:p w14:paraId="2B8D896D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6FDDE992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F56711D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FFFFFF"/>
                <w:sz w:val="18"/>
                <w:szCs w:val="18"/>
              </w:rPr>
              <w:t>Handled K-</w:t>
            </w:r>
          </w:p>
          <w:p w14:paraId="223E2EBE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693F442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FFFFFF"/>
                <w:sz w:val="18"/>
                <w:szCs w:val="18"/>
              </w:rPr>
              <w:t>Handled K-</w:t>
            </w:r>
          </w:p>
          <w:p w14:paraId="350E5B86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5367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2D9EB77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177D6E59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191BA6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846AD69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77639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1349EE1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ABFDD5A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9BA7B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68B4898C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FF0A86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0438760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AD5FC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B3FBFA4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7A7BD77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1C2B44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13B03B62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0DA263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31BAAB3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705CE2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CA82B5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A94396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6BA546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254C0ED0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E2E6FB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DC416DC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ADAA27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F653E6F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A18FEDD" w14:textId="77777777" w:rsidR="00753674" w:rsidRPr="00753674" w:rsidRDefault="00753674" w:rsidP="007536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F65C9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29E45FA2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E10D3D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1C5C88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AAEE7B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78BE62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D0987E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B0E23E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76ACA80B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358E1D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699B438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1A39F55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247BA9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BA8DEEE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7D36C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004D4227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B7B025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19ED68EA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DE9AF2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DEB09C2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CE23B21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035129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53674" w:rsidRPr="00753674" w14:paraId="06D6DED1" w14:textId="77777777" w:rsidTr="0075367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EF84B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5C45E2B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95D641F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ED6E490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0B1FFC" w14:textId="77777777" w:rsidR="00753674" w:rsidRPr="00753674" w:rsidRDefault="00753674" w:rsidP="0075367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C2EAA59" w14:textId="77777777" w:rsidR="00753674" w:rsidRPr="00753674" w:rsidRDefault="00753674" w:rsidP="007536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54A21E7" w14:textId="77777777" w:rsidR="00753674" w:rsidRPr="00753674" w:rsidRDefault="00753674" w:rsidP="0075367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5367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0E26" w14:textId="77777777" w:rsidR="006A5021" w:rsidRDefault="006A5021">
      <w:r>
        <w:separator/>
      </w:r>
    </w:p>
  </w:endnote>
  <w:endnote w:type="continuationSeparator" w:id="0">
    <w:p w14:paraId="0BD198D7" w14:textId="77777777" w:rsidR="006A5021" w:rsidRDefault="006A5021">
      <w:r>
        <w:continuationSeparator/>
      </w:r>
    </w:p>
  </w:endnote>
  <w:endnote w:type="continuationNotice" w:id="1">
    <w:p w14:paraId="106430B8" w14:textId="77777777" w:rsidR="006A5021" w:rsidRDefault="006A50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FB1D" w14:textId="77777777" w:rsidR="006A5021" w:rsidRDefault="006A5021"/>
  </w:footnote>
  <w:footnote w:type="continuationSeparator" w:id="0">
    <w:p w14:paraId="5C6BF76C" w14:textId="77777777" w:rsidR="006A5021" w:rsidRDefault="006A5021">
      <w:r>
        <w:continuationSeparator/>
      </w:r>
    </w:p>
  </w:footnote>
  <w:footnote w:type="continuationNotice" w:id="1">
    <w:p w14:paraId="57D7879C" w14:textId="77777777" w:rsidR="006A5021" w:rsidRDefault="006A50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9C0781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D84A846" w:tentative="1">
      <w:start w:val="1"/>
      <w:numFmt w:val="lowerLetter"/>
      <w:lvlText w:val="%2."/>
      <w:lvlJc w:val="left"/>
      <w:pPr>
        <w:ind w:left="1080" w:hanging="360"/>
      </w:pPr>
    </w:lvl>
    <w:lvl w:ilvl="2" w:tplc="3530C180" w:tentative="1">
      <w:start w:val="1"/>
      <w:numFmt w:val="lowerRoman"/>
      <w:lvlText w:val="%3."/>
      <w:lvlJc w:val="right"/>
      <w:pPr>
        <w:ind w:left="1800" w:hanging="180"/>
      </w:pPr>
    </w:lvl>
    <w:lvl w:ilvl="3" w:tplc="FC82BD48" w:tentative="1">
      <w:start w:val="1"/>
      <w:numFmt w:val="decimal"/>
      <w:lvlText w:val="%4."/>
      <w:lvlJc w:val="left"/>
      <w:pPr>
        <w:ind w:left="2520" w:hanging="360"/>
      </w:pPr>
    </w:lvl>
    <w:lvl w:ilvl="4" w:tplc="EC7630D6" w:tentative="1">
      <w:start w:val="1"/>
      <w:numFmt w:val="lowerLetter"/>
      <w:lvlText w:val="%5."/>
      <w:lvlJc w:val="left"/>
      <w:pPr>
        <w:ind w:left="3240" w:hanging="360"/>
      </w:pPr>
    </w:lvl>
    <w:lvl w:ilvl="5" w:tplc="D3D2C132" w:tentative="1">
      <w:start w:val="1"/>
      <w:numFmt w:val="lowerRoman"/>
      <w:lvlText w:val="%6."/>
      <w:lvlJc w:val="right"/>
      <w:pPr>
        <w:ind w:left="3960" w:hanging="180"/>
      </w:pPr>
    </w:lvl>
    <w:lvl w:ilvl="6" w:tplc="1632BFE8" w:tentative="1">
      <w:start w:val="1"/>
      <w:numFmt w:val="decimal"/>
      <w:lvlText w:val="%7."/>
      <w:lvlJc w:val="left"/>
      <w:pPr>
        <w:ind w:left="4680" w:hanging="360"/>
      </w:pPr>
    </w:lvl>
    <w:lvl w:ilvl="7" w:tplc="B1B6162A" w:tentative="1">
      <w:start w:val="1"/>
      <w:numFmt w:val="lowerLetter"/>
      <w:lvlText w:val="%8."/>
      <w:lvlJc w:val="left"/>
      <w:pPr>
        <w:ind w:left="5400" w:hanging="360"/>
      </w:pPr>
    </w:lvl>
    <w:lvl w:ilvl="8" w:tplc="A4D4E0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E68FA0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9C0B14C" w:tentative="1">
      <w:start w:val="1"/>
      <w:numFmt w:val="lowerLetter"/>
      <w:lvlText w:val="%2."/>
      <w:lvlJc w:val="left"/>
      <w:pPr>
        <w:ind w:left="1080" w:hanging="360"/>
      </w:pPr>
    </w:lvl>
    <w:lvl w:ilvl="2" w:tplc="4F40C17A" w:tentative="1">
      <w:start w:val="1"/>
      <w:numFmt w:val="lowerRoman"/>
      <w:lvlText w:val="%3."/>
      <w:lvlJc w:val="right"/>
      <w:pPr>
        <w:ind w:left="1800" w:hanging="180"/>
      </w:pPr>
    </w:lvl>
    <w:lvl w:ilvl="3" w:tplc="F9BC3E86" w:tentative="1">
      <w:start w:val="1"/>
      <w:numFmt w:val="decimal"/>
      <w:lvlText w:val="%4."/>
      <w:lvlJc w:val="left"/>
      <w:pPr>
        <w:ind w:left="2520" w:hanging="360"/>
      </w:pPr>
    </w:lvl>
    <w:lvl w:ilvl="4" w:tplc="F37EBA7A" w:tentative="1">
      <w:start w:val="1"/>
      <w:numFmt w:val="lowerLetter"/>
      <w:lvlText w:val="%5."/>
      <w:lvlJc w:val="left"/>
      <w:pPr>
        <w:ind w:left="3240" w:hanging="360"/>
      </w:pPr>
    </w:lvl>
    <w:lvl w:ilvl="5" w:tplc="59AE01B0" w:tentative="1">
      <w:start w:val="1"/>
      <w:numFmt w:val="lowerRoman"/>
      <w:lvlText w:val="%6."/>
      <w:lvlJc w:val="right"/>
      <w:pPr>
        <w:ind w:left="3960" w:hanging="180"/>
      </w:pPr>
    </w:lvl>
    <w:lvl w:ilvl="6" w:tplc="03DC7AA6" w:tentative="1">
      <w:start w:val="1"/>
      <w:numFmt w:val="decimal"/>
      <w:lvlText w:val="%7."/>
      <w:lvlJc w:val="left"/>
      <w:pPr>
        <w:ind w:left="4680" w:hanging="360"/>
      </w:pPr>
    </w:lvl>
    <w:lvl w:ilvl="7" w:tplc="958E014A" w:tentative="1">
      <w:start w:val="1"/>
      <w:numFmt w:val="lowerLetter"/>
      <w:lvlText w:val="%8."/>
      <w:lvlJc w:val="left"/>
      <w:pPr>
        <w:ind w:left="5400" w:hanging="360"/>
      </w:pPr>
    </w:lvl>
    <w:lvl w:ilvl="8" w:tplc="B0EE2A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E3B654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B9A32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80A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BE87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6C88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4C0C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B0F7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FA27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7EDF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3756528">
    <w:abstractNumId w:val="20"/>
  </w:num>
  <w:num w:numId="2" w16cid:durableId="1893270103">
    <w:abstractNumId w:val="15"/>
  </w:num>
  <w:num w:numId="3" w16cid:durableId="1691100089">
    <w:abstractNumId w:val="0"/>
  </w:num>
  <w:num w:numId="4" w16cid:durableId="975909335">
    <w:abstractNumId w:val="6"/>
  </w:num>
  <w:num w:numId="5" w16cid:durableId="1808156784">
    <w:abstractNumId w:val="18"/>
  </w:num>
  <w:num w:numId="6" w16cid:durableId="2142265912">
    <w:abstractNumId w:val="2"/>
  </w:num>
  <w:num w:numId="7" w16cid:durableId="1416050641">
    <w:abstractNumId w:val="12"/>
  </w:num>
  <w:num w:numId="8" w16cid:durableId="493688609">
    <w:abstractNumId w:val="9"/>
  </w:num>
  <w:num w:numId="9" w16cid:durableId="79837326">
    <w:abstractNumId w:val="1"/>
  </w:num>
  <w:num w:numId="10" w16cid:durableId="789862212">
    <w:abstractNumId w:val="1"/>
  </w:num>
  <w:num w:numId="11" w16cid:durableId="1755660217">
    <w:abstractNumId w:val="3"/>
  </w:num>
  <w:num w:numId="12" w16cid:durableId="1160317257">
    <w:abstractNumId w:val="4"/>
  </w:num>
  <w:num w:numId="13" w16cid:durableId="1318606088">
    <w:abstractNumId w:val="14"/>
  </w:num>
  <w:num w:numId="14" w16cid:durableId="1955405539">
    <w:abstractNumId w:val="10"/>
  </w:num>
  <w:num w:numId="15" w16cid:durableId="1181510543">
    <w:abstractNumId w:val="7"/>
  </w:num>
  <w:num w:numId="16" w16cid:durableId="600141591">
    <w:abstractNumId w:val="13"/>
  </w:num>
  <w:num w:numId="17" w16cid:durableId="803306822">
    <w:abstractNumId w:val="5"/>
  </w:num>
  <w:num w:numId="18" w16cid:durableId="2137411425">
    <w:abstractNumId w:val="11"/>
  </w:num>
  <w:num w:numId="19" w16cid:durableId="1946186404">
    <w:abstractNumId w:val="19"/>
  </w:num>
  <w:num w:numId="20" w16cid:durableId="325743610">
    <w:abstractNumId w:val="16"/>
  </w:num>
  <w:num w:numId="21" w16cid:durableId="454249667">
    <w:abstractNumId w:val="8"/>
  </w:num>
  <w:num w:numId="22" w16cid:durableId="5361674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39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AB4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CC9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32C"/>
    <w:rsid w:val="005C0045"/>
    <w:rsid w:val="005C03C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021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46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67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100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77A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75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E7775A"/>
  </w:style>
  <w:style w:type="character" w:customStyle="1" w:styleId="eop">
    <w:name w:val="eop"/>
    <w:basedOn w:val="Standardstycketeckensnitt"/>
    <w:rsid w:val="00E7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BD33184E-4A08-405F-AA3A-E3B5133931EF}" type="presOf" srcId="{72C3C3E7-AFE7-48AF-A84A-F5F4B462ABCE}" destId="{AD4E5296-B06F-4F82-9CB5-F741BF6BFCC1}" srcOrd="0" destOrd="0" presId="urn:microsoft.com/office/officeart/2005/8/layout/hChevron3"/>
    <dgm:cxn modelId="{2BBE6188-C46D-4370-836B-5F5D1F47399B}" type="presOf" srcId="{548E9FD9-7371-42E5-8C31-C03B33C90BF7}" destId="{6CE68A43-9C69-4212-AF24-9AFEE7CA1715}" srcOrd="0" destOrd="0" presId="urn:microsoft.com/office/officeart/2005/8/layout/hChevron3"/>
    <dgm:cxn modelId="{8C88B69F-1AD2-4AC9-AB50-18A6039EE160}" type="presOf" srcId="{D813EA76-4FD3-4C15-BFBC-B1DF43B29666}" destId="{4784DBD1-3CBE-41A8-A2C7-CF088F838C79}" srcOrd="0" destOrd="0" presId="urn:microsoft.com/office/officeart/2005/8/layout/hChevron3"/>
    <dgm:cxn modelId="{04A4B8A8-80DE-4A53-ABE9-4107ABE7CB31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58E496D0-CE98-4858-B955-42A31DE964EF}" type="presOf" srcId="{7D55B2F1-F7F7-4A6B-AFB0-F846FDB634B5}" destId="{E13D0391-DAD9-4B61-AB66-3FA48A4F7006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A8BF7A6D-9C9C-462C-899D-0E851ECCAFFE}" type="presParOf" srcId="{1F6A0B97-83F0-4189-B0CB-00156B0AC153}" destId="{4784DBD1-3CBE-41A8-A2C7-CF088F838C79}" srcOrd="0" destOrd="0" presId="urn:microsoft.com/office/officeart/2005/8/layout/hChevron3"/>
    <dgm:cxn modelId="{735B218B-42CC-4C38-8484-ABDD107E5BD2}" type="presParOf" srcId="{1F6A0B97-83F0-4189-B0CB-00156B0AC153}" destId="{37D14BC8-3203-463C-9804-9B3B86B621FF}" srcOrd="1" destOrd="0" presId="urn:microsoft.com/office/officeart/2005/8/layout/hChevron3"/>
    <dgm:cxn modelId="{61A9FC33-9A74-40D6-A552-BC94F82C5B2A}" type="presParOf" srcId="{1F6A0B97-83F0-4189-B0CB-00156B0AC153}" destId="{E13D0391-DAD9-4B61-AB66-3FA48A4F7006}" srcOrd="2" destOrd="0" presId="urn:microsoft.com/office/officeart/2005/8/layout/hChevron3"/>
    <dgm:cxn modelId="{1D5CBF6A-622D-4828-B5E6-2C240EE6CA52}" type="presParOf" srcId="{1F6A0B97-83F0-4189-B0CB-00156B0AC153}" destId="{F9271109-4339-4036-9126-150629D10456}" srcOrd="3" destOrd="0" presId="urn:microsoft.com/office/officeart/2005/8/layout/hChevron3"/>
    <dgm:cxn modelId="{1576CBA7-9F6D-4594-A157-F8FBA3BC6A63}" type="presParOf" srcId="{1F6A0B97-83F0-4189-B0CB-00156B0AC153}" destId="{AD4E5296-B06F-4F82-9CB5-F741BF6BFCC1}" srcOrd="4" destOrd="0" presId="urn:microsoft.com/office/officeart/2005/8/layout/hChevron3"/>
    <dgm:cxn modelId="{DE8AEB02-58A4-4836-878C-BA2135BCF79D}" type="presParOf" srcId="{1F6A0B97-83F0-4189-B0CB-00156B0AC153}" destId="{99F7A086-6C98-4385-8FFE-3337C1F24694}" srcOrd="5" destOrd="0" presId="urn:microsoft.com/office/officeart/2005/8/layout/hChevron3"/>
    <dgm:cxn modelId="{53E1C0EB-F512-46FC-8931-D52D8577790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Handled (866000)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2022-05-18T04:15:00.0000000Z</dcterms:created>
  <dcterms:modified xsi:type="dcterms:W3CDTF">2026-01-20T15:03:00.0000000Z</dcterms:modified>
</coreProperties>
</file>