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dgm="http://schemas.openxmlformats.org/drawingml/2006/diagram" xmlns:pic="http://schemas.openxmlformats.org/drawingml/2006/picture" xmlns:a14="http://schemas.microsoft.com/office/drawing/2010/main" mc:Ignorable="w14 w15 w16se w16cid w16 w16cex w16sdtdh wp14">
  <w:body>
    <w:p w:rsidR="001C7A84" w:rsidP="00F35B05" w:rsidRDefault="001C7A84" w14:paraId="39C4BA5B" w14:textId="77777777">
      <w:pPr>
        <w:pStyle w:val="Rubrik2"/>
        <w:sectPr w:rsidR="001C7A84" w:rsidSect="001C7A84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1C7A84" w:rsidR="001C7A84" w:rsidP="001C7A84" w:rsidRDefault="001C7A84" w14:paraId="784F10CC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1C7A84" w:rsidR="001C7A84" w:rsidP="001C7A84" w:rsidRDefault="001C7A84" w14:paraId="0C446C95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1C7A84" w:rsidR="001C7A84" w:rsidP="00812CC4" w:rsidRDefault="00812CC4" w14:paraId="0C1892F2" w14:textId="08CBADC6">
      <w:pPr>
        <w:pStyle w:val="Rubrik1"/>
        <w:ind w:left="0"/>
        <w:rPr>
          <w:sz w:val="18"/>
          <w:szCs w:val="18"/>
        </w:rPr>
      </w:pPr>
      <w:r w:rsidRPr="001C7A84">
        <w:t>DT Hand (867000A)</w:t>
      </w:r>
    </w:p>
    <w:p w:rsidRPr="001C7A84" w:rsidR="008D6A45" w:rsidP="00812CC4" w:rsidRDefault="008D6A45" w14:paraId="4FB225FF" w14:textId="77777777">
      <w:pPr>
        <w:pStyle w:val="Rubrik2"/>
        <w:ind w:left="0"/>
      </w:pPr>
      <w:r w:rsidRPr="001C7A84">
        <w:t>Syfte</w:t>
      </w:r>
    </w:p>
    <w:p w:rsidRPr="001C7A84" w:rsidR="008D6A45" w:rsidP="008D6A45" w:rsidRDefault="008D6A45" w14:paraId="00688886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1C7A84">
        <w:rPr>
          <w:rFonts w:ascii="Arial" w:hAnsi="Arial" w:cs="Arial"/>
          <w:sz w:val="18"/>
          <w:szCs w:val="18"/>
        </w:rPr>
        <w:t>Metodbeskrivning för DT-undersökning i NU-sjukvården.</w:t>
      </w:r>
    </w:p>
    <w:p w:rsidRPr="001C7A84" w:rsidR="001C7A84" w:rsidP="001C7A84" w:rsidRDefault="001C7A84" w14:paraId="25CA0391" w14:textId="77777777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:rsidRPr="001C7A84" w:rsidR="001C7A84" w:rsidP="00812CC4" w:rsidRDefault="00E43DF8" w14:paraId="51F78740" w14:textId="6E59695D">
      <w:pPr>
        <w:pStyle w:val="Rubrik2"/>
        <w:ind w:left="0"/>
      </w:pPr>
      <w:r>
        <w:t>Förändringar sedan föregående</w:t>
      </w:r>
      <w:r w:rsidRPr="001C7A84" w:rsidR="001C7A84">
        <w:t xml:space="preserve"> version</w:t>
      </w:r>
    </w:p>
    <w:p w:rsidRPr="001C7A84" w:rsidR="001C7A84" w:rsidP="001C7A84" w:rsidRDefault="00875C13" w14:paraId="200C7739" w14:textId="716E5A81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Reviderad, justerat kernel Siemens X-cite.</w:t>
      </w:r>
    </w:p>
    <w:p w:rsidRPr="001C7A84" w:rsidR="001C7A84" w:rsidP="001C7A84" w:rsidRDefault="001C7A84" w14:paraId="19467870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1C7A84" w:rsidR="001C7A84" w:rsidP="001C7A84" w:rsidRDefault="001C7A84" w14:paraId="57FC2F7D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:rsidRPr="001C7A84" w:rsidR="001C7A84" w:rsidP="00812CC4" w:rsidRDefault="001C7A84" w14:paraId="00B6BD62" w14:textId="77777777">
      <w:pPr>
        <w:pStyle w:val="Rubrik2"/>
        <w:ind w:left="0"/>
      </w:pPr>
      <w:r w:rsidRPr="001C7A84">
        <w:t>Inför undersökningen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  <w:insideV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Pr="001C7A84" w:rsidR="001C7A84" w:rsidTr="59DADB87" w14:paraId="5C00E9A5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:rsidRPr="001C7A84" w:rsidR="001C7A84" w:rsidP="001C7A84" w:rsidRDefault="001C7A84" w14:paraId="7D8C0C7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tcMar>
              <w:top w:w="57" w:type="dxa"/>
            </w:tcMar>
          </w:tcPr>
          <w:p w:rsidRPr="001C7A84" w:rsidR="001C7A84" w:rsidP="001C7A84" w:rsidRDefault="001C7A84" w14:paraId="00C68C4C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Skelettskada, felställning mm.</w:t>
            </w:r>
          </w:p>
        </w:tc>
      </w:tr>
      <w:tr w:rsidRPr="001C7A84" w:rsidR="001C7A84" w:rsidTr="59DADB87" w14:paraId="25657DB2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1C7A84" w:rsidR="001C7A84" w:rsidP="001C7A84" w:rsidRDefault="001C7A84" w14:paraId="2A1034F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1C7A84" w:rsidR="001C7A84" w:rsidP="001C7A84" w:rsidRDefault="001C7A84" w14:paraId="4ACC946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Inga.</w:t>
            </w:r>
          </w:p>
        </w:tc>
      </w:tr>
      <w:tr w:rsidRPr="001C7A84" w:rsidR="001C7A84" w:rsidTr="59DADB87" w14:paraId="21C4C964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1C7A84" w:rsidR="001C7A84" w:rsidP="001C7A84" w:rsidRDefault="001C7A84" w14:paraId="4193E670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1C7A84" w:rsidR="001C7A84" w:rsidP="001C7A84" w:rsidRDefault="001C7A84" w14:paraId="61FC292F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1C7A84" w:rsidR="001C7A84" w:rsidTr="59DADB87" w14:paraId="098BCBC1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1C7A84" w:rsidR="001C7A84" w:rsidP="001C7A84" w:rsidRDefault="001C7A84" w14:paraId="156EC89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1C7A84" w:rsidR="001C7A84" w:rsidP="001C7A84" w:rsidRDefault="001C7A84" w14:paraId="5611F25D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Pr="001C7A84" w:rsidR="001C7A84" w:rsidTr="59DADB87" w14:paraId="3AF63924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tcMar/>
          </w:tcPr>
          <w:p w:rsidRPr="001C7A84" w:rsidR="001C7A84" w:rsidP="001C7A84" w:rsidRDefault="001C7A84" w14:paraId="53146927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tcMar/>
          </w:tcPr>
          <w:p w:rsidRPr="001C7A84" w:rsidR="001C7A84" w:rsidP="001C7A84" w:rsidRDefault="001C7A84" w14:paraId="5112E64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:rsidRPr="001C7A84" w:rsidR="001C7A84" w:rsidP="001C7A84" w:rsidRDefault="00875C13" w14:paraId="5D199F04" w14:textId="07898E01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w:history="1" r:id="rId17">
              <w:r w:rsidRPr="001C7A84" w:rsidR="001C7A84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Pr="001C7A84" w:rsidR="001C7A84" w:rsidTr="59DADB87" w14:paraId="74533AE1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tcMar>
              <w:bottom w:w="57" w:type="dxa"/>
            </w:tcMar>
          </w:tcPr>
          <w:p w:rsidRPr="001C7A84" w:rsidR="001C7A84" w:rsidP="001C7A84" w:rsidRDefault="001C7A84" w14:paraId="12FAE80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bottom w:w="57" w:type="dxa"/>
            </w:tcMar>
          </w:tcPr>
          <w:p w:rsidRPr="001C7A84" w:rsidR="001C7A84" w:rsidP="59DADB87" w:rsidRDefault="001C7A84" w14:paraId="3EA3449B" w14:textId="64C10586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 w:val="1"/>
              <w:rPr>
                <w:rFonts w:ascii="Arial" w:hAnsi="Arial" w:cs="Arial"/>
                <w:sz w:val="18"/>
                <w:szCs w:val="18"/>
              </w:rPr>
            </w:pPr>
            <w:r w:rsidRPr="59DADB87" w:rsidR="72DD7A70">
              <w:rPr>
                <w:rFonts w:ascii="Arial" w:hAnsi="Arial" w:cs="Arial"/>
                <w:sz w:val="18"/>
                <w:szCs w:val="18"/>
              </w:rPr>
              <w:t>Sidoläge (handryggen mot bordet).</w:t>
            </w:r>
          </w:p>
          <w:p w:rsidRPr="001C7A84" w:rsidR="001C7A84" w:rsidP="001C7A84" w:rsidRDefault="001C7A84" w14:paraId="188BCAC6" w14:textId="77777777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:rsidRPr="001C7A84" w:rsidR="001C7A84" w:rsidP="001C7A84" w:rsidRDefault="001C7A84" w14:paraId="45EEC6F3" w14:textId="2C93EB0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Den aktuella handen på kudde ovanför huvudet, så nära isocenter som möjligt.</w:t>
            </w:r>
          </w:p>
        </w:tc>
      </w:tr>
    </w:tbl>
    <w:p w:rsidRPr="001C7A84" w:rsidR="001C7A84" w:rsidP="001C7A84" w:rsidRDefault="001C7A84" w14:paraId="3806CB71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1C7A84" w:rsidR="001C7A84" w:rsidP="00812CC4" w:rsidRDefault="001C7A84" w14:paraId="77B771B5" w14:textId="77777777">
      <w:pPr>
        <w:pStyle w:val="Rubrik2"/>
        <w:ind w:left="0"/>
      </w:pPr>
      <w:r w:rsidRPr="001C7A84">
        <w:t>Bildtagning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282"/>
        <w:gridCol w:w="2806"/>
      </w:tblGrid>
      <w:tr w:rsidRPr="001C7A84" w:rsidR="001C7A84" w:rsidTr="001C7A84" w14:paraId="6FA206C6" w14:textId="77777777">
        <w:trPr>
          <w:trHeight w:val="520"/>
        </w:trPr>
        <w:tc>
          <w:tcPr>
            <w:tcW w:w="6232" w:type="dxa"/>
            <w:gridSpan w:val="2"/>
            <w:tcBorders>
              <w:right w:val="single" w:color="auto" w:sz="4" w:space="0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Pr="001C7A84" w:rsidR="001C7A84" w:rsidP="001C7A84" w:rsidRDefault="001C7A84" w14:paraId="53922DC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23063C7C" wp14:editId="414B2575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29F3236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E8CD1F" wp14:editId="50121360">
                      <wp:simplePos x="0" y="0"/>
                      <wp:positionH relativeFrom="column">
                        <wp:posOffset>623570</wp:posOffset>
                      </wp:positionH>
                      <wp:positionV relativeFrom="paragraph">
                        <wp:posOffset>52705</wp:posOffset>
                      </wp:positionV>
                      <wp:extent cx="410210" cy="1435735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4357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6A77E8" w:rsidR="001C7A84" w:rsidP="003569EA" w:rsidRDefault="001C7A84" w14:paraId="3EFBD660" w14:textId="7777777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6A77E8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>
                    <v:shapetype id="_x0000_t68" coordsize="21600,21600" o:spt="68" adj="5400,5400" path="m0@0l@1@0@1,21600@2,21600@2@0,21600@0,10800,xe" w14:anchorId="7AE8CD1F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textboxrect="@1,@4,@2,21600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Upp 17" style="position:absolute;left:0;text-align:left;margin-left:49.1pt;margin-top:4.15pt;width:32.3pt;height:113.05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d="f" strokeweight="1pt" type="#_x0000_t68" adj="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">
                      <v:textbox inset="1mm,1mm,1mm,1mm">
                        <w:txbxContent>
                          <w:p w:rsidRPr="006A77E8" w:rsidR="001C7A84" w:rsidP="003569EA" w:rsidRDefault="001C7A84" w14:paraId="3EFBD660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6A77E8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7A84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7E201E" wp14:editId="61A2FB5C">
                      <wp:simplePos x="0" y="0"/>
                      <wp:positionH relativeFrom="column">
                        <wp:posOffset>169545</wp:posOffset>
                      </wp:positionH>
                      <wp:positionV relativeFrom="paragraph">
                        <wp:posOffset>58420</wp:posOffset>
                      </wp:positionV>
                      <wp:extent cx="1308100" cy="1435735"/>
                      <wp:effectExtent l="19050" t="19050" r="25400" b="1206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537" cy="143573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0F61622C">
                    <v:rect id="Rektangel 3" style="position:absolute;margin-left:13.35pt;margin-top:4.6pt;width:103pt;height:113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red" strokeweight="3pt" w14:anchorId="7A2C28D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"/>
                  </w:pict>
                </mc:Fallback>
              </mc:AlternateContent>
            </w:r>
            <w:r w:rsidRPr="001C7A84">
              <w:rPr>
                <w:noProof/>
                <w:szCs w:val="20"/>
              </w:rPr>
              <w:drawing>
                <wp:inline distT="0" distB="0" distL="0" distR="0" wp14:anchorId="4491D7CE" wp14:editId="2A10DC71">
                  <wp:extent cx="1339850" cy="1753043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1927147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229" cy="17640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C7A84" w:rsidR="001C7A84" w:rsidTr="001C7A84" w14:paraId="79E0AD92" w14:textId="77777777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:rsidRPr="001C7A84" w:rsidR="001C7A84" w:rsidP="001C7A84" w:rsidRDefault="001C7A84" w14:paraId="35EACA6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0B637743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01E2EE6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1C7A84" w:rsidR="001C7A84" w:rsidTr="001C7A84" w14:paraId="5774DCD2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1C7A84" w:rsidR="001C7A84" w:rsidP="001C7A84" w:rsidRDefault="001C7A84" w14:paraId="3B6FB72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FFFFF"/>
          </w:tcPr>
          <w:p w:rsidRPr="001C7A84" w:rsidR="001C7A84" w:rsidP="001C7A84" w:rsidRDefault="001C7A84" w14:paraId="47D2EA93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Ovanför fingrarna – nedanför handleden.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017DF035" w14:textId="77777777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Pr="001C7A84" w:rsidR="001C7A84" w:rsidTr="001C7A84" w14:paraId="391D5D7D" w14:textId="77777777">
        <w:trPr>
          <w:trHeight w:val="227"/>
        </w:trPr>
        <w:tc>
          <w:tcPr>
            <w:tcW w:w="1950" w:type="dxa"/>
            <w:shd w:val="clear" w:color="auto" w:fill="FFFFFF"/>
          </w:tcPr>
          <w:p w:rsidRPr="001C7A84" w:rsidR="001C7A84" w:rsidP="001C7A84" w:rsidRDefault="001C7A84" w14:paraId="39484DA4" w14:textId="77777777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Hand K-</w:t>
            </w:r>
          </w:p>
        </w:tc>
        <w:tc>
          <w:tcPr>
            <w:tcW w:w="4282" w:type="dxa"/>
            <w:tcBorders>
              <w:right w:val="single" w:color="auto" w:sz="4" w:space="0"/>
            </w:tcBorders>
            <w:shd w:val="clear" w:color="auto" w:fill="FFFFFF"/>
          </w:tcPr>
          <w:p w:rsidRPr="001C7A84" w:rsidR="001C7A84" w:rsidP="001C7A84" w:rsidRDefault="001C7A84" w14:paraId="25D75A5B" w14:textId="77777777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Wingdings" w:hAnsi="Wingdings" w:eastAsia="Wingdings" w:cs="Wingdings"/>
                <w:sz w:val="18"/>
                <w:szCs w:val="18"/>
              </w:rPr>
              <w:t>â</w:t>
            </w:r>
            <w:r w:rsidRPr="001C7A84">
              <w:rPr>
                <w:rFonts w:ascii="Arial" w:hAnsi="Arial" w:cs="Arial"/>
                <w:sz w:val="18"/>
                <w:szCs w:val="18"/>
              </w:rPr>
              <w:t xml:space="preserve"> Hela handen.</w:t>
            </w:r>
          </w:p>
        </w:tc>
        <w:tc>
          <w:tcPr>
            <w:tcW w:w="2806" w:type="dxa"/>
            <w:vMerge/>
            <w:tcBorders>
              <w:lef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51B21D5D" w14:textId="77777777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1C7A84" w:rsidR="001C7A84" w:rsidP="001C7A84" w:rsidRDefault="001C7A84" w14:paraId="3698630C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1C7A84" w:rsidR="001C7A84" w:rsidP="001C7A84" w:rsidRDefault="001C7A84" w14:paraId="0F1C86A6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1C7A84">
        <w:rPr>
          <w:rFonts w:ascii="Arial" w:hAnsi="Arial" w:cs="Arial"/>
          <w:b/>
          <w:sz w:val="18"/>
          <w:szCs w:val="18"/>
        </w:rPr>
        <w:br w:type="page"/>
      </w:r>
    </w:p>
    <w:p w:rsidRPr="001C7A84" w:rsidR="001C7A84" w:rsidP="001C7A84" w:rsidRDefault="001C7A84" w14:paraId="54664620" w14:textId="77777777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1C7A84" w:rsidR="001C7A84" w:rsidP="00812CC4" w:rsidRDefault="001C7A84" w14:paraId="729D1FD3" w14:textId="77777777">
      <w:pPr>
        <w:pStyle w:val="Rubrik2"/>
        <w:ind w:left="0"/>
      </w:pPr>
      <w:r w:rsidRPr="001C7A84">
        <w:t>Reformatering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2977"/>
        <w:gridCol w:w="2126"/>
        <w:gridCol w:w="2806"/>
      </w:tblGrid>
      <w:tr w:rsidRPr="001C7A84" w:rsidR="001C7A84" w:rsidTr="7C48E346" w14:paraId="7229CDEF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C7A84" w:rsidR="001C7A84" w:rsidP="001C7A84" w:rsidRDefault="001C7A84" w14:paraId="10DAD891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C7A84" w:rsidR="001C7A84" w:rsidP="001C7A84" w:rsidRDefault="001C7A84" w14:paraId="36B2F058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C7A84" w:rsidR="001C7A84" w:rsidP="001C7A84" w:rsidRDefault="001C7A84" w14:paraId="09BB264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3E5B663" wp14:editId="7E92DDE9">
                      <wp:simplePos x="0" y="0"/>
                      <wp:positionH relativeFrom="margin">
                        <wp:posOffset>209550</wp:posOffset>
                      </wp:positionH>
                      <wp:positionV relativeFrom="paragraph">
                        <wp:posOffset>311150</wp:posOffset>
                      </wp:positionV>
                      <wp:extent cx="409575" cy="565785"/>
                      <wp:effectExtent l="17145" t="20955" r="0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5487215">
                                <a:off x="0" y="0"/>
                                <a:ext cx="409575" cy="5657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715B66" w:rsidR="001C7A84" w:rsidP="006A77E8" w:rsidRDefault="001C7A84" w14:paraId="0AED21CD" w14:textId="7777777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15B6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>
                    <v:shapetype id="_x0000_t67" coordsize="21600,21600" o:spt="67" adj="16200,5400" path="m0@0l@1@0@1,0@2,0@2@0,21600@0,10800,21600xe" w14:anchorId="63E5B663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textboxrect="@1,0,@2,@6" o:connecttype="custom" o:connectlocs="10800,0;0,@0;10800,21600;21600,@0" o:connectangles="270,180,90,0"/>
                      <v:handles>
                        <v:h position="#1,#0" xrange="0,10800" yrange="0,21600"/>
                      </v:handles>
                    </v:shapetype>
                    <v:shape id="Ned 20" style="position:absolute;left:0;text-align:left;margin-left:16.5pt;margin-top:24.5pt;width:32.25pt;height:44.55pt;rotation:-6676791fd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7" fillcolor="red" stroked="f" strokeweight="1pt" type="#_x0000_t67" adj="137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">
                      <v:textbox style="layout-flow:vertical" inset="1mm,1mm,1mm,1mm">
                        <w:txbxContent>
                          <w:p w:rsidRPr="00715B66" w:rsidR="001C7A84" w:rsidP="006A77E8" w:rsidRDefault="001C7A84" w14:paraId="0AED21CD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15B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3582DB3" wp14:editId="48DE282F">
                      <wp:simplePos x="0" y="0"/>
                      <wp:positionH relativeFrom="column">
                        <wp:posOffset>92075</wp:posOffset>
                      </wp:positionH>
                      <wp:positionV relativeFrom="paragraph">
                        <wp:posOffset>819150</wp:posOffset>
                      </wp:positionV>
                      <wp:extent cx="1052830" cy="255905"/>
                      <wp:effectExtent l="19050" t="19050" r="33020" b="29845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052830" cy="256032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3DC30D89">
                    <v:line id="Rak 21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7.25pt,64.5pt" to="90.15pt,84.65pt" w14:anchorId="4ECED5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DB86C18" wp14:editId="77178019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283210</wp:posOffset>
                      </wp:positionV>
                      <wp:extent cx="407035" cy="559435"/>
                      <wp:effectExtent l="19050" t="0" r="0" b="31115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755377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715B66" w:rsidR="001C7A84" w:rsidP="00715B66" w:rsidRDefault="001C7A84" w14:paraId="30C3DFAF" w14:textId="7777777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15B6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>
                    <v:shape id="Upp 19" style="position:absolute;left:0;text-align:left;margin-left:60.5pt;margin-top:22.3pt;width:32.05pt;height:44.05pt;rotation:-922554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8" fillcolor="red" stroked="f" strokeweight="1pt" type="#_x0000_t68" adj="7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" w14:anchorId="0DB86C18">
                      <v:textbox style="layout-flow:vertical;mso-layout-flow-alt:bottom-to-top" inset="1mm,1mm,1mm,1mm">
                        <w:txbxContent>
                          <w:p w:rsidRPr="00715B66" w:rsidR="001C7A84" w:rsidP="00715B66" w:rsidRDefault="001C7A84" w14:paraId="30C3DFAF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15B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B9A45CD" wp14:editId="4874BA17">
                      <wp:simplePos x="0" y="0"/>
                      <wp:positionH relativeFrom="column">
                        <wp:posOffset>582295</wp:posOffset>
                      </wp:positionH>
                      <wp:positionV relativeFrom="paragraph">
                        <wp:posOffset>27940</wp:posOffset>
                      </wp:positionV>
                      <wp:extent cx="302260" cy="1456055"/>
                      <wp:effectExtent l="19050" t="19050" r="21590" b="10795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302417" cy="1456674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6399C583">
                    <v:line id="Rak 1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45.85pt,2.2pt" to="69.65pt,116.85pt" w14:anchorId="7E6578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">
                      <v:stroke joinstyle="miter"/>
                    </v:line>
                  </w:pict>
                </mc:Fallback>
              </mc:AlternateContent>
            </w:r>
            <w:r w:rsidRPr="001C7A84">
              <w:rPr>
                <w:noProof/>
                <w:szCs w:val="20"/>
              </w:rPr>
              <w:drawing>
                <wp:inline distT="0" distB="0" distL="0" distR="0" wp14:anchorId="4113DE6B" wp14:editId="32489573">
                  <wp:extent cx="1041400" cy="1532158"/>
                  <wp:effectExtent l="0" t="0" r="6350" b="0"/>
                  <wp:docPr id="12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39039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6863" cy="1554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6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1C7A84" w:rsidR="001C7A84" w:rsidP="001C7A84" w:rsidRDefault="001C7A84" w14:paraId="6BB74D9F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59A29CE" wp14:editId="26429330">
                      <wp:simplePos x="0" y="0"/>
                      <wp:positionH relativeFrom="margin">
                        <wp:posOffset>828040</wp:posOffset>
                      </wp:positionH>
                      <wp:positionV relativeFrom="paragraph">
                        <wp:posOffset>502920</wp:posOffset>
                      </wp:positionV>
                      <wp:extent cx="409575" cy="553085"/>
                      <wp:effectExtent l="4445" t="0" r="0" b="0"/>
                      <wp:wrapNone/>
                      <wp:docPr id="24" name="Ned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09575" cy="55308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Pr="00715B66" w:rsidR="001C7A84" w:rsidP="00715B66" w:rsidRDefault="001C7A84" w14:paraId="085A770B" w14:textId="77777777">
                                  <w:pPr>
                                    <w:spacing w:after="0" w:line="240" w:lineRule="auto"/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r w:rsidRPr="00715B66">
                                    <w:rPr>
                                      <w:rFonts w:ascii="Arial" w:hAnsi="Arial" w:cs="Arial"/>
                                      <w:b/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SAG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dgm="http://schemas.openxmlformats.org/drawingml/2006/diagram" xmlns:pic="http://schemas.openxmlformats.org/drawingml/2006/picture" xmlns:a14="http://schemas.microsoft.com/office/drawing/2010/main">
                  <w:pict>
                    <v:shape id="Ned 24" style="position:absolute;left:0;text-align:left;margin-left:65.2pt;margin-top:39.6pt;width:32.25pt;height:43.55pt;rotation:9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9" fillcolor="red" stroked="f" strokeweight="1pt" type="#_x0000_t67" adj="136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" w14:anchorId="259A29CE">
                      <v:textbox style="layout-flow:vertical;mso-layout-flow-alt:bottom-to-top" inset="1mm,1mm,1mm,1mm">
                        <w:txbxContent>
                          <w:p w:rsidRPr="00715B66" w:rsidR="001C7A84" w:rsidP="00715B66" w:rsidRDefault="001C7A84" w14:paraId="085A770B" w14:textId="77777777">
                            <w:pPr>
                              <w:spacing w:after="0" w:line="240" w:lineRule="auto"/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15B6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SAG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1559A0" wp14:editId="451C2A03">
                      <wp:simplePos x="0" y="0"/>
                      <wp:positionH relativeFrom="column">
                        <wp:posOffset>744855</wp:posOffset>
                      </wp:positionH>
                      <wp:positionV relativeFrom="paragraph">
                        <wp:posOffset>6985</wp:posOffset>
                      </wp:positionV>
                      <wp:extent cx="25400" cy="1519555"/>
                      <wp:effectExtent l="19050" t="19050" r="31750" b="4445"/>
                      <wp:wrapNone/>
                      <wp:docPr id="23" name="Rak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25400" cy="151974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03A6655">
                    <v:line id="Rak 23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red" strokeweight="3pt" from="58.65pt,.55pt" to="60.65pt,120.2pt" w14:anchorId="468AB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">
                      <v:stroke joinstyle="miter"/>
                    </v:line>
                  </w:pict>
                </mc:Fallback>
              </mc:AlternateContent>
            </w:r>
            <w:r w:rsidRPr="001C7A84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4849B97" wp14:editId="4E51DC47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1077595</wp:posOffset>
                      </wp:positionV>
                      <wp:extent cx="299720" cy="694690"/>
                      <wp:effectExtent l="0" t="0" r="0" b="0"/>
                      <wp:wrapNone/>
                      <wp:docPr id="1" name="Textruta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5383419">
                                <a:off x="0" y="0"/>
                                <a:ext cx="299720" cy="694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Pr="001C7A84" w:rsidR="001C7A84" w:rsidP="001C7A84" w:rsidRDefault="001C7A84" w14:paraId="302631E2" w14:textId="7777777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1C7A84">
                                    <w:rPr>
                                      <w:rFonts w:ascii="Arial" w:hAnsi="Arial" w:cs="Arial"/>
                                      <w:b/>
                                      <w:color w:val="FFFFFF"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dgm="http://schemas.openxmlformats.org/drawingml/2006/diagram" xmlns:a="http://schemas.openxmlformats.org/drawingml/2006/main">
                  <w:pict w14:anchorId="18B7808E">
                    <v:shapetype id="_x0000_t202" coordsize="21600,21600" o:spt="202" path="m,l,21600r21600,l21600,xe" w14:anchorId="64849B97">
                      <v:stroke joinstyle="miter"/>
                      <v:path gradientshapeok="t" o:connecttype="rect"/>
                    </v:shapetype>
                    <v:shape id="Textruta 4" style="position:absolute;left:0;text-align:left;margin-left:3.75pt;margin-top:84.85pt;width:23.6pt;height:54.7pt;rotation:5880129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">
                      <v:textbox style="layout-flow:vertical;mso-layout-flow-alt:bottom-to-top">
                        <w:txbxContent>
                          <w:p w:rsidRPr="001C7A84" w:rsidR="001C7A84" w:rsidP="001C7A84" w:rsidRDefault="001C7A84" w14:paraId="363FF07A" w14:textId="7777777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1C7A84">
                              <w:rPr>
                                <w:rFonts w:ascii="Arial" w:hAnsi="Arial" w:cs="Arial"/>
                                <w:b/>
                                <w:color w:val="FFFFFF"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C7A84">
              <w:rPr>
                <w:noProof/>
                <w:szCs w:val="20"/>
              </w:rPr>
              <w:drawing>
                <wp:inline distT="0" distB="0" distL="0" distR="0" wp14:anchorId="357C6344" wp14:editId="7FF8E883">
                  <wp:extent cx="1511300" cy="1528586"/>
                  <wp:effectExtent l="0" t="0" r="0" b="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49276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514171" cy="1531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C7A84" w:rsidR="001C7A84" w:rsidTr="7C48E346" w14:paraId="77F3CFA8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Pr="001C7A84" w:rsidR="001C7A84" w:rsidP="001C7A84" w:rsidRDefault="001C7A84" w14:paraId="48CE4FB9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C7A84" w:rsidR="001C7A84" w:rsidP="001C7A84" w:rsidRDefault="001C7A84" w14:paraId="2DD53676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</w:rPr>
              <w:t>Vinkelrätt mot metacarpalbenen.</w:t>
            </w:r>
          </w:p>
        </w:tc>
        <w:tc>
          <w:tcPr>
            <w:tcW w:w="2126" w:type="dxa"/>
            <w:vMerge/>
          </w:tcPr>
          <w:p w:rsidRPr="001C7A84" w:rsidR="001C7A84" w:rsidP="001C7A84" w:rsidRDefault="001C7A84" w14:paraId="679726EE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:rsidRPr="001C7A84" w:rsidR="001C7A84" w:rsidP="001C7A84" w:rsidRDefault="001C7A84" w14:paraId="2CBD5F0A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1C7A84" w:rsidR="001C7A84" w:rsidTr="7C48E346" w14:paraId="3A438C3A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Pr="001C7A84" w:rsidR="001C7A84" w:rsidP="001C7A84" w:rsidRDefault="001C7A84" w14:paraId="5F7255BE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C7A84" w:rsidR="001C7A84" w:rsidP="001C7A84" w:rsidRDefault="001C7A84" w14:paraId="405041A6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</w:rPr>
              <w:t>Parallellt med metacarpalbenen, framifrån – bak.</w:t>
            </w:r>
          </w:p>
        </w:tc>
        <w:tc>
          <w:tcPr>
            <w:tcW w:w="2126" w:type="dxa"/>
            <w:vMerge/>
          </w:tcPr>
          <w:p w:rsidRPr="001C7A84" w:rsidR="001C7A84" w:rsidP="001C7A84" w:rsidRDefault="001C7A84" w14:paraId="61F35F29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:rsidRPr="001C7A84" w:rsidR="001C7A84" w:rsidP="001C7A84" w:rsidRDefault="001C7A84" w14:paraId="50968A46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Pr="001C7A84" w:rsidR="001C7A84" w:rsidTr="7C48E346" w14:paraId="59D80536" w14:textId="77777777">
        <w:trPr>
          <w:trHeight w:val="227"/>
        </w:trPr>
        <w:tc>
          <w:tcPr>
            <w:tcW w:w="112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</w:tcPr>
          <w:p w:rsidRPr="001C7A84" w:rsidR="001C7A84" w:rsidP="001C7A84" w:rsidRDefault="001C7A84" w14:paraId="4C675D0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297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C7A84" w:rsidR="001C7A84" w:rsidP="001C7A84" w:rsidRDefault="001C7A84" w14:paraId="34685B63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</w:rPr>
              <w:t>Parallellt med metacarpalbenen, i riktning mot tummen.</w:t>
            </w:r>
          </w:p>
        </w:tc>
        <w:tc>
          <w:tcPr>
            <w:tcW w:w="2126" w:type="dxa"/>
            <w:vMerge/>
          </w:tcPr>
          <w:p w:rsidRPr="001C7A84" w:rsidR="001C7A84" w:rsidP="001C7A84" w:rsidRDefault="001C7A84" w14:paraId="2286C540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2806" w:type="dxa"/>
            <w:vMerge/>
          </w:tcPr>
          <w:p w:rsidRPr="001C7A84" w:rsidR="001C7A84" w:rsidP="001C7A84" w:rsidRDefault="001C7A84" w14:paraId="2749EB63" w14:textId="77777777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:rsidRPr="001C7A84" w:rsidR="001C7A84" w:rsidP="001C7A84" w:rsidRDefault="001C7A84" w14:paraId="4F4CD710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:rsidRPr="001C7A84" w:rsidR="001C7A84" w:rsidP="00812CC4" w:rsidRDefault="001C7A84" w14:paraId="51E3509C" w14:textId="77777777">
      <w:pPr>
        <w:pStyle w:val="Rubrik2"/>
        <w:ind w:left="0"/>
      </w:pPr>
      <w:r w:rsidRPr="001C7A84">
        <w:t>Arkivering</w:t>
      </w:r>
    </w:p>
    <w:tbl>
      <w:tblPr>
        <w:tblW w:w="90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Pr="001C7A84" w:rsidR="001C7A84" w:rsidTr="000B1C53" w14:paraId="02DBA26A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18985BA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280197A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60237DB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4C99C69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4264802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2494FDD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Pr="001C7A84" w:rsidR="001C7A84" w:rsidTr="000B1C53" w14:paraId="1DF654D8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3EF2668B" w14:textId="77777777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Hand K-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7454B88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71377E8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2/2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78FD4A6B" w14:textId="216D944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25BEF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281CDB3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nil"/>
            </w:tcBorders>
            <w:shd w:val="clear" w:color="auto" w:fill="FFFFFF"/>
            <w:vAlign w:val="center"/>
          </w:tcPr>
          <w:p w:rsidRPr="001C7A84" w:rsidR="001C7A84" w:rsidP="001C7A84" w:rsidRDefault="001C7A84" w14:paraId="7611A51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1C7A84" w:rsidR="001C7A84" w:rsidTr="000B1C53" w14:paraId="6F627645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0E21AA0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3C8493E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452BCC9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3C542FAB" w14:textId="03DE72A4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25BEF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04B58E2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1C7A84" w:rsidR="001C7A84" w:rsidP="001C7A84" w:rsidRDefault="001C7A84" w14:paraId="441B88F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1C7A84" w:rsidR="001C7A84" w:rsidTr="000B1C53" w14:paraId="11450067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2F602FA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1810D371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588C4B4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2/2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192FAEBE" w14:textId="07E0A0F3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25BEF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554F765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1C7A84" w:rsidR="001C7A84" w:rsidP="001C7A84" w:rsidRDefault="001C7A84" w14:paraId="647C57E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Pr="001C7A84" w:rsidR="001C7A84" w:rsidTr="000B1C53" w14:paraId="32641729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1F2D2DD6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234429F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090B67B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15968FAE" w14:textId="4F8B339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425BEF">
              <w:rPr>
                <w:rFonts w:ascii="Arial" w:hAnsi="Arial" w:cs="Arial"/>
                <w:sz w:val="18"/>
                <w:szCs w:val="18"/>
                <w:lang w:val="en-US"/>
              </w:rPr>
              <w:t>r</w:t>
            </w: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60/Boneplus/FC30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4C12C28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1C7A84" w:rsidR="001C7A84" w:rsidP="001C7A84" w:rsidRDefault="001C7A84" w14:paraId="06BD975A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Pr="001C7A84" w:rsidR="001C7A84" w:rsidTr="000B1C53" w14:paraId="6763BFB6" w14:textId="77777777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44D953F7" w14:textId="77777777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6076FCE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4FD1F3E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4486BCA9" w14:textId="29825B5B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</w:rPr>
              <w:t>B</w:t>
            </w:r>
            <w:r w:rsidR="00425BEF">
              <w:rPr>
                <w:rFonts w:ascii="Arial" w:hAnsi="Arial" w:cs="Arial"/>
                <w:sz w:val="18"/>
                <w:szCs w:val="18"/>
              </w:rPr>
              <w:t>r</w:t>
            </w:r>
            <w:r w:rsidR="00875C13">
              <w:rPr>
                <w:rFonts w:ascii="Arial" w:hAnsi="Arial" w:cs="Arial"/>
                <w:sz w:val="18"/>
                <w:szCs w:val="18"/>
              </w:rPr>
              <w:t>40</w:t>
            </w:r>
            <w:r w:rsidRPr="001C7A84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Pr="001C7A84" w:rsidR="001C7A84" w:rsidP="001C7A84" w:rsidRDefault="001C7A84" w14:paraId="00006DC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:rsidRPr="001C7A84" w:rsidR="001C7A84" w:rsidP="001C7A84" w:rsidRDefault="001C7A84" w14:paraId="2B7FF84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Pr="001C7A84" w:rsidR="001C7A84" w:rsidTr="000B1C53" w14:paraId="0AB7BD66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78BE9888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42EE9D6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571A60E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2A042C8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7D2CE9C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3F11034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Pr="001C7A84" w:rsidR="001C7A84" w:rsidTr="000B1C53" w14:paraId="262CD2DD" w14:textId="77777777">
        <w:trPr>
          <w:trHeight w:val="227"/>
        </w:trPr>
        <w:tc>
          <w:tcPr>
            <w:tcW w:w="198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45E9962C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2D32DE9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1392211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680B7DB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1BE1B41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Pr="001C7A84" w:rsidR="001C7A84" w:rsidP="001C7A84" w:rsidRDefault="001C7A84" w14:paraId="3CC6801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1C7A84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:rsidRPr="001C7A84" w:rsidR="001C7A84" w:rsidP="001C7A84" w:rsidRDefault="001C7A84" w14:paraId="20A24054" w14:textId="77777777">
      <w:pPr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:rsidRPr="001C7A84" w:rsidR="001C7A84" w:rsidP="00812CC4" w:rsidRDefault="001C7A84" w14:paraId="0B8A9A67" w14:textId="77777777">
      <w:pPr>
        <w:pStyle w:val="Rubrik2"/>
        <w:ind w:left="0"/>
      </w:pPr>
      <w:r w:rsidRPr="001C7A84">
        <w:rPr>
          <w:lang w:val="en-US"/>
        </w:rPr>
        <w:t xml:space="preserve">Hängning </w:t>
      </w:r>
      <w:r w:rsidRPr="001C7A84">
        <w:t>PACS</w:t>
      </w:r>
    </w:p>
    <w:tbl>
      <w:tblPr>
        <w:tblW w:w="9038" w:type="dxa"/>
        <w:tblBorders>
          <w:top w:val="dotted" w:color="808080" w:sz="2" w:space="0"/>
          <w:left w:val="dotted" w:color="808080" w:sz="2" w:space="0"/>
          <w:bottom w:val="dotted" w:color="808080" w:sz="2" w:space="0"/>
          <w:right w:val="dotted" w:color="808080" w:sz="2" w:space="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3119"/>
        <w:gridCol w:w="283"/>
        <w:gridCol w:w="1559"/>
        <w:gridCol w:w="1560"/>
        <w:gridCol w:w="566"/>
      </w:tblGrid>
      <w:tr w:rsidRPr="001C7A84" w:rsidR="001C7A84" w:rsidTr="001C7A84" w14:paraId="2E75ADC5" w14:textId="77777777">
        <w:trPr>
          <w:trHeight w:val="227"/>
        </w:trPr>
        <w:tc>
          <w:tcPr>
            <w:tcW w:w="1951" w:type="dxa"/>
            <w:tcBorders>
              <w:top w:val="single" w:color="auto" w:sz="4" w:space="0"/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5F522A9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1C7A84" w:rsidR="001C7A84" w:rsidP="001C7A84" w:rsidRDefault="001C7A84" w14:paraId="6E3A015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color="auto" w:sz="4" w:space="0"/>
            </w:tcBorders>
            <w:shd w:val="clear" w:color="auto" w:fill="F2F2F2"/>
          </w:tcPr>
          <w:p w:rsidRPr="001C7A84" w:rsidR="001C7A84" w:rsidP="001C7A84" w:rsidRDefault="001C7A84" w14:paraId="4252F9F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auto" w:sz="4" w:space="0"/>
              <w:bottom w:val="nil"/>
            </w:tcBorders>
            <w:shd w:val="clear" w:color="auto" w:fill="F2F2F2"/>
          </w:tcPr>
          <w:p w:rsidRPr="001C7A84" w:rsidR="001C7A84" w:rsidP="001C7A84" w:rsidRDefault="001C7A84" w14:paraId="044C66F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color="auto" w:sz="4" w:space="0"/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0216598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53BD2BE0" w14:textId="77777777">
        <w:trPr>
          <w:trHeight w:val="227"/>
        </w:trPr>
        <w:tc>
          <w:tcPr>
            <w:tcW w:w="1951" w:type="dxa"/>
            <w:tcBorders>
              <w:top w:val="nil"/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73981F9B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1C7A84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3119" w:type="dxa"/>
            <w:vMerge w:val="restart"/>
            <w:tcBorders>
              <w:top w:val="nil"/>
            </w:tcBorders>
            <w:shd w:val="clear" w:color="auto" w:fill="8496B0"/>
            <w:vAlign w:val="center"/>
          </w:tcPr>
          <w:p w:rsidRPr="001C7A84" w:rsidR="001C7A84" w:rsidP="001C7A84" w:rsidRDefault="001C7A84" w14:paraId="2E016144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Hand K-</w:t>
            </w:r>
          </w:p>
          <w:p w:rsidR="001C7A84" w:rsidP="001C7A84" w:rsidRDefault="001C7A84" w14:paraId="202C7BA6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  <w:p w:rsidRPr="001C7A84" w:rsidR="00B930E7" w:rsidP="001C7A84" w:rsidRDefault="00E710E2" w14:paraId="05FD2D2C" w14:textId="49883522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6B48C6" wp14:editId="73D38B39">
                  <wp:extent cx="1600200" cy="1235388"/>
                  <wp:effectExtent l="0" t="0" r="0" b="0"/>
                  <wp:docPr id="700300447" name="Bildobjekt 7003004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235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:rsidRPr="001C7A84" w:rsidR="001C7A84" w:rsidP="001C7A84" w:rsidRDefault="001C7A84" w14:paraId="5CBA9EB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1C7A84" w:rsidR="001C7A84" w:rsidP="001C7A84" w:rsidRDefault="001C7A84" w14:paraId="7E66BE7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Hand K-</w:t>
            </w:r>
          </w:p>
          <w:p w:rsidR="001C7A84" w:rsidP="001C7A84" w:rsidRDefault="001C7A84" w14:paraId="6CD20450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  <w:p w:rsidR="005F31E9" w:rsidP="005C4637" w:rsidRDefault="005C4637" w14:paraId="717FFE19" w14:textId="3F84148A">
            <w:pPr>
              <w:spacing w:after="0" w:line="240" w:lineRule="auto"/>
              <w:ind w:left="-85" w:right="149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4914D2DD" wp14:editId="3EEA553B">
                  <wp:extent cx="927644" cy="938254"/>
                  <wp:effectExtent l="0" t="0" r="6350" b="0"/>
                  <wp:docPr id="1349637987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5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46538" cy="957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710E2" w:rsidP="005C4637" w:rsidRDefault="00E710E2" w14:paraId="0603DD50" w14:textId="3AE08E09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  <w:p w:rsidRPr="001C7A84" w:rsidR="005C4637" w:rsidP="005C4637" w:rsidRDefault="005C4637" w14:paraId="46A6F1F1" w14:textId="5D119166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1C7A84" w:rsidR="001C7A84" w:rsidP="001C7A84" w:rsidRDefault="001C7A84" w14:paraId="0D9C824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Hand K-</w:t>
            </w:r>
          </w:p>
          <w:p w:rsidR="001C7A84" w:rsidP="001C7A84" w:rsidRDefault="001C7A84" w14:paraId="5C098D28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1C7A84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  <w:p w:rsidRPr="001C7A84" w:rsidR="00EC0A46" w:rsidP="001C7A84" w:rsidRDefault="00AB1AB0" w14:paraId="483F459F" w14:textId="4166359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noProof/>
              </w:rPr>
              <w:drawing>
                <wp:inline distT="0" distB="0" distL="0" distR="0" wp14:anchorId="0923E47D" wp14:editId="41014D14">
                  <wp:extent cx="847725" cy="1247214"/>
                  <wp:effectExtent l="0" t="0" r="6350" b="0"/>
                  <wp:docPr id="571668276" name="Bildobjekt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objekt 12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1247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  <w:tcBorders>
              <w:top w:val="nil"/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3E5EBE7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5142C7AE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1B491202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1C7A84" w:rsidR="001C7A84" w:rsidP="001C7A84" w:rsidRDefault="001C7A84" w14:paraId="5D44A43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2D5C31B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44EAFBC3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1C7A84" w:rsidR="001C7A84" w:rsidP="001C7A84" w:rsidRDefault="001C7A84" w14:paraId="05C944FB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1567FC3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7D23DB8D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09F33CED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1C7A84" w:rsidR="001C7A84" w:rsidP="001C7A84" w:rsidRDefault="001C7A84" w14:paraId="5374F3F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48C10AF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30CED90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1C7A84" w:rsidR="001C7A84" w:rsidP="001C7A84" w:rsidRDefault="001C7A84" w14:paraId="0A68FB4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787D61F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152A1845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63AAB19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1C7A84" w:rsidR="001C7A84" w:rsidP="001C7A84" w:rsidRDefault="001C7A84" w14:paraId="266D1547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41D6099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4B3A42DD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1C7A84" w:rsidR="001C7A84" w:rsidP="001C7A84" w:rsidRDefault="001C7A84" w14:paraId="1523F8CC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200C5BC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7284F4E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0AF1D846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  <w:vAlign w:val="center"/>
          </w:tcPr>
          <w:p w:rsidRPr="001C7A84" w:rsidR="001C7A84" w:rsidP="001C7A84" w:rsidRDefault="001C7A84" w14:paraId="7B02BAA9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32BFDF4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  <w:vAlign w:val="center"/>
          </w:tcPr>
          <w:p w:rsidRPr="001C7A84" w:rsidR="001C7A84" w:rsidP="001C7A84" w:rsidRDefault="001C7A84" w14:paraId="05E67B32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  <w:vAlign w:val="center"/>
          </w:tcPr>
          <w:p w:rsidRPr="001C7A84" w:rsidR="001C7A84" w:rsidP="001C7A84" w:rsidRDefault="001C7A84" w14:paraId="7610E80E" w14:textId="77777777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01A35873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3CFE3BB4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71B3A2BF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1C7A84" w:rsidR="001C7A84" w:rsidP="001C7A84" w:rsidRDefault="001C7A84" w14:paraId="13776F8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67FF38EE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4537F1F4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1C7A84" w:rsidR="001C7A84" w:rsidP="001C7A84" w:rsidRDefault="001C7A84" w14:paraId="0E4A024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4845E8B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59955F20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0045463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shd w:val="clear" w:color="auto" w:fill="8496B0"/>
          </w:tcPr>
          <w:p w:rsidRPr="001C7A84" w:rsidR="001C7A84" w:rsidP="001C7A84" w:rsidRDefault="001C7A84" w14:paraId="7CA2FC3F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13B40868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7CB347E2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nil"/>
            </w:tcBorders>
            <w:shd w:val="clear" w:color="auto" w:fill="8496B0"/>
          </w:tcPr>
          <w:p w:rsidRPr="001C7A84" w:rsidR="001C7A84" w:rsidP="001C7A84" w:rsidRDefault="001C7A84" w14:paraId="04D99B9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2B32DEA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45A724C3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526F2504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vMerge/>
            <w:tcBorders>
              <w:bottom w:val="single" w:color="auto" w:sz="4" w:space="0"/>
            </w:tcBorders>
            <w:shd w:val="clear" w:color="auto" w:fill="8496B0"/>
          </w:tcPr>
          <w:p w:rsidRPr="001C7A84" w:rsidR="001C7A84" w:rsidP="001C7A84" w:rsidRDefault="001C7A84" w14:paraId="0CEBF4D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:rsidRPr="001C7A84" w:rsidR="001C7A84" w:rsidP="001C7A84" w:rsidRDefault="001C7A84" w14:paraId="531D2656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color="F2F2F2" w:sz="24" w:space="0"/>
              <w:right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20549499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color="F2F2F2" w:sz="24" w:space="0"/>
              <w:bottom w:val="single" w:color="F2F2F2" w:sz="24" w:space="0"/>
            </w:tcBorders>
            <w:shd w:val="clear" w:color="auto" w:fill="8496B0"/>
          </w:tcPr>
          <w:p w:rsidRPr="001C7A84" w:rsidR="001C7A84" w:rsidP="001C7A84" w:rsidRDefault="001C7A84" w14:paraId="67D585E0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057DC97B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Pr="001C7A84" w:rsidR="001C7A84" w:rsidTr="001C7A84" w14:paraId="6AAC264E" w14:textId="77777777">
        <w:trPr>
          <w:trHeight w:val="227"/>
        </w:trPr>
        <w:tc>
          <w:tcPr>
            <w:tcW w:w="1951" w:type="dxa"/>
            <w:tcBorders>
              <w:left w:val="single" w:color="auto" w:sz="4" w:space="0"/>
              <w:bottom w:val="single" w:color="auto" w:sz="4" w:space="0"/>
            </w:tcBorders>
            <w:shd w:val="clear" w:color="auto" w:fill="F2F2F2"/>
            <w:vAlign w:val="center"/>
          </w:tcPr>
          <w:p w:rsidRPr="001C7A84" w:rsidR="001C7A84" w:rsidP="001C7A84" w:rsidRDefault="001C7A84" w14:paraId="383A25B5" w14:textId="77777777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color="auto" w:sz="4" w:space="0"/>
              <w:bottom w:val="single" w:color="auto" w:sz="4" w:space="0"/>
            </w:tcBorders>
            <w:shd w:val="clear" w:color="auto" w:fill="F2F2F2"/>
          </w:tcPr>
          <w:p w:rsidRPr="001C7A84" w:rsidR="001C7A84" w:rsidP="001C7A84" w:rsidRDefault="001C7A84" w14:paraId="29C55491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color="auto" w:sz="4" w:space="0"/>
            </w:tcBorders>
            <w:shd w:val="clear" w:color="auto" w:fill="F2F2F2"/>
          </w:tcPr>
          <w:p w:rsidRPr="001C7A84" w:rsidR="001C7A84" w:rsidP="001C7A84" w:rsidRDefault="001C7A84" w14:paraId="124A00EA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color="F2F2F2" w:sz="24" w:space="0"/>
              <w:bottom w:val="single" w:color="auto" w:sz="4" w:space="0"/>
            </w:tcBorders>
            <w:shd w:val="clear" w:color="auto" w:fill="F2F2F2"/>
          </w:tcPr>
          <w:p w:rsidRPr="001C7A84" w:rsidR="001C7A84" w:rsidP="001C7A84" w:rsidRDefault="001C7A84" w14:paraId="3C11DA5D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color="auto" w:sz="4" w:space="0"/>
              <w:right w:val="single" w:color="auto" w:sz="4" w:space="0"/>
            </w:tcBorders>
            <w:shd w:val="clear" w:color="auto" w:fill="F2F2F2"/>
          </w:tcPr>
          <w:p w:rsidRPr="001C7A84" w:rsidR="001C7A84" w:rsidP="001C7A84" w:rsidRDefault="001C7A84" w14:paraId="13F2F4F5" w14:textId="77777777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:rsidRPr="001C7A84" w:rsidR="001C7A84" w:rsidP="001C7A84" w:rsidRDefault="001C7A84" w14:paraId="69466D3A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:rsidRPr="001C7A84" w:rsidR="001C7A84" w:rsidP="001C7A84" w:rsidRDefault="001C7A84" w14:paraId="4DD943AE" w14:textId="77777777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1C7A84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51476" w:rsidRDefault="00E51476" w14:paraId="7414A350" w14:textId="77777777">
      <w:r>
        <w:separator/>
      </w:r>
    </w:p>
  </w:endnote>
  <w:endnote w:type="continuationSeparator" w:id="0">
    <w:p w:rsidR="00E51476" w:rsidRDefault="00E51476" w14:paraId="249799CC" w14:textId="77777777">
      <w:r>
        <w:continuationSeparator/>
      </w:r>
    </w:p>
  </w:endnote>
  <w:endnote w:type="continuationNotice" w:id="1">
    <w:p w:rsidR="00E51476" w:rsidRDefault="00E51476" w14:paraId="3623868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51476" w:rsidRDefault="00E51476" w14:paraId="24C53208" w14:textId="77777777"/>
  </w:footnote>
  <w:footnote w:type="continuationSeparator" w:id="0">
    <w:p w:rsidR="00E51476" w:rsidRDefault="00E51476" w14:paraId="42944B11" w14:textId="77777777">
      <w:r>
        <w:continuationSeparator/>
      </w:r>
    </w:p>
  </w:footnote>
  <w:footnote w:type="continuationNotice" w:id="1">
    <w:p w:rsidR="00E51476" w:rsidRDefault="00E51476" w14:paraId="6EA0273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62C959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1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FF7E7AC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2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4F31E80"/>
    <w:multiLevelType w:val="hybridMultilevel"/>
    <w:tmpl w:val="4FB42964"/>
    <w:lvl w:ilvl="0" w:tplc="7E00449C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9072EE98" w:tentative="1">
      <w:start w:val="1"/>
      <w:numFmt w:val="lowerLetter"/>
      <w:lvlText w:val="%2."/>
      <w:lvlJc w:val="left"/>
      <w:pPr>
        <w:ind w:left="1080" w:hanging="360"/>
      </w:pPr>
    </w:lvl>
    <w:lvl w:ilvl="2" w:tplc="BBA2DF2A" w:tentative="1">
      <w:start w:val="1"/>
      <w:numFmt w:val="lowerRoman"/>
      <w:lvlText w:val="%3."/>
      <w:lvlJc w:val="right"/>
      <w:pPr>
        <w:ind w:left="1800" w:hanging="180"/>
      </w:pPr>
    </w:lvl>
    <w:lvl w:ilvl="3" w:tplc="FDD43A9A" w:tentative="1">
      <w:start w:val="1"/>
      <w:numFmt w:val="decimal"/>
      <w:lvlText w:val="%4."/>
      <w:lvlJc w:val="left"/>
      <w:pPr>
        <w:ind w:left="2520" w:hanging="360"/>
      </w:pPr>
    </w:lvl>
    <w:lvl w:ilvl="4" w:tplc="AA1ECA84" w:tentative="1">
      <w:start w:val="1"/>
      <w:numFmt w:val="lowerLetter"/>
      <w:lvlText w:val="%5."/>
      <w:lvlJc w:val="left"/>
      <w:pPr>
        <w:ind w:left="3240" w:hanging="360"/>
      </w:pPr>
    </w:lvl>
    <w:lvl w:ilvl="5" w:tplc="C89A64D0" w:tentative="1">
      <w:start w:val="1"/>
      <w:numFmt w:val="lowerRoman"/>
      <w:lvlText w:val="%6."/>
      <w:lvlJc w:val="right"/>
      <w:pPr>
        <w:ind w:left="3960" w:hanging="180"/>
      </w:pPr>
    </w:lvl>
    <w:lvl w:ilvl="6" w:tplc="03485A0A" w:tentative="1">
      <w:start w:val="1"/>
      <w:numFmt w:val="decimal"/>
      <w:lvlText w:val="%7."/>
      <w:lvlJc w:val="left"/>
      <w:pPr>
        <w:ind w:left="4680" w:hanging="360"/>
      </w:pPr>
    </w:lvl>
    <w:lvl w:ilvl="7" w:tplc="CF12706E" w:tentative="1">
      <w:start w:val="1"/>
      <w:numFmt w:val="lowerLetter"/>
      <w:lvlText w:val="%8."/>
      <w:lvlJc w:val="left"/>
      <w:pPr>
        <w:ind w:left="5400" w:hanging="360"/>
      </w:pPr>
    </w:lvl>
    <w:lvl w:ilvl="8" w:tplc="9C6418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5A634650"/>
    <w:multiLevelType w:val="hybridMultilevel"/>
    <w:tmpl w:val="4782C3CA"/>
    <w:lvl w:ilvl="0" w:tplc="60DC70A4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A85EC362" w:tentative="1">
      <w:start w:val="1"/>
      <w:numFmt w:val="lowerLetter"/>
      <w:lvlText w:val="%2."/>
      <w:lvlJc w:val="left"/>
      <w:pPr>
        <w:ind w:left="1080" w:hanging="360"/>
      </w:pPr>
    </w:lvl>
    <w:lvl w:ilvl="2" w:tplc="FB34B9F4" w:tentative="1">
      <w:start w:val="1"/>
      <w:numFmt w:val="lowerRoman"/>
      <w:lvlText w:val="%3."/>
      <w:lvlJc w:val="right"/>
      <w:pPr>
        <w:ind w:left="1800" w:hanging="180"/>
      </w:pPr>
    </w:lvl>
    <w:lvl w:ilvl="3" w:tplc="72664696" w:tentative="1">
      <w:start w:val="1"/>
      <w:numFmt w:val="decimal"/>
      <w:lvlText w:val="%4."/>
      <w:lvlJc w:val="left"/>
      <w:pPr>
        <w:ind w:left="2520" w:hanging="360"/>
      </w:pPr>
    </w:lvl>
    <w:lvl w:ilvl="4" w:tplc="4C2EDFCC" w:tentative="1">
      <w:start w:val="1"/>
      <w:numFmt w:val="lowerLetter"/>
      <w:lvlText w:val="%5."/>
      <w:lvlJc w:val="left"/>
      <w:pPr>
        <w:ind w:left="3240" w:hanging="360"/>
      </w:pPr>
    </w:lvl>
    <w:lvl w:ilvl="5" w:tplc="52168FC6" w:tentative="1">
      <w:start w:val="1"/>
      <w:numFmt w:val="lowerRoman"/>
      <w:lvlText w:val="%6."/>
      <w:lvlJc w:val="right"/>
      <w:pPr>
        <w:ind w:left="3960" w:hanging="180"/>
      </w:pPr>
    </w:lvl>
    <w:lvl w:ilvl="6" w:tplc="48AC81B6" w:tentative="1">
      <w:start w:val="1"/>
      <w:numFmt w:val="decimal"/>
      <w:lvlText w:val="%7."/>
      <w:lvlJc w:val="left"/>
      <w:pPr>
        <w:ind w:left="4680" w:hanging="360"/>
      </w:pPr>
    </w:lvl>
    <w:lvl w:ilvl="7" w:tplc="C93CAA56" w:tentative="1">
      <w:start w:val="1"/>
      <w:numFmt w:val="lowerLetter"/>
      <w:lvlText w:val="%8."/>
      <w:lvlJc w:val="left"/>
      <w:pPr>
        <w:ind w:left="5400" w:hanging="360"/>
      </w:pPr>
    </w:lvl>
    <w:lvl w:ilvl="8" w:tplc="574085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205CC7A2">
      <w:start w:val="1"/>
      <w:numFmt w:val="bullet"/>
      <w:lvlText w:val=""/>
      <w:lvlJc w:val="left"/>
      <w:pPr>
        <w:ind w:left="170" w:hanging="170"/>
      </w:pPr>
      <w:rPr>
        <w:rFonts w:hint="default" w:ascii="Symbol" w:hAnsi="Symbol"/>
      </w:rPr>
    </w:lvl>
    <w:lvl w:ilvl="1" w:tplc="118EB038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4CE1FC6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662E6208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62F4A500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6A86EF4E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5E472BA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BE36CAB0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618B0BA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111969680">
    <w:abstractNumId w:val="20"/>
  </w:num>
  <w:num w:numId="2" w16cid:durableId="305208954">
    <w:abstractNumId w:val="15"/>
  </w:num>
  <w:num w:numId="3" w16cid:durableId="901871390">
    <w:abstractNumId w:val="0"/>
  </w:num>
  <w:num w:numId="4" w16cid:durableId="742525649">
    <w:abstractNumId w:val="6"/>
  </w:num>
  <w:num w:numId="5" w16cid:durableId="538057785">
    <w:abstractNumId w:val="18"/>
  </w:num>
  <w:num w:numId="6" w16cid:durableId="1261644582">
    <w:abstractNumId w:val="2"/>
  </w:num>
  <w:num w:numId="7" w16cid:durableId="979116662">
    <w:abstractNumId w:val="12"/>
  </w:num>
  <w:num w:numId="8" w16cid:durableId="1167744743">
    <w:abstractNumId w:val="9"/>
  </w:num>
  <w:num w:numId="9" w16cid:durableId="201140053">
    <w:abstractNumId w:val="1"/>
  </w:num>
  <w:num w:numId="10" w16cid:durableId="401997943">
    <w:abstractNumId w:val="1"/>
  </w:num>
  <w:num w:numId="11" w16cid:durableId="440495798">
    <w:abstractNumId w:val="3"/>
  </w:num>
  <w:num w:numId="12" w16cid:durableId="430785841">
    <w:abstractNumId w:val="4"/>
  </w:num>
  <w:num w:numId="13" w16cid:durableId="193620727">
    <w:abstractNumId w:val="14"/>
  </w:num>
  <w:num w:numId="14" w16cid:durableId="1853563505">
    <w:abstractNumId w:val="10"/>
  </w:num>
  <w:num w:numId="15" w16cid:durableId="1820610110">
    <w:abstractNumId w:val="7"/>
  </w:num>
  <w:num w:numId="16" w16cid:durableId="2110000076">
    <w:abstractNumId w:val="13"/>
  </w:num>
  <w:num w:numId="17" w16cid:durableId="2083022869">
    <w:abstractNumId w:val="5"/>
  </w:num>
  <w:num w:numId="18" w16cid:durableId="512493344">
    <w:abstractNumId w:val="11"/>
  </w:num>
  <w:num w:numId="19" w16cid:durableId="343898476">
    <w:abstractNumId w:val="19"/>
  </w:num>
  <w:num w:numId="20" w16cid:durableId="296372622">
    <w:abstractNumId w:val="16"/>
  </w:num>
  <w:num w:numId="21" w16cid:durableId="1794326898">
    <w:abstractNumId w:val="8"/>
  </w:num>
  <w:num w:numId="22" w16cid:durableId="27644638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C7A84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69EA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5BEF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4637"/>
    <w:rsid w:val="005D0B0C"/>
    <w:rsid w:val="005E02B3"/>
    <w:rsid w:val="005E1E24"/>
    <w:rsid w:val="005F31E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A77E8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B66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2CC4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5C13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6A45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2E98"/>
    <w:rsid w:val="00A90D77"/>
    <w:rsid w:val="00A92E07"/>
    <w:rsid w:val="00AA0B3A"/>
    <w:rsid w:val="00AA6EB4"/>
    <w:rsid w:val="00AA767D"/>
    <w:rsid w:val="00AB0CC9"/>
    <w:rsid w:val="00AB1AB0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30E7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37EC0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3DF8"/>
    <w:rsid w:val="00E51476"/>
    <w:rsid w:val="00E52A86"/>
    <w:rsid w:val="00E54B47"/>
    <w:rsid w:val="00E553BF"/>
    <w:rsid w:val="00E55D93"/>
    <w:rsid w:val="00E61294"/>
    <w:rsid w:val="00E710E2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46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C7CDA32"/>
    <w:rsid w:val="1FBFAA44"/>
    <w:rsid w:val="59DADB87"/>
    <w:rsid w:val="647B2B65"/>
    <w:rsid w:val="6B2CF8ED"/>
    <w:rsid w:val="72DD7A70"/>
    <w:rsid w:val="7C48E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image" Target="media/image6.png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C385A33F-9799-446A-B7E0-EE0075DEB68B}" type="presOf" srcId="{D813EA76-4FD3-4C15-BFBC-B1DF43B29666}" destId="{4784DBD1-3CBE-41A8-A2C7-CF088F838C79}" srcOrd="0" destOrd="0" presId="urn:microsoft.com/office/officeart/2005/8/layout/hChevron3"/>
    <dgm:cxn modelId="{9B83CA4C-4BF8-41CB-B479-3B1FF9545FB2}" type="presOf" srcId="{7D55B2F1-F7F7-4A6B-AFB0-F846FDB634B5}" destId="{E13D0391-DAD9-4B61-AB66-3FA48A4F7006}" srcOrd="0" destOrd="0" presId="urn:microsoft.com/office/officeart/2005/8/layout/hChevron3"/>
    <dgm:cxn modelId="{01329656-77EC-4D6D-91F1-2BC9A3DA35EB}" type="presOf" srcId="{B73EA016-5B5E-4372-8AFF-E16F061CFA05}" destId="{1F6A0B97-83F0-4189-B0CB-00156B0AC153}" srcOrd="0" destOrd="0" presId="urn:microsoft.com/office/officeart/2005/8/layout/hChevron3"/>
    <dgm:cxn modelId="{C1BEECBE-D00F-4C49-91D6-95596A309E63}" type="presOf" srcId="{72C3C3E7-AFE7-48AF-A84A-F5F4B462ABCE}" destId="{AD4E5296-B06F-4F82-9CB5-F741BF6BFCC1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5FAECBC4-8EB4-44DD-B584-1C1855B99D47}" type="presOf" srcId="{548E9FD9-7371-42E5-8C31-C03B33C90BF7}" destId="{6CE68A43-9C69-4212-AF24-9AFEE7CA1715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03222119-5FB8-4E8C-8788-7E94DBF3FD34}" type="presParOf" srcId="{1F6A0B97-83F0-4189-B0CB-00156B0AC153}" destId="{4784DBD1-3CBE-41A8-A2C7-CF088F838C79}" srcOrd="0" destOrd="0" presId="urn:microsoft.com/office/officeart/2005/8/layout/hChevron3"/>
    <dgm:cxn modelId="{B8E11505-51CE-46C7-9E07-52721F82691A}" type="presParOf" srcId="{1F6A0B97-83F0-4189-B0CB-00156B0AC153}" destId="{37D14BC8-3203-463C-9804-9B3B86B621FF}" srcOrd="1" destOrd="0" presId="urn:microsoft.com/office/officeart/2005/8/layout/hChevron3"/>
    <dgm:cxn modelId="{EB383118-5F32-415F-BEBF-23711815CBD9}" type="presParOf" srcId="{1F6A0B97-83F0-4189-B0CB-00156B0AC153}" destId="{E13D0391-DAD9-4B61-AB66-3FA48A4F7006}" srcOrd="2" destOrd="0" presId="urn:microsoft.com/office/officeart/2005/8/layout/hChevron3"/>
    <dgm:cxn modelId="{F460016A-4562-4D55-807F-7191C7CB2E77}" type="presParOf" srcId="{1F6A0B97-83F0-4189-B0CB-00156B0AC153}" destId="{F9271109-4339-4036-9126-150629D10456}" srcOrd="3" destOrd="0" presId="urn:microsoft.com/office/officeart/2005/8/layout/hChevron3"/>
    <dgm:cxn modelId="{C23F9CA4-79E1-4FFA-B3C0-E02660853EA4}" type="presParOf" srcId="{1F6A0B97-83F0-4189-B0CB-00156B0AC153}" destId="{AD4E5296-B06F-4F82-9CB5-F741BF6BFCC1}" srcOrd="4" destOrd="0" presId="urn:microsoft.com/office/officeart/2005/8/layout/hChevron3"/>
    <dgm:cxn modelId="{85FB8804-2204-4181-9DFB-8B226DAA937E}" type="presParOf" srcId="{1F6A0B97-83F0-4189-B0CB-00156B0AC153}" destId="{99F7A086-6C98-4385-8FFE-3337C1F24694}" srcOrd="5" destOrd="0" presId="urn:microsoft.com/office/officeart/2005/8/layout/hChevron3"/>
    <dgm:cxn modelId="{DF02BC73-4301-4545-8F62-A3F60E118BB9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Hand (867000A)</dc:title>
  <dc:subject/>
  <dc:creator>patrik.jens.johansson@vgregion.se</dc:creator>
  <keywords/>
  <lastModifiedBy>Ulrica Sehlberg</lastModifiedBy>
  <revision>22</revision>
  <lastPrinted>2016-03-31T10:56:00.0000000Z</lastPrinted>
  <dcterms:created xsi:type="dcterms:W3CDTF">2022-05-18T04:14:00.0000000Z</dcterms:created>
  <dcterms:modified xsi:type="dcterms:W3CDTF">2026-01-20T15:01:52.0000000Z</dcterms:modified>
</coreProperties>
</file>