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C4BA5B" w14:textId="77777777" w:rsidR="001C7A84" w:rsidRDefault="001C7A84" w:rsidP="00F35B05">
      <w:pPr>
        <w:pStyle w:val="Rubrik2"/>
        <w:sectPr w:rsidR="001C7A84" w:rsidSect="001C7A8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4F10CC" w14:textId="77777777" w:rsidR="001C7A84" w:rsidRPr="001C7A84" w:rsidRDefault="001C7A84" w:rsidP="001C7A8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C446C95" w14:textId="77777777" w:rsidR="001C7A84" w:rsidRPr="001C7A84" w:rsidRDefault="001C7A84" w:rsidP="001C7A8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C1892F2" w14:textId="08CBADC6" w:rsidR="001C7A84" w:rsidRPr="001C7A84" w:rsidRDefault="00812CC4" w:rsidP="00812CC4">
      <w:pPr>
        <w:pStyle w:val="Rubrik1"/>
        <w:ind w:left="0"/>
        <w:rPr>
          <w:sz w:val="18"/>
          <w:szCs w:val="18"/>
        </w:rPr>
      </w:pPr>
      <w:r w:rsidRPr="001C7A84">
        <w:t>DT Hand (867000A)</w:t>
      </w:r>
    </w:p>
    <w:p w14:paraId="4FB225FF" w14:textId="77777777" w:rsidR="008D6A45" w:rsidRPr="001C7A84" w:rsidRDefault="008D6A45" w:rsidP="00812CC4">
      <w:pPr>
        <w:pStyle w:val="Rubrik2"/>
        <w:ind w:left="0"/>
      </w:pPr>
      <w:r w:rsidRPr="001C7A84">
        <w:t>Syfte</w:t>
      </w:r>
    </w:p>
    <w:p w14:paraId="00688886" w14:textId="77777777" w:rsidR="008D6A45" w:rsidRPr="001C7A84" w:rsidRDefault="008D6A45" w:rsidP="008D6A4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C7A8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5CA0391" w14:textId="77777777" w:rsidR="001C7A84" w:rsidRPr="001C7A84" w:rsidRDefault="001C7A84" w:rsidP="001C7A8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51F78740" w14:textId="6E59695D" w:rsidR="001C7A84" w:rsidRPr="001C7A84" w:rsidRDefault="00E43DF8" w:rsidP="00812CC4">
      <w:pPr>
        <w:pStyle w:val="Rubrik2"/>
        <w:ind w:left="0"/>
      </w:pPr>
      <w:r>
        <w:t>Förändringar sedan föregående</w:t>
      </w:r>
      <w:r w:rsidR="001C7A84" w:rsidRPr="001C7A84">
        <w:t xml:space="preserve"> version</w:t>
      </w:r>
    </w:p>
    <w:p w14:paraId="200C7739" w14:textId="716E5A81" w:rsidR="001C7A84" w:rsidRPr="001C7A84" w:rsidRDefault="00875C13" w:rsidP="001C7A8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19467870" w14:textId="77777777" w:rsidR="001C7A84" w:rsidRPr="001C7A84" w:rsidRDefault="001C7A84" w:rsidP="001C7A8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7FC2F7D" w14:textId="77777777" w:rsidR="001C7A84" w:rsidRPr="001C7A84" w:rsidRDefault="001C7A84" w:rsidP="001C7A8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0B6BD62" w14:textId="77777777" w:rsidR="001C7A84" w:rsidRPr="001C7A84" w:rsidRDefault="001C7A84" w:rsidP="00812CC4">
      <w:pPr>
        <w:pStyle w:val="Rubrik2"/>
        <w:ind w:left="0"/>
      </w:pPr>
      <w:r w:rsidRPr="001C7A8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C7A84" w:rsidRPr="001C7A84" w14:paraId="5C00E9A5" w14:textId="77777777" w:rsidTr="000B1C5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D8C0C73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0C68C4C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Skelettskada, felställning mm.</w:t>
            </w:r>
          </w:p>
        </w:tc>
      </w:tr>
      <w:tr w:rsidR="001C7A84" w:rsidRPr="001C7A84" w14:paraId="25657DB2" w14:textId="77777777" w:rsidTr="000B1C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A1034F6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ACC9463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1C7A84" w:rsidRPr="001C7A84" w14:paraId="21C4C964" w14:textId="77777777" w:rsidTr="000B1C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193E670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1FC292F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C7A84" w:rsidRPr="001C7A84" w14:paraId="098BCBC1" w14:textId="77777777" w:rsidTr="000B1C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56EC896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611F25D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C7A84" w:rsidRPr="001C7A84" w14:paraId="3AF63924" w14:textId="77777777" w:rsidTr="000B1C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3146927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112E64B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5D199F04" w14:textId="07898E01" w:rsidR="001C7A84" w:rsidRPr="001C7A84" w:rsidRDefault="00875C13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1C7A84" w:rsidRPr="001C7A8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C7A84" w:rsidRPr="001C7A84" w14:paraId="74533AE1" w14:textId="77777777" w:rsidTr="000B1C5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2FAE802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EA3449B" w14:textId="77777777" w:rsidR="001C7A84" w:rsidRPr="001C7A84" w:rsidRDefault="001C7A84" w:rsidP="001C7A8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Bukläge.</w:t>
            </w:r>
          </w:p>
          <w:p w14:paraId="188BCAC6" w14:textId="77777777" w:rsidR="001C7A84" w:rsidRPr="001C7A84" w:rsidRDefault="001C7A84" w:rsidP="001C7A8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45EEC6F3" w14:textId="2C93EB0F" w:rsidR="001C7A84" w:rsidRPr="001C7A84" w:rsidRDefault="001C7A84" w:rsidP="001C7A8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Den aktuella handen på kudde ovanför huvudet, så nära isocenter som möjligt.</w:t>
            </w:r>
          </w:p>
        </w:tc>
      </w:tr>
    </w:tbl>
    <w:p w14:paraId="3806CB71" w14:textId="77777777" w:rsidR="001C7A84" w:rsidRPr="001C7A84" w:rsidRDefault="001C7A84" w:rsidP="001C7A8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7B771B5" w14:textId="77777777" w:rsidR="001C7A84" w:rsidRPr="001C7A84" w:rsidRDefault="001C7A84" w:rsidP="00812CC4">
      <w:pPr>
        <w:pStyle w:val="Rubrik2"/>
        <w:ind w:left="0"/>
      </w:pPr>
      <w:r w:rsidRPr="001C7A84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1C7A84" w:rsidRPr="001C7A84" w14:paraId="6FA206C6" w14:textId="77777777" w:rsidTr="001C7A84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3922DC8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3063C7C" wp14:editId="414B2575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F32368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AE8CD1F" wp14:editId="50121360">
                      <wp:simplePos x="0" y="0"/>
                      <wp:positionH relativeFrom="column">
                        <wp:posOffset>623570</wp:posOffset>
                      </wp:positionH>
                      <wp:positionV relativeFrom="paragraph">
                        <wp:posOffset>52705</wp:posOffset>
                      </wp:positionV>
                      <wp:extent cx="410210" cy="143573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57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EFBD660" w14:textId="77777777" w:rsidR="001C7A84" w:rsidRPr="006A77E8" w:rsidRDefault="001C7A84" w:rsidP="003569EA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A77E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>
                    <v:shapetype id="_x0000_t68" coordsize="21600,21600" o:spt="68" adj="5400,5400" path="m0@0l@1@0@1,21600@2,21600@2@0,21600@0,10800,xe" w14:anchorId="7AE8CD1F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7" style="position:absolute;left:0;text-align:left;margin-left:49.1pt;margin-top:4.15pt;width:32.3pt;height:113.05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30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">
                      <v:textbox inset="1mm,1mm,1mm,1mm">
                        <w:txbxContent>
                          <w:p w:rsidRPr="006A77E8" w:rsidR="001C7A84" w:rsidP="003569EA" w:rsidRDefault="001C7A84" w14:paraId="3EFBD660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A77E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C7A8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07E201E" wp14:editId="61A2FB5C">
                      <wp:simplePos x="0" y="0"/>
                      <wp:positionH relativeFrom="column">
                        <wp:posOffset>169545</wp:posOffset>
                      </wp:positionH>
                      <wp:positionV relativeFrom="paragraph">
                        <wp:posOffset>58420</wp:posOffset>
                      </wp:positionV>
                      <wp:extent cx="1308100" cy="1435735"/>
                      <wp:effectExtent l="19050" t="19050" r="25400" b="1206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08537" cy="143573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0F61622C">
                    <v:rect id="Rektangel 3" style="position:absolute;margin-left:13.35pt;margin-top:4.6pt;width:103pt;height:113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7A2C28D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"/>
                  </w:pict>
                </mc:Fallback>
              </mc:AlternateContent>
            </w:r>
            <w:r w:rsidRPr="001C7A84">
              <w:rPr>
                <w:noProof/>
                <w:szCs w:val="20"/>
              </w:rPr>
              <w:drawing>
                <wp:inline distT="0" distB="0" distL="0" distR="0" wp14:anchorId="4491D7CE" wp14:editId="2A10DC71">
                  <wp:extent cx="1339850" cy="1753043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192714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8229" cy="17640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C7A84" w:rsidRPr="001C7A84" w14:paraId="79E0AD92" w14:textId="77777777" w:rsidTr="001C7A8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5EACA66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B637743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E2EE68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C7A84" w:rsidRPr="001C7A84" w14:paraId="5774DCD2" w14:textId="77777777" w:rsidTr="001C7A84">
        <w:trPr>
          <w:trHeight w:val="227"/>
        </w:trPr>
        <w:tc>
          <w:tcPr>
            <w:tcW w:w="1950" w:type="dxa"/>
            <w:shd w:val="clear" w:color="auto" w:fill="FFFFFF"/>
          </w:tcPr>
          <w:p w14:paraId="3B6FB72C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7D2EA93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Ovanför fingrarna – nedanför handleden.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7DF035" w14:textId="77777777" w:rsidR="001C7A84" w:rsidRPr="001C7A84" w:rsidRDefault="001C7A84" w:rsidP="001C7A8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C7A84" w:rsidRPr="001C7A84" w14:paraId="391D5D7D" w14:textId="77777777" w:rsidTr="001C7A84">
        <w:trPr>
          <w:trHeight w:val="227"/>
        </w:trPr>
        <w:tc>
          <w:tcPr>
            <w:tcW w:w="1950" w:type="dxa"/>
            <w:shd w:val="clear" w:color="auto" w:fill="FFFFFF"/>
          </w:tcPr>
          <w:p w14:paraId="39484DA4" w14:textId="77777777" w:rsidR="001C7A84" w:rsidRPr="001C7A84" w:rsidRDefault="001C7A84" w:rsidP="001C7A8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Hand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5D75A5B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C7A84">
              <w:rPr>
                <w:rFonts w:ascii="Arial" w:hAnsi="Arial" w:cs="Arial"/>
                <w:sz w:val="18"/>
                <w:szCs w:val="18"/>
              </w:rPr>
              <w:t xml:space="preserve"> Hela handen.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1B21D5D" w14:textId="77777777" w:rsidR="001C7A84" w:rsidRPr="001C7A84" w:rsidRDefault="001C7A84" w:rsidP="001C7A8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698630C" w14:textId="77777777" w:rsidR="001C7A84" w:rsidRPr="001C7A84" w:rsidRDefault="001C7A84" w:rsidP="001C7A8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F1C86A6" w14:textId="77777777" w:rsidR="001C7A84" w:rsidRPr="001C7A84" w:rsidRDefault="001C7A84" w:rsidP="001C7A8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1C7A84">
        <w:rPr>
          <w:rFonts w:ascii="Arial" w:hAnsi="Arial" w:cs="Arial"/>
          <w:b/>
          <w:sz w:val="18"/>
          <w:szCs w:val="18"/>
        </w:rPr>
        <w:br w:type="page"/>
      </w:r>
    </w:p>
    <w:p w14:paraId="54664620" w14:textId="77777777" w:rsidR="001C7A84" w:rsidRPr="001C7A84" w:rsidRDefault="001C7A84" w:rsidP="001C7A8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29D1FD3" w14:textId="77777777" w:rsidR="001C7A84" w:rsidRPr="001C7A84" w:rsidRDefault="001C7A84" w:rsidP="00812CC4">
      <w:pPr>
        <w:pStyle w:val="Rubrik2"/>
        <w:ind w:left="0"/>
      </w:pPr>
      <w:r w:rsidRPr="001C7A84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126"/>
        <w:gridCol w:w="2806"/>
      </w:tblGrid>
      <w:tr w:rsidR="001C7A84" w:rsidRPr="001C7A84" w14:paraId="7229CDEF" w14:textId="77777777" w:rsidTr="7C48E34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DAD891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B2F058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BB2641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3E5B663" wp14:editId="7E92DDE9">
                      <wp:simplePos x="0" y="0"/>
                      <wp:positionH relativeFrom="margin">
                        <wp:posOffset>209550</wp:posOffset>
                      </wp:positionH>
                      <wp:positionV relativeFrom="paragraph">
                        <wp:posOffset>311150</wp:posOffset>
                      </wp:positionV>
                      <wp:extent cx="409575" cy="565785"/>
                      <wp:effectExtent l="17145" t="20955" r="0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5487215">
                                <a:off x="0" y="0"/>
                                <a:ext cx="409575" cy="5657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AED21CD" w14:textId="77777777" w:rsidR="001C7A84" w:rsidRPr="00715B66" w:rsidRDefault="001C7A84" w:rsidP="006A77E8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715B66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>
                    <v:shapetype id="_x0000_t67" coordsize="21600,21600" o:spt="67" adj="16200,5400" path="m0@0l@1@0@1,0@2,0@2@0,21600@0,10800,21600xe" w14:anchorId="63E5B663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0" style="position:absolute;left:0;text-align:left;margin-left:16.5pt;margin-top:24.5pt;width:32.25pt;height:44.55pt;rotation:-6676791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7" fillcolor="red" stroked="f" strokeweight="1pt" type="#_x0000_t67" adj="137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">
                      <v:textbox style="layout-flow:vertical" inset="1mm,1mm,1mm,1mm">
                        <w:txbxContent>
                          <w:p w:rsidRPr="00715B66" w:rsidR="001C7A84" w:rsidP="006A77E8" w:rsidRDefault="001C7A84" w14:paraId="0AED21CD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715B6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3582DB3" wp14:editId="48DE282F">
                      <wp:simplePos x="0" y="0"/>
                      <wp:positionH relativeFrom="column">
                        <wp:posOffset>92075</wp:posOffset>
                      </wp:positionH>
                      <wp:positionV relativeFrom="paragraph">
                        <wp:posOffset>819150</wp:posOffset>
                      </wp:positionV>
                      <wp:extent cx="1052830" cy="255905"/>
                      <wp:effectExtent l="19050" t="19050" r="33020" b="2984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052830" cy="25603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3DC30D89">
                    <v:line id="Rak 21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7.25pt,64.5pt" to="90.15pt,84.65pt" w14:anchorId="4ECED5E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DB86C18" wp14:editId="77178019">
                      <wp:simplePos x="0" y="0"/>
                      <wp:positionH relativeFrom="column">
                        <wp:posOffset>768350</wp:posOffset>
                      </wp:positionH>
                      <wp:positionV relativeFrom="paragraph">
                        <wp:posOffset>283210</wp:posOffset>
                      </wp:positionV>
                      <wp:extent cx="407035" cy="559435"/>
                      <wp:effectExtent l="19050" t="0" r="0" b="31115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755377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C3DFAF" w14:textId="77777777" w:rsidR="001C7A84" w:rsidRPr="00715B66" w:rsidRDefault="001C7A84" w:rsidP="00715B6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715B66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>
                    <v:shape id="Upp 19" style="position:absolute;left:0;text-align:left;margin-left:60.5pt;margin-top:22.3pt;width:32.05pt;height:44.05pt;rotation:-922554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color="red" stroked="f" strokeweight="1pt" type="#_x0000_t68" adj="7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" w14:anchorId="0DB86C18">
                      <v:textbox style="layout-flow:vertical;mso-layout-flow-alt:bottom-to-top" inset="1mm,1mm,1mm,1mm">
                        <w:txbxContent>
                          <w:p w:rsidRPr="00715B66" w:rsidR="001C7A84" w:rsidP="00715B66" w:rsidRDefault="001C7A84" w14:paraId="30C3DFAF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715B6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B9A45CD" wp14:editId="4874BA17">
                      <wp:simplePos x="0" y="0"/>
                      <wp:positionH relativeFrom="column">
                        <wp:posOffset>582295</wp:posOffset>
                      </wp:positionH>
                      <wp:positionV relativeFrom="paragraph">
                        <wp:posOffset>27940</wp:posOffset>
                      </wp:positionV>
                      <wp:extent cx="302260" cy="1456055"/>
                      <wp:effectExtent l="19050" t="19050" r="21590" b="1079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302417" cy="145667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399C583">
                    <v:line id="Rak 1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5.85pt,2.2pt" to="69.65pt,116.85pt" w14:anchorId="7E65787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">
                      <v:stroke joinstyle="miter"/>
                    </v:line>
                  </w:pict>
                </mc:Fallback>
              </mc:AlternateContent>
            </w:r>
            <w:r w:rsidRPr="001C7A84">
              <w:rPr>
                <w:noProof/>
                <w:szCs w:val="20"/>
              </w:rPr>
              <w:drawing>
                <wp:inline distT="0" distB="0" distL="0" distR="0" wp14:anchorId="4113DE6B" wp14:editId="32489573">
                  <wp:extent cx="1041400" cy="1532158"/>
                  <wp:effectExtent l="0" t="0" r="635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439039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6863" cy="15549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B74D9F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59A29CE" wp14:editId="26429330">
                      <wp:simplePos x="0" y="0"/>
                      <wp:positionH relativeFrom="margin">
                        <wp:posOffset>828040</wp:posOffset>
                      </wp:positionH>
                      <wp:positionV relativeFrom="paragraph">
                        <wp:posOffset>502920</wp:posOffset>
                      </wp:positionV>
                      <wp:extent cx="409575" cy="553085"/>
                      <wp:effectExtent l="4445" t="0" r="0" b="0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09575" cy="5530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85A770B" w14:textId="77777777" w:rsidR="001C7A84" w:rsidRPr="00715B66" w:rsidRDefault="001C7A84" w:rsidP="00715B6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715B66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>
                    <v:shape id="Ned 24" style="position:absolute;left:0;text-align:left;margin-left:65.2pt;margin-top:39.6pt;width:32.25pt;height:43.5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9" fillcolor="red" stroked="f" strokeweight="1pt" type="#_x0000_t67" adj="136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" w14:anchorId="259A29CE">
                      <v:textbox style="layout-flow:vertical;mso-layout-flow-alt:bottom-to-top" inset="1mm,1mm,1mm,1mm">
                        <w:txbxContent>
                          <w:p w:rsidRPr="00715B66" w:rsidR="001C7A84" w:rsidP="00715B66" w:rsidRDefault="001C7A84" w14:paraId="085A770B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715B66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31559A0" wp14:editId="451C2A03">
                      <wp:simplePos x="0" y="0"/>
                      <wp:positionH relativeFrom="column">
                        <wp:posOffset>744855</wp:posOffset>
                      </wp:positionH>
                      <wp:positionV relativeFrom="paragraph">
                        <wp:posOffset>6985</wp:posOffset>
                      </wp:positionV>
                      <wp:extent cx="25400" cy="1519555"/>
                      <wp:effectExtent l="19050" t="19050" r="31750" b="4445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25400" cy="151974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03A6655">
                    <v:line id="Rak 23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8.65pt,.55pt" to="60.65pt,120.2pt" w14:anchorId="468AB3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1C7A8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4849B97" wp14:editId="4E51DC47">
                      <wp:simplePos x="0" y="0"/>
                      <wp:positionH relativeFrom="column">
                        <wp:posOffset>47625</wp:posOffset>
                      </wp:positionH>
                      <wp:positionV relativeFrom="paragraph">
                        <wp:posOffset>1077595</wp:posOffset>
                      </wp:positionV>
                      <wp:extent cx="299720" cy="694690"/>
                      <wp:effectExtent l="0" t="0" r="0" b="0"/>
                      <wp:wrapNone/>
                      <wp:docPr id="1" name="Textrut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02631E2" w14:textId="77777777" w:rsidR="001C7A84" w:rsidRPr="001C7A84" w:rsidRDefault="001C7A84" w:rsidP="001C7A8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1C7A84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DX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8B7808E">
                    <v:shapetype id="_x0000_t202" coordsize="21600,21600" o:spt="202" path="m,l,21600r21600,l21600,xe" w14:anchorId="64849B97">
                      <v:stroke joinstyle="miter"/>
                      <v:path gradientshapeok="t" o:connecttype="rect"/>
                    </v:shapetype>
                    <v:shape id="Textruta 4" style="position:absolute;left:0;text-align:left;margin-left:3.75pt;margin-top:84.85pt;width:23.6pt;height:54.7pt;rotation:5880129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">
                      <v:textbox style="layout-flow:vertical;mso-layout-flow-alt:bottom-to-top">
                        <w:txbxContent>
                          <w:p w:rsidRPr="001C7A84" w:rsidR="001C7A84" w:rsidP="001C7A84" w:rsidRDefault="001C7A84" w14:paraId="363FF07A" w14:textId="777777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1C7A84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DX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C7A84">
              <w:rPr>
                <w:noProof/>
                <w:szCs w:val="20"/>
              </w:rPr>
              <w:drawing>
                <wp:inline distT="0" distB="0" distL="0" distR="0" wp14:anchorId="357C6344" wp14:editId="7FF8E883">
                  <wp:extent cx="1511300" cy="1528586"/>
                  <wp:effectExtent l="0" t="0" r="0" b="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049276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514171" cy="1531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C7A84" w:rsidRPr="001C7A84" w14:paraId="77F3CFA8" w14:textId="77777777" w:rsidTr="7C48E34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8CE4FB9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D53676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</w:rPr>
              <w:t>Vinkelrätt mot metacarpalbenen.</w:t>
            </w:r>
          </w:p>
        </w:tc>
        <w:tc>
          <w:tcPr>
            <w:tcW w:w="2126" w:type="dxa"/>
            <w:vMerge/>
          </w:tcPr>
          <w:p w14:paraId="679726EE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</w:tcPr>
          <w:p w14:paraId="2CBD5F0A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C7A84" w:rsidRPr="001C7A84" w14:paraId="3A438C3A" w14:textId="77777777" w:rsidTr="7C48E34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F7255BE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5041A6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</w:rPr>
              <w:t>Parallellt med metacarpalbenen, framifrån – bak.</w:t>
            </w:r>
          </w:p>
        </w:tc>
        <w:tc>
          <w:tcPr>
            <w:tcW w:w="2126" w:type="dxa"/>
            <w:vMerge/>
          </w:tcPr>
          <w:p w14:paraId="61F35F29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</w:tcPr>
          <w:p w14:paraId="50968A46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C7A84" w:rsidRPr="001C7A84" w14:paraId="59D80536" w14:textId="77777777" w:rsidTr="7C48E34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C675D05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685B63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</w:rPr>
              <w:t>Parallellt med metacarpalbenen, i riktning mot tummen.</w:t>
            </w:r>
          </w:p>
        </w:tc>
        <w:tc>
          <w:tcPr>
            <w:tcW w:w="2126" w:type="dxa"/>
            <w:vMerge/>
          </w:tcPr>
          <w:p w14:paraId="2286C540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</w:tcPr>
          <w:p w14:paraId="2749EB63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F4CD710" w14:textId="77777777" w:rsidR="001C7A84" w:rsidRPr="001C7A84" w:rsidRDefault="001C7A84" w:rsidP="001C7A8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1E3509C" w14:textId="77777777" w:rsidR="001C7A84" w:rsidRPr="001C7A84" w:rsidRDefault="001C7A84" w:rsidP="00812CC4">
      <w:pPr>
        <w:pStyle w:val="Rubrik2"/>
        <w:ind w:left="0"/>
      </w:pPr>
      <w:r w:rsidRPr="001C7A8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1C7A84" w:rsidRPr="001C7A84" w14:paraId="02DBA26A" w14:textId="77777777" w:rsidTr="000B1C53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985BAC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80197A6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0237DB1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C99C698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2648026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494FDDC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C7A84" w:rsidRPr="001C7A84" w14:paraId="1DF654D8" w14:textId="77777777" w:rsidTr="000B1C5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EF2668B" w14:textId="77777777" w:rsidR="001C7A84" w:rsidRPr="001C7A84" w:rsidRDefault="001C7A84" w:rsidP="001C7A8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Hand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54B883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377E83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FD4A6B" w14:textId="216D9449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25BEF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1CDB31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611A510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C7A84" w:rsidRPr="001C7A84" w14:paraId="6F627645" w14:textId="77777777" w:rsidTr="000B1C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E21AA07" w14:textId="77777777" w:rsidR="001C7A84" w:rsidRPr="001C7A84" w:rsidRDefault="001C7A84" w:rsidP="001C7A8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8493ED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2BCC94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542FAB" w14:textId="03DE72A4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25BEF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B58E2A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41B88F8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C7A84" w:rsidRPr="001C7A84" w14:paraId="11450067" w14:textId="77777777" w:rsidTr="000B1C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F602FA7" w14:textId="77777777" w:rsidR="001C7A84" w:rsidRPr="001C7A84" w:rsidRDefault="001C7A84" w:rsidP="001C7A8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10D371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8C4B40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2FAEBE" w14:textId="07E0A0F3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25BEF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4F765B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7C57E6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C7A84" w:rsidRPr="001C7A84" w14:paraId="32641729" w14:textId="77777777" w:rsidTr="000B1C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F2D2DD6" w14:textId="77777777" w:rsidR="001C7A84" w:rsidRPr="001C7A84" w:rsidRDefault="001C7A84" w:rsidP="001C7A8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4429FC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0B67B7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968FAE" w14:textId="4F8B3390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25BEF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12C287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6BD975A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1C7A84" w:rsidRPr="001C7A84" w14:paraId="6763BFB6" w14:textId="77777777" w:rsidTr="000B1C5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4D953F7" w14:textId="77777777" w:rsidR="001C7A84" w:rsidRPr="001C7A84" w:rsidRDefault="001C7A84" w:rsidP="001C7A8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76FCED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D1F3E7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86BCA9" w14:textId="29825B5B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</w:rPr>
              <w:t>B</w:t>
            </w:r>
            <w:r w:rsidR="00425BEF">
              <w:rPr>
                <w:rFonts w:ascii="Arial" w:hAnsi="Arial" w:cs="Arial"/>
                <w:sz w:val="18"/>
                <w:szCs w:val="18"/>
              </w:rPr>
              <w:t>r</w:t>
            </w:r>
            <w:r w:rsidR="00875C13">
              <w:rPr>
                <w:rFonts w:ascii="Arial" w:hAnsi="Arial" w:cs="Arial"/>
                <w:sz w:val="18"/>
                <w:szCs w:val="18"/>
              </w:rPr>
              <w:t>40</w:t>
            </w:r>
            <w:r w:rsidRPr="001C7A8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006DC6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B7FF842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1C7A84" w:rsidRPr="001C7A84" w14:paraId="0AB7BD66" w14:textId="77777777" w:rsidTr="000B1C5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BE9888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EE9D6E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1A60E6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042C86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2CE9C4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110348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1C7A84" w:rsidRPr="001C7A84" w14:paraId="262CD2DD" w14:textId="77777777" w:rsidTr="000B1C5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E9962C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32DE97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922112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0B7DB0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E1B416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C68017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C7A8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20A24054" w14:textId="77777777" w:rsidR="001C7A84" w:rsidRPr="001C7A84" w:rsidRDefault="001C7A84" w:rsidP="001C7A84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0B8A9A67" w14:textId="77777777" w:rsidR="001C7A84" w:rsidRPr="001C7A84" w:rsidRDefault="001C7A84" w:rsidP="00812CC4">
      <w:pPr>
        <w:pStyle w:val="Rubrik2"/>
        <w:ind w:left="0"/>
      </w:pPr>
      <w:r w:rsidRPr="001C7A84">
        <w:rPr>
          <w:lang w:val="en-US"/>
        </w:rPr>
        <w:t xml:space="preserve">Hängning </w:t>
      </w:r>
      <w:r w:rsidRPr="001C7A84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1C7A84" w:rsidRPr="001C7A84" w14:paraId="2E75ADC5" w14:textId="77777777" w:rsidTr="001C7A8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F522A9F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E3A015B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252F9F8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44C66F4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216598A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C7A84" w:rsidRPr="001C7A84" w14:paraId="53BD2BE0" w14:textId="77777777" w:rsidTr="001C7A8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3981F9B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C7A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2E016144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Hand K-</w:t>
            </w:r>
          </w:p>
          <w:p w14:paraId="202C7BA6" w14:textId="77777777" w:rsid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  <w:p w14:paraId="05FD2D2C" w14:textId="49883522" w:rsidR="00B930E7" w:rsidRPr="001C7A84" w:rsidRDefault="00E710E2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096B48C6" wp14:editId="73D38B39">
                  <wp:extent cx="1600200" cy="1235388"/>
                  <wp:effectExtent l="0" t="0" r="0" b="0"/>
                  <wp:docPr id="700300447" name="Bildobjekt 7003004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0200" cy="1235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5CBA9EB0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E66BE7E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Hand K-</w:t>
            </w:r>
          </w:p>
          <w:p w14:paraId="6CD20450" w14:textId="77777777" w:rsid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  <w:p w14:paraId="717FFE19" w14:textId="3F84148A" w:rsidR="005F31E9" w:rsidRDefault="005C4637" w:rsidP="005C4637">
            <w:pPr>
              <w:spacing w:after="0" w:line="240" w:lineRule="auto"/>
              <w:ind w:left="-85" w:right="149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4914D2DD" wp14:editId="3EEA553B">
                  <wp:extent cx="927644" cy="938254"/>
                  <wp:effectExtent l="0" t="0" r="6350" b="0"/>
                  <wp:docPr id="1349637987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5"/>
                          <pic:cNvPicPr/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946538" cy="9573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03DD50" w14:textId="3AE08E09" w:rsidR="00E710E2" w:rsidRDefault="00E710E2" w:rsidP="005C46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  <w:p w14:paraId="46A6F1F1" w14:textId="5D119166" w:rsidR="005C4637" w:rsidRPr="001C7A84" w:rsidRDefault="005C4637" w:rsidP="005C463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D9C824C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Hand K-</w:t>
            </w:r>
          </w:p>
          <w:p w14:paraId="5C098D28" w14:textId="77777777" w:rsid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C7A8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  <w:p w14:paraId="483F459F" w14:textId="4166359F" w:rsidR="00EC0A46" w:rsidRPr="001C7A84" w:rsidRDefault="00AB1AB0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0923E47D" wp14:editId="41014D14">
                  <wp:extent cx="847725" cy="1247214"/>
                  <wp:effectExtent l="0" t="0" r="6350" b="0"/>
                  <wp:docPr id="571668276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2"/>
                          <pic:cNvPicPr/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12472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3E5EBE74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C7A84" w:rsidRPr="001C7A84" w14:paraId="5142C7AE" w14:textId="77777777" w:rsidTr="001C7A8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491202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D44A433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D5C31B0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4EAFBC3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5C944FB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567FC32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C7A84" w:rsidRPr="001C7A84" w14:paraId="7D23DB8D" w14:textId="77777777" w:rsidTr="001C7A8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F33CED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374F3FD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8C10AF9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0CED909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A68FB4D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7D61F5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C7A84" w:rsidRPr="001C7A84" w14:paraId="152A1845" w14:textId="77777777" w:rsidTr="001C7A8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AAB19F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66D1547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D60994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B3A42DD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523F8CC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0C5BCA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C7A84" w:rsidRPr="001C7A84" w14:paraId="7284F4E3" w14:textId="77777777" w:rsidTr="001C7A8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F1D846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B02BAA9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BFDF4E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5E67B32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610E80E" w14:textId="77777777" w:rsidR="001C7A84" w:rsidRPr="001C7A84" w:rsidRDefault="001C7A84" w:rsidP="001C7A8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A35873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C7A84" w:rsidRPr="001C7A84" w14:paraId="3CFE3BB4" w14:textId="77777777" w:rsidTr="001C7A8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B3A2BF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3776F8D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7FF38EE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537F1F4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E4A0246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45E8BB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C7A84" w:rsidRPr="001C7A84" w14:paraId="59955F20" w14:textId="77777777" w:rsidTr="001C7A8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454634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CA2FC3F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B40868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CB347E2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4D99B99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B32DEAD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C7A84" w:rsidRPr="001C7A84" w14:paraId="45A724C3" w14:textId="77777777" w:rsidTr="001C7A8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6F2504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0CEBF4DB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1D2656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0549499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7D585E0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7DC97B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C7A84" w:rsidRPr="001C7A84" w14:paraId="6AAC264E" w14:textId="77777777" w:rsidTr="001C7A8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83A25B5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29C55491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24A00EA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C11DA5D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3F2F4F5" w14:textId="77777777" w:rsidR="001C7A84" w:rsidRPr="001C7A84" w:rsidRDefault="001C7A84" w:rsidP="001C7A8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9466D3A" w14:textId="77777777" w:rsidR="001C7A84" w:rsidRPr="001C7A84" w:rsidRDefault="001C7A84" w:rsidP="001C7A8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DD943AE" w14:textId="77777777" w:rsidR="001C7A84" w:rsidRPr="001C7A84" w:rsidRDefault="001C7A84" w:rsidP="001C7A8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C7A8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14A350" w14:textId="77777777" w:rsidR="00E51476" w:rsidRDefault="00E51476">
      <w:r>
        <w:separator/>
      </w:r>
    </w:p>
  </w:endnote>
  <w:endnote w:type="continuationSeparator" w:id="0">
    <w:p w14:paraId="249799CC" w14:textId="77777777" w:rsidR="00E51476" w:rsidRDefault="00E51476">
      <w:r>
        <w:continuationSeparator/>
      </w:r>
    </w:p>
  </w:endnote>
  <w:endnote w:type="continuationNotice" w:id="1">
    <w:p w14:paraId="36238680" w14:textId="77777777" w:rsidR="00E51476" w:rsidRDefault="00E5147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53208" w14:textId="77777777" w:rsidR="00E51476" w:rsidRDefault="00E51476"/>
  </w:footnote>
  <w:footnote w:type="continuationSeparator" w:id="0">
    <w:p w14:paraId="42944B11" w14:textId="77777777" w:rsidR="00E51476" w:rsidRDefault="00E51476">
      <w:r>
        <w:continuationSeparator/>
      </w:r>
    </w:p>
  </w:footnote>
  <w:footnote w:type="continuationNotice" w:id="1">
    <w:p w14:paraId="6EA0273F" w14:textId="77777777" w:rsidR="00E51476" w:rsidRDefault="00E5147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62C959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3FF7E7A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E00449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072EE98" w:tentative="1">
      <w:start w:val="1"/>
      <w:numFmt w:val="lowerLetter"/>
      <w:lvlText w:val="%2."/>
      <w:lvlJc w:val="left"/>
      <w:pPr>
        <w:ind w:left="1080" w:hanging="360"/>
      </w:pPr>
    </w:lvl>
    <w:lvl w:ilvl="2" w:tplc="BBA2DF2A" w:tentative="1">
      <w:start w:val="1"/>
      <w:numFmt w:val="lowerRoman"/>
      <w:lvlText w:val="%3."/>
      <w:lvlJc w:val="right"/>
      <w:pPr>
        <w:ind w:left="1800" w:hanging="180"/>
      </w:pPr>
    </w:lvl>
    <w:lvl w:ilvl="3" w:tplc="FDD43A9A" w:tentative="1">
      <w:start w:val="1"/>
      <w:numFmt w:val="decimal"/>
      <w:lvlText w:val="%4."/>
      <w:lvlJc w:val="left"/>
      <w:pPr>
        <w:ind w:left="2520" w:hanging="360"/>
      </w:pPr>
    </w:lvl>
    <w:lvl w:ilvl="4" w:tplc="AA1ECA84" w:tentative="1">
      <w:start w:val="1"/>
      <w:numFmt w:val="lowerLetter"/>
      <w:lvlText w:val="%5."/>
      <w:lvlJc w:val="left"/>
      <w:pPr>
        <w:ind w:left="3240" w:hanging="360"/>
      </w:pPr>
    </w:lvl>
    <w:lvl w:ilvl="5" w:tplc="C89A64D0" w:tentative="1">
      <w:start w:val="1"/>
      <w:numFmt w:val="lowerRoman"/>
      <w:lvlText w:val="%6."/>
      <w:lvlJc w:val="right"/>
      <w:pPr>
        <w:ind w:left="3960" w:hanging="180"/>
      </w:pPr>
    </w:lvl>
    <w:lvl w:ilvl="6" w:tplc="03485A0A" w:tentative="1">
      <w:start w:val="1"/>
      <w:numFmt w:val="decimal"/>
      <w:lvlText w:val="%7."/>
      <w:lvlJc w:val="left"/>
      <w:pPr>
        <w:ind w:left="4680" w:hanging="360"/>
      </w:pPr>
    </w:lvl>
    <w:lvl w:ilvl="7" w:tplc="CF12706E" w:tentative="1">
      <w:start w:val="1"/>
      <w:numFmt w:val="lowerLetter"/>
      <w:lvlText w:val="%8."/>
      <w:lvlJc w:val="left"/>
      <w:pPr>
        <w:ind w:left="5400" w:hanging="360"/>
      </w:pPr>
    </w:lvl>
    <w:lvl w:ilvl="8" w:tplc="9C6418C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60DC70A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85EC362" w:tentative="1">
      <w:start w:val="1"/>
      <w:numFmt w:val="lowerLetter"/>
      <w:lvlText w:val="%2."/>
      <w:lvlJc w:val="left"/>
      <w:pPr>
        <w:ind w:left="1080" w:hanging="360"/>
      </w:pPr>
    </w:lvl>
    <w:lvl w:ilvl="2" w:tplc="FB34B9F4" w:tentative="1">
      <w:start w:val="1"/>
      <w:numFmt w:val="lowerRoman"/>
      <w:lvlText w:val="%3."/>
      <w:lvlJc w:val="right"/>
      <w:pPr>
        <w:ind w:left="1800" w:hanging="180"/>
      </w:pPr>
    </w:lvl>
    <w:lvl w:ilvl="3" w:tplc="72664696" w:tentative="1">
      <w:start w:val="1"/>
      <w:numFmt w:val="decimal"/>
      <w:lvlText w:val="%4."/>
      <w:lvlJc w:val="left"/>
      <w:pPr>
        <w:ind w:left="2520" w:hanging="360"/>
      </w:pPr>
    </w:lvl>
    <w:lvl w:ilvl="4" w:tplc="4C2EDFCC" w:tentative="1">
      <w:start w:val="1"/>
      <w:numFmt w:val="lowerLetter"/>
      <w:lvlText w:val="%5."/>
      <w:lvlJc w:val="left"/>
      <w:pPr>
        <w:ind w:left="3240" w:hanging="360"/>
      </w:pPr>
    </w:lvl>
    <w:lvl w:ilvl="5" w:tplc="52168FC6" w:tentative="1">
      <w:start w:val="1"/>
      <w:numFmt w:val="lowerRoman"/>
      <w:lvlText w:val="%6."/>
      <w:lvlJc w:val="right"/>
      <w:pPr>
        <w:ind w:left="3960" w:hanging="180"/>
      </w:pPr>
    </w:lvl>
    <w:lvl w:ilvl="6" w:tplc="48AC81B6" w:tentative="1">
      <w:start w:val="1"/>
      <w:numFmt w:val="decimal"/>
      <w:lvlText w:val="%7."/>
      <w:lvlJc w:val="left"/>
      <w:pPr>
        <w:ind w:left="4680" w:hanging="360"/>
      </w:pPr>
    </w:lvl>
    <w:lvl w:ilvl="7" w:tplc="C93CAA56" w:tentative="1">
      <w:start w:val="1"/>
      <w:numFmt w:val="lowerLetter"/>
      <w:lvlText w:val="%8."/>
      <w:lvlJc w:val="left"/>
      <w:pPr>
        <w:ind w:left="5400" w:hanging="360"/>
      </w:pPr>
    </w:lvl>
    <w:lvl w:ilvl="8" w:tplc="5740850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205CC7A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18EB0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4CE1FC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62E620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2F4A50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A86EF4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5E472B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E36CAB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618B0B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1969680">
    <w:abstractNumId w:val="20"/>
  </w:num>
  <w:num w:numId="2" w16cid:durableId="305208954">
    <w:abstractNumId w:val="15"/>
  </w:num>
  <w:num w:numId="3" w16cid:durableId="901871390">
    <w:abstractNumId w:val="0"/>
  </w:num>
  <w:num w:numId="4" w16cid:durableId="742525649">
    <w:abstractNumId w:val="6"/>
  </w:num>
  <w:num w:numId="5" w16cid:durableId="538057785">
    <w:abstractNumId w:val="18"/>
  </w:num>
  <w:num w:numId="6" w16cid:durableId="1261644582">
    <w:abstractNumId w:val="2"/>
  </w:num>
  <w:num w:numId="7" w16cid:durableId="979116662">
    <w:abstractNumId w:val="12"/>
  </w:num>
  <w:num w:numId="8" w16cid:durableId="1167744743">
    <w:abstractNumId w:val="9"/>
  </w:num>
  <w:num w:numId="9" w16cid:durableId="201140053">
    <w:abstractNumId w:val="1"/>
  </w:num>
  <w:num w:numId="10" w16cid:durableId="401997943">
    <w:abstractNumId w:val="1"/>
  </w:num>
  <w:num w:numId="11" w16cid:durableId="440495798">
    <w:abstractNumId w:val="3"/>
  </w:num>
  <w:num w:numId="12" w16cid:durableId="430785841">
    <w:abstractNumId w:val="4"/>
  </w:num>
  <w:num w:numId="13" w16cid:durableId="193620727">
    <w:abstractNumId w:val="14"/>
  </w:num>
  <w:num w:numId="14" w16cid:durableId="1853563505">
    <w:abstractNumId w:val="10"/>
  </w:num>
  <w:num w:numId="15" w16cid:durableId="1820610110">
    <w:abstractNumId w:val="7"/>
  </w:num>
  <w:num w:numId="16" w16cid:durableId="2110000076">
    <w:abstractNumId w:val="13"/>
  </w:num>
  <w:num w:numId="17" w16cid:durableId="2083022869">
    <w:abstractNumId w:val="5"/>
  </w:num>
  <w:num w:numId="18" w16cid:durableId="512493344">
    <w:abstractNumId w:val="11"/>
  </w:num>
  <w:num w:numId="19" w16cid:durableId="343898476">
    <w:abstractNumId w:val="19"/>
  </w:num>
  <w:num w:numId="20" w16cid:durableId="296372622">
    <w:abstractNumId w:val="16"/>
  </w:num>
  <w:num w:numId="21" w16cid:durableId="1794326898">
    <w:abstractNumId w:val="8"/>
  </w:num>
  <w:num w:numId="22" w16cid:durableId="27644638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7A8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9EA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5BEF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4637"/>
    <w:rsid w:val="005D0B0C"/>
    <w:rsid w:val="005E02B3"/>
    <w:rsid w:val="005E1E24"/>
    <w:rsid w:val="005F31E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77E8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B6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CC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5C13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6A45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E98"/>
    <w:rsid w:val="00A90D77"/>
    <w:rsid w:val="00A92E07"/>
    <w:rsid w:val="00AA0B3A"/>
    <w:rsid w:val="00AA6EB4"/>
    <w:rsid w:val="00AA767D"/>
    <w:rsid w:val="00AB0CC9"/>
    <w:rsid w:val="00AB1AB0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0E7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37EC0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3DF8"/>
    <w:rsid w:val="00E51476"/>
    <w:rsid w:val="00E52A86"/>
    <w:rsid w:val="00E54B47"/>
    <w:rsid w:val="00E553BF"/>
    <w:rsid w:val="00E55D93"/>
    <w:rsid w:val="00E61294"/>
    <w:rsid w:val="00E710E2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46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C7CDA32"/>
    <w:rsid w:val="1FBFAA44"/>
    <w:rsid w:val="647B2B65"/>
    <w:rsid w:val="6B2CF8ED"/>
    <w:rsid w:val="7C48E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image" Target="media/image6.png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C385A33F-9799-446A-B7E0-EE0075DEB68B}" type="presOf" srcId="{D813EA76-4FD3-4C15-BFBC-B1DF43B29666}" destId="{4784DBD1-3CBE-41A8-A2C7-CF088F838C79}" srcOrd="0" destOrd="0" presId="urn:microsoft.com/office/officeart/2005/8/layout/hChevron3"/>
    <dgm:cxn modelId="{9B83CA4C-4BF8-41CB-B479-3B1FF9545FB2}" type="presOf" srcId="{7D55B2F1-F7F7-4A6B-AFB0-F846FDB634B5}" destId="{E13D0391-DAD9-4B61-AB66-3FA48A4F7006}" srcOrd="0" destOrd="0" presId="urn:microsoft.com/office/officeart/2005/8/layout/hChevron3"/>
    <dgm:cxn modelId="{01329656-77EC-4D6D-91F1-2BC9A3DA35EB}" type="presOf" srcId="{B73EA016-5B5E-4372-8AFF-E16F061CFA05}" destId="{1F6A0B97-83F0-4189-B0CB-00156B0AC153}" srcOrd="0" destOrd="0" presId="urn:microsoft.com/office/officeart/2005/8/layout/hChevron3"/>
    <dgm:cxn modelId="{C1BEECBE-D00F-4C49-91D6-95596A309E63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5FAECBC4-8EB4-44DD-B584-1C1855B99D47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03222119-5FB8-4E8C-8788-7E94DBF3FD34}" type="presParOf" srcId="{1F6A0B97-83F0-4189-B0CB-00156B0AC153}" destId="{4784DBD1-3CBE-41A8-A2C7-CF088F838C79}" srcOrd="0" destOrd="0" presId="urn:microsoft.com/office/officeart/2005/8/layout/hChevron3"/>
    <dgm:cxn modelId="{B8E11505-51CE-46C7-9E07-52721F82691A}" type="presParOf" srcId="{1F6A0B97-83F0-4189-B0CB-00156B0AC153}" destId="{37D14BC8-3203-463C-9804-9B3B86B621FF}" srcOrd="1" destOrd="0" presId="urn:microsoft.com/office/officeart/2005/8/layout/hChevron3"/>
    <dgm:cxn modelId="{EB383118-5F32-415F-BEBF-23711815CBD9}" type="presParOf" srcId="{1F6A0B97-83F0-4189-B0CB-00156B0AC153}" destId="{E13D0391-DAD9-4B61-AB66-3FA48A4F7006}" srcOrd="2" destOrd="0" presId="urn:microsoft.com/office/officeart/2005/8/layout/hChevron3"/>
    <dgm:cxn modelId="{F460016A-4562-4D55-807F-7191C7CB2E77}" type="presParOf" srcId="{1F6A0B97-83F0-4189-B0CB-00156B0AC153}" destId="{F9271109-4339-4036-9126-150629D10456}" srcOrd="3" destOrd="0" presId="urn:microsoft.com/office/officeart/2005/8/layout/hChevron3"/>
    <dgm:cxn modelId="{C23F9CA4-79E1-4FFA-B3C0-E02660853EA4}" type="presParOf" srcId="{1F6A0B97-83F0-4189-B0CB-00156B0AC153}" destId="{AD4E5296-B06F-4F82-9CB5-F741BF6BFCC1}" srcOrd="4" destOrd="0" presId="urn:microsoft.com/office/officeart/2005/8/layout/hChevron3"/>
    <dgm:cxn modelId="{85FB8804-2204-4181-9DFB-8B226DAA937E}" type="presParOf" srcId="{1F6A0B97-83F0-4189-B0CB-00156B0AC153}" destId="{99F7A086-6C98-4385-8FFE-3337C1F24694}" srcOrd="5" destOrd="0" presId="urn:microsoft.com/office/officeart/2005/8/layout/hChevron3"/>
    <dgm:cxn modelId="{DF02BC73-4301-4545-8F62-A3F60E118BB9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164</Words>
  <Characters>1457</Characters>
  <Application>Microsoft Office Word</Application>
  <DocSecurity>0</DocSecurity>
  <Lines>12</Lines>
  <Paragraphs>3</Paragraphs>
  <ScaleCrop>false</ScaleCrop>
  <Manager/>
  <Company/>
  <LinksUpToDate>false</LinksUpToDate>
  <CharactersWithSpaces>1618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Hand (867000A)</dc:title>
  <dc:subject/>
  <dc:creator>patrik.jens.johansson@vgregion.se</dc:creator>
  <keywords/>
  <lastModifiedBy>Ulrica Sehlberg</lastModifiedBy>
  <revision>21</revision>
  <lastPrinted>2016-03-31T10:56:00.0000000Z</lastPrinted>
  <dcterms:created xsi:type="dcterms:W3CDTF">2022-05-18T04:14:00.0000000Z</dcterms:created>
  <dcterms:modified xsi:type="dcterms:W3CDTF">2024-11-13T09:57:00.0000000Z</dcterms:modified>
</coreProperties>
</file>