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E34FC8" w14:textId="77777777" w:rsidR="00926FCF" w:rsidRDefault="00926FCF" w:rsidP="00F35B05">
      <w:pPr>
        <w:pStyle w:val="Rubrik2"/>
        <w:sectPr w:rsidR="00926FCF" w:rsidSect="00926F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70EBF9" w14:textId="7B9E1DE5" w:rsidR="00926FCF" w:rsidRPr="00926FCF" w:rsidRDefault="00603D59" w:rsidP="00603D59">
      <w:pPr>
        <w:pStyle w:val="Rubrik1"/>
        <w:ind w:left="0"/>
        <w:rPr>
          <w:sz w:val="18"/>
          <w:szCs w:val="18"/>
        </w:rPr>
      </w:pPr>
      <w:r w:rsidRPr="00926FCF">
        <w:t>DT Halsrygg (820000)</w:t>
      </w:r>
    </w:p>
    <w:p w14:paraId="75A01E6D" w14:textId="77777777" w:rsidR="00C24C84" w:rsidRPr="00926FCF" w:rsidRDefault="00C24C84" w:rsidP="00603D59">
      <w:pPr>
        <w:pStyle w:val="Rubrik2"/>
        <w:ind w:left="0"/>
      </w:pPr>
      <w:r w:rsidRPr="00926FCF">
        <w:t>Syfte</w:t>
      </w:r>
    </w:p>
    <w:p w14:paraId="1ABC331C" w14:textId="77777777" w:rsidR="00C24C84" w:rsidRPr="00926FCF" w:rsidRDefault="00C24C84" w:rsidP="00C24C8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926FC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20181EB" w14:textId="77777777" w:rsidR="00926FCF" w:rsidRPr="00926FCF" w:rsidRDefault="00926FCF" w:rsidP="00926FCF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EE1F088" w14:textId="150128DC" w:rsidR="00926FCF" w:rsidRPr="00926FCF" w:rsidRDefault="00C24C84" w:rsidP="00603D59">
      <w:pPr>
        <w:pStyle w:val="Rubrik2"/>
        <w:ind w:left="0"/>
      </w:pPr>
      <w:r>
        <w:t>Förändringar sedan föregående</w:t>
      </w:r>
      <w:r w:rsidR="00926FCF" w:rsidRPr="00926FCF">
        <w:t xml:space="preserve"> version</w:t>
      </w:r>
    </w:p>
    <w:p w14:paraId="3CD57B48" w14:textId="54A12A3A" w:rsidR="00926FCF" w:rsidRPr="00926FCF" w:rsidRDefault="007C16C8" w:rsidP="00926FC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justerat kernel Siemens X-cite.</w:t>
      </w:r>
    </w:p>
    <w:p w14:paraId="64E745F5" w14:textId="77777777" w:rsidR="00926FCF" w:rsidRPr="00926FCF" w:rsidRDefault="00926FCF" w:rsidP="00926FC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5D78F4D" w14:textId="77777777" w:rsidR="00926FCF" w:rsidRPr="00926FCF" w:rsidRDefault="00926FCF" w:rsidP="00926FC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9A147AD" w14:textId="77777777" w:rsidR="00926FCF" w:rsidRPr="00926FCF" w:rsidRDefault="00926FCF" w:rsidP="00603D59">
      <w:pPr>
        <w:pStyle w:val="Rubrik2"/>
        <w:ind w:left="0"/>
      </w:pPr>
      <w:r w:rsidRPr="00926FC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26FCF" w:rsidRPr="00926FCF" w14:paraId="555F24B4" w14:textId="77777777" w:rsidTr="004C7E8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B47955C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439B846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Skelettskada, felställning, destruktioner mm.</w:t>
            </w:r>
          </w:p>
        </w:tc>
      </w:tr>
      <w:tr w:rsidR="00926FCF" w:rsidRPr="00926FCF" w14:paraId="3ECDE35C" w14:textId="77777777" w:rsidTr="004C7E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E0FEDF9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294878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926FCF" w:rsidRPr="00926FCF" w14:paraId="18F1E048" w14:textId="77777777" w:rsidTr="004C7E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B980A00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2C48A1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926FCF" w:rsidRPr="00926FCF" w14:paraId="7D9D1289" w14:textId="77777777" w:rsidTr="004C7E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235FAC8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BE28F37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926FCF" w:rsidRPr="00926FCF" w14:paraId="6921B30A" w14:textId="77777777" w:rsidTr="004C7E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DDCFEA5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21B091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117FA676" w14:textId="2D594A01" w:rsidR="00926FCF" w:rsidRPr="00926FCF" w:rsidRDefault="00F04323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926FCF" w:rsidRPr="00926FC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26FCF" w:rsidRPr="00926FCF" w14:paraId="5C07C666" w14:textId="77777777" w:rsidTr="004C7E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CDE6CFC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C07DE09" w14:textId="77777777" w:rsidR="00926FCF" w:rsidRPr="00926FCF" w:rsidRDefault="00926FCF" w:rsidP="00926FC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4DDB49F" w14:textId="77777777" w:rsidR="00926FCF" w:rsidRPr="00926FCF" w:rsidRDefault="00926FCF" w:rsidP="00926FC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6866F7D3" w14:textId="77777777" w:rsidR="00926FCF" w:rsidRPr="00926FCF" w:rsidRDefault="00926FCF" w:rsidP="00926FC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Huvudstöd i lägsta läget.</w:t>
            </w:r>
          </w:p>
          <w:p w14:paraId="513E3F1B" w14:textId="77777777" w:rsidR="00926FCF" w:rsidRPr="00926FCF" w:rsidRDefault="00926FCF" w:rsidP="00926FC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31531DDC" w14:textId="77777777" w:rsidR="00926FCF" w:rsidRPr="00926FCF" w:rsidRDefault="00926FCF" w:rsidP="00926FC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CAD3C7D" w14:textId="77777777" w:rsidR="00926FCF" w:rsidRPr="00926FCF" w:rsidRDefault="00926FCF" w:rsidP="00603D59">
      <w:pPr>
        <w:pStyle w:val="Rubrik2"/>
        <w:ind w:left="0"/>
      </w:pPr>
      <w:r w:rsidRPr="00926FCF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926FCF" w:rsidRPr="00926FCF" w14:paraId="52C2C791" w14:textId="77777777" w:rsidTr="00926FCF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CF670C2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E239043" wp14:editId="65625E70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50AB28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26FC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9CDD186" wp14:editId="37EBA532">
                      <wp:simplePos x="0" y="0"/>
                      <wp:positionH relativeFrom="column">
                        <wp:posOffset>142875</wp:posOffset>
                      </wp:positionH>
                      <wp:positionV relativeFrom="paragraph">
                        <wp:posOffset>231775</wp:posOffset>
                      </wp:positionV>
                      <wp:extent cx="1525905" cy="1335405"/>
                      <wp:effectExtent l="19050" t="19050" r="17145" b="1714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5979" cy="133540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58F0B8" id="Rektangel 3" o:spid="_x0000_s1026" style="position:absolute;margin-left:11.25pt;margin-top:18.25pt;width:120.15pt;height:10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" filled="f" strokecolor="red" strokeweight="3pt"/>
                  </w:pict>
                </mc:Fallback>
              </mc:AlternateContent>
            </w:r>
            <w:r w:rsidRPr="00926FC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62D4CBF" wp14:editId="72E63691">
                      <wp:simplePos x="0" y="0"/>
                      <wp:positionH relativeFrom="column">
                        <wp:posOffset>481330</wp:posOffset>
                      </wp:positionH>
                      <wp:positionV relativeFrom="paragraph">
                        <wp:posOffset>237490</wp:posOffset>
                      </wp:positionV>
                      <wp:extent cx="410210" cy="1306195"/>
                      <wp:effectExtent l="0" t="0" r="8890" b="825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061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61C3104" w14:textId="77777777" w:rsidR="00926FCF" w:rsidRPr="0066567D" w:rsidRDefault="00926FCF" w:rsidP="00AF2B7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62D4CB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37.9pt;margin-top:18.7pt;width:32.3pt;height:102.8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" adj="3392" fillcolor="red" stroked="f" strokeweight="1pt">
                      <v:textbox inset="1mm,1mm,1mm,1mm">
                        <w:txbxContent>
                          <w:p w14:paraId="661C3104" w14:textId="77777777" w:rsidR="00926FCF" w:rsidRPr="0066567D" w:rsidRDefault="00926FCF" w:rsidP="00AF2B7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6FCF">
              <w:rPr>
                <w:noProof/>
                <w:szCs w:val="20"/>
              </w:rPr>
              <w:drawing>
                <wp:inline distT="0" distB="0" distL="0" distR="0" wp14:anchorId="04C84A32" wp14:editId="12D31AD6">
                  <wp:extent cx="1558455" cy="1946306"/>
                  <wp:effectExtent l="0" t="0" r="3810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9297633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9905" cy="19606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6FCF" w:rsidRPr="00926FCF" w14:paraId="218EBED7" w14:textId="77777777" w:rsidTr="00926FC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56EDBB2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8EF0338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5B6717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6FCF" w:rsidRPr="00926FCF" w14:paraId="44E5AC07" w14:textId="77777777" w:rsidTr="00926FCF">
        <w:trPr>
          <w:trHeight w:val="227"/>
        </w:trPr>
        <w:tc>
          <w:tcPr>
            <w:tcW w:w="1950" w:type="dxa"/>
            <w:shd w:val="clear" w:color="auto" w:fill="FFFFFF"/>
          </w:tcPr>
          <w:p w14:paraId="7C3BFDA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47E7DFB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Ovanför ytterörat – Th1.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B3D456" w14:textId="77777777" w:rsidR="00926FCF" w:rsidRPr="00926FCF" w:rsidRDefault="00926FCF" w:rsidP="00926FC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926FCF" w:rsidRPr="00926FCF" w14:paraId="78E4909B" w14:textId="77777777" w:rsidTr="00926FCF">
        <w:trPr>
          <w:trHeight w:val="227"/>
        </w:trPr>
        <w:tc>
          <w:tcPr>
            <w:tcW w:w="1950" w:type="dxa"/>
            <w:shd w:val="clear" w:color="auto" w:fill="FFFFFF"/>
          </w:tcPr>
          <w:p w14:paraId="3A0558A4" w14:textId="77777777" w:rsidR="00926FCF" w:rsidRPr="00926FCF" w:rsidRDefault="00926FCF" w:rsidP="00926FC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Halsrygg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A266C15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6FCF">
              <w:rPr>
                <w:rFonts w:ascii="Arial" w:hAnsi="Arial" w:cs="Arial"/>
                <w:sz w:val="18"/>
                <w:szCs w:val="18"/>
              </w:rPr>
              <w:t xml:space="preserve"> Hörselgången – Th1.</w:t>
            </w:r>
          </w:p>
          <w:p w14:paraId="2F0D6009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6FCF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F29FD3B" w14:textId="77777777" w:rsidR="00926FCF" w:rsidRPr="00926FCF" w:rsidRDefault="00926FCF" w:rsidP="00926FC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38C71C8" w14:textId="77777777" w:rsidR="00926FCF" w:rsidRPr="00926FCF" w:rsidRDefault="00926FCF" w:rsidP="00926FC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DF60003" w14:textId="77777777" w:rsidR="00926FCF" w:rsidRPr="00926FCF" w:rsidRDefault="00926FCF" w:rsidP="00926FC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926FCF">
        <w:rPr>
          <w:rFonts w:ascii="Arial" w:hAnsi="Arial" w:cs="Arial"/>
          <w:b/>
          <w:sz w:val="18"/>
          <w:szCs w:val="18"/>
        </w:rPr>
        <w:br w:type="page"/>
      </w:r>
    </w:p>
    <w:p w14:paraId="116B64C2" w14:textId="77777777" w:rsidR="00926FCF" w:rsidRPr="00926FCF" w:rsidRDefault="00926FCF" w:rsidP="00926FC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0052F15" w14:textId="77777777" w:rsidR="00926FCF" w:rsidRPr="00926FCF" w:rsidRDefault="00926FCF" w:rsidP="00603D59">
      <w:pPr>
        <w:pStyle w:val="Rubrik2"/>
        <w:ind w:left="0"/>
      </w:pPr>
      <w:r w:rsidRPr="00926FCF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1843"/>
        <w:gridCol w:w="2126"/>
        <w:gridCol w:w="2127"/>
        <w:gridCol w:w="1813"/>
      </w:tblGrid>
      <w:tr w:rsidR="00926FCF" w:rsidRPr="00926FCF" w14:paraId="59A1DF83" w14:textId="77777777" w:rsidTr="00926FC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1EC12D8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89BB69F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8B9B68C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7B93FD6" wp14:editId="28D2C225">
                      <wp:simplePos x="0" y="0"/>
                      <wp:positionH relativeFrom="column">
                        <wp:posOffset>266700</wp:posOffset>
                      </wp:positionH>
                      <wp:positionV relativeFrom="paragraph">
                        <wp:posOffset>1456055</wp:posOffset>
                      </wp:positionV>
                      <wp:extent cx="407035" cy="559435"/>
                      <wp:effectExtent l="19050" t="19050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207238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A36C516" w14:textId="77777777" w:rsidR="00926FCF" w:rsidRPr="0066567D" w:rsidRDefault="00926FCF" w:rsidP="00AF2B7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B93FD6" id="Upp 19" o:spid="_x0000_s1027" type="#_x0000_t68" style="position:absolute;left:0;text-align:left;margin-left:21pt;margin-top:114.65pt;width:32.05pt;height:44.05pt;rotation:4595426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" adj="7858" fillcolor="red" stroked="f" strokeweight="1pt">
                      <v:textbox style="layout-flow:vertical;mso-layout-flow-alt:bottom-to-top" inset="1mm,1mm,1mm,1mm">
                        <w:txbxContent>
                          <w:p w14:paraId="7A36C516" w14:textId="77777777" w:rsidR="00926FCF" w:rsidRPr="0066567D" w:rsidRDefault="00926FCF" w:rsidP="00AF2B7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6FC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86ED145" wp14:editId="0E5F1704">
                      <wp:simplePos x="0" y="0"/>
                      <wp:positionH relativeFrom="margin">
                        <wp:posOffset>577850</wp:posOffset>
                      </wp:positionH>
                      <wp:positionV relativeFrom="paragraph">
                        <wp:posOffset>476885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343399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9B6E48D" w14:textId="77777777" w:rsidR="00926FCF" w:rsidRPr="0066564D" w:rsidRDefault="00926FCF" w:rsidP="00AF2B7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6ED14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45.5pt;margin-top:37.55pt;width:32.25pt;height:45.35pt;rotation:-1372543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" adj="13920" fillcolor="red" stroked="f" strokeweight="1pt">
                      <v:textbox style="layout-flow:vertical" inset="1mm,1mm,1mm,1mm">
                        <w:txbxContent>
                          <w:p w14:paraId="39B6E48D" w14:textId="77777777" w:rsidR="00926FCF" w:rsidRPr="0066564D" w:rsidRDefault="00926FCF" w:rsidP="00AF2B7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26FC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102AAD9" wp14:editId="0E614218">
                      <wp:simplePos x="0" y="0"/>
                      <wp:positionH relativeFrom="column">
                        <wp:posOffset>19685</wp:posOffset>
                      </wp:positionH>
                      <wp:positionV relativeFrom="paragraph">
                        <wp:posOffset>898525</wp:posOffset>
                      </wp:positionV>
                      <wp:extent cx="1245870" cy="485140"/>
                      <wp:effectExtent l="19050" t="19050" r="30480" b="2921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246295" cy="48567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708937F" id="Rak 16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55pt,70.75pt" to="99.65pt,10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6FC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4313E8D" wp14:editId="30398B07">
                      <wp:simplePos x="0" y="0"/>
                      <wp:positionH relativeFrom="column">
                        <wp:posOffset>189230</wp:posOffset>
                      </wp:positionH>
                      <wp:positionV relativeFrom="paragraph">
                        <wp:posOffset>19685</wp:posOffset>
                      </wp:positionV>
                      <wp:extent cx="678180" cy="2007870"/>
                      <wp:effectExtent l="19050" t="19050" r="26670" b="3048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78788" cy="200829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613F642" id="Rak 2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.9pt,1.55pt" to="68.3pt,1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6FCF">
              <w:rPr>
                <w:noProof/>
                <w:szCs w:val="20"/>
              </w:rPr>
              <w:drawing>
                <wp:inline distT="0" distB="0" distL="0" distR="0" wp14:anchorId="2A976349" wp14:editId="0CC8B5E6">
                  <wp:extent cx="1255546" cy="2087589"/>
                  <wp:effectExtent l="0" t="0" r="1905" b="8255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851089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5810" cy="2154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9CE8F4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AF6EBE2" wp14:editId="3DC400D6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808355</wp:posOffset>
                      </wp:positionV>
                      <wp:extent cx="410210" cy="486410"/>
                      <wp:effectExtent l="0" t="0" r="8890" b="8890"/>
                      <wp:wrapNone/>
                      <wp:docPr id="23" name="Upp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864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A7D537" w14:textId="77777777" w:rsidR="00926FCF" w:rsidRPr="0066567D" w:rsidRDefault="00926FCF" w:rsidP="00AF2B7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SAGF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6EBE2" id="Upp 23" o:spid="_x0000_s1029" type="#_x0000_t68" style="position:absolute;left:0;text-align:left;margin-left:5.15pt;margin-top:63.65pt;width:32.3pt;height:38.3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" adj="9108" fillcolor="red" stroked="f" strokeweight="1pt">
                      <v:textbox style="layout-flow:vertical;mso-layout-flow-alt:bottom-to-top" inset="1mm,1mm,1mm,1mm">
                        <w:txbxContent>
                          <w:p w14:paraId="73A7D537" w14:textId="77777777" w:rsidR="00926FCF" w:rsidRPr="0066567D" w:rsidRDefault="00926FCF" w:rsidP="00AF2B7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SAGF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6FC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360F360" wp14:editId="5965775A">
                      <wp:simplePos x="0" y="0"/>
                      <wp:positionH relativeFrom="column">
                        <wp:posOffset>495935</wp:posOffset>
                      </wp:positionH>
                      <wp:positionV relativeFrom="paragraph">
                        <wp:posOffset>15875</wp:posOffset>
                      </wp:positionV>
                      <wp:extent cx="38735" cy="2030730"/>
                      <wp:effectExtent l="19050" t="19050" r="37465" b="2667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8735" cy="2030753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E393AD1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.05pt,1.25pt" to="42.1pt,16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926FCF">
              <w:rPr>
                <w:noProof/>
                <w:szCs w:val="20"/>
              </w:rPr>
              <w:drawing>
                <wp:inline distT="0" distB="0" distL="0" distR="0" wp14:anchorId="24A08A7E" wp14:editId="3DEDD299">
                  <wp:extent cx="1030406" cy="2080698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7063972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09" cy="21925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6FCF" w:rsidRPr="00926FCF" w14:paraId="19CD97A6" w14:textId="77777777" w:rsidTr="00926FC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2087CA2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A216BD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</w:rPr>
              <w:t xml:space="preserve">Parallellt med disken C4-C5. DFOV ska omfatta hela kotorna och kotutskotten samt mjukdelarna prevertebralt (ca 150 mm). </w:t>
            </w:r>
          </w:p>
        </w:tc>
        <w:tc>
          <w:tcPr>
            <w:tcW w:w="21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74F19DE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813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0A01EE3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6FCF" w:rsidRPr="00926FCF" w14:paraId="699FEAEF" w14:textId="77777777" w:rsidTr="00926FC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F3F8315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94C8C8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</w:rPr>
              <w:t>Parallellt med kotpelarens längsaxel, vinkelrätt mot AX</w:t>
            </w:r>
          </w:p>
        </w:tc>
        <w:tc>
          <w:tcPr>
            <w:tcW w:w="21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0E78489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813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CD45A7B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6FCF" w:rsidRPr="00926FCF" w14:paraId="1C6EEE99" w14:textId="77777777" w:rsidTr="00926FC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04D341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924D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</w:rPr>
              <w:t>Parallellt med kotpelarens längsaxel.</w:t>
            </w:r>
          </w:p>
        </w:tc>
        <w:tc>
          <w:tcPr>
            <w:tcW w:w="21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876A60A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813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CCC358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6FCF" w:rsidRPr="00926FCF" w14:paraId="082A8BCA" w14:textId="77777777" w:rsidTr="00926FCF">
        <w:trPr>
          <w:trHeight w:val="1761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6C41F26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VRID DX och SIN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EBDE28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</w:rPr>
              <w:t>Vinklas cirka 45° åt höger och vänster så att foramina intervertebralia framträder tydligt.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FB666D8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67B514B7" wp14:editId="28E8A838">
                      <wp:simplePos x="0" y="0"/>
                      <wp:positionH relativeFrom="column">
                        <wp:posOffset>681990</wp:posOffset>
                      </wp:positionH>
                      <wp:positionV relativeFrom="paragraph">
                        <wp:posOffset>127635</wp:posOffset>
                      </wp:positionV>
                      <wp:extent cx="407035" cy="447040"/>
                      <wp:effectExtent l="0" t="0" r="31115" b="2921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9359095">
                                <a:off x="0" y="0"/>
                                <a:ext cx="407035" cy="4470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79C63C" w14:textId="77777777" w:rsidR="00926FCF" w:rsidRPr="0066567D" w:rsidRDefault="00926FCF" w:rsidP="00AF2B7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B514B7" id="Upp 26" o:spid="_x0000_s1030" type="#_x0000_t68" style="position:absolute;left:0;text-align:left;margin-left:53.7pt;margin-top:10.05pt;width:32.05pt;height:35.2pt;rotation:-2447666fd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" adj="9834" fillcolor="red" stroked="f" strokeweight="1pt">
                      <v:textbox style="layout-flow:vertical" inset="1mm,1mm,1mm,1mm">
                        <w:txbxContent>
                          <w:p w14:paraId="3A79C63C" w14:textId="77777777" w:rsidR="00926FCF" w:rsidRPr="0066567D" w:rsidRDefault="00926FCF" w:rsidP="00AF2B7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6FC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008A29DD" wp14:editId="4F74BBA1">
                      <wp:simplePos x="0" y="0"/>
                      <wp:positionH relativeFrom="column">
                        <wp:posOffset>129540</wp:posOffset>
                      </wp:positionH>
                      <wp:positionV relativeFrom="paragraph">
                        <wp:posOffset>124460</wp:posOffset>
                      </wp:positionV>
                      <wp:extent cx="407035" cy="405130"/>
                      <wp:effectExtent l="19050" t="0" r="0" b="33020"/>
                      <wp:wrapNone/>
                      <wp:docPr id="29" name="Upp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478912">
                                <a:off x="0" y="0"/>
                                <a:ext cx="407035" cy="40513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92895D" w14:textId="77777777" w:rsidR="00926FCF" w:rsidRPr="0066567D" w:rsidRDefault="00926FCF" w:rsidP="00AF2B7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8A29DD" id="Upp 29" o:spid="_x0000_s1031" type="#_x0000_t68" style="position:absolute;left:0;text-align:left;margin-left:10.2pt;margin-top:9.8pt;width:32.05pt;height:31.9pt;rotation:2707633fd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" adj="10800" fillcolor="red" stroked="f" strokeweight="1pt">
                      <v:textbox style="layout-flow:vertical;mso-layout-flow-alt:bottom-to-top" inset="1mm,1mm,1mm,1mm">
                        <w:txbxContent>
                          <w:p w14:paraId="3892895D" w14:textId="77777777" w:rsidR="00926FCF" w:rsidRPr="0066567D" w:rsidRDefault="00926FCF" w:rsidP="00AF2B7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6FC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C4F001B" wp14:editId="0DC3F157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319405</wp:posOffset>
                      </wp:positionV>
                      <wp:extent cx="811530" cy="718185"/>
                      <wp:effectExtent l="19050" t="19050" r="26670" b="24765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812155" cy="718336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4FE1CD8" id="Rak 15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85pt,25.15pt" to="64.75pt,8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926FC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10E4ECE" wp14:editId="0CF1F128">
                      <wp:simplePos x="0" y="0"/>
                      <wp:positionH relativeFrom="column">
                        <wp:posOffset>324485</wp:posOffset>
                      </wp:positionH>
                      <wp:positionV relativeFrom="paragraph">
                        <wp:posOffset>373380</wp:posOffset>
                      </wp:positionV>
                      <wp:extent cx="914400" cy="678180"/>
                      <wp:effectExtent l="19050" t="19050" r="19050" b="26670"/>
                      <wp:wrapNone/>
                      <wp:docPr id="25" name="Rak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914400" cy="67818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924874" id="Rak 25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.55pt,29.4pt" to="97.55pt,8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926FCF">
              <w:rPr>
                <w:noProof/>
                <w:szCs w:val="20"/>
              </w:rPr>
              <w:drawing>
                <wp:inline distT="0" distB="0" distL="0" distR="0" wp14:anchorId="38BD477A" wp14:editId="506BD2C9">
                  <wp:extent cx="1245624" cy="1088141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9185739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3918" cy="1139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943CCB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813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ED06CD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3418964" w14:textId="77777777" w:rsidR="00926FCF" w:rsidRPr="00926FCF" w:rsidRDefault="00926FCF" w:rsidP="00926FC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440A654" w14:textId="77777777" w:rsidR="00926FCF" w:rsidRPr="00926FCF" w:rsidRDefault="00926FCF" w:rsidP="00603D59">
      <w:pPr>
        <w:pStyle w:val="Rubrik2"/>
        <w:ind w:left="0"/>
      </w:pPr>
      <w:r w:rsidRPr="00926FC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926FCF" w:rsidRPr="00926FCF" w14:paraId="2BBED27A" w14:textId="77777777" w:rsidTr="004C7E8A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F39DF07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A2DC25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8589A8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5FEA3C8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4DE20E0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89FF675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26FCF" w:rsidRPr="00926FCF" w14:paraId="736A0E69" w14:textId="77777777" w:rsidTr="004C7E8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29D626B" w14:textId="77777777" w:rsidR="00926FCF" w:rsidRPr="00926FCF" w:rsidRDefault="00926FCF" w:rsidP="00926FC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Halsrygg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D58360" w14:textId="3522E91E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1DF847" w14:textId="2752F8E3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CAA61E" w14:textId="7B272212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539D25" w14:textId="2CB01BCC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BC082E4" w14:textId="73D0CF5D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926FCF" w:rsidRPr="00926FCF" w14:paraId="7F24E386" w14:textId="77777777" w:rsidTr="004C7E8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6B7CB14" w14:textId="77777777" w:rsidR="00926FCF" w:rsidRPr="00926FCF" w:rsidRDefault="00926FCF" w:rsidP="00926FC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F69EB4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330A1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174F73" w14:textId="364959F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04323">
              <w:rPr>
                <w:rFonts w:ascii="Arial" w:hAnsi="Arial" w:cs="Arial"/>
                <w:sz w:val="18"/>
                <w:szCs w:val="18"/>
                <w:lang w:val="en-US"/>
              </w:rPr>
              <w:t>r40</w:t>
            </w: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4FDE0C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406422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6FCF" w:rsidRPr="00926FCF" w14:paraId="78CCB291" w14:textId="77777777" w:rsidTr="004C7E8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5399A91" w14:textId="77777777" w:rsidR="00926FCF" w:rsidRPr="00926FCF" w:rsidRDefault="00926FCF" w:rsidP="00926FC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EB9580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D32DC2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8F58A5" w14:textId="3330383E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04323">
              <w:rPr>
                <w:rFonts w:ascii="Arial" w:hAnsi="Arial" w:cs="Arial"/>
                <w:sz w:val="18"/>
                <w:szCs w:val="18"/>
                <w:lang w:val="en-US"/>
              </w:rPr>
              <w:t>r40</w:t>
            </w: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48A4BA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E47E44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6FCF" w:rsidRPr="00926FCF" w14:paraId="362CEC45" w14:textId="77777777" w:rsidTr="004C7E8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FEB69E6" w14:textId="77777777" w:rsidR="00926FCF" w:rsidRPr="00926FCF" w:rsidRDefault="00926FCF" w:rsidP="00926FC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4A74E5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VRID DX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7354F2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8ECD5D" w14:textId="5CEAB389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04323">
              <w:rPr>
                <w:rFonts w:ascii="Arial" w:hAnsi="Arial" w:cs="Arial"/>
                <w:sz w:val="18"/>
                <w:szCs w:val="18"/>
                <w:lang w:val="en-US"/>
              </w:rPr>
              <w:t>r40</w:t>
            </w: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692F9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A53A6A5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6FCF" w:rsidRPr="00926FCF" w14:paraId="247ED36B" w14:textId="77777777" w:rsidTr="004C7E8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70F538" w14:textId="77777777" w:rsidR="00926FCF" w:rsidRPr="00926FCF" w:rsidRDefault="00926FCF" w:rsidP="00926FC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7C639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VRID SIN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05C0F8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C8C282" w14:textId="03403ABB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04323">
              <w:rPr>
                <w:rFonts w:ascii="Arial" w:hAnsi="Arial" w:cs="Arial"/>
                <w:sz w:val="18"/>
                <w:szCs w:val="18"/>
                <w:lang w:val="en-US"/>
              </w:rPr>
              <w:t>r40</w:t>
            </w: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DADBF4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D34FA9A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6FCF" w:rsidRPr="00926FCF" w14:paraId="5B76B9D8" w14:textId="77777777" w:rsidTr="004C7E8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08171E2" w14:textId="77777777" w:rsidR="00926FCF" w:rsidRPr="00926FCF" w:rsidRDefault="00926FCF" w:rsidP="00926FC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FAC5E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87818A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817BBF" w14:textId="07E279B6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04323">
              <w:rPr>
                <w:rFonts w:ascii="Arial" w:hAnsi="Arial" w:cs="Arial"/>
                <w:sz w:val="18"/>
                <w:szCs w:val="18"/>
                <w:lang w:val="en-US"/>
              </w:rPr>
              <w:t>r40</w:t>
            </w: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754ED0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55D684A" w14:textId="4A562719" w:rsidR="00926FCF" w:rsidRPr="00926FCF" w:rsidRDefault="006338F9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="00926FCF"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926FCF" w:rsidRPr="00926FCF" w14:paraId="3DA6615C" w14:textId="77777777" w:rsidTr="004C7E8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C480F0" w14:textId="77777777" w:rsidR="00926FCF" w:rsidRPr="00926FCF" w:rsidRDefault="00926FCF" w:rsidP="00926FC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935F7D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C31240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A02B45" w14:textId="71992CD8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</w:rPr>
              <w:t>B</w:t>
            </w:r>
            <w:r w:rsidR="00F04323">
              <w:rPr>
                <w:rFonts w:ascii="Arial" w:hAnsi="Arial" w:cs="Arial"/>
                <w:sz w:val="18"/>
                <w:szCs w:val="18"/>
              </w:rPr>
              <w:t>r60</w:t>
            </w:r>
            <w:r w:rsidRPr="00926FC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A8C004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ADB645F" w14:textId="3DB09A4D" w:rsidR="00926FCF" w:rsidRPr="00926FCF" w:rsidRDefault="006338F9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="00926FCF" w:rsidRPr="00926FC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926FCF" w:rsidRPr="00926FCF" w14:paraId="2B0F9E05" w14:textId="77777777" w:rsidTr="004C7E8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F1DFE3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26DCAA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EC0706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D663E5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C3258D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847880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926FCF" w:rsidRPr="00926FCF" w14:paraId="384D3CEE" w14:textId="77777777" w:rsidTr="004C7E8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2DDF4A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DBD993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369F04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7F224A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532F74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501BF4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6FC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0627466A" w14:textId="77777777" w:rsidR="00926FCF" w:rsidRPr="00926FCF" w:rsidRDefault="00926FCF" w:rsidP="00926FC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2BC4FCB8" w14:textId="77777777" w:rsidR="00926FCF" w:rsidRPr="00926FCF" w:rsidRDefault="00926FCF" w:rsidP="00603D59">
      <w:pPr>
        <w:pStyle w:val="Rubrik2"/>
        <w:ind w:left="0"/>
      </w:pPr>
      <w:r w:rsidRPr="00926FCF">
        <w:rPr>
          <w:lang w:val="en-US"/>
        </w:rPr>
        <w:t xml:space="preserve">Hängning </w:t>
      </w:r>
      <w:r w:rsidRPr="00926FCF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926FCF" w:rsidRPr="00926FCF" w14:paraId="44621C9D" w14:textId="77777777" w:rsidTr="00926FC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F1FD8C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3CB9A57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4ECCBDA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B5558A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4365B87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6FCF" w:rsidRPr="00926FCF" w14:paraId="0DAF8EA0" w14:textId="77777777" w:rsidTr="00926FC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02F09352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6FC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4" w:space="0" w:color="auto"/>
              <w:right w:val="single" w:sz="24" w:space="0" w:color="F2F2F2"/>
            </w:tcBorders>
            <w:shd w:val="clear" w:color="auto" w:fill="8496B0"/>
            <w:vAlign w:val="center"/>
          </w:tcPr>
          <w:p w14:paraId="625073EC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437C1B5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4" w:space="0" w:color="auto"/>
            </w:tcBorders>
            <w:shd w:val="clear" w:color="auto" w:fill="8496B0"/>
            <w:vAlign w:val="center"/>
          </w:tcPr>
          <w:p w14:paraId="0B32046B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18E0439B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6E8E56C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5A385A7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4D4B399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9ED8BEE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091E1224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VRID DX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1AA990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68BDE3AE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6FCF">
              <w:rPr>
                <w:rFonts w:ascii="Arial" w:hAnsi="Arial" w:cs="Arial"/>
                <w:color w:val="FFFFFF"/>
                <w:sz w:val="18"/>
                <w:szCs w:val="18"/>
              </w:rPr>
              <w:t>VRID SIN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7D47C40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6FCF" w:rsidRPr="00926FCF" w14:paraId="14806232" w14:textId="77777777" w:rsidTr="00926FC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FF4EC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377D8959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660AF47F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528BD2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2CACF67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98393A2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7C3995F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DFC47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6FCF" w:rsidRPr="00926FCF" w14:paraId="4AA67CA6" w14:textId="77777777" w:rsidTr="00926FC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43D9A7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7201AC10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4532DE32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82EBB8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899DD96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1D6CB56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8438838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CDAE5B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6FCF" w:rsidRPr="00926FCF" w14:paraId="5590E4C9" w14:textId="77777777" w:rsidTr="00926FC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08D0DC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1D416FA0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72640F95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B6CBC2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6B37213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D2BF6E6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AABD802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8A8158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6FCF" w:rsidRPr="00926FCF" w14:paraId="53E05EEA" w14:textId="77777777" w:rsidTr="00926FC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A5C85D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  <w:vAlign w:val="center"/>
          </w:tcPr>
          <w:p w14:paraId="1D046D5B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  <w:vAlign w:val="center"/>
          </w:tcPr>
          <w:p w14:paraId="4DE4002B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E74FBB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AEA982B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4DC7E4B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9E5C077" w14:textId="77777777" w:rsidR="00926FCF" w:rsidRPr="00926FCF" w:rsidRDefault="00926FCF" w:rsidP="00926FC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155811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6FCF" w:rsidRPr="00926FCF" w14:paraId="79F83255" w14:textId="77777777" w:rsidTr="00926FC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A60F92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3AB048B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17E1F41D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5EC46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8A11196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62C787D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3173AD0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380A83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6FCF" w:rsidRPr="00926FCF" w14:paraId="419388F3" w14:textId="77777777" w:rsidTr="00926FC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AFD28D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112D45D0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10DC0732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40CB957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72F36F0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95B8A73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7DB41E1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7B485B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6FCF" w:rsidRPr="00926FCF" w14:paraId="163F7BA8" w14:textId="77777777" w:rsidTr="00926FC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F9AD77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2C808A3E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5A444876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9CABD7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7909D4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7B0919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618B9F5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A2B67B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6FCF" w:rsidRPr="00926FCF" w14:paraId="4430D9CB" w14:textId="77777777" w:rsidTr="00926FC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C778FF6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1DA7F20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64BAF4A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0907A5B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1B2D20C" w14:textId="77777777" w:rsidR="00926FCF" w:rsidRPr="00926FCF" w:rsidRDefault="00926FCF" w:rsidP="00926FC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1202CDF" w14:textId="77777777" w:rsidR="00926FCF" w:rsidRPr="00926FCF" w:rsidRDefault="00926FCF" w:rsidP="00926FC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A66359C" w14:textId="77777777" w:rsidR="00926FCF" w:rsidRPr="00926FCF" w:rsidRDefault="00926FCF" w:rsidP="00926FC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26FC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509610" w14:textId="77777777" w:rsidR="00084A84" w:rsidRDefault="00084A84">
      <w:r>
        <w:separator/>
      </w:r>
    </w:p>
  </w:endnote>
  <w:endnote w:type="continuationSeparator" w:id="0">
    <w:p w14:paraId="072C71E2" w14:textId="77777777" w:rsidR="00084A84" w:rsidRDefault="00084A84">
      <w:r>
        <w:continuationSeparator/>
      </w:r>
    </w:p>
  </w:endnote>
  <w:endnote w:type="continuationNotice" w:id="1">
    <w:p w14:paraId="22674226" w14:textId="77777777" w:rsidR="00084A84" w:rsidRDefault="00084A8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EDBDF" w14:textId="77777777" w:rsidR="00084A84" w:rsidRDefault="00084A84"/>
  </w:footnote>
  <w:footnote w:type="continuationSeparator" w:id="0">
    <w:p w14:paraId="441E8873" w14:textId="77777777" w:rsidR="00084A84" w:rsidRDefault="00084A84">
      <w:r>
        <w:continuationSeparator/>
      </w:r>
    </w:p>
  </w:footnote>
  <w:footnote w:type="continuationNotice" w:id="1">
    <w:p w14:paraId="6BCD19D8" w14:textId="77777777" w:rsidR="00084A84" w:rsidRDefault="00084A8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D628AD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C1C8522" w:tentative="1">
      <w:start w:val="1"/>
      <w:numFmt w:val="lowerLetter"/>
      <w:lvlText w:val="%2."/>
      <w:lvlJc w:val="left"/>
      <w:pPr>
        <w:ind w:left="1080" w:hanging="360"/>
      </w:pPr>
    </w:lvl>
    <w:lvl w:ilvl="2" w:tplc="00DEABFC" w:tentative="1">
      <w:start w:val="1"/>
      <w:numFmt w:val="lowerRoman"/>
      <w:lvlText w:val="%3."/>
      <w:lvlJc w:val="right"/>
      <w:pPr>
        <w:ind w:left="1800" w:hanging="180"/>
      </w:pPr>
    </w:lvl>
    <w:lvl w:ilvl="3" w:tplc="911086CA" w:tentative="1">
      <w:start w:val="1"/>
      <w:numFmt w:val="decimal"/>
      <w:lvlText w:val="%4."/>
      <w:lvlJc w:val="left"/>
      <w:pPr>
        <w:ind w:left="2520" w:hanging="360"/>
      </w:pPr>
    </w:lvl>
    <w:lvl w:ilvl="4" w:tplc="6302D4CC" w:tentative="1">
      <w:start w:val="1"/>
      <w:numFmt w:val="lowerLetter"/>
      <w:lvlText w:val="%5."/>
      <w:lvlJc w:val="left"/>
      <w:pPr>
        <w:ind w:left="3240" w:hanging="360"/>
      </w:pPr>
    </w:lvl>
    <w:lvl w:ilvl="5" w:tplc="3A8467AA" w:tentative="1">
      <w:start w:val="1"/>
      <w:numFmt w:val="lowerRoman"/>
      <w:lvlText w:val="%6."/>
      <w:lvlJc w:val="right"/>
      <w:pPr>
        <w:ind w:left="3960" w:hanging="180"/>
      </w:pPr>
    </w:lvl>
    <w:lvl w:ilvl="6" w:tplc="3C8C39D6" w:tentative="1">
      <w:start w:val="1"/>
      <w:numFmt w:val="decimal"/>
      <w:lvlText w:val="%7."/>
      <w:lvlJc w:val="left"/>
      <w:pPr>
        <w:ind w:left="4680" w:hanging="360"/>
      </w:pPr>
    </w:lvl>
    <w:lvl w:ilvl="7" w:tplc="2CEA6F4A" w:tentative="1">
      <w:start w:val="1"/>
      <w:numFmt w:val="lowerLetter"/>
      <w:lvlText w:val="%8."/>
      <w:lvlJc w:val="left"/>
      <w:pPr>
        <w:ind w:left="5400" w:hanging="360"/>
      </w:pPr>
    </w:lvl>
    <w:lvl w:ilvl="8" w:tplc="FBA235D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80ADF1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0846C96" w:tentative="1">
      <w:start w:val="1"/>
      <w:numFmt w:val="lowerLetter"/>
      <w:lvlText w:val="%2."/>
      <w:lvlJc w:val="left"/>
      <w:pPr>
        <w:ind w:left="1080" w:hanging="360"/>
      </w:pPr>
    </w:lvl>
    <w:lvl w:ilvl="2" w:tplc="447E1FAA" w:tentative="1">
      <w:start w:val="1"/>
      <w:numFmt w:val="lowerRoman"/>
      <w:lvlText w:val="%3."/>
      <w:lvlJc w:val="right"/>
      <w:pPr>
        <w:ind w:left="1800" w:hanging="180"/>
      </w:pPr>
    </w:lvl>
    <w:lvl w:ilvl="3" w:tplc="00A40374" w:tentative="1">
      <w:start w:val="1"/>
      <w:numFmt w:val="decimal"/>
      <w:lvlText w:val="%4."/>
      <w:lvlJc w:val="left"/>
      <w:pPr>
        <w:ind w:left="2520" w:hanging="360"/>
      </w:pPr>
    </w:lvl>
    <w:lvl w:ilvl="4" w:tplc="B1BAC80C" w:tentative="1">
      <w:start w:val="1"/>
      <w:numFmt w:val="lowerLetter"/>
      <w:lvlText w:val="%5."/>
      <w:lvlJc w:val="left"/>
      <w:pPr>
        <w:ind w:left="3240" w:hanging="360"/>
      </w:pPr>
    </w:lvl>
    <w:lvl w:ilvl="5" w:tplc="28CEEDF2" w:tentative="1">
      <w:start w:val="1"/>
      <w:numFmt w:val="lowerRoman"/>
      <w:lvlText w:val="%6."/>
      <w:lvlJc w:val="right"/>
      <w:pPr>
        <w:ind w:left="3960" w:hanging="180"/>
      </w:pPr>
    </w:lvl>
    <w:lvl w:ilvl="6" w:tplc="18D4BD42" w:tentative="1">
      <w:start w:val="1"/>
      <w:numFmt w:val="decimal"/>
      <w:lvlText w:val="%7."/>
      <w:lvlJc w:val="left"/>
      <w:pPr>
        <w:ind w:left="4680" w:hanging="360"/>
      </w:pPr>
    </w:lvl>
    <w:lvl w:ilvl="7" w:tplc="12A6C54C" w:tentative="1">
      <w:start w:val="1"/>
      <w:numFmt w:val="lowerLetter"/>
      <w:lvlText w:val="%8."/>
      <w:lvlJc w:val="left"/>
      <w:pPr>
        <w:ind w:left="5400" w:hanging="360"/>
      </w:pPr>
    </w:lvl>
    <w:lvl w:ilvl="8" w:tplc="8298962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4D4CF49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CD8CF7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642A65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9F2405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7F0068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D6CAD0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7D26E3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78C748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5666A8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9187260">
    <w:abstractNumId w:val="20"/>
  </w:num>
  <w:num w:numId="2" w16cid:durableId="2144422874">
    <w:abstractNumId w:val="15"/>
  </w:num>
  <w:num w:numId="3" w16cid:durableId="1755666634">
    <w:abstractNumId w:val="0"/>
  </w:num>
  <w:num w:numId="4" w16cid:durableId="468742998">
    <w:abstractNumId w:val="6"/>
  </w:num>
  <w:num w:numId="5" w16cid:durableId="1781992417">
    <w:abstractNumId w:val="18"/>
  </w:num>
  <w:num w:numId="6" w16cid:durableId="1284538246">
    <w:abstractNumId w:val="2"/>
  </w:num>
  <w:num w:numId="7" w16cid:durableId="1375544319">
    <w:abstractNumId w:val="12"/>
  </w:num>
  <w:num w:numId="8" w16cid:durableId="1781798649">
    <w:abstractNumId w:val="9"/>
  </w:num>
  <w:num w:numId="9" w16cid:durableId="766199158">
    <w:abstractNumId w:val="1"/>
  </w:num>
  <w:num w:numId="10" w16cid:durableId="100682931">
    <w:abstractNumId w:val="1"/>
  </w:num>
  <w:num w:numId="11" w16cid:durableId="254292521">
    <w:abstractNumId w:val="3"/>
  </w:num>
  <w:num w:numId="12" w16cid:durableId="1840924727">
    <w:abstractNumId w:val="4"/>
  </w:num>
  <w:num w:numId="13" w16cid:durableId="1176116166">
    <w:abstractNumId w:val="14"/>
  </w:num>
  <w:num w:numId="14" w16cid:durableId="1314607027">
    <w:abstractNumId w:val="10"/>
  </w:num>
  <w:num w:numId="15" w16cid:durableId="161624069">
    <w:abstractNumId w:val="7"/>
  </w:num>
  <w:num w:numId="16" w16cid:durableId="1793861770">
    <w:abstractNumId w:val="13"/>
  </w:num>
  <w:num w:numId="17" w16cid:durableId="262803387">
    <w:abstractNumId w:val="5"/>
  </w:num>
  <w:num w:numId="18" w16cid:durableId="110713289">
    <w:abstractNumId w:val="11"/>
  </w:num>
  <w:num w:numId="19" w16cid:durableId="129445818">
    <w:abstractNumId w:val="19"/>
  </w:num>
  <w:num w:numId="20" w16cid:durableId="1679044763">
    <w:abstractNumId w:val="16"/>
  </w:num>
  <w:num w:numId="21" w16cid:durableId="1985428227">
    <w:abstractNumId w:val="8"/>
  </w:num>
  <w:num w:numId="22" w16cid:durableId="48450959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A84"/>
    <w:rsid w:val="0009062C"/>
    <w:rsid w:val="00095368"/>
    <w:rsid w:val="000954C4"/>
    <w:rsid w:val="000A4C35"/>
    <w:rsid w:val="000A611A"/>
    <w:rsid w:val="000B12D9"/>
    <w:rsid w:val="000B4536"/>
    <w:rsid w:val="000B7715"/>
    <w:rsid w:val="000E2BEC"/>
    <w:rsid w:val="000E463B"/>
    <w:rsid w:val="000E5A7E"/>
    <w:rsid w:val="000F43A3"/>
    <w:rsid w:val="000F7681"/>
    <w:rsid w:val="00103031"/>
    <w:rsid w:val="0010359D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F5B"/>
    <w:rsid w:val="00501433"/>
    <w:rsid w:val="00511CC4"/>
    <w:rsid w:val="00531E60"/>
    <w:rsid w:val="00536A5A"/>
    <w:rsid w:val="00541D07"/>
    <w:rsid w:val="00544BAB"/>
    <w:rsid w:val="00545F31"/>
    <w:rsid w:val="005551D8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D5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8F9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6C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FCF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B72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DC8"/>
    <w:rsid w:val="00BE7978"/>
    <w:rsid w:val="00C07DDB"/>
    <w:rsid w:val="00C24C8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32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image" Target="media/image6.png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5545A2A-706F-4758-9055-B457A6790139}" type="presOf" srcId="{72C3C3E7-AFE7-48AF-A84A-F5F4B462ABCE}" destId="{AD4E5296-B06F-4F82-9CB5-F741BF6BFCC1}" srcOrd="0" destOrd="0" presId="urn:microsoft.com/office/officeart/2005/8/layout/hChevron3"/>
    <dgm:cxn modelId="{14A8F461-D9B9-4466-8093-16565848B4C8}" type="presOf" srcId="{548E9FD9-7371-42E5-8C31-C03B33C90BF7}" destId="{6CE68A43-9C69-4212-AF24-9AFEE7CA1715}" srcOrd="0" destOrd="0" presId="urn:microsoft.com/office/officeart/2005/8/layout/hChevron3"/>
    <dgm:cxn modelId="{3F28358F-2275-40E6-99B9-6ACC79FA103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C13E4AC5-8DA4-4075-BE55-F0987BBE8D86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67A9FE-60CE-48D4-AF6B-130504CA511A}" type="presOf" srcId="{B73EA016-5B5E-4372-8AFF-E16F061CFA05}" destId="{1F6A0B97-83F0-4189-B0CB-00156B0AC153}" srcOrd="0" destOrd="0" presId="urn:microsoft.com/office/officeart/2005/8/layout/hChevron3"/>
    <dgm:cxn modelId="{D5B21CCC-E3E6-41C3-A154-C3D76DB80EF5}" type="presParOf" srcId="{1F6A0B97-83F0-4189-B0CB-00156B0AC153}" destId="{4784DBD1-3CBE-41A8-A2C7-CF088F838C79}" srcOrd="0" destOrd="0" presId="urn:microsoft.com/office/officeart/2005/8/layout/hChevron3"/>
    <dgm:cxn modelId="{9F6BD7BC-530D-4F87-868F-90400AC72177}" type="presParOf" srcId="{1F6A0B97-83F0-4189-B0CB-00156B0AC153}" destId="{37D14BC8-3203-463C-9804-9B3B86B621FF}" srcOrd="1" destOrd="0" presId="urn:microsoft.com/office/officeart/2005/8/layout/hChevron3"/>
    <dgm:cxn modelId="{FF9FE97C-0FD4-439C-B485-A3C9487485B1}" type="presParOf" srcId="{1F6A0B97-83F0-4189-B0CB-00156B0AC153}" destId="{E13D0391-DAD9-4B61-AB66-3FA48A4F7006}" srcOrd="2" destOrd="0" presId="urn:microsoft.com/office/officeart/2005/8/layout/hChevron3"/>
    <dgm:cxn modelId="{20D54249-5279-4B7E-9407-5052364B7982}" type="presParOf" srcId="{1F6A0B97-83F0-4189-B0CB-00156B0AC153}" destId="{F9271109-4339-4036-9126-150629D10456}" srcOrd="3" destOrd="0" presId="urn:microsoft.com/office/officeart/2005/8/layout/hChevron3"/>
    <dgm:cxn modelId="{F138B2C2-8985-4F65-8CA4-3B70CF51DC4F}" type="presParOf" srcId="{1F6A0B97-83F0-4189-B0CB-00156B0AC153}" destId="{AD4E5296-B06F-4F82-9CB5-F741BF6BFCC1}" srcOrd="4" destOrd="0" presId="urn:microsoft.com/office/officeart/2005/8/layout/hChevron3"/>
    <dgm:cxn modelId="{D3AE1D61-0FCE-4D1E-B800-37CA8B90C3EF}" type="presParOf" srcId="{1F6A0B97-83F0-4189-B0CB-00156B0AC153}" destId="{99F7A086-6C98-4385-8FFE-3337C1F24694}" srcOrd="5" destOrd="0" presId="urn:microsoft.com/office/officeart/2005/8/layout/hChevron3"/>
    <dgm:cxn modelId="{927CF3D0-DD45-4A73-923E-F1F343A50267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225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Halsrygg (820000)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2022-05-18T04:14:00.0000000Z</dcterms:created>
  <dcterms:modified xsi:type="dcterms:W3CDTF">2024-11-13T09:49:00.0000000Z</dcterms:modified>
</coreProperties>
</file>