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diagrams/data1.xml" ContentType="application/vnd.openxmlformats-officedocument.drawingml.diagramData+xml"/>
  <Override PartName="/word/diagrams/layout1.xml" ContentType="application/vnd.openxmlformats-officedocument.drawingml.diagramLayout+xml"/>
  <Override PartName="/word/diagrams/quickStyle1.xml" ContentType="application/vnd.openxmlformats-officedocument.drawingml.diagramStyle+xml"/>
  <Override PartName="/word/diagrams/colors1.xml" ContentType="application/vnd.openxmlformats-officedocument.drawingml.diagramColors+xml"/>
  <Override PartName="/word/diagrams/drawing1.xml" ContentType="application/vnd.ms-office.drawingml.diagramDrawing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6EEF1C3" w14:textId="77777777" w:rsidR="008E4304" w:rsidRDefault="008E4304" w:rsidP="00F35B05">
      <w:pPr>
        <w:pStyle w:val="Rubrik2"/>
        <w:sectPr w:rsidR="008E4304" w:rsidSect="008E4304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4A4ABE11" w14:textId="77777777" w:rsidR="008E4304" w:rsidRPr="008E4304" w:rsidRDefault="008E4304" w:rsidP="008E4304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629A6B87" w14:textId="23F605D9" w:rsidR="008E4304" w:rsidRPr="008E4304" w:rsidRDefault="00CD33E8" w:rsidP="00CD33E8">
      <w:pPr>
        <w:pStyle w:val="Rubrik1"/>
        <w:ind w:left="0"/>
        <w:rPr>
          <w:sz w:val="18"/>
          <w:szCs w:val="18"/>
        </w:rPr>
      </w:pPr>
      <w:r w:rsidRPr="008E4304">
        <w:t xml:space="preserve">DT Hals/munhåla med thorax K+ (818800C &amp; </w:t>
      </w:r>
      <w:proofErr w:type="gramStart"/>
      <w:r w:rsidRPr="008E4304">
        <w:t>830800</w:t>
      </w:r>
      <w:proofErr w:type="gramEnd"/>
      <w:r w:rsidRPr="008E4304">
        <w:t>)</w:t>
      </w:r>
    </w:p>
    <w:p w14:paraId="591C15F9" w14:textId="77777777" w:rsidR="008E4304" w:rsidRPr="008E4304" w:rsidRDefault="008E4304" w:rsidP="008E4304">
      <w:pPr>
        <w:spacing w:after="0" w:line="240" w:lineRule="auto"/>
        <w:ind w:left="0" w:right="0"/>
        <w:rPr>
          <w:rFonts w:ascii="Arial" w:hAnsi="Arial" w:cs="Arial"/>
          <w:b/>
          <w:bCs/>
          <w:kern w:val="32"/>
          <w:sz w:val="18"/>
          <w:szCs w:val="18"/>
        </w:rPr>
      </w:pPr>
    </w:p>
    <w:p w14:paraId="2583DBEF" w14:textId="4B3354A5" w:rsidR="008E4304" w:rsidRPr="008E4304" w:rsidRDefault="00EA48B8" w:rsidP="00EA48B8">
      <w:pPr>
        <w:pStyle w:val="Rubrik2"/>
        <w:ind w:left="0"/>
      </w:pPr>
      <w:r>
        <w:t>Förändringar</w:t>
      </w:r>
      <w:r w:rsidR="008E4304" w:rsidRPr="008E4304">
        <w:t xml:space="preserve"> i denna version</w:t>
      </w:r>
    </w:p>
    <w:p w14:paraId="4E991792" w14:textId="5540DD06" w:rsidR="008E4304" w:rsidRPr="008E4304" w:rsidRDefault="008E4304" w:rsidP="008E4304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  <w:r w:rsidRPr="008E4304">
        <w:rPr>
          <w:rFonts w:ascii="Arial" w:hAnsi="Arial" w:cs="Arial"/>
          <w:sz w:val="18"/>
          <w:szCs w:val="18"/>
        </w:rPr>
        <w:t>Ing</w:t>
      </w:r>
      <w:r w:rsidR="00434DCD">
        <w:rPr>
          <w:rFonts w:ascii="Arial" w:hAnsi="Arial" w:cs="Arial"/>
          <w:sz w:val="18"/>
          <w:szCs w:val="18"/>
        </w:rPr>
        <w:t>a</w:t>
      </w:r>
      <w:r w:rsidRPr="008E4304">
        <w:rPr>
          <w:rFonts w:ascii="Arial" w:hAnsi="Arial" w:cs="Arial"/>
          <w:sz w:val="18"/>
          <w:szCs w:val="18"/>
        </w:rPr>
        <w:t xml:space="preserve"> </w:t>
      </w:r>
      <w:r w:rsidR="00434DCD">
        <w:rPr>
          <w:rFonts w:ascii="Arial" w:hAnsi="Arial" w:cs="Arial"/>
          <w:sz w:val="18"/>
          <w:szCs w:val="18"/>
        </w:rPr>
        <w:t>förändringar.</w:t>
      </w:r>
    </w:p>
    <w:p w14:paraId="622A1B45" w14:textId="77777777" w:rsidR="008E4304" w:rsidRPr="008E4304" w:rsidRDefault="008E4304" w:rsidP="008E4304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0465211A" w14:textId="77777777" w:rsidR="008E4304" w:rsidRPr="008E4304" w:rsidRDefault="008E4304" w:rsidP="00EA48B8">
      <w:pPr>
        <w:pStyle w:val="Rubrik2"/>
        <w:ind w:left="0"/>
      </w:pPr>
      <w:r w:rsidRPr="008E4304">
        <w:t>Syfte</w:t>
      </w:r>
    </w:p>
    <w:p w14:paraId="36B39FAA" w14:textId="77777777" w:rsidR="008E4304" w:rsidRPr="008E4304" w:rsidRDefault="008E4304" w:rsidP="008E4304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  <w:r w:rsidRPr="008E4304">
        <w:rPr>
          <w:rFonts w:ascii="Arial" w:hAnsi="Arial" w:cs="Arial"/>
          <w:sz w:val="18"/>
          <w:szCs w:val="18"/>
        </w:rPr>
        <w:t>Metodbeskrivning för DT-undersökning i NU-sjukvården.</w:t>
      </w:r>
    </w:p>
    <w:p w14:paraId="2400FF99" w14:textId="77777777" w:rsidR="008E4304" w:rsidRPr="008E4304" w:rsidRDefault="008E4304" w:rsidP="008E4304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555A44F5" w14:textId="77777777" w:rsidR="008E4304" w:rsidRPr="008E4304" w:rsidRDefault="008E4304" w:rsidP="00EA48B8">
      <w:pPr>
        <w:pStyle w:val="Rubrik2"/>
        <w:ind w:left="0"/>
      </w:pPr>
      <w:r w:rsidRPr="008E4304">
        <w:t>Inför undersökningen</w:t>
      </w:r>
    </w:p>
    <w:tbl>
      <w:tblPr>
        <w:tblW w:w="9038" w:type="dxa"/>
        <w:tblBorders>
          <w:top w:val="dotted" w:sz="2" w:space="0" w:color="808080"/>
          <w:left w:val="dotted" w:sz="2" w:space="0" w:color="808080"/>
          <w:bottom w:val="dotted" w:sz="2" w:space="0" w:color="808080"/>
          <w:right w:val="dotted" w:sz="2" w:space="0" w:color="808080"/>
          <w:insideV w:val="dotted" w:sz="2" w:space="0" w:color="8080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7087"/>
      </w:tblGrid>
      <w:tr w:rsidR="008E4304" w:rsidRPr="008E4304" w14:paraId="7A0D0A53" w14:textId="77777777" w:rsidTr="001725E0">
        <w:trPr>
          <w:trHeight w:val="227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tcMar>
              <w:top w:w="57" w:type="dxa"/>
            </w:tcMar>
          </w:tcPr>
          <w:p w14:paraId="03144393" w14:textId="77777777" w:rsidR="008E4304" w:rsidRPr="008E4304" w:rsidRDefault="008E4304" w:rsidP="008E430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8E4304">
              <w:rPr>
                <w:rFonts w:ascii="Arial" w:hAnsi="Arial" w:cs="Arial"/>
                <w:b/>
                <w:sz w:val="18"/>
                <w:szCs w:val="18"/>
              </w:rPr>
              <w:t>Indikationer</w:t>
            </w:r>
          </w:p>
        </w:tc>
        <w:tc>
          <w:tcPr>
            <w:tcW w:w="708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tcMar>
              <w:top w:w="57" w:type="dxa"/>
            </w:tcMar>
          </w:tcPr>
          <w:p w14:paraId="3B710657" w14:textId="77777777" w:rsidR="008E4304" w:rsidRPr="008E4304" w:rsidRDefault="008E4304" w:rsidP="008E4304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8E4304">
              <w:rPr>
                <w:rFonts w:ascii="Arial" w:hAnsi="Arial" w:cs="Arial"/>
                <w:sz w:val="18"/>
                <w:szCs w:val="18"/>
              </w:rPr>
              <w:t xml:space="preserve">Tumör i </w:t>
            </w:r>
            <w:proofErr w:type="spellStart"/>
            <w:r w:rsidRPr="008E4304">
              <w:rPr>
                <w:rFonts w:ascii="Arial" w:hAnsi="Arial" w:cs="Arial"/>
                <w:sz w:val="18"/>
                <w:szCs w:val="18"/>
              </w:rPr>
              <w:t>hypofarynx</w:t>
            </w:r>
            <w:proofErr w:type="spellEnd"/>
            <w:r w:rsidRPr="008E4304">
              <w:rPr>
                <w:rFonts w:ascii="Arial" w:hAnsi="Arial" w:cs="Arial"/>
                <w:sz w:val="18"/>
                <w:szCs w:val="18"/>
              </w:rPr>
              <w:t xml:space="preserve"> eller larynx, med samtidig undersökning av thorax.</w:t>
            </w:r>
          </w:p>
        </w:tc>
      </w:tr>
      <w:tr w:rsidR="008E4304" w:rsidRPr="008E4304" w14:paraId="5D48E61E" w14:textId="77777777" w:rsidTr="001725E0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61521760" w14:textId="77777777" w:rsidR="008E4304" w:rsidRPr="008E4304" w:rsidRDefault="008E4304" w:rsidP="008E430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8E4304">
              <w:rPr>
                <w:rFonts w:ascii="Arial" w:hAnsi="Arial" w:cs="Arial"/>
                <w:b/>
                <w:sz w:val="18"/>
                <w:szCs w:val="18"/>
              </w:rPr>
              <w:t>Förberedelser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25579638" w14:textId="335E7104" w:rsidR="008E4304" w:rsidRPr="008E4304" w:rsidRDefault="00434DCD" w:rsidP="008E4304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hyperlink r:id="rId17" w:history="1">
              <w:proofErr w:type="spellStart"/>
              <w:r w:rsidR="008E4304" w:rsidRPr="008E4304">
                <w:rPr>
                  <w:rFonts w:ascii="Arial" w:hAnsi="Arial" w:cs="Arial"/>
                  <w:color w:val="0000FF"/>
                  <w:sz w:val="18"/>
                  <w:szCs w:val="18"/>
                  <w:u w:val="single"/>
                </w:rPr>
                <w:t>Kreatinin</w:t>
              </w:r>
              <w:proofErr w:type="spellEnd"/>
            </w:hyperlink>
            <w:r w:rsidR="008E4304" w:rsidRPr="008E4304">
              <w:rPr>
                <w:rFonts w:ascii="Arial" w:hAnsi="Arial" w:cs="Arial"/>
                <w:sz w:val="18"/>
                <w:szCs w:val="18"/>
              </w:rPr>
              <w:t xml:space="preserve"> och GFR.</w:t>
            </w:r>
          </w:p>
          <w:p w14:paraId="2C2A9BBE" w14:textId="77777777" w:rsidR="008E4304" w:rsidRPr="008E4304" w:rsidRDefault="008E4304" w:rsidP="008E4304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8E4304">
              <w:rPr>
                <w:rFonts w:ascii="Arial" w:hAnsi="Arial" w:cs="Arial"/>
                <w:sz w:val="18"/>
                <w:szCs w:val="18"/>
              </w:rPr>
              <w:t>PVK, blå räcker. Helst i höger arm.</w:t>
            </w:r>
          </w:p>
          <w:p w14:paraId="79A580BE" w14:textId="77777777" w:rsidR="008E4304" w:rsidRPr="008E4304" w:rsidRDefault="008E4304" w:rsidP="008E4304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8E4304">
              <w:rPr>
                <w:rFonts w:ascii="Arial" w:hAnsi="Arial" w:cs="Arial"/>
                <w:sz w:val="18"/>
                <w:szCs w:val="18"/>
              </w:rPr>
              <w:t xml:space="preserve">Avlägsna eventuell tandprotes, örhängen, halsband </w:t>
            </w:r>
            <w:proofErr w:type="gramStart"/>
            <w:r w:rsidRPr="008E4304">
              <w:rPr>
                <w:rFonts w:ascii="Arial" w:hAnsi="Arial" w:cs="Arial"/>
                <w:sz w:val="18"/>
                <w:szCs w:val="18"/>
              </w:rPr>
              <w:t>etc.</w:t>
            </w:r>
            <w:proofErr w:type="gramEnd"/>
          </w:p>
        </w:tc>
      </w:tr>
      <w:tr w:rsidR="008E4304" w:rsidRPr="008E4304" w14:paraId="05198608" w14:textId="77777777" w:rsidTr="001725E0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50B0F8B8" w14:textId="77777777" w:rsidR="008E4304" w:rsidRPr="008E4304" w:rsidRDefault="008E4304" w:rsidP="008E430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8E4304">
              <w:rPr>
                <w:rFonts w:ascii="Arial" w:hAnsi="Arial" w:cs="Arial"/>
                <w:b/>
                <w:sz w:val="18"/>
                <w:szCs w:val="18"/>
              </w:rPr>
              <w:t>PO kontrast/dryck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3042934C" w14:textId="77777777" w:rsidR="008E4304" w:rsidRPr="008E4304" w:rsidRDefault="008E4304" w:rsidP="008E4304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8E4304">
              <w:rPr>
                <w:rFonts w:ascii="Arial" w:hAnsi="Arial" w:cs="Arial"/>
                <w:sz w:val="18"/>
                <w:szCs w:val="18"/>
              </w:rPr>
              <w:t>Ingen.</w:t>
            </w:r>
          </w:p>
        </w:tc>
      </w:tr>
      <w:tr w:rsidR="008E4304" w:rsidRPr="008E4304" w14:paraId="11D98B75" w14:textId="77777777" w:rsidTr="001725E0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3F3795F5" w14:textId="77777777" w:rsidR="008E4304" w:rsidRPr="008E4304" w:rsidRDefault="008E4304" w:rsidP="008E430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8E4304">
              <w:rPr>
                <w:rFonts w:ascii="Arial" w:hAnsi="Arial" w:cs="Arial"/>
                <w:b/>
                <w:sz w:val="18"/>
                <w:szCs w:val="18"/>
              </w:rPr>
              <w:t>IV kontrast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5280A28F" w14:textId="77777777" w:rsidR="008E4304" w:rsidRPr="008E4304" w:rsidRDefault="008E4304" w:rsidP="008E4304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8E4304">
              <w:rPr>
                <w:rFonts w:ascii="Arial" w:hAnsi="Arial" w:cs="Arial"/>
                <w:sz w:val="18"/>
                <w:szCs w:val="18"/>
              </w:rPr>
              <w:t xml:space="preserve">Bolus 1: </w:t>
            </w:r>
            <w:proofErr w:type="spellStart"/>
            <w:r w:rsidRPr="008E4304">
              <w:rPr>
                <w:rFonts w:ascii="Arial" w:hAnsi="Arial" w:cs="Arial"/>
                <w:sz w:val="18"/>
                <w:szCs w:val="18"/>
              </w:rPr>
              <w:t>Omnipaque</w:t>
            </w:r>
            <w:proofErr w:type="spellEnd"/>
            <w:r w:rsidRPr="008E4304">
              <w:rPr>
                <w:rFonts w:ascii="Arial" w:hAnsi="Arial" w:cs="Arial"/>
                <w:sz w:val="18"/>
                <w:szCs w:val="18"/>
              </w:rPr>
              <w:t xml:space="preserve"> 350 mg I/ml enligt </w:t>
            </w:r>
            <w:proofErr w:type="spellStart"/>
            <w:r w:rsidRPr="008E4304">
              <w:rPr>
                <w:rFonts w:ascii="Arial" w:hAnsi="Arial" w:cs="Arial"/>
                <w:sz w:val="18"/>
                <w:szCs w:val="18"/>
              </w:rPr>
              <w:t>OmniJect</w:t>
            </w:r>
            <w:proofErr w:type="spellEnd"/>
            <w:r w:rsidRPr="008E4304">
              <w:rPr>
                <w:rFonts w:ascii="Arial" w:hAnsi="Arial" w:cs="Arial"/>
                <w:sz w:val="18"/>
                <w:szCs w:val="18"/>
              </w:rPr>
              <w:t xml:space="preserve"> ”Hals </w:t>
            </w:r>
            <w:proofErr w:type="gramStart"/>
            <w:r w:rsidRPr="008E4304">
              <w:rPr>
                <w:rFonts w:ascii="Arial" w:hAnsi="Arial" w:cs="Arial"/>
                <w:sz w:val="18"/>
                <w:szCs w:val="18"/>
              </w:rPr>
              <w:t>split bolus</w:t>
            </w:r>
            <w:proofErr w:type="gramEnd"/>
            <w:r w:rsidRPr="008E4304">
              <w:rPr>
                <w:rFonts w:ascii="Arial" w:hAnsi="Arial" w:cs="Arial"/>
                <w:sz w:val="18"/>
                <w:szCs w:val="18"/>
              </w:rPr>
              <w:t xml:space="preserve"> 1”.</w:t>
            </w:r>
          </w:p>
          <w:p w14:paraId="2BE91786" w14:textId="77777777" w:rsidR="008E4304" w:rsidRPr="008E4304" w:rsidRDefault="008E4304" w:rsidP="008E4304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8E4304">
              <w:rPr>
                <w:rFonts w:ascii="Arial" w:hAnsi="Arial" w:cs="Arial"/>
                <w:sz w:val="18"/>
                <w:szCs w:val="18"/>
              </w:rPr>
              <w:t xml:space="preserve">Bolus 2: </w:t>
            </w:r>
            <w:proofErr w:type="spellStart"/>
            <w:r w:rsidRPr="008E4304">
              <w:rPr>
                <w:rFonts w:ascii="Arial" w:hAnsi="Arial" w:cs="Arial"/>
                <w:sz w:val="18"/>
                <w:szCs w:val="18"/>
              </w:rPr>
              <w:t>Omnipaque</w:t>
            </w:r>
            <w:proofErr w:type="spellEnd"/>
            <w:r w:rsidRPr="008E4304">
              <w:rPr>
                <w:rFonts w:ascii="Arial" w:hAnsi="Arial" w:cs="Arial"/>
                <w:sz w:val="18"/>
                <w:szCs w:val="18"/>
              </w:rPr>
              <w:t xml:space="preserve"> 350 mg I/ml enligt </w:t>
            </w:r>
            <w:proofErr w:type="spellStart"/>
            <w:r w:rsidRPr="008E4304">
              <w:rPr>
                <w:rFonts w:ascii="Arial" w:hAnsi="Arial" w:cs="Arial"/>
                <w:sz w:val="18"/>
                <w:szCs w:val="18"/>
              </w:rPr>
              <w:t>OmniJect</w:t>
            </w:r>
            <w:proofErr w:type="spellEnd"/>
            <w:r w:rsidRPr="008E4304">
              <w:rPr>
                <w:rFonts w:ascii="Arial" w:hAnsi="Arial" w:cs="Arial"/>
                <w:sz w:val="18"/>
                <w:szCs w:val="18"/>
              </w:rPr>
              <w:t xml:space="preserve"> ”Hals </w:t>
            </w:r>
            <w:proofErr w:type="gramStart"/>
            <w:r w:rsidRPr="008E4304">
              <w:rPr>
                <w:rFonts w:ascii="Arial" w:hAnsi="Arial" w:cs="Arial"/>
                <w:sz w:val="18"/>
                <w:szCs w:val="18"/>
              </w:rPr>
              <w:t>split bolus</w:t>
            </w:r>
            <w:proofErr w:type="gramEnd"/>
            <w:r w:rsidRPr="008E4304">
              <w:rPr>
                <w:rFonts w:ascii="Arial" w:hAnsi="Arial" w:cs="Arial"/>
                <w:sz w:val="18"/>
                <w:szCs w:val="18"/>
              </w:rPr>
              <w:t xml:space="preserve"> 2”.</w:t>
            </w:r>
          </w:p>
          <w:p w14:paraId="283845C6" w14:textId="77777777" w:rsidR="008E4304" w:rsidRPr="008E4304" w:rsidRDefault="008E4304" w:rsidP="008E4304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8E4304">
              <w:rPr>
                <w:rFonts w:ascii="Arial" w:hAnsi="Arial" w:cs="Arial"/>
                <w:sz w:val="18"/>
                <w:szCs w:val="18"/>
              </w:rPr>
              <w:t xml:space="preserve">Obs! Vid dosanpassning enligt </w:t>
            </w:r>
            <w:proofErr w:type="spellStart"/>
            <w:r w:rsidRPr="008E4304">
              <w:rPr>
                <w:rFonts w:ascii="Arial" w:hAnsi="Arial" w:cs="Arial"/>
                <w:sz w:val="18"/>
                <w:szCs w:val="18"/>
              </w:rPr>
              <w:t>ratio</w:t>
            </w:r>
            <w:proofErr w:type="spellEnd"/>
            <w:r w:rsidRPr="008E4304">
              <w:rPr>
                <w:rFonts w:ascii="Arial" w:hAnsi="Arial" w:cs="Arial"/>
                <w:sz w:val="18"/>
                <w:szCs w:val="18"/>
              </w:rPr>
              <w:t xml:space="preserve"> 0,5 ges all kontrast som en bolus. </w:t>
            </w:r>
            <w:proofErr w:type="spellStart"/>
            <w:r w:rsidRPr="008E4304">
              <w:rPr>
                <w:rFonts w:ascii="Arial" w:hAnsi="Arial" w:cs="Arial"/>
                <w:sz w:val="18"/>
                <w:szCs w:val="18"/>
                <w:lang w:val="en-US"/>
              </w:rPr>
              <w:t>Injektionstid</w:t>
            </w:r>
            <w:proofErr w:type="spellEnd"/>
            <w:r w:rsidRPr="008E4304">
              <w:rPr>
                <w:rFonts w:ascii="Arial" w:hAnsi="Arial" w:cs="Arial"/>
                <w:sz w:val="18"/>
                <w:szCs w:val="18"/>
                <w:lang w:val="en-US"/>
              </w:rPr>
              <w:t xml:space="preserve"> 30 s, delay thorax 40 s, </w:t>
            </w:r>
            <w:proofErr w:type="spellStart"/>
            <w:r w:rsidRPr="008E4304">
              <w:rPr>
                <w:rFonts w:ascii="Arial" w:hAnsi="Arial" w:cs="Arial"/>
                <w:sz w:val="18"/>
                <w:szCs w:val="18"/>
                <w:lang w:val="en-US"/>
              </w:rPr>
              <w:t>hals</w:t>
            </w:r>
            <w:proofErr w:type="spellEnd"/>
            <w:r w:rsidRPr="008E4304">
              <w:rPr>
                <w:rFonts w:ascii="Arial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8E4304">
              <w:rPr>
                <w:rFonts w:ascii="Arial" w:hAnsi="Arial" w:cs="Arial"/>
                <w:sz w:val="18"/>
                <w:szCs w:val="18"/>
                <w:lang w:val="en-US"/>
              </w:rPr>
              <w:t>omedelbart</w:t>
            </w:r>
            <w:proofErr w:type="spellEnd"/>
            <w:r w:rsidRPr="008E4304">
              <w:rPr>
                <w:rFonts w:ascii="Arial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8E4304">
              <w:rPr>
                <w:rFonts w:ascii="Arial" w:hAnsi="Arial" w:cs="Arial"/>
                <w:sz w:val="18"/>
                <w:szCs w:val="18"/>
                <w:lang w:val="en-US"/>
              </w:rPr>
              <w:t>efteråt</w:t>
            </w:r>
            <w:proofErr w:type="spellEnd"/>
            <w:r w:rsidRPr="008E4304">
              <w:rPr>
                <w:rFonts w:ascii="Arial" w:hAnsi="Arial" w:cs="Arial"/>
                <w:sz w:val="18"/>
                <w:szCs w:val="18"/>
                <w:lang w:val="en-US"/>
              </w:rPr>
              <w:t>.</w:t>
            </w:r>
          </w:p>
        </w:tc>
      </w:tr>
      <w:tr w:rsidR="008E4304" w:rsidRPr="008E4304" w14:paraId="7919BE82" w14:textId="77777777" w:rsidTr="001725E0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61C7C8C4" w14:textId="77777777" w:rsidR="008E4304" w:rsidRPr="008E4304" w:rsidRDefault="008E4304" w:rsidP="008E430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8E4304">
              <w:rPr>
                <w:rFonts w:ascii="Arial" w:hAnsi="Arial" w:cs="Arial"/>
                <w:b/>
                <w:sz w:val="18"/>
                <w:szCs w:val="18"/>
              </w:rPr>
              <w:t>Strålskydd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486DE90F" w14:textId="38CBDE8B" w:rsidR="008E4304" w:rsidRPr="008E4304" w:rsidRDefault="008E4304" w:rsidP="008E4304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8E4304">
              <w:rPr>
                <w:rFonts w:ascii="Arial" w:hAnsi="Arial" w:cs="Arial"/>
                <w:sz w:val="18"/>
                <w:szCs w:val="18"/>
              </w:rPr>
              <w:t xml:space="preserve">Kvinnor </w:t>
            </w:r>
            <w:r w:rsidR="00DD2ADB" w:rsidRPr="008E4304">
              <w:rPr>
                <w:rFonts w:ascii="Arial" w:hAnsi="Arial" w:cs="Arial"/>
                <w:sz w:val="18"/>
                <w:szCs w:val="18"/>
              </w:rPr>
              <w:t>15–50</w:t>
            </w:r>
            <w:r w:rsidRPr="008E4304">
              <w:rPr>
                <w:rFonts w:ascii="Arial" w:hAnsi="Arial" w:cs="Arial"/>
                <w:sz w:val="18"/>
                <w:szCs w:val="18"/>
              </w:rPr>
              <w:t xml:space="preserve"> år ska tillfrågas om graviditet. I andra och tredje </w:t>
            </w:r>
            <w:proofErr w:type="spellStart"/>
            <w:r w:rsidRPr="008E4304">
              <w:rPr>
                <w:rFonts w:ascii="Arial" w:hAnsi="Arial" w:cs="Arial"/>
                <w:sz w:val="18"/>
                <w:szCs w:val="18"/>
              </w:rPr>
              <w:t>trimestern</w:t>
            </w:r>
            <w:proofErr w:type="spellEnd"/>
            <w:r w:rsidRPr="008E4304">
              <w:rPr>
                <w:rFonts w:ascii="Arial" w:hAnsi="Arial" w:cs="Arial"/>
                <w:sz w:val="18"/>
                <w:szCs w:val="18"/>
              </w:rPr>
              <w:t xml:space="preserve"> finns risk att fostret hamnar i strålfältet.</w:t>
            </w:r>
          </w:p>
          <w:p w14:paraId="3B92C6D5" w14:textId="77777777" w:rsidR="008E4304" w:rsidRPr="008E4304" w:rsidRDefault="008E4304" w:rsidP="008E4304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20"/>
              </w:rPr>
            </w:pPr>
            <w:r w:rsidRPr="008E4304">
              <w:rPr>
                <w:rFonts w:ascii="Arial" w:hAnsi="Arial" w:cs="Arial"/>
                <w:color w:val="000000"/>
                <w:sz w:val="18"/>
                <w:szCs w:val="20"/>
              </w:rPr>
              <w:t>För övriga strålskyddsregler se kapitel 4.2 och 5.2 i</w:t>
            </w:r>
          </w:p>
          <w:p w14:paraId="08E29FD1" w14:textId="3B1B9CBB" w:rsidR="008E4304" w:rsidRPr="008E4304" w:rsidRDefault="00434DCD" w:rsidP="008E4304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hyperlink r:id="rId18" w:history="1">
              <w:r w:rsidR="008E4304" w:rsidRPr="008E4304">
                <w:rPr>
                  <w:rFonts w:ascii="Arial" w:hAnsi="Arial" w:cs="Arial"/>
                  <w:color w:val="0000FF"/>
                  <w:sz w:val="18"/>
                  <w:szCs w:val="20"/>
                  <w:u w:val="single"/>
                </w:rPr>
                <w:t>Strålskydd vid undersökningar och behandlingar med röntgenstrålning</w:t>
              </w:r>
            </w:hyperlink>
          </w:p>
        </w:tc>
      </w:tr>
      <w:tr w:rsidR="008E4304" w:rsidRPr="008E4304" w14:paraId="53BD9A30" w14:textId="77777777" w:rsidTr="001725E0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tcMar>
              <w:bottom w:w="57" w:type="dxa"/>
            </w:tcMar>
          </w:tcPr>
          <w:p w14:paraId="6BAE7A29" w14:textId="77777777" w:rsidR="008E4304" w:rsidRPr="008E4304" w:rsidRDefault="008E4304" w:rsidP="008E430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proofErr w:type="spellStart"/>
            <w:r w:rsidRPr="008E4304">
              <w:rPr>
                <w:rFonts w:ascii="Arial" w:hAnsi="Arial" w:cs="Arial"/>
                <w:b/>
                <w:sz w:val="18"/>
                <w:szCs w:val="18"/>
              </w:rPr>
              <w:t>Patientposition</w:t>
            </w:r>
            <w:proofErr w:type="spellEnd"/>
          </w:p>
        </w:tc>
        <w:tc>
          <w:tcPr>
            <w:tcW w:w="7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bottom w:w="57" w:type="dxa"/>
            </w:tcMar>
          </w:tcPr>
          <w:p w14:paraId="1F915754" w14:textId="77777777" w:rsidR="008E4304" w:rsidRPr="008E4304" w:rsidRDefault="008E4304" w:rsidP="008E4304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8E4304">
              <w:rPr>
                <w:rFonts w:ascii="Arial" w:hAnsi="Arial" w:cs="Arial"/>
                <w:sz w:val="18"/>
                <w:szCs w:val="18"/>
              </w:rPr>
              <w:t>Ryggläge.</w:t>
            </w:r>
          </w:p>
          <w:p w14:paraId="25D002AA" w14:textId="77777777" w:rsidR="008E4304" w:rsidRPr="008E4304" w:rsidRDefault="008E4304" w:rsidP="008E4304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8E4304">
              <w:rPr>
                <w:rFonts w:ascii="Arial" w:hAnsi="Arial" w:cs="Arial"/>
                <w:sz w:val="18"/>
                <w:szCs w:val="18"/>
              </w:rPr>
              <w:t xml:space="preserve">Fötterna mot </w:t>
            </w:r>
            <w:proofErr w:type="spellStart"/>
            <w:r w:rsidRPr="008E4304">
              <w:rPr>
                <w:rFonts w:ascii="Arial" w:hAnsi="Arial" w:cs="Arial"/>
                <w:sz w:val="18"/>
                <w:szCs w:val="18"/>
              </w:rPr>
              <w:t>gantryt</w:t>
            </w:r>
            <w:proofErr w:type="spellEnd"/>
            <w:r w:rsidRPr="008E4304">
              <w:rPr>
                <w:rFonts w:ascii="Arial" w:hAnsi="Arial" w:cs="Arial"/>
                <w:sz w:val="18"/>
                <w:szCs w:val="18"/>
              </w:rPr>
              <w:t>.</w:t>
            </w:r>
          </w:p>
          <w:p w14:paraId="380302BC" w14:textId="77777777" w:rsidR="008E4304" w:rsidRPr="008E4304" w:rsidRDefault="008E4304" w:rsidP="008E4304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8E4304">
              <w:rPr>
                <w:rFonts w:ascii="Arial" w:hAnsi="Arial" w:cs="Arial"/>
                <w:sz w:val="18"/>
                <w:szCs w:val="18"/>
              </w:rPr>
              <w:t>Huvudstöd i lägsta läget. Hakan upplyft så att hårda gommen är vinkelrät mot underlaget.</w:t>
            </w:r>
          </w:p>
          <w:p w14:paraId="668CAB01" w14:textId="77777777" w:rsidR="008E4304" w:rsidRPr="008E4304" w:rsidRDefault="008E4304" w:rsidP="008E4304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8E4304">
              <w:rPr>
                <w:rFonts w:ascii="Arial" w:hAnsi="Arial" w:cs="Arial"/>
                <w:sz w:val="18"/>
                <w:szCs w:val="18"/>
              </w:rPr>
              <w:t>Thorax: Armarna ovanför huvudet</w:t>
            </w:r>
          </w:p>
          <w:p w14:paraId="3D8934DB" w14:textId="77777777" w:rsidR="008E4304" w:rsidRPr="008E4304" w:rsidRDefault="008E4304" w:rsidP="008E4304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8E4304">
              <w:rPr>
                <w:rFonts w:ascii="Arial" w:hAnsi="Arial" w:cs="Arial"/>
                <w:sz w:val="18"/>
                <w:szCs w:val="18"/>
              </w:rPr>
              <w:t>Hals: Armarna längs sidorna, axlarna neddragna så långt som möjligt.</w:t>
            </w:r>
          </w:p>
        </w:tc>
      </w:tr>
    </w:tbl>
    <w:p w14:paraId="2BD0FB1B" w14:textId="77777777" w:rsidR="008E4304" w:rsidRPr="008E4304" w:rsidRDefault="008E4304" w:rsidP="008E4304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0B3E0238" w14:textId="77777777" w:rsidR="008E4304" w:rsidRPr="008E4304" w:rsidRDefault="008E4304" w:rsidP="008E4304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b/>
          <w:sz w:val="18"/>
          <w:szCs w:val="18"/>
        </w:rPr>
      </w:pPr>
    </w:p>
    <w:p w14:paraId="64E7D5CA" w14:textId="77777777" w:rsidR="008E4304" w:rsidRPr="008E4304" w:rsidRDefault="008E4304" w:rsidP="008E4304">
      <w:pPr>
        <w:spacing w:after="0" w:line="240" w:lineRule="auto"/>
        <w:ind w:left="0" w:right="0"/>
        <w:rPr>
          <w:rFonts w:ascii="Arial" w:hAnsi="Arial" w:cs="Arial"/>
          <w:b/>
        </w:rPr>
      </w:pPr>
      <w:r w:rsidRPr="008E4304">
        <w:rPr>
          <w:rFonts w:ascii="Arial" w:hAnsi="Arial" w:cs="Arial"/>
          <w:b/>
        </w:rPr>
        <w:br w:type="page"/>
      </w:r>
    </w:p>
    <w:p w14:paraId="300240F7" w14:textId="77777777" w:rsidR="008E4304" w:rsidRPr="008E4304" w:rsidRDefault="008E4304" w:rsidP="00EA48B8">
      <w:pPr>
        <w:pStyle w:val="Rubrik2"/>
        <w:ind w:left="0"/>
      </w:pPr>
      <w:r w:rsidRPr="008E4304">
        <w:lastRenderedPageBreak/>
        <w:t>Bildtagning</w:t>
      </w: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0"/>
        <w:gridCol w:w="4282"/>
        <w:gridCol w:w="2806"/>
      </w:tblGrid>
      <w:tr w:rsidR="008E4304" w:rsidRPr="008E4304" w14:paraId="798EAFB2" w14:textId="77777777" w:rsidTr="001725E0">
        <w:trPr>
          <w:trHeight w:val="520"/>
        </w:trPr>
        <w:tc>
          <w:tcPr>
            <w:tcW w:w="9038" w:type="dxa"/>
            <w:gridSpan w:val="3"/>
            <w:shd w:val="clear" w:color="auto" w:fill="auto"/>
            <w:tcMar>
              <w:top w:w="284" w:type="dxa"/>
              <w:bottom w:w="284" w:type="dxa"/>
            </w:tcMar>
            <w:vAlign w:val="center"/>
          </w:tcPr>
          <w:p w14:paraId="6182FF72" w14:textId="77777777" w:rsidR="008E4304" w:rsidRPr="008E4304" w:rsidRDefault="008E4304" w:rsidP="008E4304">
            <w:pPr>
              <w:spacing w:after="0" w:line="240" w:lineRule="auto"/>
              <w:ind w:left="0" w:right="0"/>
              <w:rPr>
                <w:rFonts w:ascii="Arial" w:hAnsi="Arial" w:cs="Arial"/>
                <w:b/>
                <w:color w:val="FFFFFF"/>
                <w:sz w:val="18"/>
                <w:szCs w:val="18"/>
              </w:rPr>
            </w:pPr>
            <w:r w:rsidRPr="008E4304">
              <w:rPr>
                <w:rFonts w:ascii="Arial" w:hAnsi="Arial" w:cs="Arial"/>
                <w:b/>
                <w:noProof/>
                <w:color w:val="FFFFFF"/>
                <w:sz w:val="18"/>
                <w:szCs w:val="18"/>
              </w:rPr>
              <w:drawing>
                <wp:inline distT="0" distB="0" distL="0" distR="0" wp14:anchorId="0CF80672" wp14:editId="221C0D85">
                  <wp:extent cx="5583600" cy="540000"/>
                  <wp:effectExtent l="0" t="0" r="36195" b="0"/>
                  <wp:docPr id="29" name="Diagram 29"/>
                  <wp:cNvGraphicFramePr/>
                  <a:graphic xmlns:a="http://schemas.openxmlformats.org/drawingml/2006/main">
                    <a:graphicData uri="http://schemas.openxmlformats.org/drawingml/2006/diagram">
                      <dgm:relIds xmlns:dgm="http://schemas.openxmlformats.org/drawingml/2006/diagram" xmlns:r="http://schemas.openxmlformats.org/officeDocument/2006/relationships" r:dm="rId19" r:lo="rId20" r:qs="rId21" r:cs="rId22"/>
                    </a:graphicData>
                  </a:graphic>
                </wp:inline>
              </w:drawing>
            </w:r>
          </w:p>
        </w:tc>
      </w:tr>
      <w:tr w:rsidR="008E4304" w:rsidRPr="008E4304" w14:paraId="5665C68A" w14:textId="77777777" w:rsidTr="008E4304">
        <w:trPr>
          <w:trHeight w:val="227"/>
        </w:trPr>
        <w:tc>
          <w:tcPr>
            <w:tcW w:w="1950" w:type="dxa"/>
            <w:shd w:val="clear" w:color="auto" w:fill="F2F2F2"/>
            <w:vAlign w:val="center"/>
          </w:tcPr>
          <w:p w14:paraId="71F74675" w14:textId="77777777" w:rsidR="008E4304" w:rsidRPr="008E4304" w:rsidRDefault="008E4304" w:rsidP="008E430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8E4304">
              <w:rPr>
                <w:rFonts w:ascii="Arial" w:hAnsi="Arial" w:cs="Arial"/>
                <w:b/>
                <w:sz w:val="18"/>
                <w:szCs w:val="18"/>
              </w:rPr>
              <w:t>Bild/serie</w:t>
            </w:r>
          </w:p>
        </w:tc>
        <w:tc>
          <w:tcPr>
            <w:tcW w:w="4282" w:type="dxa"/>
            <w:tcBorders>
              <w:right w:val="single" w:sz="4" w:space="0" w:color="auto"/>
            </w:tcBorders>
            <w:shd w:val="clear" w:color="auto" w:fill="F2F2F2"/>
            <w:vAlign w:val="center"/>
          </w:tcPr>
          <w:p w14:paraId="3656EE04" w14:textId="77777777" w:rsidR="008E4304" w:rsidRPr="008E4304" w:rsidRDefault="008E4304" w:rsidP="008E4304">
            <w:pPr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8E4304">
              <w:rPr>
                <w:rFonts w:ascii="Arial" w:hAnsi="Arial" w:cs="Arial"/>
                <w:b/>
                <w:noProof/>
                <w:sz w:val="18"/>
                <w:szCs w:val="18"/>
              </w:rPr>
              <w:t>Inställning</w:t>
            </w:r>
          </w:p>
        </w:tc>
        <w:tc>
          <w:tcPr>
            <w:tcW w:w="2806" w:type="dxa"/>
            <w:vMerge w:val="restart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3FF5DE81" w14:textId="77777777" w:rsidR="008E4304" w:rsidRPr="008E4304" w:rsidRDefault="008E4304" w:rsidP="008E430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8E4304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293F7372" wp14:editId="023CA4E0">
                      <wp:simplePos x="0" y="0"/>
                      <wp:positionH relativeFrom="column">
                        <wp:posOffset>409575</wp:posOffset>
                      </wp:positionH>
                      <wp:positionV relativeFrom="paragraph">
                        <wp:posOffset>210820</wp:posOffset>
                      </wp:positionV>
                      <wp:extent cx="801370" cy="680085"/>
                      <wp:effectExtent l="19050" t="19050" r="17780" b="24765"/>
                      <wp:wrapNone/>
                      <wp:docPr id="27" name="Rektangel 2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801585" cy="680085"/>
                              </a:xfrm>
                              <a:prstGeom prst="rect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C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7669170A" id="Rektangel 27" o:spid="_x0000_s1026" style="position:absolute;margin-left:32.25pt;margin-top:16.6pt;width:63.1pt;height:53.5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" filled="f" strokecolor="#c00000" strokeweight="3pt"/>
                  </w:pict>
                </mc:Fallback>
              </mc:AlternateContent>
            </w:r>
            <w:r w:rsidRPr="008E4304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6B8DCB49" wp14:editId="39BCAC47">
                      <wp:simplePos x="0" y="0"/>
                      <wp:positionH relativeFrom="column">
                        <wp:posOffset>448310</wp:posOffset>
                      </wp:positionH>
                      <wp:positionV relativeFrom="paragraph">
                        <wp:posOffset>216535</wp:posOffset>
                      </wp:positionV>
                      <wp:extent cx="410210" cy="674370"/>
                      <wp:effectExtent l="0" t="0" r="8890" b="0"/>
                      <wp:wrapNone/>
                      <wp:docPr id="26" name="Upp 2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410210" cy="674370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C0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436F67AE" w14:textId="77777777" w:rsidR="008E4304" w:rsidRDefault="008E4304" w:rsidP="00DD2ADB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2</w:t>
                                  </w:r>
                                </w:p>
                                <w:p w14:paraId="23E96158" w14:textId="77777777" w:rsidR="008E4304" w:rsidRPr="0066567D" w:rsidRDefault="008E4304" w:rsidP="008E4304">
                                  <w:pPr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</w:p>
                              </w:txbxContent>
                            </wps:txbx>
                            <wps:bodyPr rot="0" spcFirstLastPara="0" vertOverflow="overflow" horzOverflow="overflow" vert="horz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6B8DCB49" id="_x0000_t68" coordsize="21600,21600" o:spt="68" adj="5400,5400" path="m0@0l@1@0@1,21600@2,21600@2@0,21600@0,10800,xe">
                      <v:stroke joinstyle="miter"/>
                      <v:formulas>
                        <v:f eqn="val #0"/>
                        <v:f eqn="val #1"/>
                        <v:f eqn="sum 21600 0 #1"/>
                        <v:f eqn="prod #0 #1 10800"/>
                        <v:f eqn="sum #0 0 @3"/>
                      </v:formulas>
                      <v:path o:connecttype="custom" o:connectlocs="10800,0;0,@0;10800,21600;21600,@0" o:connectangles="270,180,90,0" textboxrect="@1,@4,@2,21600"/>
                      <v:handles>
                        <v:h position="#1,#0" xrange="0,10800" yrange="0,21600"/>
                      </v:handles>
                    </v:shapetype>
                    <v:shape id="Upp 26" o:spid="_x0000_s1026" type="#_x0000_t68" style="position:absolute;left:0;text-align:left;margin-left:35.3pt;margin-top:17.05pt;width:32.3pt;height:53.1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" adj="6569" fillcolor="#c00000" stroked="f" strokeweight="1pt">
                      <v:textbox inset="1mm,1mm,1mm,1mm">
                        <w:txbxContent>
                          <w:p w14:paraId="436F67AE" w14:textId="77777777" w:rsidR="008E4304" w:rsidRDefault="008E4304" w:rsidP="00DD2ADB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2</w:t>
                            </w:r>
                          </w:p>
                          <w:p w14:paraId="23E96158" w14:textId="77777777" w:rsidR="008E4304" w:rsidRPr="0066567D" w:rsidRDefault="008E4304" w:rsidP="008E4304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8E4304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1629FAD5" wp14:editId="63888B74">
                      <wp:simplePos x="0" y="0"/>
                      <wp:positionH relativeFrom="column">
                        <wp:posOffset>902335</wp:posOffset>
                      </wp:positionH>
                      <wp:positionV relativeFrom="paragraph">
                        <wp:posOffset>669290</wp:posOffset>
                      </wp:positionV>
                      <wp:extent cx="410210" cy="1056640"/>
                      <wp:effectExtent l="0" t="0" r="8890" b="0"/>
                      <wp:wrapNone/>
                      <wp:docPr id="11" name="Upp 1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10800000">
                                <a:off x="0" y="0"/>
                                <a:ext cx="410210" cy="1056640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2ADA9286" w14:textId="77777777" w:rsidR="008E4304" w:rsidRPr="0066567D" w:rsidRDefault="008E4304" w:rsidP="00DD2ADB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1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36000" tIns="36000" rIns="36000" bIns="36000" numCol="1" spcCol="0" rtlCol="0" fromWordArt="0" anchor="ctr" anchorCtr="0" forceAA="0" upright="1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629FAD5" id="Upp 11" o:spid="_x0000_s1027" type="#_x0000_t68" style="position:absolute;left:0;text-align:left;margin-left:71.05pt;margin-top:52.7pt;width:32.3pt;height:83.2pt;rotation:180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" adj="4193" fillcolor="red" stroked="f" strokeweight="1pt">
                      <v:textbox inset="1mm,1mm,1mm,1mm">
                        <w:txbxContent>
                          <w:p w14:paraId="2ADA9286" w14:textId="77777777" w:rsidR="008E4304" w:rsidRPr="0066567D" w:rsidRDefault="008E4304" w:rsidP="00DD2ADB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8E4304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085AC553" wp14:editId="1D50AF03">
                      <wp:simplePos x="0" y="0"/>
                      <wp:positionH relativeFrom="column">
                        <wp:posOffset>93980</wp:posOffset>
                      </wp:positionH>
                      <wp:positionV relativeFrom="paragraph">
                        <wp:posOffset>659130</wp:posOffset>
                      </wp:positionV>
                      <wp:extent cx="1469390" cy="1075055"/>
                      <wp:effectExtent l="19050" t="19050" r="16510" b="10795"/>
                      <wp:wrapNone/>
                      <wp:docPr id="14" name="Rektangel 1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469390" cy="1075055"/>
                              </a:xfrm>
                              <a:prstGeom prst="rect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1D6C75BE" id="Rektangel 14" o:spid="_x0000_s1026" style="position:absolute;margin-left:7.4pt;margin-top:51.9pt;width:115.7pt;height:84.6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" filled="f" strokecolor="red" strokeweight="3pt"/>
                  </w:pict>
                </mc:Fallback>
              </mc:AlternateContent>
            </w:r>
            <w:r w:rsidRPr="008E4304">
              <w:rPr>
                <w:noProof/>
                <w:szCs w:val="20"/>
              </w:rPr>
              <w:drawing>
                <wp:inline distT="0" distB="0" distL="0" distR="0" wp14:anchorId="3B56BFDC" wp14:editId="0A0B367D">
                  <wp:extent cx="1489075" cy="1836909"/>
                  <wp:effectExtent l="0" t="0" r="0" b="0"/>
                  <wp:docPr id="33" name="Bildobjekt 3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447194401" name=""/>
                          <pic:cNvPicPr/>
                        </pic:nvPicPr>
                        <pic:blipFill>
                          <a:blip r:embed="rId24"/>
                          <a:srcRect b="4389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99105" cy="1849282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8E4304" w:rsidRPr="008E4304" w14:paraId="0DCC60EA" w14:textId="77777777" w:rsidTr="008E4304">
        <w:trPr>
          <w:trHeight w:val="227"/>
        </w:trPr>
        <w:tc>
          <w:tcPr>
            <w:tcW w:w="1950" w:type="dxa"/>
            <w:shd w:val="clear" w:color="auto" w:fill="FFFFFF"/>
          </w:tcPr>
          <w:p w14:paraId="197E8782" w14:textId="77777777" w:rsidR="008E4304" w:rsidRPr="008E4304" w:rsidRDefault="008E4304" w:rsidP="008E430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8E4304">
              <w:rPr>
                <w:rFonts w:ascii="Arial" w:hAnsi="Arial" w:cs="Arial"/>
                <w:b/>
                <w:sz w:val="18"/>
                <w:szCs w:val="18"/>
              </w:rPr>
              <w:t>Scout</w:t>
            </w:r>
          </w:p>
        </w:tc>
        <w:tc>
          <w:tcPr>
            <w:tcW w:w="4282" w:type="dxa"/>
            <w:tcBorders>
              <w:right w:val="single" w:sz="4" w:space="0" w:color="auto"/>
            </w:tcBorders>
            <w:shd w:val="clear" w:color="auto" w:fill="FFFFFF"/>
          </w:tcPr>
          <w:p w14:paraId="262144DE" w14:textId="77777777" w:rsidR="008E4304" w:rsidRPr="008E4304" w:rsidRDefault="008E4304" w:rsidP="008E4304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8E4304">
              <w:rPr>
                <w:rFonts w:ascii="Arial" w:hAnsi="Arial" w:cs="Arial"/>
                <w:sz w:val="18"/>
                <w:szCs w:val="18"/>
              </w:rPr>
              <w:t>Ovanför ytterörat – lungbaser.</w:t>
            </w:r>
          </w:p>
        </w:tc>
        <w:tc>
          <w:tcPr>
            <w:tcW w:w="2806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655BCCCA" w14:textId="77777777" w:rsidR="008E4304" w:rsidRPr="008E4304" w:rsidRDefault="008E4304" w:rsidP="008E4304">
            <w:pPr>
              <w:spacing w:after="0" w:line="240" w:lineRule="auto"/>
              <w:ind w:left="0" w:right="0"/>
              <w:jc w:val="both"/>
              <w:rPr>
                <w:noProof/>
                <w:szCs w:val="20"/>
              </w:rPr>
            </w:pPr>
          </w:p>
        </w:tc>
      </w:tr>
      <w:tr w:rsidR="008E4304" w:rsidRPr="008E4304" w14:paraId="199AFA96" w14:textId="77777777" w:rsidTr="008E4304">
        <w:trPr>
          <w:trHeight w:val="227"/>
        </w:trPr>
        <w:tc>
          <w:tcPr>
            <w:tcW w:w="1950" w:type="dxa"/>
            <w:shd w:val="clear" w:color="auto" w:fill="FFFFFF"/>
          </w:tcPr>
          <w:p w14:paraId="74AEAA53" w14:textId="77777777" w:rsidR="008E4304" w:rsidRPr="008E4304" w:rsidRDefault="008E4304" w:rsidP="008E4304">
            <w:pPr>
              <w:numPr>
                <w:ilvl w:val="0"/>
                <w:numId w:val="21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8E4304">
              <w:rPr>
                <w:rFonts w:ascii="Arial" w:hAnsi="Arial" w:cs="Arial"/>
                <w:b/>
                <w:sz w:val="18"/>
                <w:szCs w:val="18"/>
              </w:rPr>
              <w:t>Thorax K+</w:t>
            </w:r>
          </w:p>
        </w:tc>
        <w:tc>
          <w:tcPr>
            <w:tcW w:w="4282" w:type="dxa"/>
            <w:tcBorders>
              <w:right w:val="single" w:sz="4" w:space="0" w:color="auto"/>
            </w:tcBorders>
            <w:shd w:val="clear" w:color="auto" w:fill="FFFFFF"/>
          </w:tcPr>
          <w:p w14:paraId="6BC930A1" w14:textId="77777777" w:rsidR="008E4304" w:rsidRPr="008E4304" w:rsidRDefault="008E4304" w:rsidP="008E4304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8E4304">
              <w:rPr>
                <w:rFonts w:ascii="Wingdings" w:hAnsi="Wingdings" w:cs="Arial"/>
                <w:sz w:val="18"/>
                <w:szCs w:val="18"/>
              </w:rPr>
              <w:sym w:font="Wingdings" w:char="F0E2"/>
            </w:r>
            <w:r w:rsidRPr="008E4304"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 w:rsidRPr="008E4304">
              <w:rPr>
                <w:rFonts w:ascii="Arial" w:hAnsi="Arial" w:cs="Arial"/>
                <w:sz w:val="18"/>
                <w:szCs w:val="18"/>
              </w:rPr>
              <w:t>Jugulum</w:t>
            </w:r>
            <w:proofErr w:type="spellEnd"/>
            <w:r w:rsidRPr="008E4304">
              <w:rPr>
                <w:rFonts w:ascii="Arial" w:hAnsi="Arial" w:cs="Arial"/>
                <w:sz w:val="18"/>
                <w:szCs w:val="18"/>
              </w:rPr>
              <w:t xml:space="preserve"> – lungbaser.</w:t>
            </w:r>
          </w:p>
          <w:p w14:paraId="205B81B5" w14:textId="77777777" w:rsidR="008E4304" w:rsidRPr="008E4304" w:rsidRDefault="008E4304" w:rsidP="008E4304">
            <w:pPr>
              <w:spacing w:after="0" w:line="240" w:lineRule="auto"/>
              <w:ind w:left="0" w:right="0"/>
              <w:rPr>
                <w:rFonts w:ascii="Arial" w:hAnsi="Arial" w:cs="Arial"/>
                <w:i/>
                <w:sz w:val="18"/>
                <w:szCs w:val="18"/>
              </w:rPr>
            </w:pPr>
            <w:r w:rsidRPr="008E4304">
              <w:rPr>
                <w:rFonts w:ascii="Arial" w:hAnsi="Arial" w:cs="Arial"/>
                <w:i/>
                <w:sz w:val="18"/>
                <w:szCs w:val="18"/>
              </w:rPr>
              <w:t>Patienten ska andas in och hålla andan.</w:t>
            </w:r>
          </w:p>
        </w:tc>
        <w:tc>
          <w:tcPr>
            <w:tcW w:w="2806" w:type="dxa"/>
            <w:vMerge/>
            <w:tcBorders>
              <w:left w:val="single" w:sz="4" w:space="0" w:color="auto"/>
            </w:tcBorders>
            <w:shd w:val="clear" w:color="auto" w:fill="F2F2F2"/>
          </w:tcPr>
          <w:p w14:paraId="718BC1E9" w14:textId="77777777" w:rsidR="008E4304" w:rsidRPr="008E4304" w:rsidRDefault="008E4304" w:rsidP="008E4304">
            <w:pPr>
              <w:spacing w:after="0" w:line="240" w:lineRule="auto"/>
              <w:ind w:left="0" w:right="0"/>
              <w:jc w:val="both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8E4304" w:rsidRPr="008E4304" w14:paraId="58B10132" w14:textId="77777777" w:rsidTr="008E4304">
        <w:trPr>
          <w:trHeight w:val="227"/>
        </w:trPr>
        <w:tc>
          <w:tcPr>
            <w:tcW w:w="1950" w:type="dxa"/>
            <w:shd w:val="clear" w:color="auto" w:fill="FFFFFF"/>
          </w:tcPr>
          <w:p w14:paraId="698C188B" w14:textId="77777777" w:rsidR="008E4304" w:rsidRPr="008E4304" w:rsidRDefault="008E4304" w:rsidP="008E4304">
            <w:pPr>
              <w:numPr>
                <w:ilvl w:val="0"/>
                <w:numId w:val="21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8E4304">
              <w:rPr>
                <w:rFonts w:ascii="Arial" w:hAnsi="Arial" w:cs="Arial"/>
                <w:b/>
                <w:sz w:val="18"/>
                <w:szCs w:val="18"/>
              </w:rPr>
              <w:t>Hals K+</w:t>
            </w:r>
          </w:p>
        </w:tc>
        <w:tc>
          <w:tcPr>
            <w:tcW w:w="4282" w:type="dxa"/>
            <w:tcBorders>
              <w:right w:val="single" w:sz="4" w:space="0" w:color="auto"/>
            </w:tcBorders>
            <w:shd w:val="clear" w:color="auto" w:fill="FFFFFF"/>
          </w:tcPr>
          <w:p w14:paraId="3E967459" w14:textId="77777777" w:rsidR="008E4304" w:rsidRPr="008E4304" w:rsidRDefault="008E4304" w:rsidP="008E4304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8E4304">
              <w:rPr>
                <w:rFonts w:ascii="Wingdings" w:hAnsi="Wingdings" w:cs="Arial"/>
                <w:sz w:val="18"/>
                <w:szCs w:val="18"/>
              </w:rPr>
              <w:sym w:font="Wingdings" w:char="F0E1"/>
            </w:r>
            <w:r w:rsidRPr="008E4304"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 w:rsidRPr="008E4304">
              <w:rPr>
                <w:rFonts w:ascii="Arial" w:hAnsi="Arial" w:cs="Arial"/>
                <w:sz w:val="18"/>
                <w:szCs w:val="18"/>
              </w:rPr>
              <w:t>Arcus</w:t>
            </w:r>
            <w:proofErr w:type="spellEnd"/>
            <w:r w:rsidRPr="008E4304"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 w:rsidRPr="008E4304">
              <w:rPr>
                <w:rFonts w:ascii="Arial" w:hAnsi="Arial" w:cs="Arial"/>
                <w:sz w:val="18"/>
                <w:szCs w:val="18"/>
              </w:rPr>
              <w:t>aortae</w:t>
            </w:r>
            <w:proofErr w:type="spellEnd"/>
            <w:r w:rsidRPr="008E4304">
              <w:rPr>
                <w:rFonts w:ascii="Arial" w:hAnsi="Arial" w:cs="Arial"/>
                <w:sz w:val="18"/>
                <w:szCs w:val="18"/>
              </w:rPr>
              <w:t xml:space="preserve"> – </w:t>
            </w:r>
            <w:proofErr w:type="spellStart"/>
            <w:r w:rsidRPr="008E4304">
              <w:rPr>
                <w:rFonts w:ascii="Arial" w:hAnsi="Arial" w:cs="Arial"/>
                <w:sz w:val="18"/>
                <w:szCs w:val="18"/>
              </w:rPr>
              <w:t>orbitas</w:t>
            </w:r>
            <w:proofErr w:type="spellEnd"/>
            <w:r w:rsidRPr="008E4304">
              <w:rPr>
                <w:rFonts w:ascii="Arial" w:hAnsi="Arial" w:cs="Arial"/>
                <w:sz w:val="18"/>
                <w:szCs w:val="18"/>
              </w:rPr>
              <w:t xml:space="preserve"> underkant.</w:t>
            </w:r>
          </w:p>
          <w:p w14:paraId="2CFA4ABB" w14:textId="77777777" w:rsidR="008E4304" w:rsidRPr="008E4304" w:rsidRDefault="008E4304" w:rsidP="008E4304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8E4304">
              <w:rPr>
                <w:rFonts w:ascii="Arial" w:hAnsi="Arial" w:cs="Arial"/>
                <w:i/>
                <w:sz w:val="18"/>
                <w:szCs w:val="18"/>
              </w:rPr>
              <w:t>Patienten ska andas lugnt genom näsan, pressa samman läpparna och blåsa upp kinderna (”</w:t>
            </w:r>
            <w:proofErr w:type="spellStart"/>
            <w:r w:rsidRPr="008E4304">
              <w:rPr>
                <w:rFonts w:ascii="Arial" w:hAnsi="Arial" w:cs="Arial"/>
                <w:i/>
                <w:sz w:val="18"/>
                <w:szCs w:val="18"/>
              </w:rPr>
              <w:t>puffed</w:t>
            </w:r>
            <w:proofErr w:type="spellEnd"/>
            <w:r w:rsidRPr="008E4304">
              <w:rPr>
                <w:rFonts w:ascii="Arial" w:hAnsi="Arial" w:cs="Arial"/>
                <w:i/>
                <w:sz w:val="18"/>
                <w:szCs w:val="18"/>
              </w:rPr>
              <w:t xml:space="preserve"> </w:t>
            </w:r>
            <w:proofErr w:type="spellStart"/>
            <w:r w:rsidRPr="008E4304">
              <w:rPr>
                <w:rFonts w:ascii="Arial" w:hAnsi="Arial" w:cs="Arial"/>
                <w:i/>
                <w:sz w:val="18"/>
                <w:szCs w:val="18"/>
              </w:rPr>
              <w:t>cheeks</w:t>
            </w:r>
            <w:proofErr w:type="spellEnd"/>
            <w:r w:rsidRPr="008E4304">
              <w:rPr>
                <w:rFonts w:ascii="Arial" w:hAnsi="Arial" w:cs="Arial"/>
                <w:i/>
                <w:sz w:val="18"/>
                <w:szCs w:val="18"/>
              </w:rPr>
              <w:t>”) och inte svälja.</w:t>
            </w:r>
          </w:p>
        </w:tc>
        <w:tc>
          <w:tcPr>
            <w:tcW w:w="2806" w:type="dxa"/>
            <w:vMerge/>
            <w:tcBorders>
              <w:left w:val="single" w:sz="4" w:space="0" w:color="auto"/>
            </w:tcBorders>
            <w:shd w:val="clear" w:color="auto" w:fill="F2F2F2"/>
          </w:tcPr>
          <w:p w14:paraId="1911BDF4" w14:textId="77777777" w:rsidR="008E4304" w:rsidRPr="008E4304" w:rsidRDefault="008E4304" w:rsidP="008E4304">
            <w:pPr>
              <w:spacing w:after="0" w:line="240" w:lineRule="auto"/>
              <w:ind w:left="0" w:right="0"/>
              <w:jc w:val="both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8E4304" w:rsidRPr="008E4304" w14:paraId="2B4E6D15" w14:textId="77777777" w:rsidTr="008E4304">
        <w:trPr>
          <w:trHeight w:val="227"/>
        </w:trPr>
        <w:tc>
          <w:tcPr>
            <w:tcW w:w="6232" w:type="dxa"/>
            <w:gridSpan w:val="2"/>
            <w:tcBorders>
              <w:right w:val="single" w:sz="4" w:space="0" w:color="auto"/>
            </w:tcBorders>
            <w:shd w:val="clear" w:color="auto" w:fill="FFFFFF"/>
          </w:tcPr>
          <w:p w14:paraId="1987C6EA" w14:textId="77777777" w:rsidR="008E4304" w:rsidRPr="008E4304" w:rsidRDefault="008E4304" w:rsidP="008E430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  <w:p w14:paraId="08E6BA21" w14:textId="77777777" w:rsidR="008E4304" w:rsidRPr="008E4304" w:rsidRDefault="008E4304" w:rsidP="008E4304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8E4304">
              <w:rPr>
                <w:rFonts w:ascii="Arial" w:hAnsi="Arial" w:cs="Arial"/>
                <w:sz w:val="18"/>
                <w:szCs w:val="18"/>
              </w:rPr>
              <w:t xml:space="preserve">Efter scanning läggs hals och thorax på separata kort och </w:t>
            </w:r>
            <w:proofErr w:type="spellStart"/>
            <w:r w:rsidRPr="008E4304">
              <w:rPr>
                <w:rFonts w:ascii="Arial" w:hAnsi="Arial" w:cs="Arial"/>
                <w:sz w:val="18"/>
                <w:szCs w:val="18"/>
              </w:rPr>
              <w:t>reformateras</w:t>
            </w:r>
            <w:proofErr w:type="spellEnd"/>
            <w:r w:rsidRPr="008E4304">
              <w:rPr>
                <w:rFonts w:ascii="Arial" w:hAnsi="Arial" w:cs="Arial"/>
                <w:sz w:val="18"/>
                <w:szCs w:val="18"/>
              </w:rPr>
              <w:t xml:space="preserve"> som vanligt.</w:t>
            </w:r>
          </w:p>
        </w:tc>
        <w:tc>
          <w:tcPr>
            <w:tcW w:w="2806" w:type="dxa"/>
            <w:vMerge/>
            <w:tcBorders>
              <w:left w:val="single" w:sz="4" w:space="0" w:color="auto"/>
            </w:tcBorders>
            <w:shd w:val="clear" w:color="auto" w:fill="F2F2F2"/>
          </w:tcPr>
          <w:p w14:paraId="167F4388" w14:textId="77777777" w:rsidR="008E4304" w:rsidRPr="008E4304" w:rsidRDefault="008E4304" w:rsidP="008E4304">
            <w:pPr>
              <w:spacing w:after="0" w:line="240" w:lineRule="auto"/>
              <w:ind w:left="0" w:right="0"/>
              <w:jc w:val="both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</w:tbl>
    <w:p w14:paraId="7ABB8CB3" w14:textId="77777777" w:rsidR="008E4304" w:rsidRPr="008E4304" w:rsidRDefault="008E4304" w:rsidP="008E4304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b/>
          <w:sz w:val="18"/>
          <w:szCs w:val="18"/>
        </w:rPr>
      </w:pPr>
    </w:p>
    <w:p w14:paraId="0811B993" w14:textId="77777777" w:rsidR="008E4304" w:rsidRPr="008E4304" w:rsidRDefault="008E4304" w:rsidP="00EA48B8">
      <w:pPr>
        <w:pStyle w:val="Rubrik2"/>
        <w:ind w:left="0"/>
      </w:pPr>
      <w:r w:rsidRPr="008E4304">
        <w:t>Arkivering</w:t>
      </w: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2122"/>
        <w:gridCol w:w="1134"/>
        <w:gridCol w:w="992"/>
        <w:gridCol w:w="2268"/>
        <w:gridCol w:w="142"/>
        <w:gridCol w:w="1275"/>
        <w:gridCol w:w="1105"/>
      </w:tblGrid>
      <w:tr w:rsidR="008E4304" w:rsidRPr="008E4304" w14:paraId="7A8199BB" w14:textId="77777777" w:rsidTr="001725E0">
        <w:trPr>
          <w:trHeight w:val="227"/>
        </w:trPr>
        <w:tc>
          <w:tcPr>
            <w:tcW w:w="2122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2B08EA56" w14:textId="77777777" w:rsidR="008E4304" w:rsidRPr="008E4304" w:rsidRDefault="008E4304" w:rsidP="008E430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8E4304">
              <w:rPr>
                <w:rFonts w:ascii="Arial" w:hAnsi="Arial" w:cs="Arial"/>
                <w:b/>
                <w:sz w:val="18"/>
                <w:szCs w:val="18"/>
              </w:rPr>
              <w:t>Bild/serie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1012A5FC" w14:textId="77777777" w:rsidR="008E4304" w:rsidRPr="008E4304" w:rsidRDefault="008E4304" w:rsidP="008E430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E4304">
              <w:rPr>
                <w:rFonts w:ascii="Arial" w:hAnsi="Arial" w:cs="Arial"/>
                <w:b/>
                <w:sz w:val="18"/>
                <w:szCs w:val="18"/>
              </w:rPr>
              <w:t>Projektion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367665A0" w14:textId="77777777" w:rsidR="008E4304" w:rsidRPr="008E4304" w:rsidRDefault="008E4304" w:rsidP="008E430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E4304">
              <w:rPr>
                <w:rFonts w:ascii="Arial" w:hAnsi="Arial" w:cs="Arial"/>
                <w:b/>
                <w:sz w:val="18"/>
                <w:szCs w:val="18"/>
              </w:rPr>
              <w:t>Snitt/ink.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772583FD" w14:textId="77777777" w:rsidR="008E4304" w:rsidRPr="008E4304" w:rsidRDefault="008E4304" w:rsidP="008E430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proofErr w:type="spellStart"/>
            <w:r w:rsidRPr="008E4304">
              <w:rPr>
                <w:rFonts w:ascii="Arial" w:hAnsi="Arial" w:cs="Arial"/>
                <w:b/>
                <w:sz w:val="18"/>
                <w:szCs w:val="18"/>
              </w:rPr>
              <w:t>Kernel</w:t>
            </w:r>
            <w:proofErr w:type="spellEnd"/>
            <w:r w:rsidRPr="008E4304">
              <w:rPr>
                <w:rFonts w:ascii="Arial" w:hAnsi="Arial" w:cs="Arial"/>
                <w:b/>
                <w:sz w:val="18"/>
                <w:szCs w:val="18"/>
              </w:rPr>
              <w:br/>
              <w:t>(Siemens/GE/Toshiba)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75456B15" w14:textId="77777777" w:rsidR="008E4304" w:rsidRPr="008E4304" w:rsidRDefault="008E4304" w:rsidP="008E430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8E4304">
              <w:rPr>
                <w:rFonts w:ascii="Arial" w:hAnsi="Arial" w:cs="Arial"/>
                <w:b/>
                <w:noProof/>
                <w:sz w:val="18"/>
                <w:szCs w:val="18"/>
              </w:rPr>
              <w:t>Fönster</w:t>
            </w:r>
          </w:p>
        </w:tc>
        <w:tc>
          <w:tcPr>
            <w:tcW w:w="1105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0329ED4F" w14:textId="77777777" w:rsidR="008E4304" w:rsidRPr="008E4304" w:rsidRDefault="008E4304" w:rsidP="008E430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8E4304">
              <w:rPr>
                <w:rFonts w:ascii="Arial" w:hAnsi="Arial" w:cs="Arial"/>
                <w:b/>
                <w:noProof/>
                <w:sz w:val="18"/>
                <w:szCs w:val="18"/>
              </w:rPr>
              <w:t>Arkiv</w:t>
            </w:r>
          </w:p>
        </w:tc>
      </w:tr>
      <w:tr w:rsidR="008E4304" w:rsidRPr="008E4304" w14:paraId="5EE6BD23" w14:textId="77777777" w:rsidTr="001725E0">
        <w:trPr>
          <w:trHeight w:val="227"/>
        </w:trPr>
        <w:tc>
          <w:tcPr>
            <w:tcW w:w="2122" w:type="dxa"/>
            <w:tcBorders>
              <w:top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14:paraId="58F39751" w14:textId="77777777" w:rsidR="008E4304" w:rsidRPr="008E4304" w:rsidRDefault="008E4304" w:rsidP="008E4304">
            <w:pPr>
              <w:numPr>
                <w:ilvl w:val="0"/>
                <w:numId w:val="20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8E4304">
              <w:rPr>
                <w:rFonts w:ascii="Arial" w:hAnsi="Arial" w:cs="Arial"/>
                <w:b/>
                <w:sz w:val="18"/>
                <w:szCs w:val="18"/>
              </w:rPr>
              <w:t>Thorax K+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400DD10" w14:textId="77777777" w:rsidR="008E4304" w:rsidRPr="008E4304" w:rsidRDefault="008E4304" w:rsidP="008E430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02D721A" w14:textId="77777777" w:rsidR="008E4304" w:rsidRPr="008E4304" w:rsidRDefault="008E4304" w:rsidP="008E430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A7F0744" w14:textId="77777777" w:rsidR="008E4304" w:rsidRPr="008E4304" w:rsidRDefault="008E4304" w:rsidP="008E430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646A1E9" w14:textId="77777777" w:rsidR="008E4304" w:rsidRPr="008E4304" w:rsidRDefault="008E4304" w:rsidP="008E430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</w:tcBorders>
            <w:shd w:val="clear" w:color="auto" w:fill="FFFFFF"/>
            <w:vAlign w:val="center"/>
          </w:tcPr>
          <w:p w14:paraId="7EBE2036" w14:textId="77777777" w:rsidR="008E4304" w:rsidRPr="008E4304" w:rsidRDefault="008E4304" w:rsidP="008E430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8E4304" w:rsidRPr="008E4304" w14:paraId="2819857C" w14:textId="77777777" w:rsidTr="001725E0">
        <w:trPr>
          <w:trHeight w:val="227"/>
        </w:trPr>
        <w:tc>
          <w:tcPr>
            <w:tcW w:w="2122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54F2DBED" w14:textId="77777777" w:rsidR="008E4304" w:rsidRPr="008E4304" w:rsidRDefault="008E4304" w:rsidP="008E4304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8E4304">
              <w:rPr>
                <w:rFonts w:ascii="Wingdings 3" w:hAnsi="Wingdings 3" w:cs="Arial"/>
                <w:sz w:val="18"/>
                <w:szCs w:val="18"/>
                <w:lang w:val="en-US"/>
              </w:rPr>
              <w:sym w:font="Wingdings 3" w:char="F039"/>
            </w:r>
            <w:r w:rsidRPr="008E4304">
              <w:rPr>
                <w:rFonts w:ascii="Arial" w:hAnsi="Arial" w:cs="Arial"/>
                <w:b/>
                <w:sz w:val="18"/>
                <w:szCs w:val="18"/>
                <w:lang w:val="en-US"/>
              </w:rPr>
              <w:t xml:space="preserve">  Mediastinum K+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3EC08BD" w14:textId="77777777" w:rsidR="008E4304" w:rsidRPr="008E4304" w:rsidRDefault="008E4304" w:rsidP="008E430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E4304">
              <w:rPr>
                <w:rFonts w:ascii="Arial" w:hAnsi="Arial" w:cs="Arial"/>
                <w:sz w:val="18"/>
                <w:szCs w:val="18"/>
              </w:rPr>
              <w:t>AX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117F4E2" w14:textId="77777777" w:rsidR="008E4304" w:rsidRPr="008E4304" w:rsidRDefault="008E4304" w:rsidP="008E430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E4304">
              <w:rPr>
                <w:rFonts w:ascii="Arial" w:hAnsi="Arial" w:cs="Arial"/>
                <w:sz w:val="18"/>
                <w:szCs w:val="18"/>
              </w:rPr>
              <w:t>5/3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F1A3ABF" w14:textId="77777777" w:rsidR="008E4304" w:rsidRPr="008E4304" w:rsidRDefault="008E4304" w:rsidP="008E430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E4304">
              <w:rPr>
                <w:rFonts w:ascii="Arial" w:hAnsi="Arial" w:cs="Arial"/>
                <w:sz w:val="18"/>
                <w:szCs w:val="18"/>
              </w:rPr>
              <w:t>B31/Standard/FC08</w:t>
            </w:r>
          </w:p>
        </w:tc>
        <w:tc>
          <w:tcPr>
            <w:tcW w:w="141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C4C9784" w14:textId="77777777" w:rsidR="008E4304" w:rsidRPr="008E4304" w:rsidRDefault="008E4304" w:rsidP="008E430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8E4304">
              <w:rPr>
                <w:rFonts w:ascii="Arial" w:hAnsi="Arial" w:cs="Arial"/>
                <w:noProof/>
                <w:sz w:val="18"/>
                <w:szCs w:val="18"/>
              </w:rPr>
              <w:t>C50 W450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715D6C88" w14:textId="77777777" w:rsidR="008E4304" w:rsidRPr="008E4304" w:rsidRDefault="008E4304" w:rsidP="008E430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8E4304">
              <w:rPr>
                <w:rFonts w:ascii="Arial" w:hAnsi="Arial" w:cs="Arial"/>
                <w:noProof/>
                <w:sz w:val="18"/>
                <w:szCs w:val="18"/>
              </w:rPr>
              <w:t>PACS</w:t>
            </w:r>
          </w:p>
        </w:tc>
      </w:tr>
      <w:tr w:rsidR="008E4304" w:rsidRPr="008E4304" w14:paraId="670D5E10" w14:textId="77777777" w:rsidTr="001725E0">
        <w:trPr>
          <w:trHeight w:val="227"/>
        </w:trPr>
        <w:tc>
          <w:tcPr>
            <w:tcW w:w="2122" w:type="dxa"/>
            <w:tcBorders>
              <w:top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7622A50F" w14:textId="77777777" w:rsidR="008E4304" w:rsidRPr="008E4304" w:rsidRDefault="008E4304" w:rsidP="008E4304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2A232770" w14:textId="77777777" w:rsidR="008E4304" w:rsidRPr="008E4304" w:rsidRDefault="008E4304" w:rsidP="008E430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E4304">
              <w:rPr>
                <w:rFonts w:ascii="Arial" w:hAnsi="Arial" w:cs="Arial"/>
                <w:sz w:val="18"/>
                <w:szCs w:val="18"/>
              </w:rPr>
              <w:t>AX</w:t>
            </w:r>
          </w:p>
        </w:tc>
        <w:tc>
          <w:tcPr>
            <w:tcW w:w="99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21ACB840" w14:textId="77777777" w:rsidR="008E4304" w:rsidRPr="008E4304" w:rsidRDefault="008E4304" w:rsidP="008E430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E4304">
              <w:rPr>
                <w:rFonts w:ascii="Arial" w:hAnsi="Arial" w:cs="Arial"/>
                <w:sz w:val="18"/>
                <w:szCs w:val="18"/>
              </w:rPr>
              <w:t>0,6/0,6</w:t>
            </w:r>
          </w:p>
        </w:tc>
        <w:tc>
          <w:tcPr>
            <w:tcW w:w="2268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7A252A71" w14:textId="77777777" w:rsidR="008E4304" w:rsidRPr="008E4304" w:rsidRDefault="008E4304" w:rsidP="008E430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E4304">
              <w:rPr>
                <w:rFonts w:ascii="Arial" w:hAnsi="Arial" w:cs="Arial"/>
                <w:sz w:val="18"/>
                <w:szCs w:val="18"/>
              </w:rPr>
              <w:t>B31/Standard/FC08</w:t>
            </w:r>
          </w:p>
        </w:tc>
        <w:tc>
          <w:tcPr>
            <w:tcW w:w="1417" w:type="dxa"/>
            <w:gridSpan w:val="2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7EDA1DEB" w14:textId="77777777" w:rsidR="008E4304" w:rsidRPr="008E4304" w:rsidRDefault="008E4304" w:rsidP="008E430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8E4304">
              <w:rPr>
                <w:rFonts w:ascii="Arial" w:hAnsi="Arial" w:cs="Arial"/>
                <w:noProof/>
                <w:sz w:val="18"/>
                <w:szCs w:val="18"/>
              </w:rPr>
              <w:t>C5</w:t>
            </w:r>
            <w:r w:rsidRPr="008E4304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0 W450</w:t>
            </w:r>
          </w:p>
        </w:tc>
        <w:tc>
          <w:tcPr>
            <w:tcW w:w="1105" w:type="dxa"/>
            <w:tcBorders>
              <w:top w:val="nil"/>
              <w:left w:val="nil"/>
              <w:bottom w:val="dashed" w:sz="4" w:space="0" w:color="auto"/>
            </w:tcBorders>
            <w:shd w:val="clear" w:color="auto" w:fill="FFFFFF"/>
            <w:vAlign w:val="center"/>
          </w:tcPr>
          <w:p w14:paraId="10BABDBB" w14:textId="77777777" w:rsidR="008E4304" w:rsidRPr="008E4304" w:rsidRDefault="008E4304" w:rsidP="008E430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8E4304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Syngo.via</w:t>
            </w:r>
          </w:p>
        </w:tc>
      </w:tr>
      <w:tr w:rsidR="008E4304" w:rsidRPr="008E4304" w14:paraId="735A797A" w14:textId="77777777" w:rsidTr="001725E0">
        <w:trPr>
          <w:trHeight w:val="227"/>
        </w:trPr>
        <w:tc>
          <w:tcPr>
            <w:tcW w:w="2122" w:type="dxa"/>
            <w:tcBorders>
              <w:top w:val="dashed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14:paraId="06DE6F52" w14:textId="77777777" w:rsidR="008E4304" w:rsidRPr="008E4304" w:rsidRDefault="008E4304" w:rsidP="008E4304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8E4304">
              <w:rPr>
                <w:rFonts w:ascii="Wingdings 3" w:hAnsi="Wingdings 3" w:cs="Arial"/>
                <w:sz w:val="18"/>
                <w:szCs w:val="18"/>
                <w:lang w:val="en-US"/>
              </w:rPr>
              <w:sym w:font="Wingdings 3" w:char="F039"/>
            </w:r>
            <w:r w:rsidRPr="008E4304">
              <w:rPr>
                <w:rFonts w:ascii="Arial" w:hAnsi="Arial" w:cs="Arial"/>
                <w:b/>
                <w:sz w:val="18"/>
                <w:szCs w:val="18"/>
                <w:lang w:val="en-US"/>
              </w:rPr>
              <w:t xml:space="preserve">  </w:t>
            </w:r>
            <w:proofErr w:type="spellStart"/>
            <w:r w:rsidRPr="008E4304">
              <w:rPr>
                <w:rFonts w:ascii="Arial" w:hAnsi="Arial" w:cs="Arial"/>
                <w:b/>
                <w:sz w:val="18"/>
                <w:szCs w:val="18"/>
                <w:lang w:val="en-US"/>
              </w:rPr>
              <w:t>Lungor</w:t>
            </w:r>
            <w:proofErr w:type="spellEnd"/>
            <w:r w:rsidRPr="008E4304">
              <w:rPr>
                <w:rFonts w:ascii="Arial" w:hAnsi="Arial" w:cs="Arial"/>
                <w:b/>
                <w:sz w:val="18"/>
                <w:szCs w:val="18"/>
                <w:lang w:val="en-US"/>
              </w:rPr>
              <w:t xml:space="preserve"> K+</w:t>
            </w:r>
          </w:p>
        </w:tc>
        <w:tc>
          <w:tcPr>
            <w:tcW w:w="1134" w:type="dxa"/>
            <w:tcBorders>
              <w:top w:val="dashed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E6158A9" w14:textId="77777777" w:rsidR="008E4304" w:rsidRPr="008E4304" w:rsidRDefault="008E4304" w:rsidP="008E430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8E4304">
              <w:rPr>
                <w:rFonts w:ascii="Arial" w:hAnsi="Arial" w:cs="Arial"/>
                <w:sz w:val="18"/>
                <w:szCs w:val="18"/>
                <w:lang w:val="en-US"/>
              </w:rPr>
              <w:t>AX</w:t>
            </w:r>
          </w:p>
        </w:tc>
        <w:tc>
          <w:tcPr>
            <w:tcW w:w="992" w:type="dxa"/>
            <w:tcBorders>
              <w:top w:val="dashed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79303E5" w14:textId="77777777" w:rsidR="008E4304" w:rsidRPr="008E4304" w:rsidRDefault="008E4304" w:rsidP="008E430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8E4304">
              <w:rPr>
                <w:rFonts w:ascii="Arial" w:hAnsi="Arial" w:cs="Arial"/>
                <w:sz w:val="18"/>
                <w:szCs w:val="18"/>
                <w:lang w:val="en-US"/>
              </w:rPr>
              <w:t>3/3</w:t>
            </w:r>
          </w:p>
        </w:tc>
        <w:tc>
          <w:tcPr>
            <w:tcW w:w="2268" w:type="dxa"/>
            <w:tcBorders>
              <w:top w:val="dashed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E091A04" w14:textId="77777777" w:rsidR="008E4304" w:rsidRPr="008E4304" w:rsidRDefault="008E4304" w:rsidP="008E430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8E4304">
              <w:rPr>
                <w:rFonts w:ascii="Arial" w:hAnsi="Arial" w:cs="Arial"/>
                <w:sz w:val="18"/>
                <w:szCs w:val="18"/>
                <w:lang w:val="en-US"/>
              </w:rPr>
              <w:t>B75/Lung/FC52</w:t>
            </w:r>
          </w:p>
        </w:tc>
        <w:tc>
          <w:tcPr>
            <w:tcW w:w="1417" w:type="dxa"/>
            <w:gridSpan w:val="2"/>
            <w:tcBorders>
              <w:top w:val="dashed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E3803A3" w14:textId="77777777" w:rsidR="008E4304" w:rsidRPr="008E4304" w:rsidRDefault="008E4304" w:rsidP="008E430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8E4304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C-400 W1600</w:t>
            </w:r>
          </w:p>
        </w:tc>
        <w:tc>
          <w:tcPr>
            <w:tcW w:w="1105" w:type="dxa"/>
            <w:tcBorders>
              <w:top w:val="dashed" w:sz="4" w:space="0" w:color="auto"/>
              <w:left w:val="nil"/>
              <w:bottom w:val="nil"/>
            </w:tcBorders>
            <w:shd w:val="clear" w:color="auto" w:fill="FFFFFF"/>
            <w:vAlign w:val="center"/>
          </w:tcPr>
          <w:p w14:paraId="05F06B8B" w14:textId="77777777" w:rsidR="008E4304" w:rsidRPr="008E4304" w:rsidRDefault="008E4304" w:rsidP="008E430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8E4304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8E4304" w:rsidRPr="008E4304" w14:paraId="4EC8691D" w14:textId="77777777" w:rsidTr="001725E0">
        <w:trPr>
          <w:trHeight w:val="227"/>
        </w:trPr>
        <w:tc>
          <w:tcPr>
            <w:tcW w:w="2122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70F3302F" w14:textId="77777777" w:rsidR="008E4304" w:rsidRPr="008E4304" w:rsidRDefault="008E4304" w:rsidP="008E4304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C8C6672" w14:textId="77777777" w:rsidR="008E4304" w:rsidRPr="008E4304" w:rsidRDefault="008E4304" w:rsidP="008E430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8E4304">
              <w:rPr>
                <w:rFonts w:ascii="Arial" w:hAnsi="Arial" w:cs="Arial"/>
                <w:sz w:val="18"/>
                <w:szCs w:val="18"/>
                <w:lang w:val="en-US"/>
              </w:rPr>
              <w:t>COR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143087D" w14:textId="77777777" w:rsidR="008E4304" w:rsidRPr="008E4304" w:rsidRDefault="008E4304" w:rsidP="008E430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8E4304">
              <w:rPr>
                <w:rFonts w:ascii="Arial" w:hAnsi="Arial" w:cs="Arial"/>
                <w:sz w:val="18"/>
                <w:szCs w:val="18"/>
                <w:lang w:val="en-US"/>
              </w:rPr>
              <w:t>3/3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3A9A4E3" w14:textId="77777777" w:rsidR="008E4304" w:rsidRPr="008E4304" w:rsidRDefault="008E4304" w:rsidP="008E430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8E4304">
              <w:rPr>
                <w:rFonts w:ascii="Arial" w:hAnsi="Arial" w:cs="Arial"/>
                <w:sz w:val="18"/>
                <w:szCs w:val="18"/>
                <w:lang w:val="en-US"/>
              </w:rPr>
              <w:t>B31/Standard/FC52</w:t>
            </w:r>
          </w:p>
        </w:tc>
        <w:tc>
          <w:tcPr>
            <w:tcW w:w="141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E276D83" w14:textId="77777777" w:rsidR="008E4304" w:rsidRPr="008E4304" w:rsidRDefault="008E4304" w:rsidP="008E430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8E4304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C-400 W1600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19A0F44A" w14:textId="77777777" w:rsidR="008E4304" w:rsidRPr="008E4304" w:rsidRDefault="008E4304" w:rsidP="008E430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8E4304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8E4304" w:rsidRPr="008E4304" w14:paraId="14C72DB5" w14:textId="77777777" w:rsidTr="001725E0">
        <w:trPr>
          <w:trHeight w:val="227"/>
        </w:trPr>
        <w:tc>
          <w:tcPr>
            <w:tcW w:w="2122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79755A25" w14:textId="77777777" w:rsidR="008E4304" w:rsidRPr="008E4304" w:rsidRDefault="008E4304" w:rsidP="008E4304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6102AC4" w14:textId="77777777" w:rsidR="008E4304" w:rsidRPr="008E4304" w:rsidRDefault="008E4304" w:rsidP="008E430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8E4304">
              <w:rPr>
                <w:rFonts w:ascii="Arial" w:hAnsi="Arial" w:cs="Arial"/>
                <w:sz w:val="18"/>
                <w:szCs w:val="18"/>
                <w:lang w:val="en-US"/>
              </w:rPr>
              <w:t>SAG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5455547" w14:textId="77777777" w:rsidR="008E4304" w:rsidRPr="008E4304" w:rsidRDefault="008E4304" w:rsidP="008E430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8E4304">
              <w:rPr>
                <w:rFonts w:ascii="Arial" w:hAnsi="Arial" w:cs="Arial"/>
                <w:sz w:val="18"/>
                <w:szCs w:val="18"/>
                <w:lang w:val="en-US"/>
              </w:rPr>
              <w:t>3/3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FE567D9" w14:textId="77777777" w:rsidR="008E4304" w:rsidRPr="008E4304" w:rsidRDefault="008E4304" w:rsidP="008E430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8E4304">
              <w:rPr>
                <w:rFonts w:ascii="Arial" w:hAnsi="Arial" w:cs="Arial"/>
                <w:sz w:val="18"/>
                <w:szCs w:val="18"/>
                <w:lang w:val="en-US"/>
              </w:rPr>
              <w:t>B31/Standard/FC52</w:t>
            </w:r>
          </w:p>
        </w:tc>
        <w:tc>
          <w:tcPr>
            <w:tcW w:w="141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ECDCE9D" w14:textId="77777777" w:rsidR="008E4304" w:rsidRPr="008E4304" w:rsidRDefault="008E4304" w:rsidP="008E430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8E4304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C-400 W1600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387C549F" w14:textId="77777777" w:rsidR="008E4304" w:rsidRPr="008E4304" w:rsidRDefault="008E4304" w:rsidP="008E430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8E4304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8E4304" w:rsidRPr="008E4304" w14:paraId="3E66A51D" w14:textId="77777777" w:rsidTr="001725E0">
        <w:trPr>
          <w:trHeight w:val="227"/>
        </w:trPr>
        <w:tc>
          <w:tcPr>
            <w:tcW w:w="2122" w:type="dxa"/>
            <w:tcBorders>
              <w:top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38313958" w14:textId="77777777" w:rsidR="008E4304" w:rsidRPr="008E4304" w:rsidRDefault="008E4304" w:rsidP="008E4304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5371AE79" w14:textId="77777777" w:rsidR="008E4304" w:rsidRPr="008E4304" w:rsidRDefault="008E4304" w:rsidP="008E430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8E4304">
              <w:rPr>
                <w:rFonts w:ascii="Arial" w:hAnsi="Arial" w:cs="Arial"/>
                <w:sz w:val="18"/>
                <w:szCs w:val="18"/>
                <w:lang w:val="en-US"/>
              </w:rPr>
              <w:t>AX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4B3F3910" w14:textId="77777777" w:rsidR="008E4304" w:rsidRPr="008E4304" w:rsidRDefault="008E4304" w:rsidP="008E430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8E4304">
              <w:rPr>
                <w:rFonts w:ascii="Arial" w:hAnsi="Arial" w:cs="Arial"/>
                <w:sz w:val="18"/>
                <w:szCs w:val="18"/>
                <w:lang w:val="en-US"/>
              </w:rPr>
              <w:t>0,6/0,6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537D043C" w14:textId="77777777" w:rsidR="008E4304" w:rsidRPr="008E4304" w:rsidRDefault="008E4304" w:rsidP="008E430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8E4304">
              <w:rPr>
                <w:rFonts w:ascii="Arial" w:hAnsi="Arial" w:cs="Arial"/>
                <w:sz w:val="18"/>
                <w:szCs w:val="18"/>
                <w:lang w:val="en-US"/>
              </w:rPr>
              <w:t>B75/Lung/FC52</w:t>
            </w:r>
          </w:p>
        </w:tc>
        <w:tc>
          <w:tcPr>
            <w:tcW w:w="141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7E186170" w14:textId="77777777" w:rsidR="008E4304" w:rsidRPr="008E4304" w:rsidRDefault="008E4304" w:rsidP="008E430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8E4304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C-400 W1600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4" w:space="0" w:color="auto"/>
            </w:tcBorders>
            <w:shd w:val="clear" w:color="auto" w:fill="FFFFFF"/>
            <w:vAlign w:val="center"/>
          </w:tcPr>
          <w:p w14:paraId="085EF842" w14:textId="77777777" w:rsidR="008E4304" w:rsidRPr="008E4304" w:rsidRDefault="008E4304" w:rsidP="008E430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8E4304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Syngo.via</w:t>
            </w:r>
          </w:p>
        </w:tc>
      </w:tr>
      <w:tr w:rsidR="008E4304" w:rsidRPr="008E4304" w14:paraId="749254C8" w14:textId="77777777" w:rsidTr="001725E0">
        <w:trPr>
          <w:trHeight w:val="227"/>
        </w:trPr>
        <w:tc>
          <w:tcPr>
            <w:tcW w:w="2122" w:type="dxa"/>
            <w:tcBorders>
              <w:top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14:paraId="02D918AA" w14:textId="77777777" w:rsidR="008E4304" w:rsidRPr="008E4304" w:rsidRDefault="008E4304" w:rsidP="008E4304">
            <w:pPr>
              <w:numPr>
                <w:ilvl w:val="0"/>
                <w:numId w:val="20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8E4304">
              <w:rPr>
                <w:rFonts w:ascii="Arial" w:hAnsi="Arial" w:cs="Arial"/>
                <w:b/>
                <w:sz w:val="18"/>
                <w:szCs w:val="18"/>
              </w:rPr>
              <w:t>Hals K+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D93DE0A" w14:textId="77777777" w:rsidR="008E4304" w:rsidRPr="008E4304" w:rsidRDefault="008E4304" w:rsidP="008E430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CBA0CE4" w14:textId="77777777" w:rsidR="008E4304" w:rsidRPr="008E4304" w:rsidRDefault="008E4304" w:rsidP="008E430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410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88D367B" w14:textId="77777777" w:rsidR="008E4304" w:rsidRPr="008E4304" w:rsidRDefault="008E4304" w:rsidP="008E430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C6FFA9B" w14:textId="77777777" w:rsidR="008E4304" w:rsidRPr="008E4304" w:rsidRDefault="008E4304" w:rsidP="008E430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</w:tcBorders>
            <w:shd w:val="clear" w:color="auto" w:fill="FFFFFF"/>
            <w:vAlign w:val="center"/>
          </w:tcPr>
          <w:p w14:paraId="2EEDD1B2" w14:textId="77777777" w:rsidR="008E4304" w:rsidRPr="008E4304" w:rsidRDefault="008E4304" w:rsidP="008E430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8E4304" w:rsidRPr="008E4304" w14:paraId="3C43ED68" w14:textId="77777777" w:rsidTr="001725E0">
        <w:trPr>
          <w:trHeight w:val="227"/>
        </w:trPr>
        <w:tc>
          <w:tcPr>
            <w:tcW w:w="2122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2CCB628F" w14:textId="77777777" w:rsidR="008E4304" w:rsidRPr="008E4304" w:rsidRDefault="008E4304" w:rsidP="008E4304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8E4304">
              <w:rPr>
                <w:rFonts w:ascii="Wingdings 3" w:hAnsi="Wingdings 3" w:cs="Arial"/>
                <w:sz w:val="18"/>
                <w:szCs w:val="18"/>
              </w:rPr>
              <w:sym w:font="Wingdings 3" w:char="F039"/>
            </w:r>
            <w:r w:rsidRPr="008E4304">
              <w:rPr>
                <w:rFonts w:ascii="Arial" w:hAnsi="Arial" w:cs="Arial"/>
                <w:sz w:val="18"/>
                <w:szCs w:val="18"/>
              </w:rPr>
              <w:t xml:space="preserve">  </w:t>
            </w:r>
            <w:r w:rsidRPr="008E4304">
              <w:rPr>
                <w:rFonts w:ascii="Arial" w:hAnsi="Arial" w:cs="Arial"/>
                <w:b/>
                <w:sz w:val="18"/>
                <w:szCs w:val="18"/>
              </w:rPr>
              <w:t>tjocka snitt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190E2FE" w14:textId="77777777" w:rsidR="008E4304" w:rsidRPr="008E4304" w:rsidRDefault="008E4304" w:rsidP="008E430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E4304">
              <w:rPr>
                <w:rFonts w:ascii="Arial" w:hAnsi="Arial" w:cs="Arial"/>
                <w:sz w:val="18"/>
                <w:szCs w:val="18"/>
              </w:rPr>
              <w:t>AX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E60D1FB" w14:textId="77777777" w:rsidR="008E4304" w:rsidRPr="008E4304" w:rsidRDefault="008E4304" w:rsidP="008E430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E4304">
              <w:rPr>
                <w:rFonts w:ascii="Arial" w:hAnsi="Arial" w:cs="Arial"/>
                <w:sz w:val="18"/>
                <w:szCs w:val="18"/>
              </w:rPr>
              <w:t>5/3</w:t>
            </w:r>
          </w:p>
        </w:tc>
        <w:tc>
          <w:tcPr>
            <w:tcW w:w="241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36494B9" w14:textId="77777777" w:rsidR="008E4304" w:rsidRPr="008E4304" w:rsidRDefault="008E4304" w:rsidP="008E430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E4304">
              <w:rPr>
                <w:rFonts w:ascii="Arial" w:hAnsi="Arial" w:cs="Arial"/>
                <w:sz w:val="18"/>
                <w:szCs w:val="18"/>
              </w:rPr>
              <w:t>B45/</w:t>
            </w:r>
            <w:proofErr w:type="spellStart"/>
            <w:r w:rsidRPr="008E4304">
              <w:rPr>
                <w:rFonts w:ascii="Arial" w:hAnsi="Arial" w:cs="Arial"/>
                <w:sz w:val="18"/>
                <w:szCs w:val="18"/>
              </w:rPr>
              <w:t>Detail</w:t>
            </w:r>
            <w:proofErr w:type="spellEnd"/>
            <w:r w:rsidRPr="008E4304">
              <w:rPr>
                <w:rFonts w:ascii="Arial" w:hAnsi="Arial" w:cs="Arial"/>
                <w:sz w:val="18"/>
                <w:szCs w:val="18"/>
              </w:rPr>
              <w:t>/FC26-08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4AA77DE" w14:textId="77777777" w:rsidR="008E4304" w:rsidRPr="008E4304" w:rsidRDefault="008E4304" w:rsidP="008E430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8E4304">
              <w:rPr>
                <w:rFonts w:ascii="Arial" w:hAnsi="Arial" w:cs="Arial"/>
                <w:noProof/>
                <w:sz w:val="18"/>
                <w:szCs w:val="18"/>
              </w:rPr>
              <w:t>C40 W350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3AC54063" w14:textId="77777777" w:rsidR="008E4304" w:rsidRPr="008E4304" w:rsidRDefault="008E4304" w:rsidP="008E430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8E4304">
              <w:rPr>
                <w:rFonts w:ascii="Arial" w:hAnsi="Arial" w:cs="Arial"/>
                <w:noProof/>
                <w:sz w:val="18"/>
                <w:szCs w:val="18"/>
              </w:rPr>
              <w:t>PACS</w:t>
            </w:r>
          </w:p>
        </w:tc>
      </w:tr>
      <w:tr w:rsidR="008E4304" w:rsidRPr="008E4304" w14:paraId="33D437A8" w14:textId="77777777" w:rsidTr="001725E0">
        <w:trPr>
          <w:trHeight w:val="227"/>
        </w:trPr>
        <w:tc>
          <w:tcPr>
            <w:tcW w:w="2122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14F787A6" w14:textId="77777777" w:rsidR="008E4304" w:rsidRPr="008E4304" w:rsidRDefault="008E4304" w:rsidP="008E4304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71BAF1D" w14:textId="77777777" w:rsidR="008E4304" w:rsidRPr="008E4304" w:rsidRDefault="008E4304" w:rsidP="008E430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E4304">
              <w:rPr>
                <w:rFonts w:ascii="Arial" w:hAnsi="Arial" w:cs="Arial"/>
                <w:sz w:val="18"/>
                <w:szCs w:val="18"/>
              </w:rPr>
              <w:t>COR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C19D422" w14:textId="77777777" w:rsidR="008E4304" w:rsidRPr="008E4304" w:rsidRDefault="008E4304" w:rsidP="008E430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E4304">
              <w:rPr>
                <w:rFonts w:ascii="Arial" w:hAnsi="Arial" w:cs="Arial"/>
                <w:sz w:val="18"/>
                <w:szCs w:val="18"/>
              </w:rPr>
              <w:t>5/3</w:t>
            </w:r>
          </w:p>
        </w:tc>
        <w:tc>
          <w:tcPr>
            <w:tcW w:w="241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5EC0C13" w14:textId="77777777" w:rsidR="008E4304" w:rsidRPr="008E4304" w:rsidRDefault="008E4304" w:rsidP="008E430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8E4304">
              <w:rPr>
                <w:rFonts w:ascii="Arial" w:hAnsi="Arial" w:cs="Arial"/>
                <w:sz w:val="18"/>
                <w:szCs w:val="18"/>
                <w:lang w:val="en-US"/>
              </w:rPr>
              <w:t>B45/Detail/FC26-08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B97E1C9" w14:textId="77777777" w:rsidR="008E4304" w:rsidRPr="008E4304" w:rsidRDefault="008E4304" w:rsidP="008E430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8E4304">
              <w:rPr>
                <w:rFonts w:ascii="Arial" w:hAnsi="Arial" w:cs="Arial"/>
                <w:noProof/>
                <w:sz w:val="18"/>
                <w:szCs w:val="18"/>
              </w:rPr>
              <w:t>C40 W350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1CBDAE4B" w14:textId="77777777" w:rsidR="008E4304" w:rsidRPr="008E4304" w:rsidRDefault="008E4304" w:rsidP="008E430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8E4304">
              <w:rPr>
                <w:rFonts w:ascii="Arial" w:hAnsi="Arial" w:cs="Arial"/>
                <w:noProof/>
                <w:sz w:val="18"/>
                <w:szCs w:val="18"/>
              </w:rPr>
              <w:t>PACS</w:t>
            </w:r>
          </w:p>
        </w:tc>
      </w:tr>
      <w:tr w:rsidR="008E4304" w:rsidRPr="008E4304" w14:paraId="18B2EE02" w14:textId="77777777" w:rsidTr="001725E0">
        <w:trPr>
          <w:trHeight w:val="227"/>
        </w:trPr>
        <w:tc>
          <w:tcPr>
            <w:tcW w:w="2122" w:type="dxa"/>
            <w:tcBorders>
              <w:top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6F67FBA6" w14:textId="77777777" w:rsidR="008E4304" w:rsidRPr="008E4304" w:rsidRDefault="008E4304" w:rsidP="008E4304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032E046C" w14:textId="77777777" w:rsidR="008E4304" w:rsidRPr="008E4304" w:rsidRDefault="008E4304" w:rsidP="008E430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E4304">
              <w:rPr>
                <w:rFonts w:ascii="Arial" w:hAnsi="Arial" w:cs="Arial"/>
                <w:sz w:val="18"/>
                <w:szCs w:val="18"/>
              </w:rPr>
              <w:t>SAG</w:t>
            </w:r>
          </w:p>
        </w:tc>
        <w:tc>
          <w:tcPr>
            <w:tcW w:w="99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176C531E" w14:textId="77777777" w:rsidR="008E4304" w:rsidRPr="008E4304" w:rsidRDefault="008E4304" w:rsidP="008E430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E4304">
              <w:rPr>
                <w:rFonts w:ascii="Arial" w:hAnsi="Arial" w:cs="Arial"/>
                <w:sz w:val="18"/>
                <w:szCs w:val="18"/>
              </w:rPr>
              <w:t>5/3</w:t>
            </w:r>
          </w:p>
        </w:tc>
        <w:tc>
          <w:tcPr>
            <w:tcW w:w="2410" w:type="dxa"/>
            <w:gridSpan w:val="2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31BD5C00" w14:textId="77777777" w:rsidR="008E4304" w:rsidRPr="008E4304" w:rsidRDefault="008E4304" w:rsidP="008E430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E4304">
              <w:rPr>
                <w:rFonts w:ascii="Arial" w:hAnsi="Arial" w:cs="Arial"/>
                <w:sz w:val="18"/>
                <w:szCs w:val="18"/>
              </w:rPr>
              <w:t>B45/</w:t>
            </w:r>
            <w:proofErr w:type="spellStart"/>
            <w:r w:rsidRPr="008E4304">
              <w:rPr>
                <w:rFonts w:ascii="Arial" w:hAnsi="Arial" w:cs="Arial"/>
                <w:sz w:val="18"/>
                <w:szCs w:val="18"/>
              </w:rPr>
              <w:t>Detail</w:t>
            </w:r>
            <w:proofErr w:type="spellEnd"/>
            <w:r w:rsidRPr="008E4304">
              <w:rPr>
                <w:rFonts w:ascii="Arial" w:hAnsi="Arial" w:cs="Arial"/>
                <w:sz w:val="18"/>
                <w:szCs w:val="18"/>
              </w:rPr>
              <w:t>/FC26-08</w:t>
            </w:r>
          </w:p>
        </w:tc>
        <w:tc>
          <w:tcPr>
            <w:tcW w:w="1275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487F3C06" w14:textId="77777777" w:rsidR="008E4304" w:rsidRPr="008E4304" w:rsidRDefault="008E4304" w:rsidP="008E430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8E4304">
              <w:rPr>
                <w:rFonts w:ascii="Arial" w:hAnsi="Arial" w:cs="Arial"/>
                <w:noProof/>
                <w:sz w:val="18"/>
                <w:szCs w:val="18"/>
              </w:rPr>
              <w:t>C40 W350</w:t>
            </w:r>
          </w:p>
        </w:tc>
        <w:tc>
          <w:tcPr>
            <w:tcW w:w="1105" w:type="dxa"/>
            <w:tcBorders>
              <w:top w:val="nil"/>
              <w:left w:val="nil"/>
              <w:bottom w:val="dashed" w:sz="4" w:space="0" w:color="auto"/>
            </w:tcBorders>
            <w:shd w:val="clear" w:color="auto" w:fill="FFFFFF"/>
            <w:vAlign w:val="center"/>
          </w:tcPr>
          <w:p w14:paraId="542E8BB8" w14:textId="77777777" w:rsidR="008E4304" w:rsidRPr="008E4304" w:rsidRDefault="008E4304" w:rsidP="008E430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8E4304">
              <w:rPr>
                <w:rFonts w:ascii="Arial" w:hAnsi="Arial" w:cs="Arial"/>
                <w:noProof/>
                <w:sz w:val="18"/>
                <w:szCs w:val="18"/>
              </w:rPr>
              <w:t>PACS</w:t>
            </w:r>
          </w:p>
        </w:tc>
      </w:tr>
      <w:tr w:rsidR="008E4304" w:rsidRPr="008E4304" w14:paraId="7E512E78" w14:textId="77777777" w:rsidTr="001725E0">
        <w:trPr>
          <w:trHeight w:val="227"/>
        </w:trPr>
        <w:tc>
          <w:tcPr>
            <w:tcW w:w="2122" w:type="dxa"/>
            <w:tcBorders>
              <w:top w:val="dashed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14:paraId="2361863D" w14:textId="77777777" w:rsidR="008E4304" w:rsidRPr="008E4304" w:rsidRDefault="008E4304" w:rsidP="008E4304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8E4304">
              <w:rPr>
                <w:rFonts w:ascii="Wingdings 3" w:hAnsi="Wingdings 3" w:cs="Arial"/>
                <w:sz w:val="18"/>
                <w:szCs w:val="18"/>
              </w:rPr>
              <w:sym w:font="Wingdings 3" w:char="F039"/>
            </w:r>
            <w:r w:rsidRPr="008E4304">
              <w:rPr>
                <w:rFonts w:ascii="Arial" w:hAnsi="Arial" w:cs="Arial"/>
                <w:sz w:val="18"/>
                <w:szCs w:val="18"/>
              </w:rPr>
              <w:t xml:space="preserve">  </w:t>
            </w:r>
            <w:r w:rsidRPr="008E4304">
              <w:rPr>
                <w:rFonts w:ascii="Arial" w:hAnsi="Arial" w:cs="Arial"/>
                <w:b/>
                <w:sz w:val="18"/>
                <w:szCs w:val="18"/>
              </w:rPr>
              <w:t>tunna snitt mjuk</w:t>
            </w:r>
          </w:p>
        </w:tc>
        <w:tc>
          <w:tcPr>
            <w:tcW w:w="1134" w:type="dxa"/>
            <w:tcBorders>
              <w:top w:val="dashed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F679EE2" w14:textId="77777777" w:rsidR="008E4304" w:rsidRPr="008E4304" w:rsidRDefault="008E4304" w:rsidP="008E430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E4304">
              <w:rPr>
                <w:rFonts w:ascii="Arial" w:hAnsi="Arial" w:cs="Arial"/>
                <w:sz w:val="18"/>
                <w:szCs w:val="18"/>
              </w:rPr>
              <w:t>AX</w:t>
            </w:r>
          </w:p>
        </w:tc>
        <w:tc>
          <w:tcPr>
            <w:tcW w:w="992" w:type="dxa"/>
            <w:tcBorders>
              <w:top w:val="dashed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547444D" w14:textId="77777777" w:rsidR="008E4304" w:rsidRPr="008E4304" w:rsidRDefault="008E4304" w:rsidP="008E430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E4304">
              <w:rPr>
                <w:rFonts w:ascii="Arial" w:hAnsi="Arial" w:cs="Arial"/>
                <w:sz w:val="18"/>
                <w:szCs w:val="18"/>
              </w:rPr>
              <w:t>1/1</w:t>
            </w:r>
          </w:p>
        </w:tc>
        <w:tc>
          <w:tcPr>
            <w:tcW w:w="2410" w:type="dxa"/>
            <w:gridSpan w:val="2"/>
            <w:tcBorders>
              <w:top w:val="dashed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A143615" w14:textId="77777777" w:rsidR="008E4304" w:rsidRPr="008E4304" w:rsidRDefault="008E4304" w:rsidP="008E430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E4304">
              <w:rPr>
                <w:rFonts w:ascii="Arial" w:hAnsi="Arial" w:cs="Arial"/>
                <w:sz w:val="18"/>
                <w:szCs w:val="18"/>
              </w:rPr>
              <w:t>B45/</w:t>
            </w:r>
            <w:proofErr w:type="spellStart"/>
            <w:r w:rsidRPr="008E4304">
              <w:rPr>
                <w:rFonts w:ascii="Arial" w:hAnsi="Arial" w:cs="Arial"/>
                <w:sz w:val="18"/>
                <w:szCs w:val="18"/>
              </w:rPr>
              <w:t>Detail</w:t>
            </w:r>
            <w:proofErr w:type="spellEnd"/>
            <w:r w:rsidRPr="008E4304">
              <w:rPr>
                <w:rFonts w:ascii="Arial" w:hAnsi="Arial" w:cs="Arial"/>
                <w:sz w:val="18"/>
                <w:szCs w:val="18"/>
              </w:rPr>
              <w:t>/FC26-08</w:t>
            </w:r>
          </w:p>
        </w:tc>
        <w:tc>
          <w:tcPr>
            <w:tcW w:w="1275" w:type="dxa"/>
            <w:tcBorders>
              <w:top w:val="dashed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46BA411" w14:textId="77777777" w:rsidR="008E4304" w:rsidRPr="008E4304" w:rsidRDefault="008E4304" w:rsidP="008E430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8E4304">
              <w:rPr>
                <w:rFonts w:ascii="Arial" w:hAnsi="Arial" w:cs="Arial"/>
                <w:noProof/>
                <w:sz w:val="18"/>
                <w:szCs w:val="18"/>
              </w:rPr>
              <w:t>C40 W350</w:t>
            </w:r>
          </w:p>
        </w:tc>
        <w:tc>
          <w:tcPr>
            <w:tcW w:w="1105" w:type="dxa"/>
            <w:tcBorders>
              <w:top w:val="dashed" w:sz="4" w:space="0" w:color="auto"/>
              <w:left w:val="nil"/>
              <w:bottom w:val="nil"/>
            </w:tcBorders>
            <w:shd w:val="clear" w:color="auto" w:fill="FFFFFF"/>
            <w:vAlign w:val="center"/>
          </w:tcPr>
          <w:p w14:paraId="3081CAE3" w14:textId="77777777" w:rsidR="008E4304" w:rsidRPr="008E4304" w:rsidRDefault="008E4304" w:rsidP="008E430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8E4304">
              <w:rPr>
                <w:rFonts w:ascii="Arial" w:hAnsi="Arial" w:cs="Arial"/>
                <w:noProof/>
                <w:sz w:val="18"/>
                <w:szCs w:val="18"/>
              </w:rPr>
              <w:t>PACS</w:t>
            </w:r>
          </w:p>
        </w:tc>
      </w:tr>
      <w:tr w:rsidR="008E4304" w:rsidRPr="008E4304" w14:paraId="2C786283" w14:textId="77777777" w:rsidTr="001725E0">
        <w:trPr>
          <w:trHeight w:val="227"/>
        </w:trPr>
        <w:tc>
          <w:tcPr>
            <w:tcW w:w="2122" w:type="dxa"/>
            <w:tcBorders>
              <w:top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0B70A0CA" w14:textId="77777777" w:rsidR="008E4304" w:rsidRPr="008E4304" w:rsidRDefault="008E4304" w:rsidP="008E4304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7AD52E23" w14:textId="77777777" w:rsidR="008E4304" w:rsidRPr="008E4304" w:rsidRDefault="008E4304" w:rsidP="008E430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E4304">
              <w:rPr>
                <w:rFonts w:ascii="Arial" w:hAnsi="Arial" w:cs="Arial"/>
                <w:sz w:val="18"/>
                <w:szCs w:val="18"/>
              </w:rPr>
              <w:t>SAG</w:t>
            </w:r>
          </w:p>
        </w:tc>
        <w:tc>
          <w:tcPr>
            <w:tcW w:w="99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5F57DCDD" w14:textId="77777777" w:rsidR="008E4304" w:rsidRPr="008E4304" w:rsidRDefault="008E4304" w:rsidP="008E430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E4304">
              <w:rPr>
                <w:rFonts w:ascii="Arial" w:hAnsi="Arial" w:cs="Arial"/>
                <w:sz w:val="18"/>
                <w:szCs w:val="18"/>
              </w:rPr>
              <w:t>1/1</w:t>
            </w:r>
          </w:p>
        </w:tc>
        <w:tc>
          <w:tcPr>
            <w:tcW w:w="2410" w:type="dxa"/>
            <w:gridSpan w:val="2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48C0F6B5" w14:textId="77777777" w:rsidR="008E4304" w:rsidRPr="008E4304" w:rsidRDefault="008E4304" w:rsidP="008E430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E4304">
              <w:rPr>
                <w:rFonts w:ascii="Arial" w:hAnsi="Arial" w:cs="Arial"/>
                <w:sz w:val="18"/>
                <w:szCs w:val="18"/>
              </w:rPr>
              <w:t>B45/</w:t>
            </w:r>
            <w:proofErr w:type="spellStart"/>
            <w:r w:rsidRPr="008E4304">
              <w:rPr>
                <w:rFonts w:ascii="Arial" w:hAnsi="Arial" w:cs="Arial"/>
                <w:sz w:val="18"/>
                <w:szCs w:val="18"/>
              </w:rPr>
              <w:t>Detail</w:t>
            </w:r>
            <w:proofErr w:type="spellEnd"/>
            <w:r w:rsidRPr="008E4304">
              <w:rPr>
                <w:rFonts w:ascii="Arial" w:hAnsi="Arial" w:cs="Arial"/>
                <w:sz w:val="18"/>
                <w:szCs w:val="18"/>
              </w:rPr>
              <w:t>/FC26-08</w:t>
            </w:r>
          </w:p>
        </w:tc>
        <w:tc>
          <w:tcPr>
            <w:tcW w:w="1275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2DC5513A" w14:textId="77777777" w:rsidR="008E4304" w:rsidRPr="008E4304" w:rsidRDefault="008E4304" w:rsidP="008E430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8E4304">
              <w:rPr>
                <w:rFonts w:ascii="Arial" w:hAnsi="Arial" w:cs="Arial"/>
                <w:noProof/>
                <w:sz w:val="18"/>
                <w:szCs w:val="18"/>
              </w:rPr>
              <w:t>C40 W350</w:t>
            </w:r>
          </w:p>
        </w:tc>
        <w:tc>
          <w:tcPr>
            <w:tcW w:w="1105" w:type="dxa"/>
            <w:tcBorders>
              <w:top w:val="nil"/>
              <w:left w:val="nil"/>
              <w:bottom w:val="dashed" w:sz="4" w:space="0" w:color="auto"/>
            </w:tcBorders>
            <w:shd w:val="clear" w:color="auto" w:fill="FFFFFF"/>
            <w:vAlign w:val="center"/>
          </w:tcPr>
          <w:p w14:paraId="05C9DEE3" w14:textId="77777777" w:rsidR="008E4304" w:rsidRPr="008E4304" w:rsidRDefault="008E4304" w:rsidP="008E430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8E4304">
              <w:rPr>
                <w:rFonts w:ascii="Arial" w:hAnsi="Arial" w:cs="Arial"/>
                <w:noProof/>
                <w:sz w:val="18"/>
                <w:szCs w:val="18"/>
              </w:rPr>
              <w:t>PACS</w:t>
            </w:r>
          </w:p>
        </w:tc>
      </w:tr>
      <w:tr w:rsidR="008E4304" w:rsidRPr="008E4304" w14:paraId="1909757D" w14:textId="77777777" w:rsidTr="001725E0">
        <w:trPr>
          <w:trHeight w:val="227"/>
        </w:trPr>
        <w:tc>
          <w:tcPr>
            <w:tcW w:w="2122" w:type="dxa"/>
            <w:tcBorders>
              <w:top w:val="dashed" w:sz="4" w:space="0" w:color="auto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21681056" w14:textId="77777777" w:rsidR="008E4304" w:rsidRPr="008E4304" w:rsidRDefault="008E4304" w:rsidP="008E4304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8E4304">
              <w:rPr>
                <w:rFonts w:ascii="Wingdings 3" w:hAnsi="Wingdings 3" w:cs="Arial"/>
                <w:sz w:val="18"/>
                <w:szCs w:val="18"/>
              </w:rPr>
              <w:sym w:font="Wingdings 3" w:char="F039"/>
            </w:r>
            <w:r w:rsidRPr="008E4304">
              <w:rPr>
                <w:rFonts w:ascii="Arial" w:hAnsi="Arial" w:cs="Arial"/>
                <w:sz w:val="18"/>
                <w:szCs w:val="18"/>
              </w:rPr>
              <w:t xml:space="preserve">  </w:t>
            </w:r>
            <w:r w:rsidRPr="008E4304">
              <w:rPr>
                <w:rFonts w:ascii="Arial" w:hAnsi="Arial" w:cs="Arial"/>
                <w:b/>
                <w:sz w:val="18"/>
                <w:szCs w:val="18"/>
              </w:rPr>
              <w:t xml:space="preserve">tunna snitt </w:t>
            </w:r>
            <w:proofErr w:type="spellStart"/>
            <w:r w:rsidRPr="008E4304">
              <w:rPr>
                <w:rFonts w:ascii="Arial" w:hAnsi="Arial" w:cs="Arial"/>
                <w:b/>
                <w:sz w:val="18"/>
                <w:szCs w:val="18"/>
              </w:rPr>
              <w:t>skel</w:t>
            </w:r>
            <w:proofErr w:type="spellEnd"/>
          </w:p>
        </w:tc>
        <w:tc>
          <w:tcPr>
            <w:tcW w:w="1134" w:type="dxa"/>
            <w:tcBorders>
              <w:top w:val="dashed" w:sz="4" w:space="0" w:color="auto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3047776E" w14:textId="77777777" w:rsidR="008E4304" w:rsidRPr="008E4304" w:rsidRDefault="008E4304" w:rsidP="008E430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E4304">
              <w:rPr>
                <w:rFonts w:ascii="Arial" w:hAnsi="Arial" w:cs="Arial"/>
                <w:sz w:val="18"/>
                <w:szCs w:val="18"/>
              </w:rPr>
              <w:t>AX</w:t>
            </w:r>
          </w:p>
        </w:tc>
        <w:tc>
          <w:tcPr>
            <w:tcW w:w="992" w:type="dxa"/>
            <w:tcBorders>
              <w:top w:val="dashed" w:sz="4" w:space="0" w:color="auto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40BD75AD" w14:textId="77777777" w:rsidR="008E4304" w:rsidRPr="008E4304" w:rsidRDefault="008E4304" w:rsidP="008E430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E4304">
              <w:rPr>
                <w:rFonts w:ascii="Arial" w:hAnsi="Arial" w:cs="Arial"/>
                <w:sz w:val="18"/>
                <w:szCs w:val="18"/>
              </w:rPr>
              <w:t>1/1</w:t>
            </w:r>
          </w:p>
        </w:tc>
        <w:tc>
          <w:tcPr>
            <w:tcW w:w="2410" w:type="dxa"/>
            <w:gridSpan w:val="2"/>
            <w:tcBorders>
              <w:top w:val="dashed" w:sz="4" w:space="0" w:color="auto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3F5848F6" w14:textId="77777777" w:rsidR="008E4304" w:rsidRPr="008E4304" w:rsidRDefault="008E4304" w:rsidP="008E430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8E4304">
              <w:rPr>
                <w:rFonts w:ascii="Arial" w:hAnsi="Arial" w:cs="Arial"/>
                <w:sz w:val="18"/>
                <w:szCs w:val="18"/>
                <w:lang w:val="en-US"/>
              </w:rPr>
              <w:t>B60/</w:t>
            </w:r>
            <w:proofErr w:type="spellStart"/>
            <w:r w:rsidRPr="008E4304">
              <w:rPr>
                <w:rFonts w:ascii="Arial" w:hAnsi="Arial" w:cs="Arial"/>
                <w:sz w:val="18"/>
                <w:szCs w:val="18"/>
                <w:lang w:val="en-US"/>
              </w:rPr>
              <w:t>Boneplus</w:t>
            </w:r>
            <w:proofErr w:type="spellEnd"/>
            <w:r w:rsidRPr="008E4304">
              <w:rPr>
                <w:rFonts w:ascii="Arial" w:hAnsi="Arial" w:cs="Arial"/>
                <w:sz w:val="18"/>
                <w:szCs w:val="18"/>
                <w:lang w:val="en-US"/>
              </w:rPr>
              <w:t>/FC30</w:t>
            </w:r>
          </w:p>
        </w:tc>
        <w:tc>
          <w:tcPr>
            <w:tcW w:w="1275" w:type="dxa"/>
            <w:tcBorders>
              <w:top w:val="dashed" w:sz="4" w:space="0" w:color="auto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38F3DA69" w14:textId="77777777" w:rsidR="008E4304" w:rsidRPr="008E4304" w:rsidRDefault="008E4304" w:rsidP="008E430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8E4304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C500 W3000</w:t>
            </w:r>
          </w:p>
        </w:tc>
        <w:tc>
          <w:tcPr>
            <w:tcW w:w="1105" w:type="dxa"/>
            <w:tcBorders>
              <w:top w:val="dashed" w:sz="4" w:space="0" w:color="auto"/>
              <w:left w:val="nil"/>
              <w:bottom w:val="dashed" w:sz="4" w:space="0" w:color="auto"/>
            </w:tcBorders>
            <w:shd w:val="clear" w:color="auto" w:fill="FFFFFF"/>
            <w:vAlign w:val="center"/>
          </w:tcPr>
          <w:p w14:paraId="7E0ECE33" w14:textId="77777777" w:rsidR="008E4304" w:rsidRPr="008E4304" w:rsidRDefault="008E4304" w:rsidP="008E430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8E4304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8E4304" w:rsidRPr="008E4304" w14:paraId="19E26B49" w14:textId="77777777" w:rsidTr="001725E0">
        <w:trPr>
          <w:trHeight w:val="227"/>
        </w:trPr>
        <w:tc>
          <w:tcPr>
            <w:tcW w:w="2122" w:type="dxa"/>
            <w:tcBorders>
              <w:top w:val="dashed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1AECF2BC" w14:textId="77777777" w:rsidR="008E4304" w:rsidRPr="008E4304" w:rsidRDefault="008E4304" w:rsidP="008E4304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dashed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0F28E43A" w14:textId="77777777" w:rsidR="008E4304" w:rsidRPr="008E4304" w:rsidRDefault="008E4304" w:rsidP="008E430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8E4304">
              <w:rPr>
                <w:rFonts w:ascii="Arial" w:hAnsi="Arial" w:cs="Arial"/>
                <w:sz w:val="18"/>
                <w:szCs w:val="18"/>
                <w:lang w:val="en-US"/>
              </w:rPr>
              <w:t>AX</w:t>
            </w:r>
          </w:p>
        </w:tc>
        <w:tc>
          <w:tcPr>
            <w:tcW w:w="992" w:type="dxa"/>
            <w:tcBorders>
              <w:top w:val="dashed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2EC834F3" w14:textId="77777777" w:rsidR="008E4304" w:rsidRPr="008E4304" w:rsidRDefault="008E4304" w:rsidP="008E430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8E4304">
              <w:rPr>
                <w:rFonts w:ascii="Arial" w:hAnsi="Arial" w:cs="Arial"/>
                <w:sz w:val="18"/>
                <w:szCs w:val="18"/>
                <w:lang w:val="en-US"/>
              </w:rPr>
              <w:t>0,6/0,6</w:t>
            </w:r>
          </w:p>
        </w:tc>
        <w:tc>
          <w:tcPr>
            <w:tcW w:w="2410" w:type="dxa"/>
            <w:gridSpan w:val="2"/>
            <w:tcBorders>
              <w:top w:val="dashed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51A42ABD" w14:textId="77777777" w:rsidR="008E4304" w:rsidRPr="008E4304" w:rsidRDefault="008E4304" w:rsidP="008E430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8E4304">
              <w:rPr>
                <w:rFonts w:ascii="Arial" w:hAnsi="Arial" w:cs="Arial"/>
                <w:sz w:val="18"/>
                <w:szCs w:val="18"/>
                <w:lang w:val="en-US"/>
              </w:rPr>
              <w:t>B45/Detail/FC26-08</w:t>
            </w:r>
          </w:p>
        </w:tc>
        <w:tc>
          <w:tcPr>
            <w:tcW w:w="1275" w:type="dxa"/>
            <w:tcBorders>
              <w:top w:val="dashed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2208740C" w14:textId="77777777" w:rsidR="008E4304" w:rsidRPr="008E4304" w:rsidRDefault="008E4304" w:rsidP="008E430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8E4304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C40 W350</w:t>
            </w:r>
          </w:p>
        </w:tc>
        <w:tc>
          <w:tcPr>
            <w:tcW w:w="1105" w:type="dxa"/>
            <w:tcBorders>
              <w:top w:val="dashed" w:sz="4" w:space="0" w:color="auto"/>
              <w:left w:val="nil"/>
              <w:bottom w:val="single" w:sz="4" w:space="0" w:color="auto"/>
            </w:tcBorders>
            <w:shd w:val="clear" w:color="auto" w:fill="FFFFFF"/>
            <w:vAlign w:val="center"/>
          </w:tcPr>
          <w:p w14:paraId="3958AC9A" w14:textId="77777777" w:rsidR="008E4304" w:rsidRPr="008E4304" w:rsidRDefault="008E4304" w:rsidP="008E430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8E4304">
              <w:rPr>
                <w:rFonts w:ascii="Arial" w:hAnsi="Arial" w:cs="Arial"/>
                <w:noProof/>
                <w:sz w:val="18"/>
                <w:szCs w:val="18"/>
              </w:rPr>
              <w:t>Syngo.via</w:t>
            </w:r>
          </w:p>
        </w:tc>
      </w:tr>
      <w:tr w:rsidR="008E4304" w:rsidRPr="008E4304" w14:paraId="4AE1645B" w14:textId="77777777" w:rsidTr="001725E0">
        <w:trPr>
          <w:trHeight w:val="227"/>
        </w:trPr>
        <w:tc>
          <w:tcPr>
            <w:tcW w:w="212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1E3A931B" w14:textId="77777777" w:rsidR="008E4304" w:rsidRPr="008E4304" w:rsidRDefault="008E4304" w:rsidP="008E430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8E4304">
              <w:rPr>
                <w:rFonts w:ascii="Arial" w:hAnsi="Arial" w:cs="Arial"/>
                <w:b/>
                <w:sz w:val="18"/>
                <w:szCs w:val="18"/>
              </w:rPr>
              <w:t>Scout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482A4681" w14:textId="77777777" w:rsidR="008E4304" w:rsidRPr="008E4304" w:rsidRDefault="008E4304" w:rsidP="008E430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E4304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18DF9895" w14:textId="77777777" w:rsidR="008E4304" w:rsidRPr="008E4304" w:rsidRDefault="008E4304" w:rsidP="008E430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E4304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2410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54ED5E2D" w14:textId="77777777" w:rsidR="008E4304" w:rsidRPr="008E4304" w:rsidRDefault="008E4304" w:rsidP="008E430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E4304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7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3142BA37" w14:textId="77777777" w:rsidR="008E4304" w:rsidRPr="008E4304" w:rsidRDefault="008E4304" w:rsidP="008E430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E4304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10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67EEAFF6" w14:textId="77777777" w:rsidR="008E4304" w:rsidRPr="008E4304" w:rsidRDefault="008E4304" w:rsidP="008E430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E4304">
              <w:rPr>
                <w:rFonts w:ascii="Arial" w:hAnsi="Arial" w:cs="Arial"/>
                <w:sz w:val="18"/>
                <w:szCs w:val="18"/>
              </w:rPr>
              <w:t>PACS</w:t>
            </w:r>
          </w:p>
        </w:tc>
      </w:tr>
      <w:tr w:rsidR="008E4304" w:rsidRPr="008E4304" w14:paraId="70305CEA" w14:textId="77777777" w:rsidTr="001725E0">
        <w:trPr>
          <w:trHeight w:val="227"/>
        </w:trPr>
        <w:tc>
          <w:tcPr>
            <w:tcW w:w="212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43D3D7CB" w14:textId="77777777" w:rsidR="008E4304" w:rsidRPr="008E4304" w:rsidRDefault="008E4304" w:rsidP="008E430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proofErr w:type="spellStart"/>
            <w:r w:rsidRPr="008E4304">
              <w:rPr>
                <w:rFonts w:ascii="Arial" w:hAnsi="Arial" w:cs="Arial"/>
                <w:b/>
                <w:sz w:val="18"/>
                <w:szCs w:val="18"/>
              </w:rPr>
              <w:t>Dosrapport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310A4D54" w14:textId="77777777" w:rsidR="008E4304" w:rsidRPr="008E4304" w:rsidRDefault="008E4304" w:rsidP="008E430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E4304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73456D66" w14:textId="77777777" w:rsidR="008E4304" w:rsidRPr="008E4304" w:rsidRDefault="008E4304" w:rsidP="008E430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E4304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2410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4982D2BF" w14:textId="77777777" w:rsidR="008E4304" w:rsidRPr="008E4304" w:rsidRDefault="008E4304" w:rsidP="008E430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E4304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7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3ADBCA6B" w14:textId="77777777" w:rsidR="008E4304" w:rsidRPr="008E4304" w:rsidRDefault="008E4304" w:rsidP="008E430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E4304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10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1CF14D54" w14:textId="77777777" w:rsidR="008E4304" w:rsidRPr="008E4304" w:rsidRDefault="008E4304" w:rsidP="008E430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E4304">
              <w:rPr>
                <w:rFonts w:ascii="Arial" w:hAnsi="Arial" w:cs="Arial"/>
                <w:sz w:val="18"/>
                <w:szCs w:val="18"/>
              </w:rPr>
              <w:t>PACS</w:t>
            </w:r>
          </w:p>
        </w:tc>
      </w:tr>
    </w:tbl>
    <w:p w14:paraId="0A696F34" w14:textId="77777777" w:rsidR="008E4304" w:rsidRPr="008E4304" w:rsidRDefault="008E4304" w:rsidP="008E4304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09DBCA7A" w14:textId="77777777" w:rsidR="008E4304" w:rsidRPr="008E4304" w:rsidRDefault="008E4304" w:rsidP="008E4304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  <w:r w:rsidRPr="008E4304">
        <w:rPr>
          <w:rFonts w:ascii="Arial" w:hAnsi="Arial" w:cs="Arial"/>
          <w:sz w:val="18"/>
          <w:szCs w:val="18"/>
        </w:rPr>
        <w:br w:type="page"/>
      </w:r>
    </w:p>
    <w:p w14:paraId="46D247BD" w14:textId="77777777" w:rsidR="008E4304" w:rsidRPr="008E4304" w:rsidRDefault="008E4304" w:rsidP="00EA48B8">
      <w:pPr>
        <w:pStyle w:val="Rubrik2"/>
        <w:ind w:left="0"/>
      </w:pPr>
      <w:r w:rsidRPr="008E4304">
        <w:lastRenderedPageBreak/>
        <w:t>Hängning PACS</w:t>
      </w:r>
    </w:p>
    <w:tbl>
      <w:tblPr>
        <w:tblW w:w="9038" w:type="dxa"/>
        <w:tblBorders>
          <w:top w:val="dotted" w:sz="2" w:space="0" w:color="808080"/>
          <w:left w:val="dotted" w:sz="2" w:space="0" w:color="808080"/>
          <w:bottom w:val="dotted" w:sz="2" w:space="0" w:color="808080"/>
          <w:right w:val="dotted" w:sz="2" w:space="0" w:color="8080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1559"/>
        <w:gridCol w:w="1560"/>
        <w:gridCol w:w="283"/>
        <w:gridCol w:w="1039"/>
        <w:gridCol w:w="1040"/>
        <w:gridCol w:w="1040"/>
        <w:gridCol w:w="566"/>
      </w:tblGrid>
      <w:tr w:rsidR="008E4304" w:rsidRPr="008E4304" w14:paraId="043C2B25" w14:textId="77777777" w:rsidTr="008E4304">
        <w:trPr>
          <w:trHeight w:val="227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</w:tcBorders>
            <w:shd w:val="clear" w:color="auto" w:fill="F2F2F2"/>
            <w:vAlign w:val="center"/>
          </w:tcPr>
          <w:p w14:paraId="0C16EFC9" w14:textId="77777777" w:rsidR="008E4304" w:rsidRPr="008E4304" w:rsidRDefault="008E4304" w:rsidP="008E430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4" w:space="0" w:color="auto"/>
              <w:bottom w:val="nil"/>
            </w:tcBorders>
            <w:shd w:val="clear" w:color="auto" w:fill="F2F2F2"/>
          </w:tcPr>
          <w:p w14:paraId="66F9A87E" w14:textId="77777777" w:rsidR="008E4304" w:rsidRPr="008E4304" w:rsidRDefault="008E4304" w:rsidP="008E430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auto"/>
            </w:tcBorders>
            <w:shd w:val="clear" w:color="auto" w:fill="F2F2F2"/>
          </w:tcPr>
          <w:p w14:paraId="12C1C5A3" w14:textId="77777777" w:rsidR="008E4304" w:rsidRPr="008E4304" w:rsidRDefault="008E4304" w:rsidP="008E430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3"/>
            <w:tcBorders>
              <w:top w:val="single" w:sz="4" w:space="0" w:color="auto"/>
              <w:bottom w:val="nil"/>
            </w:tcBorders>
            <w:shd w:val="clear" w:color="auto" w:fill="F2F2F2"/>
          </w:tcPr>
          <w:p w14:paraId="2EC7CC37" w14:textId="77777777" w:rsidR="008E4304" w:rsidRPr="008E4304" w:rsidRDefault="008E4304" w:rsidP="008E430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top w:val="single" w:sz="4" w:space="0" w:color="auto"/>
              <w:right w:val="single" w:sz="4" w:space="0" w:color="auto"/>
            </w:tcBorders>
            <w:shd w:val="clear" w:color="auto" w:fill="F2F2F2"/>
          </w:tcPr>
          <w:p w14:paraId="41F23731" w14:textId="77777777" w:rsidR="008E4304" w:rsidRPr="008E4304" w:rsidRDefault="008E4304" w:rsidP="008E430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8E4304" w:rsidRPr="008E4304" w14:paraId="7C2A3122" w14:textId="77777777" w:rsidTr="008E4304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134FE3D7" w14:textId="77777777" w:rsidR="008E4304" w:rsidRPr="008E4304" w:rsidRDefault="008E4304" w:rsidP="008E430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8E4304">
              <w:rPr>
                <w:rFonts w:ascii="Arial" w:hAnsi="Arial" w:cs="Arial"/>
                <w:b/>
                <w:sz w:val="18"/>
                <w:szCs w:val="18"/>
              </w:rPr>
              <w:t>Hals K+</w:t>
            </w:r>
          </w:p>
        </w:tc>
        <w:tc>
          <w:tcPr>
            <w:tcW w:w="1559" w:type="dxa"/>
            <w:vMerge w:val="restart"/>
            <w:tcBorders>
              <w:top w:val="nil"/>
              <w:bottom w:val="single" w:sz="24" w:space="0" w:color="F2F2F2"/>
              <w:right w:val="single" w:sz="24" w:space="0" w:color="F2F2F2"/>
            </w:tcBorders>
            <w:shd w:val="clear" w:color="auto" w:fill="8496B0"/>
            <w:vAlign w:val="center"/>
          </w:tcPr>
          <w:p w14:paraId="7AE467D3" w14:textId="77777777" w:rsidR="008E4304" w:rsidRPr="008E4304" w:rsidRDefault="008E4304" w:rsidP="008E430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8E4304">
              <w:rPr>
                <w:rFonts w:ascii="Arial" w:hAnsi="Arial" w:cs="Arial"/>
                <w:color w:val="FFFFFF"/>
                <w:sz w:val="18"/>
                <w:szCs w:val="18"/>
              </w:rPr>
              <w:t>Hals K+</w:t>
            </w:r>
          </w:p>
          <w:p w14:paraId="276FF6C0" w14:textId="77777777" w:rsidR="008E4304" w:rsidRPr="008E4304" w:rsidRDefault="008E4304" w:rsidP="008E430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8E4304">
              <w:rPr>
                <w:rFonts w:ascii="Arial" w:hAnsi="Arial" w:cs="Arial"/>
                <w:color w:val="FFFFFF"/>
                <w:sz w:val="18"/>
                <w:szCs w:val="18"/>
              </w:rPr>
              <w:t>tjocka snitt</w:t>
            </w:r>
          </w:p>
          <w:p w14:paraId="0D59E936" w14:textId="77777777" w:rsidR="008E4304" w:rsidRPr="008E4304" w:rsidRDefault="008E4304" w:rsidP="008E430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8E4304"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1560" w:type="dxa"/>
            <w:vMerge w:val="restart"/>
            <w:tcBorders>
              <w:top w:val="nil"/>
              <w:left w:val="single" w:sz="24" w:space="0" w:color="F2F2F2"/>
              <w:bottom w:val="single" w:sz="24" w:space="0" w:color="F2F2F2"/>
            </w:tcBorders>
            <w:shd w:val="clear" w:color="auto" w:fill="8496B0"/>
            <w:vAlign w:val="center"/>
          </w:tcPr>
          <w:p w14:paraId="4D547EB4" w14:textId="77777777" w:rsidR="008E4304" w:rsidRPr="008E4304" w:rsidRDefault="008E4304" w:rsidP="008E430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8E4304">
              <w:rPr>
                <w:rFonts w:ascii="Arial" w:hAnsi="Arial" w:cs="Arial"/>
                <w:color w:val="FFFFFF"/>
                <w:sz w:val="18"/>
                <w:szCs w:val="18"/>
              </w:rPr>
              <w:t>Hals K+</w:t>
            </w:r>
          </w:p>
          <w:p w14:paraId="3D8DA12C" w14:textId="77777777" w:rsidR="008E4304" w:rsidRPr="008E4304" w:rsidRDefault="008E4304" w:rsidP="008E430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8E4304">
              <w:rPr>
                <w:rFonts w:ascii="Arial" w:hAnsi="Arial" w:cs="Arial"/>
                <w:color w:val="FFFFFF"/>
                <w:sz w:val="18"/>
                <w:szCs w:val="18"/>
              </w:rPr>
              <w:t>tunna snitt</w:t>
            </w:r>
          </w:p>
          <w:p w14:paraId="7D6CF065" w14:textId="77777777" w:rsidR="008E4304" w:rsidRPr="008E4304" w:rsidRDefault="008E4304" w:rsidP="008E430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8E4304">
              <w:rPr>
                <w:rFonts w:ascii="Arial" w:hAnsi="Arial" w:cs="Arial"/>
                <w:color w:val="FFFFFF"/>
                <w:sz w:val="18"/>
                <w:szCs w:val="18"/>
              </w:rPr>
              <w:t>mjuk</w:t>
            </w:r>
          </w:p>
          <w:p w14:paraId="574F439B" w14:textId="77777777" w:rsidR="008E4304" w:rsidRPr="008E4304" w:rsidRDefault="008E4304" w:rsidP="008E430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8E4304"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283" w:type="dxa"/>
            <w:shd w:val="clear" w:color="auto" w:fill="F2F2F2"/>
          </w:tcPr>
          <w:p w14:paraId="16E18753" w14:textId="77777777" w:rsidR="008E4304" w:rsidRPr="008E4304" w:rsidRDefault="008E4304" w:rsidP="008E430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39" w:type="dxa"/>
            <w:vMerge w:val="restart"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  <w:vAlign w:val="center"/>
          </w:tcPr>
          <w:p w14:paraId="651131D9" w14:textId="77777777" w:rsidR="008E4304" w:rsidRPr="008E4304" w:rsidRDefault="008E4304" w:rsidP="008E430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8E4304">
              <w:rPr>
                <w:rFonts w:ascii="Arial" w:hAnsi="Arial" w:cs="Arial"/>
                <w:color w:val="FFFFFF"/>
                <w:sz w:val="18"/>
                <w:szCs w:val="18"/>
              </w:rPr>
              <w:t>Hals K+</w:t>
            </w:r>
          </w:p>
          <w:p w14:paraId="5FB24299" w14:textId="77777777" w:rsidR="008E4304" w:rsidRPr="008E4304" w:rsidRDefault="008E4304" w:rsidP="008E430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8E4304">
              <w:rPr>
                <w:rFonts w:ascii="Arial" w:hAnsi="Arial" w:cs="Arial"/>
                <w:color w:val="FFFFFF"/>
                <w:sz w:val="18"/>
                <w:szCs w:val="18"/>
              </w:rPr>
              <w:t xml:space="preserve">tjocka </w:t>
            </w:r>
            <w:proofErr w:type="spellStart"/>
            <w:r w:rsidRPr="008E4304">
              <w:rPr>
                <w:rFonts w:ascii="Arial" w:hAnsi="Arial" w:cs="Arial"/>
                <w:color w:val="FFFFFF"/>
                <w:sz w:val="18"/>
                <w:szCs w:val="18"/>
              </w:rPr>
              <w:t>sn</w:t>
            </w:r>
            <w:proofErr w:type="spellEnd"/>
          </w:p>
          <w:p w14:paraId="54B1CF95" w14:textId="77777777" w:rsidR="008E4304" w:rsidRPr="008E4304" w:rsidRDefault="008E4304" w:rsidP="008E430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8E4304">
              <w:rPr>
                <w:rFonts w:ascii="Arial" w:hAnsi="Arial" w:cs="Arial"/>
                <w:color w:val="FFFFFF"/>
                <w:sz w:val="18"/>
                <w:szCs w:val="18"/>
              </w:rPr>
              <w:t>COR</w:t>
            </w:r>
          </w:p>
        </w:tc>
        <w:tc>
          <w:tcPr>
            <w:tcW w:w="1040" w:type="dxa"/>
            <w:vMerge w:val="restart"/>
            <w:tcBorders>
              <w:top w:val="nil"/>
              <w:left w:val="single" w:sz="24" w:space="0" w:color="F2F2F2"/>
              <w:bottom w:val="nil"/>
              <w:right w:val="single" w:sz="24" w:space="0" w:color="F2F2F2"/>
            </w:tcBorders>
            <w:shd w:val="clear" w:color="auto" w:fill="8496B0"/>
            <w:vAlign w:val="center"/>
          </w:tcPr>
          <w:p w14:paraId="44756577" w14:textId="77777777" w:rsidR="008E4304" w:rsidRPr="008E4304" w:rsidRDefault="008E4304" w:rsidP="008E430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8E4304">
              <w:rPr>
                <w:rFonts w:ascii="Arial" w:hAnsi="Arial" w:cs="Arial"/>
                <w:color w:val="FFFFFF"/>
                <w:sz w:val="18"/>
                <w:szCs w:val="18"/>
              </w:rPr>
              <w:t xml:space="preserve">Hals K+ tjocka </w:t>
            </w:r>
            <w:proofErr w:type="spellStart"/>
            <w:r w:rsidRPr="008E4304">
              <w:rPr>
                <w:rFonts w:ascii="Arial" w:hAnsi="Arial" w:cs="Arial"/>
                <w:color w:val="FFFFFF"/>
                <w:sz w:val="18"/>
                <w:szCs w:val="18"/>
              </w:rPr>
              <w:t>sn</w:t>
            </w:r>
            <w:proofErr w:type="spellEnd"/>
          </w:p>
          <w:p w14:paraId="66C25401" w14:textId="77777777" w:rsidR="008E4304" w:rsidRPr="008E4304" w:rsidRDefault="008E4304" w:rsidP="008E430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8E4304">
              <w:rPr>
                <w:rFonts w:ascii="Arial" w:hAnsi="Arial" w:cs="Arial"/>
                <w:color w:val="FFFFFF"/>
                <w:sz w:val="18"/>
                <w:szCs w:val="18"/>
              </w:rPr>
              <w:t>SAG</w:t>
            </w:r>
          </w:p>
        </w:tc>
        <w:tc>
          <w:tcPr>
            <w:tcW w:w="1040" w:type="dxa"/>
            <w:vMerge w:val="restart"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  <w:vAlign w:val="center"/>
          </w:tcPr>
          <w:p w14:paraId="481D9908" w14:textId="77777777" w:rsidR="008E4304" w:rsidRPr="008E4304" w:rsidRDefault="008E4304" w:rsidP="008E430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8E4304">
              <w:rPr>
                <w:rFonts w:ascii="Arial" w:hAnsi="Arial" w:cs="Arial"/>
                <w:color w:val="FFFFFF"/>
                <w:sz w:val="18"/>
                <w:szCs w:val="18"/>
              </w:rPr>
              <w:t>Hals K+</w:t>
            </w:r>
          </w:p>
          <w:p w14:paraId="3284AC9C" w14:textId="77777777" w:rsidR="008E4304" w:rsidRPr="008E4304" w:rsidRDefault="008E4304" w:rsidP="008E430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8E4304">
              <w:rPr>
                <w:rFonts w:ascii="Arial" w:hAnsi="Arial" w:cs="Arial"/>
                <w:color w:val="FFFFFF"/>
                <w:sz w:val="18"/>
                <w:szCs w:val="18"/>
              </w:rPr>
              <w:t xml:space="preserve">tunna </w:t>
            </w:r>
            <w:proofErr w:type="spellStart"/>
            <w:r w:rsidRPr="008E4304">
              <w:rPr>
                <w:rFonts w:ascii="Arial" w:hAnsi="Arial" w:cs="Arial"/>
                <w:color w:val="FFFFFF"/>
                <w:sz w:val="18"/>
                <w:szCs w:val="18"/>
              </w:rPr>
              <w:t>sn</w:t>
            </w:r>
            <w:proofErr w:type="spellEnd"/>
          </w:p>
          <w:p w14:paraId="26DEBB4F" w14:textId="77777777" w:rsidR="008E4304" w:rsidRPr="008E4304" w:rsidRDefault="008E4304" w:rsidP="008E430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8E4304">
              <w:rPr>
                <w:rFonts w:ascii="Arial" w:hAnsi="Arial" w:cs="Arial"/>
                <w:color w:val="FFFFFF"/>
                <w:sz w:val="18"/>
                <w:szCs w:val="18"/>
              </w:rPr>
              <w:t>mjuk</w:t>
            </w:r>
          </w:p>
          <w:p w14:paraId="49C488FC" w14:textId="77777777" w:rsidR="008E4304" w:rsidRPr="008E4304" w:rsidRDefault="008E4304" w:rsidP="008E430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8E4304">
              <w:rPr>
                <w:rFonts w:ascii="Arial" w:hAnsi="Arial" w:cs="Arial"/>
                <w:color w:val="FFFFFF"/>
                <w:sz w:val="18"/>
                <w:szCs w:val="18"/>
              </w:rPr>
              <w:t>SAG</w:t>
            </w: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13C809BC" w14:textId="77777777" w:rsidR="008E4304" w:rsidRPr="008E4304" w:rsidRDefault="008E4304" w:rsidP="008E430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8E4304" w:rsidRPr="008E4304" w14:paraId="765910DF" w14:textId="77777777" w:rsidTr="008E4304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79ABDC42" w14:textId="77777777" w:rsidR="008E4304" w:rsidRPr="008E4304" w:rsidRDefault="008E4304" w:rsidP="008E430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8E4304">
              <w:rPr>
                <w:rFonts w:ascii="Arial" w:hAnsi="Arial" w:cs="Arial"/>
                <w:b/>
                <w:sz w:val="18"/>
                <w:szCs w:val="18"/>
              </w:rPr>
              <w:t>Layout 1</w:t>
            </w:r>
          </w:p>
        </w:tc>
        <w:tc>
          <w:tcPr>
            <w:tcW w:w="155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512DDA5E" w14:textId="77777777" w:rsidR="008E4304" w:rsidRPr="008E4304" w:rsidRDefault="008E4304" w:rsidP="008E430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671F34DE" w14:textId="77777777" w:rsidR="008E4304" w:rsidRPr="008E4304" w:rsidRDefault="008E4304" w:rsidP="008E430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333C17FE" w14:textId="77777777" w:rsidR="008E4304" w:rsidRPr="008E4304" w:rsidRDefault="008E4304" w:rsidP="008E430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3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237141F8" w14:textId="77777777" w:rsidR="008E4304" w:rsidRPr="008E4304" w:rsidRDefault="008E4304" w:rsidP="008E430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sz="24" w:space="0" w:color="F2F2F2"/>
              <w:bottom w:val="nil"/>
              <w:right w:val="single" w:sz="24" w:space="0" w:color="F2F2F2"/>
            </w:tcBorders>
            <w:shd w:val="clear" w:color="auto" w:fill="8496B0"/>
          </w:tcPr>
          <w:p w14:paraId="4AFC80A3" w14:textId="77777777" w:rsidR="008E4304" w:rsidRPr="008E4304" w:rsidRDefault="008E4304" w:rsidP="008E430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53DFDA3C" w14:textId="77777777" w:rsidR="008E4304" w:rsidRPr="008E4304" w:rsidRDefault="008E4304" w:rsidP="008E430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4DC414A6" w14:textId="77777777" w:rsidR="008E4304" w:rsidRPr="008E4304" w:rsidRDefault="008E4304" w:rsidP="008E430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8E4304" w:rsidRPr="008E4304" w14:paraId="28419969" w14:textId="77777777" w:rsidTr="008E4304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51E942C8" w14:textId="77777777" w:rsidR="008E4304" w:rsidRPr="008E4304" w:rsidRDefault="008E4304" w:rsidP="008E430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7CB3D196" w14:textId="77777777" w:rsidR="008E4304" w:rsidRPr="008E4304" w:rsidRDefault="008E4304" w:rsidP="008E430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197C6D04" w14:textId="77777777" w:rsidR="008E4304" w:rsidRPr="008E4304" w:rsidRDefault="008E4304" w:rsidP="008E430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556F004D" w14:textId="77777777" w:rsidR="008E4304" w:rsidRPr="008E4304" w:rsidRDefault="008E4304" w:rsidP="008E430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3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1E6B7F9D" w14:textId="77777777" w:rsidR="008E4304" w:rsidRPr="008E4304" w:rsidRDefault="008E4304" w:rsidP="008E430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sz="24" w:space="0" w:color="F2F2F2"/>
              <w:bottom w:val="nil"/>
              <w:right w:val="single" w:sz="24" w:space="0" w:color="F2F2F2"/>
            </w:tcBorders>
            <w:shd w:val="clear" w:color="auto" w:fill="8496B0"/>
          </w:tcPr>
          <w:p w14:paraId="1D0B6442" w14:textId="77777777" w:rsidR="008E4304" w:rsidRPr="008E4304" w:rsidRDefault="008E4304" w:rsidP="008E430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5911F09F" w14:textId="77777777" w:rsidR="008E4304" w:rsidRPr="008E4304" w:rsidRDefault="008E4304" w:rsidP="008E430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2048E9E4" w14:textId="77777777" w:rsidR="008E4304" w:rsidRPr="008E4304" w:rsidRDefault="008E4304" w:rsidP="008E430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8E4304" w:rsidRPr="008E4304" w14:paraId="187610C0" w14:textId="77777777" w:rsidTr="008E4304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77A712DB" w14:textId="77777777" w:rsidR="008E4304" w:rsidRPr="008E4304" w:rsidRDefault="008E4304" w:rsidP="008E430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5F8B40DC" w14:textId="77777777" w:rsidR="008E4304" w:rsidRPr="008E4304" w:rsidRDefault="008E4304" w:rsidP="008E430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7C4427F0" w14:textId="77777777" w:rsidR="008E4304" w:rsidRPr="008E4304" w:rsidRDefault="008E4304" w:rsidP="008E430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5DBD113B" w14:textId="77777777" w:rsidR="008E4304" w:rsidRPr="008E4304" w:rsidRDefault="008E4304" w:rsidP="008E430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3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394AE5C4" w14:textId="77777777" w:rsidR="008E4304" w:rsidRPr="008E4304" w:rsidRDefault="008E4304" w:rsidP="008E430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sz="24" w:space="0" w:color="F2F2F2"/>
              <w:bottom w:val="nil"/>
              <w:right w:val="single" w:sz="24" w:space="0" w:color="F2F2F2"/>
            </w:tcBorders>
            <w:shd w:val="clear" w:color="auto" w:fill="8496B0"/>
          </w:tcPr>
          <w:p w14:paraId="095D682C" w14:textId="77777777" w:rsidR="008E4304" w:rsidRPr="008E4304" w:rsidRDefault="008E4304" w:rsidP="008E430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5F721CE6" w14:textId="77777777" w:rsidR="008E4304" w:rsidRPr="008E4304" w:rsidRDefault="008E4304" w:rsidP="008E430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37CB973F" w14:textId="77777777" w:rsidR="008E4304" w:rsidRPr="008E4304" w:rsidRDefault="008E4304" w:rsidP="008E430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8E4304" w:rsidRPr="008E4304" w14:paraId="3C1CC2CB" w14:textId="77777777" w:rsidTr="008E4304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046D4675" w14:textId="77777777" w:rsidR="008E4304" w:rsidRPr="008E4304" w:rsidRDefault="008E4304" w:rsidP="008E430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  <w:vAlign w:val="center"/>
          </w:tcPr>
          <w:p w14:paraId="6F34AC86" w14:textId="77777777" w:rsidR="008E4304" w:rsidRPr="008E4304" w:rsidRDefault="008E4304" w:rsidP="008E430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 w:val="restart"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  <w:vAlign w:val="center"/>
          </w:tcPr>
          <w:p w14:paraId="52CB8F75" w14:textId="77777777" w:rsidR="008E4304" w:rsidRPr="008E4304" w:rsidRDefault="008E4304" w:rsidP="008E430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8E4304">
              <w:rPr>
                <w:rFonts w:ascii="Arial" w:hAnsi="Arial" w:cs="Arial"/>
                <w:color w:val="FFFFFF"/>
                <w:sz w:val="18"/>
                <w:szCs w:val="18"/>
              </w:rPr>
              <w:t>Hals K+</w:t>
            </w:r>
          </w:p>
          <w:p w14:paraId="664B623B" w14:textId="77777777" w:rsidR="008E4304" w:rsidRPr="008E4304" w:rsidRDefault="008E4304" w:rsidP="008E430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8E4304">
              <w:rPr>
                <w:rFonts w:ascii="Arial" w:hAnsi="Arial" w:cs="Arial"/>
                <w:color w:val="FFFFFF"/>
                <w:sz w:val="18"/>
                <w:szCs w:val="18"/>
              </w:rPr>
              <w:t>tunna snitt</w:t>
            </w:r>
          </w:p>
          <w:p w14:paraId="75044C65" w14:textId="77777777" w:rsidR="008E4304" w:rsidRPr="008E4304" w:rsidRDefault="008E4304" w:rsidP="008E430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8E4304">
              <w:rPr>
                <w:rFonts w:ascii="Arial" w:hAnsi="Arial" w:cs="Arial"/>
                <w:color w:val="FFFFFF"/>
                <w:sz w:val="18"/>
                <w:szCs w:val="18"/>
              </w:rPr>
              <w:t>skelett</w:t>
            </w:r>
          </w:p>
          <w:p w14:paraId="40F3AC29" w14:textId="77777777" w:rsidR="008E4304" w:rsidRPr="008E4304" w:rsidRDefault="008E4304" w:rsidP="008E430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8E4304"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283" w:type="dxa"/>
            <w:shd w:val="clear" w:color="auto" w:fill="F2F2F2"/>
          </w:tcPr>
          <w:p w14:paraId="5F208945" w14:textId="77777777" w:rsidR="008E4304" w:rsidRPr="008E4304" w:rsidRDefault="008E4304" w:rsidP="008E430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3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  <w:vAlign w:val="center"/>
          </w:tcPr>
          <w:p w14:paraId="7E3EF6E0" w14:textId="77777777" w:rsidR="008E4304" w:rsidRPr="008E4304" w:rsidRDefault="008E4304" w:rsidP="008E430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sz="24" w:space="0" w:color="F2F2F2"/>
              <w:bottom w:val="nil"/>
              <w:right w:val="single" w:sz="24" w:space="0" w:color="F2F2F2"/>
            </w:tcBorders>
            <w:shd w:val="clear" w:color="auto" w:fill="8496B0"/>
            <w:vAlign w:val="center"/>
          </w:tcPr>
          <w:p w14:paraId="5091F545" w14:textId="77777777" w:rsidR="008E4304" w:rsidRPr="008E4304" w:rsidRDefault="008E4304" w:rsidP="008E430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  <w:vAlign w:val="center"/>
          </w:tcPr>
          <w:p w14:paraId="0A7B48B0" w14:textId="77777777" w:rsidR="008E4304" w:rsidRPr="008E4304" w:rsidRDefault="008E4304" w:rsidP="008E430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36A03BA4" w14:textId="77777777" w:rsidR="008E4304" w:rsidRPr="008E4304" w:rsidRDefault="008E4304" w:rsidP="008E430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8E4304" w:rsidRPr="008E4304" w14:paraId="4D91BC39" w14:textId="77777777" w:rsidTr="008E4304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3669B2C6" w14:textId="77777777" w:rsidR="008E4304" w:rsidRPr="008E4304" w:rsidRDefault="008E4304" w:rsidP="008E430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0FFC2548" w14:textId="77777777" w:rsidR="008E4304" w:rsidRPr="008E4304" w:rsidRDefault="008E4304" w:rsidP="008E430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572EFC58" w14:textId="77777777" w:rsidR="008E4304" w:rsidRPr="008E4304" w:rsidRDefault="008E4304" w:rsidP="008E430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409396DB" w14:textId="77777777" w:rsidR="008E4304" w:rsidRPr="008E4304" w:rsidRDefault="008E4304" w:rsidP="008E430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3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790F360F" w14:textId="77777777" w:rsidR="008E4304" w:rsidRPr="008E4304" w:rsidRDefault="008E4304" w:rsidP="008E430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sz="24" w:space="0" w:color="F2F2F2"/>
              <w:bottom w:val="nil"/>
              <w:right w:val="single" w:sz="24" w:space="0" w:color="F2F2F2"/>
            </w:tcBorders>
            <w:shd w:val="clear" w:color="auto" w:fill="8496B0"/>
          </w:tcPr>
          <w:p w14:paraId="5799C9DF" w14:textId="77777777" w:rsidR="008E4304" w:rsidRPr="008E4304" w:rsidRDefault="008E4304" w:rsidP="008E430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41E2438F" w14:textId="77777777" w:rsidR="008E4304" w:rsidRPr="008E4304" w:rsidRDefault="008E4304" w:rsidP="008E430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20468CBC" w14:textId="77777777" w:rsidR="008E4304" w:rsidRPr="008E4304" w:rsidRDefault="008E4304" w:rsidP="008E430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8E4304" w:rsidRPr="008E4304" w14:paraId="64021F5C" w14:textId="77777777" w:rsidTr="008E4304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6AEEABD3" w14:textId="77777777" w:rsidR="008E4304" w:rsidRPr="008E4304" w:rsidRDefault="008E4304" w:rsidP="008E430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6142A4AD" w14:textId="77777777" w:rsidR="008E4304" w:rsidRPr="008E4304" w:rsidRDefault="008E4304" w:rsidP="008E430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54B477C2" w14:textId="77777777" w:rsidR="008E4304" w:rsidRPr="008E4304" w:rsidRDefault="008E4304" w:rsidP="008E430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2A63316F" w14:textId="77777777" w:rsidR="008E4304" w:rsidRPr="008E4304" w:rsidRDefault="008E4304" w:rsidP="008E430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3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3A6C2EA4" w14:textId="77777777" w:rsidR="008E4304" w:rsidRPr="008E4304" w:rsidRDefault="008E4304" w:rsidP="008E430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sz="24" w:space="0" w:color="F2F2F2"/>
              <w:bottom w:val="nil"/>
              <w:right w:val="single" w:sz="24" w:space="0" w:color="F2F2F2"/>
            </w:tcBorders>
            <w:shd w:val="clear" w:color="auto" w:fill="8496B0"/>
          </w:tcPr>
          <w:p w14:paraId="63460FB6" w14:textId="77777777" w:rsidR="008E4304" w:rsidRPr="008E4304" w:rsidRDefault="008E4304" w:rsidP="008E430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11D5938F" w14:textId="77777777" w:rsidR="008E4304" w:rsidRPr="008E4304" w:rsidRDefault="008E4304" w:rsidP="008E430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498A91A4" w14:textId="77777777" w:rsidR="008E4304" w:rsidRPr="008E4304" w:rsidRDefault="008E4304" w:rsidP="008E430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8E4304" w:rsidRPr="008E4304" w14:paraId="47587A4D" w14:textId="77777777" w:rsidTr="008E4304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407A0402" w14:textId="77777777" w:rsidR="008E4304" w:rsidRPr="008E4304" w:rsidRDefault="008E4304" w:rsidP="008E430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23F896AC" w14:textId="77777777" w:rsidR="008E4304" w:rsidRPr="008E4304" w:rsidRDefault="008E4304" w:rsidP="008E430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12B90513" w14:textId="77777777" w:rsidR="008E4304" w:rsidRPr="008E4304" w:rsidRDefault="008E4304" w:rsidP="008E430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5F047368" w14:textId="77777777" w:rsidR="008E4304" w:rsidRPr="008E4304" w:rsidRDefault="008E4304" w:rsidP="008E430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39" w:type="dxa"/>
            <w:vMerge/>
            <w:tcBorders>
              <w:top w:val="nil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48CC3DE3" w14:textId="77777777" w:rsidR="008E4304" w:rsidRPr="008E4304" w:rsidRDefault="008E4304" w:rsidP="008E430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5E6F16E3" w14:textId="77777777" w:rsidR="008E4304" w:rsidRPr="008E4304" w:rsidRDefault="008E4304" w:rsidP="008E430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66CDF21B" w14:textId="77777777" w:rsidR="008E4304" w:rsidRPr="008E4304" w:rsidRDefault="008E4304" w:rsidP="008E430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05CDE861" w14:textId="77777777" w:rsidR="008E4304" w:rsidRPr="008E4304" w:rsidRDefault="008E4304" w:rsidP="008E430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8E4304" w:rsidRPr="008E4304" w14:paraId="7061C289" w14:textId="77777777" w:rsidTr="008E4304">
        <w:trPr>
          <w:trHeight w:val="227"/>
        </w:trPr>
        <w:tc>
          <w:tcPr>
            <w:tcW w:w="1951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2858A421" w14:textId="77777777" w:rsidR="008E4304" w:rsidRPr="008E4304" w:rsidRDefault="008E4304" w:rsidP="008E430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24" w:space="0" w:color="F2F2F2"/>
              <w:bottom w:val="single" w:sz="4" w:space="0" w:color="auto"/>
            </w:tcBorders>
            <w:shd w:val="clear" w:color="auto" w:fill="F2F2F2"/>
          </w:tcPr>
          <w:p w14:paraId="6B9D5CC1" w14:textId="77777777" w:rsidR="008E4304" w:rsidRPr="008E4304" w:rsidRDefault="008E4304" w:rsidP="008E430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bottom w:val="single" w:sz="4" w:space="0" w:color="auto"/>
            </w:tcBorders>
            <w:shd w:val="clear" w:color="auto" w:fill="F2F2F2"/>
          </w:tcPr>
          <w:p w14:paraId="0EFC3EFE" w14:textId="77777777" w:rsidR="008E4304" w:rsidRPr="008E4304" w:rsidRDefault="008E4304" w:rsidP="008E430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3"/>
            <w:tcBorders>
              <w:top w:val="single" w:sz="24" w:space="0" w:color="F2F2F2"/>
              <w:bottom w:val="single" w:sz="4" w:space="0" w:color="auto"/>
            </w:tcBorders>
            <w:shd w:val="clear" w:color="auto" w:fill="F2F2F2"/>
          </w:tcPr>
          <w:p w14:paraId="7E0958E2" w14:textId="77777777" w:rsidR="008E4304" w:rsidRPr="008E4304" w:rsidRDefault="008E4304" w:rsidP="008E430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47A3C24C" w14:textId="77777777" w:rsidR="008E4304" w:rsidRPr="008E4304" w:rsidRDefault="008E4304" w:rsidP="008E430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</w:tbl>
    <w:p w14:paraId="7170F54E" w14:textId="77777777" w:rsidR="008E4304" w:rsidRPr="008E4304" w:rsidRDefault="008E4304" w:rsidP="008E4304">
      <w:pPr>
        <w:spacing w:after="0" w:line="360" w:lineRule="auto"/>
        <w:ind w:left="0" w:right="0"/>
        <w:rPr>
          <w:rFonts w:ascii="Arial" w:hAnsi="Arial" w:cs="Arial"/>
          <w:b/>
          <w:sz w:val="18"/>
          <w:szCs w:val="18"/>
        </w:rPr>
      </w:pPr>
    </w:p>
    <w:tbl>
      <w:tblPr>
        <w:tblW w:w="9038" w:type="dxa"/>
        <w:tblBorders>
          <w:top w:val="dotted" w:sz="2" w:space="0" w:color="808080"/>
          <w:left w:val="dotted" w:sz="2" w:space="0" w:color="808080"/>
          <w:bottom w:val="dotted" w:sz="2" w:space="0" w:color="808080"/>
          <w:right w:val="dotted" w:sz="2" w:space="0" w:color="8080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1559"/>
        <w:gridCol w:w="1560"/>
        <w:gridCol w:w="283"/>
        <w:gridCol w:w="1559"/>
        <w:gridCol w:w="1560"/>
        <w:gridCol w:w="566"/>
      </w:tblGrid>
      <w:tr w:rsidR="008E4304" w:rsidRPr="008E4304" w14:paraId="5A8E0CA4" w14:textId="77777777" w:rsidTr="008E4304">
        <w:trPr>
          <w:trHeight w:val="227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</w:tcBorders>
            <w:shd w:val="clear" w:color="auto" w:fill="F2F2F2"/>
            <w:vAlign w:val="center"/>
          </w:tcPr>
          <w:p w14:paraId="157FB523" w14:textId="77777777" w:rsidR="008E4304" w:rsidRPr="008E4304" w:rsidRDefault="008E4304" w:rsidP="008E430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4" w:space="0" w:color="auto"/>
              <w:bottom w:val="nil"/>
            </w:tcBorders>
            <w:shd w:val="clear" w:color="auto" w:fill="F2F2F2"/>
          </w:tcPr>
          <w:p w14:paraId="5F54C6AC" w14:textId="77777777" w:rsidR="008E4304" w:rsidRPr="008E4304" w:rsidRDefault="008E4304" w:rsidP="008E430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auto"/>
            </w:tcBorders>
            <w:shd w:val="clear" w:color="auto" w:fill="F2F2F2"/>
          </w:tcPr>
          <w:p w14:paraId="52568ED9" w14:textId="77777777" w:rsidR="008E4304" w:rsidRPr="008E4304" w:rsidRDefault="008E4304" w:rsidP="008E430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4" w:space="0" w:color="auto"/>
              <w:bottom w:val="nil"/>
            </w:tcBorders>
            <w:shd w:val="clear" w:color="auto" w:fill="F2F2F2"/>
          </w:tcPr>
          <w:p w14:paraId="5DB2F6EB" w14:textId="77777777" w:rsidR="008E4304" w:rsidRPr="008E4304" w:rsidRDefault="008E4304" w:rsidP="008E430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top w:val="single" w:sz="4" w:space="0" w:color="auto"/>
              <w:right w:val="single" w:sz="4" w:space="0" w:color="auto"/>
            </w:tcBorders>
            <w:shd w:val="clear" w:color="auto" w:fill="F2F2F2"/>
          </w:tcPr>
          <w:p w14:paraId="35B77847" w14:textId="77777777" w:rsidR="008E4304" w:rsidRPr="008E4304" w:rsidRDefault="008E4304" w:rsidP="008E430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8E4304" w:rsidRPr="008E4304" w14:paraId="00ABF6DC" w14:textId="77777777" w:rsidTr="008E4304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</w:tcBorders>
            <w:shd w:val="clear" w:color="auto" w:fill="F2F2F2"/>
            <w:vAlign w:val="center"/>
          </w:tcPr>
          <w:p w14:paraId="1687C90C" w14:textId="77777777" w:rsidR="008E4304" w:rsidRPr="008E4304" w:rsidRDefault="008E4304" w:rsidP="008E430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8E4304">
              <w:rPr>
                <w:rFonts w:ascii="Arial" w:hAnsi="Arial" w:cs="Arial"/>
                <w:b/>
                <w:sz w:val="18"/>
                <w:szCs w:val="18"/>
              </w:rPr>
              <w:t>Thorax K+</w:t>
            </w:r>
          </w:p>
        </w:tc>
        <w:tc>
          <w:tcPr>
            <w:tcW w:w="1559" w:type="dxa"/>
            <w:vMerge w:val="restart"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  <w:vAlign w:val="center"/>
          </w:tcPr>
          <w:p w14:paraId="72388030" w14:textId="77777777" w:rsidR="008E4304" w:rsidRPr="008E4304" w:rsidRDefault="008E4304" w:rsidP="008E430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proofErr w:type="spellStart"/>
            <w:r w:rsidRPr="008E4304">
              <w:rPr>
                <w:rFonts w:ascii="Arial" w:hAnsi="Arial" w:cs="Arial"/>
                <w:color w:val="FFFFFF"/>
                <w:sz w:val="18"/>
                <w:szCs w:val="18"/>
              </w:rPr>
              <w:t>Mediastinum</w:t>
            </w:r>
            <w:proofErr w:type="spellEnd"/>
            <w:r w:rsidRPr="008E4304">
              <w:rPr>
                <w:rFonts w:ascii="Arial" w:hAnsi="Arial" w:cs="Arial"/>
                <w:color w:val="FFFFFF"/>
                <w:sz w:val="18"/>
                <w:szCs w:val="18"/>
              </w:rPr>
              <w:t xml:space="preserve"> K+</w:t>
            </w:r>
          </w:p>
          <w:p w14:paraId="7C9A9F6E" w14:textId="77777777" w:rsidR="008E4304" w:rsidRPr="008E4304" w:rsidRDefault="008E4304" w:rsidP="008E430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8E4304"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1560" w:type="dxa"/>
            <w:vMerge w:val="restart"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  <w:vAlign w:val="center"/>
          </w:tcPr>
          <w:p w14:paraId="52E331AD" w14:textId="77777777" w:rsidR="008E4304" w:rsidRPr="008E4304" w:rsidRDefault="008E4304" w:rsidP="008E430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8E4304">
              <w:rPr>
                <w:rFonts w:ascii="Arial" w:hAnsi="Arial" w:cs="Arial"/>
                <w:color w:val="FFFFFF"/>
                <w:sz w:val="18"/>
                <w:szCs w:val="18"/>
              </w:rPr>
              <w:t>Lungor K+</w:t>
            </w:r>
          </w:p>
          <w:p w14:paraId="70F59748" w14:textId="77777777" w:rsidR="008E4304" w:rsidRPr="008E4304" w:rsidRDefault="008E4304" w:rsidP="008E430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8E4304"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283" w:type="dxa"/>
            <w:tcBorders>
              <w:top w:val="nil"/>
            </w:tcBorders>
            <w:shd w:val="clear" w:color="auto" w:fill="F2F2F2"/>
          </w:tcPr>
          <w:p w14:paraId="18B99268" w14:textId="77777777" w:rsidR="008E4304" w:rsidRPr="008E4304" w:rsidRDefault="008E4304" w:rsidP="008E430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 w:val="restart"/>
            <w:tcBorders>
              <w:top w:val="nil"/>
              <w:right w:val="single" w:sz="24" w:space="0" w:color="F2F2F2"/>
            </w:tcBorders>
            <w:shd w:val="clear" w:color="auto" w:fill="8496B0"/>
            <w:vAlign w:val="center"/>
          </w:tcPr>
          <w:p w14:paraId="22324CF7" w14:textId="77777777" w:rsidR="008E4304" w:rsidRPr="008E4304" w:rsidRDefault="008E4304" w:rsidP="008E430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8E4304">
              <w:rPr>
                <w:rFonts w:ascii="Arial" w:hAnsi="Arial" w:cs="Arial"/>
                <w:color w:val="FFFFFF"/>
                <w:sz w:val="18"/>
                <w:szCs w:val="18"/>
              </w:rPr>
              <w:t>Lungor K+</w:t>
            </w:r>
          </w:p>
          <w:p w14:paraId="7EBF6782" w14:textId="77777777" w:rsidR="008E4304" w:rsidRPr="008E4304" w:rsidRDefault="008E4304" w:rsidP="008E430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8E4304">
              <w:rPr>
                <w:rFonts w:ascii="Arial" w:hAnsi="Arial" w:cs="Arial"/>
                <w:color w:val="FFFFFF"/>
                <w:sz w:val="18"/>
                <w:szCs w:val="18"/>
              </w:rPr>
              <w:t>COR</w:t>
            </w:r>
          </w:p>
        </w:tc>
        <w:tc>
          <w:tcPr>
            <w:tcW w:w="1560" w:type="dxa"/>
            <w:vMerge w:val="restart"/>
            <w:tcBorders>
              <w:top w:val="nil"/>
              <w:left w:val="single" w:sz="24" w:space="0" w:color="F2F2F2"/>
            </w:tcBorders>
            <w:shd w:val="clear" w:color="auto" w:fill="8496B0"/>
            <w:vAlign w:val="center"/>
          </w:tcPr>
          <w:p w14:paraId="0FF2E6E2" w14:textId="77777777" w:rsidR="008E4304" w:rsidRPr="008E4304" w:rsidRDefault="008E4304" w:rsidP="008E430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8E4304">
              <w:rPr>
                <w:rFonts w:ascii="Arial" w:hAnsi="Arial" w:cs="Arial"/>
                <w:color w:val="FFFFFF"/>
                <w:sz w:val="18"/>
                <w:szCs w:val="18"/>
              </w:rPr>
              <w:t>Lungor K+</w:t>
            </w:r>
          </w:p>
          <w:p w14:paraId="74901AEE" w14:textId="77777777" w:rsidR="008E4304" w:rsidRPr="008E4304" w:rsidRDefault="008E4304" w:rsidP="008E430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8E4304">
              <w:rPr>
                <w:rFonts w:ascii="Arial" w:hAnsi="Arial" w:cs="Arial"/>
                <w:color w:val="FFFFFF"/>
                <w:sz w:val="18"/>
                <w:szCs w:val="18"/>
              </w:rPr>
              <w:t>SAG</w:t>
            </w:r>
          </w:p>
        </w:tc>
        <w:tc>
          <w:tcPr>
            <w:tcW w:w="566" w:type="dxa"/>
            <w:tcBorders>
              <w:top w:val="nil"/>
              <w:right w:val="single" w:sz="4" w:space="0" w:color="auto"/>
            </w:tcBorders>
            <w:shd w:val="clear" w:color="auto" w:fill="F2F2F2"/>
          </w:tcPr>
          <w:p w14:paraId="57660A74" w14:textId="77777777" w:rsidR="008E4304" w:rsidRPr="008E4304" w:rsidRDefault="008E4304" w:rsidP="008E430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8E4304" w:rsidRPr="008E4304" w14:paraId="4C4828D8" w14:textId="77777777" w:rsidTr="008E4304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602A0CEB" w14:textId="77777777" w:rsidR="008E4304" w:rsidRPr="008E4304" w:rsidRDefault="008E4304" w:rsidP="008E430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8E4304">
              <w:rPr>
                <w:rFonts w:ascii="Arial" w:hAnsi="Arial" w:cs="Arial"/>
                <w:b/>
                <w:sz w:val="18"/>
                <w:szCs w:val="18"/>
              </w:rPr>
              <w:t>Layout 1</w:t>
            </w: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483E79A6" w14:textId="77777777" w:rsidR="008E4304" w:rsidRPr="008E4304" w:rsidRDefault="008E4304" w:rsidP="008E430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1FCDB84A" w14:textId="77777777" w:rsidR="008E4304" w:rsidRPr="008E4304" w:rsidRDefault="008E4304" w:rsidP="008E430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3223A056" w14:textId="77777777" w:rsidR="008E4304" w:rsidRPr="008E4304" w:rsidRDefault="008E4304" w:rsidP="008E430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1BCAD897" w14:textId="77777777" w:rsidR="008E4304" w:rsidRPr="008E4304" w:rsidRDefault="008E4304" w:rsidP="008E430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4FE3C80F" w14:textId="77777777" w:rsidR="008E4304" w:rsidRPr="008E4304" w:rsidRDefault="008E4304" w:rsidP="008E430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707ED1EB" w14:textId="77777777" w:rsidR="008E4304" w:rsidRPr="008E4304" w:rsidRDefault="008E4304" w:rsidP="008E430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8E4304" w:rsidRPr="008E4304" w14:paraId="370FF75A" w14:textId="77777777" w:rsidTr="008E4304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0753C5B5" w14:textId="77777777" w:rsidR="008E4304" w:rsidRPr="008E4304" w:rsidRDefault="008E4304" w:rsidP="008E430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33D45F10" w14:textId="77777777" w:rsidR="008E4304" w:rsidRPr="008E4304" w:rsidRDefault="008E4304" w:rsidP="008E430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754FA607" w14:textId="77777777" w:rsidR="008E4304" w:rsidRPr="008E4304" w:rsidRDefault="008E4304" w:rsidP="008E430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0BA143BF" w14:textId="77777777" w:rsidR="008E4304" w:rsidRPr="008E4304" w:rsidRDefault="008E4304" w:rsidP="008E430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44B0AAC3" w14:textId="77777777" w:rsidR="008E4304" w:rsidRPr="008E4304" w:rsidRDefault="008E4304" w:rsidP="008E430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4893D368" w14:textId="77777777" w:rsidR="008E4304" w:rsidRPr="008E4304" w:rsidRDefault="008E4304" w:rsidP="008E430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6A220B14" w14:textId="77777777" w:rsidR="008E4304" w:rsidRPr="008E4304" w:rsidRDefault="008E4304" w:rsidP="008E430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8E4304" w:rsidRPr="008E4304" w14:paraId="13DA63EB" w14:textId="77777777" w:rsidTr="008E4304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7A90FF8C" w14:textId="77777777" w:rsidR="008E4304" w:rsidRPr="008E4304" w:rsidRDefault="008E4304" w:rsidP="008E430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27A8A57B" w14:textId="77777777" w:rsidR="008E4304" w:rsidRPr="008E4304" w:rsidRDefault="008E4304" w:rsidP="008E430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0BE130D6" w14:textId="77777777" w:rsidR="008E4304" w:rsidRPr="008E4304" w:rsidRDefault="008E4304" w:rsidP="008E430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591B2A5A" w14:textId="77777777" w:rsidR="008E4304" w:rsidRPr="008E4304" w:rsidRDefault="008E4304" w:rsidP="008E430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0234A9C6" w14:textId="77777777" w:rsidR="008E4304" w:rsidRPr="008E4304" w:rsidRDefault="008E4304" w:rsidP="008E430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3961B3B2" w14:textId="77777777" w:rsidR="008E4304" w:rsidRPr="008E4304" w:rsidRDefault="008E4304" w:rsidP="008E430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7437984B" w14:textId="77777777" w:rsidR="008E4304" w:rsidRPr="008E4304" w:rsidRDefault="008E4304" w:rsidP="008E430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8E4304" w:rsidRPr="008E4304" w14:paraId="6DBD9340" w14:textId="77777777" w:rsidTr="008E4304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3C37ECC9" w14:textId="77777777" w:rsidR="008E4304" w:rsidRPr="008E4304" w:rsidRDefault="008E4304" w:rsidP="008E430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  <w:vAlign w:val="center"/>
          </w:tcPr>
          <w:p w14:paraId="4883C09F" w14:textId="77777777" w:rsidR="008E4304" w:rsidRPr="008E4304" w:rsidRDefault="008E4304" w:rsidP="008E430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  <w:vAlign w:val="center"/>
          </w:tcPr>
          <w:p w14:paraId="0181794B" w14:textId="77777777" w:rsidR="008E4304" w:rsidRPr="008E4304" w:rsidRDefault="008E4304" w:rsidP="008E430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5F16EA71" w14:textId="77777777" w:rsidR="008E4304" w:rsidRPr="008E4304" w:rsidRDefault="008E4304" w:rsidP="008E430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  <w:vAlign w:val="center"/>
          </w:tcPr>
          <w:p w14:paraId="0D2CD3BC" w14:textId="77777777" w:rsidR="008E4304" w:rsidRPr="008E4304" w:rsidRDefault="008E4304" w:rsidP="008E430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  <w:vAlign w:val="center"/>
          </w:tcPr>
          <w:p w14:paraId="0BC39AB5" w14:textId="77777777" w:rsidR="008E4304" w:rsidRPr="008E4304" w:rsidRDefault="008E4304" w:rsidP="008E430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6A12C933" w14:textId="77777777" w:rsidR="008E4304" w:rsidRPr="008E4304" w:rsidRDefault="008E4304" w:rsidP="008E430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8E4304" w:rsidRPr="008E4304" w14:paraId="0D23D033" w14:textId="77777777" w:rsidTr="008E4304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1CC6E368" w14:textId="77777777" w:rsidR="008E4304" w:rsidRPr="008E4304" w:rsidRDefault="008E4304" w:rsidP="008E430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150EC8A7" w14:textId="77777777" w:rsidR="008E4304" w:rsidRPr="008E4304" w:rsidRDefault="008E4304" w:rsidP="008E430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73346729" w14:textId="77777777" w:rsidR="008E4304" w:rsidRPr="008E4304" w:rsidRDefault="008E4304" w:rsidP="008E430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3C668E73" w14:textId="77777777" w:rsidR="008E4304" w:rsidRPr="008E4304" w:rsidRDefault="008E4304" w:rsidP="008E430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4573A3AD" w14:textId="77777777" w:rsidR="008E4304" w:rsidRPr="008E4304" w:rsidRDefault="008E4304" w:rsidP="008E430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005AEBC8" w14:textId="77777777" w:rsidR="008E4304" w:rsidRPr="008E4304" w:rsidRDefault="008E4304" w:rsidP="008E430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3B141985" w14:textId="77777777" w:rsidR="008E4304" w:rsidRPr="008E4304" w:rsidRDefault="008E4304" w:rsidP="008E430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8E4304" w:rsidRPr="008E4304" w14:paraId="041500DF" w14:textId="77777777" w:rsidTr="008E4304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31F6DDF7" w14:textId="77777777" w:rsidR="008E4304" w:rsidRPr="008E4304" w:rsidRDefault="008E4304" w:rsidP="008E430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66AE115D" w14:textId="77777777" w:rsidR="008E4304" w:rsidRPr="008E4304" w:rsidRDefault="008E4304" w:rsidP="008E430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3EDD054F" w14:textId="77777777" w:rsidR="008E4304" w:rsidRPr="008E4304" w:rsidRDefault="008E4304" w:rsidP="008E430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40219073" w14:textId="77777777" w:rsidR="008E4304" w:rsidRPr="008E4304" w:rsidRDefault="008E4304" w:rsidP="008E430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62AF6311" w14:textId="77777777" w:rsidR="008E4304" w:rsidRPr="008E4304" w:rsidRDefault="008E4304" w:rsidP="008E430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7D787477" w14:textId="77777777" w:rsidR="008E4304" w:rsidRPr="008E4304" w:rsidRDefault="008E4304" w:rsidP="008E430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1118EBA6" w14:textId="77777777" w:rsidR="008E4304" w:rsidRPr="008E4304" w:rsidRDefault="008E4304" w:rsidP="008E430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8E4304" w:rsidRPr="008E4304" w14:paraId="2FD3D625" w14:textId="77777777" w:rsidTr="008E4304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34CF1C04" w14:textId="77777777" w:rsidR="008E4304" w:rsidRPr="008E4304" w:rsidRDefault="008E4304" w:rsidP="008E430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0872975A" w14:textId="77777777" w:rsidR="008E4304" w:rsidRPr="008E4304" w:rsidRDefault="008E4304" w:rsidP="008E430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2F251FA1" w14:textId="77777777" w:rsidR="008E4304" w:rsidRPr="008E4304" w:rsidRDefault="008E4304" w:rsidP="008E430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3E3B255A" w14:textId="77777777" w:rsidR="008E4304" w:rsidRPr="008E4304" w:rsidRDefault="008E4304" w:rsidP="008E430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7E14BA91" w14:textId="77777777" w:rsidR="008E4304" w:rsidRPr="008E4304" w:rsidRDefault="008E4304" w:rsidP="008E430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7C465AD0" w14:textId="77777777" w:rsidR="008E4304" w:rsidRPr="008E4304" w:rsidRDefault="008E4304" w:rsidP="008E430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3216CD6E" w14:textId="77777777" w:rsidR="008E4304" w:rsidRPr="008E4304" w:rsidRDefault="008E4304" w:rsidP="008E430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8E4304" w:rsidRPr="008E4304" w14:paraId="5D47A99A" w14:textId="77777777" w:rsidTr="008E4304">
        <w:trPr>
          <w:trHeight w:val="227"/>
        </w:trPr>
        <w:tc>
          <w:tcPr>
            <w:tcW w:w="1951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6CCB1378" w14:textId="77777777" w:rsidR="008E4304" w:rsidRPr="008E4304" w:rsidRDefault="008E4304" w:rsidP="008E430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nil"/>
              <w:bottom w:val="single" w:sz="4" w:space="0" w:color="auto"/>
            </w:tcBorders>
            <w:shd w:val="clear" w:color="auto" w:fill="F2F2F2"/>
          </w:tcPr>
          <w:p w14:paraId="45B6CE1E" w14:textId="77777777" w:rsidR="008E4304" w:rsidRPr="008E4304" w:rsidRDefault="008E4304" w:rsidP="008E430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bottom w:val="single" w:sz="4" w:space="0" w:color="auto"/>
            </w:tcBorders>
            <w:shd w:val="clear" w:color="auto" w:fill="F2F2F2"/>
          </w:tcPr>
          <w:p w14:paraId="110E218E" w14:textId="77777777" w:rsidR="008E4304" w:rsidRPr="008E4304" w:rsidRDefault="008E4304" w:rsidP="008E430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24" w:space="0" w:color="F2F2F2"/>
              <w:bottom w:val="single" w:sz="4" w:space="0" w:color="auto"/>
            </w:tcBorders>
            <w:shd w:val="clear" w:color="auto" w:fill="F2F2F2"/>
          </w:tcPr>
          <w:p w14:paraId="6629F117" w14:textId="77777777" w:rsidR="008E4304" w:rsidRPr="008E4304" w:rsidRDefault="008E4304" w:rsidP="008E430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7212FB82" w14:textId="77777777" w:rsidR="008E4304" w:rsidRPr="008E4304" w:rsidRDefault="008E4304" w:rsidP="008E430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</w:tbl>
    <w:p w14:paraId="2142710F" w14:textId="77777777" w:rsidR="008E4304" w:rsidRPr="008E4304" w:rsidRDefault="008E4304" w:rsidP="008E4304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Cs w:val="20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8E4304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2FB663C" w14:textId="77777777" w:rsidR="001262E5" w:rsidRDefault="001262E5">
      <w:r>
        <w:separator/>
      </w:r>
    </w:p>
  </w:endnote>
  <w:endnote w:type="continuationSeparator" w:id="0">
    <w:p w14:paraId="32F5F460" w14:textId="77777777" w:rsidR="001262E5" w:rsidRDefault="001262E5">
      <w:r>
        <w:continuationSeparator/>
      </w:r>
    </w:p>
  </w:endnote>
  <w:endnote w:type="continuationNotice" w:id="1">
    <w:p w14:paraId="2385E107" w14:textId="77777777" w:rsidR="001262E5" w:rsidRDefault="001262E5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Wingdings 3">
    <w:panose1 w:val="05040102010807070707"/>
    <w:charset w:val="02"/>
    <w:family w:val="roman"/>
    <w:pitch w:val="variable"/>
    <w:sig w:usb0="00000000" w:usb1="10000000" w:usb2="00000000" w:usb3="00000000" w:csb0="80000000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BA7C441" w14:textId="77777777" w:rsidR="001262E5" w:rsidRDefault="001262E5"/>
  </w:footnote>
  <w:footnote w:type="continuationSeparator" w:id="0">
    <w:p w14:paraId="26DD0459" w14:textId="77777777" w:rsidR="001262E5" w:rsidRDefault="001262E5">
      <w:r>
        <w:continuationSeparator/>
      </w:r>
    </w:p>
  </w:footnote>
  <w:footnote w:type="continuationNotice" w:id="1">
    <w:p w14:paraId="7D33D734" w14:textId="77777777" w:rsidR="001262E5" w:rsidRDefault="001262E5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8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9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4F31E80"/>
    <w:multiLevelType w:val="hybridMultilevel"/>
    <w:tmpl w:val="4FB42964"/>
    <w:lvl w:ilvl="0" w:tplc="9B10627C">
      <w:start w:val="1"/>
      <w:numFmt w:val="decimal"/>
      <w:lvlText w:val="%1."/>
      <w:lvlJc w:val="left"/>
      <w:pPr>
        <w:ind w:left="227" w:hanging="227"/>
      </w:pPr>
      <w:rPr>
        <w:rFonts w:hint="default"/>
      </w:rPr>
    </w:lvl>
    <w:lvl w:ilvl="1" w:tplc="B8484276" w:tentative="1">
      <w:start w:val="1"/>
      <w:numFmt w:val="lowerLetter"/>
      <w:lvlText w:val="%2."/>
      <w:lvlJc w:val="left"/>
      <w:pPr>
        <w:ind w:left="1080" w:hanging="360"/>
      </w:pPr>
    </w:lvl>
    <w:lvl w:ilvl="2" w:tplc="07D49A50" w:tentative="1">
      <w:start w:val="1"/>
      <w:numFmt w:val="lowerRoman"/>
      <w:lvlText w:val="%3."/>
      <w:lvlJc w:val="right"/>
      <w:pPr>
        <w:ind w:left="1800" w:hanging="180"/>
      </w:pPr>
    </w:lvl>
    <w:lvl w:ilvl="3" w:tplc="9E383584" w:tentative="1">
      <w:start w:val="1"/>
      <w:numFmt w:val="decimal"/>
      <w:lvlText w:val="%4."/>
      <w:lvlJc w:val="left"/>
      <w:pPr>
        <w:ind w:left="2520" w:hanging="360"/>
      </w:pPr>
    </w:lvl>
    <w:lvl w:ilvl="4" w:tplc="51F806D2" w:tentative="1">
      <w:start w:val="1"/>
      <w:numFmt w:val="lowerLetter"/>
      <w:lvlText w:val="%5."/>
      <w:lvlJc w:val="left"/>
      <w:pPr>
        <w:ind w:left="3240" w:hanging="360"/>
      </w:pPr>
    </w:lvl>
    <w:lvl w:ilvl="5" w:tplc="071C29C6" w:tentative="1">
      <w:start w:val="1"/>
      <w:numFmt w:val="lowerRoman"/>
      <w:lvlText w:val="%6."/>
      <w:lvlJc w:val="right"/>
      <w:pPr>
        <w:ind w:left="3960" w:hanging="180"/>
      </w:pPr>
    </w:lvl>
    <w:lvl w:ilvl="6" w:tplc="DBB2D9AE" w:tentative="1">
      <w:start w:val="1"/>
      <w:numFmt w:val="decimal"/>
      <w:lvlText w:val="%7."/>
      <w:lvlJc w:val="left"/>
      <w:pPr>
        <w:ind w:left="4680" w:hanging="360"/>
      </w:pPr>
    </w:lvl>
    <w:lvl w:ilvl="7" w:tplc="8924BFC8" w:tentative="1">
      <w:start w:val="1"/>
      <w:numFmt w:val="lowerLetter"/>
      <w:lvlText w:val="%8."/>
      <w:lvlJc w:val="left"/>
      <w:pPr>
        <w:ind w:left="5400" w:hanging="360"/>
      </w:pPr>
    </w:lvl>
    <w:lvl w:ilvl="8" w:tplc="EE024812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5A634650"/>
    <w:multiLevelType w:val="hybridMultilevel"/>
    <w:tmpl w:val="4782C3CA"/>
    <w:lvl w:ilvl="0" w:tplc="7340BA34">
      <w:start w:val="1"/>
      <w:numFmt w:val="decimal"/>
      <w:lvlText w:val="%1."/>
      <w:lvlJc w:val="left"/>
      <w:pPr>
        <w:ind w:left="227" w:hanging="227"/>
      </w:pPr>
      <w:rPr>
        <w:rFonts w:hint="default"/>
      </w:rPr>
    </w:lvl>
    <w:lvl w:ilvl="1" w:tplc="F3A8261A" w:tentative="1">
      <w:start w:val="1"/>
      <w:numFmt w:val="lowerLetter"/>
      <w:lvlText w:val="%2."/>
      <w:lvlJc w:val="left"/>
      <w:pPr>
        <w:ind w:left="1080" w:hanging="360"/>
      </w:pPr>
    </w:lvl>
    <w:lvl w:ilvl="2" w:tplc="29889F64" w:tentative="1">
      <w:start w:val="1"/>
      <w:numFmt w:val="lowerRoman"/>
      <w:lvlText w:val="%3."/>
      <w:lvlJc w:val="right"/>
      <w:pPr>
        <w:ind w:left="1800" w:hanging="180"/>
      </w:pPr>
    </w:lvl>
    <w:lvl w:ilvl="3" w:tplc="62DCFE42" w:tentative="1">
      <w:start w:val="1"/>
      <w:numFmt w:val="decimal"/>
      <w:lvlText w:val="%4."/>
      <w:lvlJc w:val="left"/>
      <w:pPr>
        <w:ind w:left="2520" w:hanging="360"/>
      </w:pPr>
    </w:lvl>
    <w:lvl w:ilvl="4" w:tplc="DCD6BF9A" w:tentative="1">
      <w:start w:val="1"/>
      <w:numFmt w:val="lowerLetter"/>
      <w:lvlText w:val="%5."/>
      <w:lvlJc w:val="left"/>
      <w:pPr>
        <w:ind w:left="3240" w:hanging="360"/>
      </w:pPr>
    </w:lvl>
    <w:lvl w:ilvl="5" w:tplc="FD9630CE" w:tentative="1">
      <w:start w:val="1"/>
      <w:numFmt w:val="lowerRoman"/>
      <w:lvlText w:val="%6."/>
      <w:lvlJc w:val="right"/>
      <w:pPr>
        <w:ind w:left="3960" w:hanging="180"/>
      </w:pPr>
    </w:lvl>
    <w:lvl w:ilvl="6" w:tplc="CBF03926" w:tentative="1">
      <w:start w:val="1"/>
      <w:numFmt w:val="decimal"/>
      <w:lvlText w:val="%7."/>
      <w:lvlJc w:val="left"/>
      <w:pPr>
        <w:ind w:left="4680" w:hanging="360"/>
      </w:pPr>
    </w:lvl>
    <w:lvl w:ilvl="7" w:tplc="C6345F86" w:tentative="1">
      <w:start w:val="1"/>
      <w:numFmt w:val="lowerLetter"/>
      <w:lvlText w:val="%8."/>
      <w:lvlJc w:val="left"/>
      <w:pPr>
        <w:ind w:left="5400" w:hanging="360"/>
      </w:pPr>
    </w:lvl>
    <w:lvl w:ilvl="8" w:tplc="05063AA8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63AF0C71"/>
    <w:multiLevelType w:val="hybridMultilevel"/>
    <w:tmpl w:val="FB72D93C"/>
    <w:lvl w:ilvl="0" w:tplc="FC7CDA90">
      <w:start w:val="1"/>
      <w:numFmt w:val="bullet"/>
      <w:lvlText w:val=""/>
      <w:lvlJc w:val="left"/>
      <w:pPr>
        <w:ind w:left="170" w:hanging="170"/>
      </w:pPr>
      <w:rPr>
        <w:rFonts w:ascii="Symbol" w:hAnsi="Symbol" w:hint="default"/>
      </w:rPr>
    </w:lvl>
    <w:lvl w:ilvl="1" w:tplc="7250D636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85442408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A4C0DD00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C164A904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A0207E24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A87AD018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A3A6BB00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854672C6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8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0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310066200">
    <w:abstractNumId w:val="20"/>
  </w:num>
  <w:num w:numId="2" w16cid:durableId="1290362546">
    <w:abstractNumId w:val="15"/>
  </w:num>
  <w:num w:numId="3" w16cid:durableId="333260639">
    <w:abstractNumId w:val="0"/>
  </w:num>
  <w:num w:numId="4" w16cid:durableId="598832824">
    <w:abstractNumId w:val="6"/>
  </w:num>
  <w:num w:numId="5" w16cid:durableId="1255018242">
    <w:abstractNumId w:val="18"/>
  </w:num>
  <w:num w:numId="6" w16cid:durableId="602608822">
    <w:abstractNumId w:val="2"/>
  </w:num>
  <w:num w:numId="7" w16cid:durableId="1234967592">
    <w:abstractNumId w:val="12"/>
  </w:num>
  <w:num w:numId="8" w16cid:durableId="932977280">
    <w:abstractNumId w:val="9"/>
  </w:num>
  <w:num w:numId="9" w16cid:durableId="763459759">
    <w:abstractNumId w:val="1"/>
  </w:num>
  <w:num w:numId="10" w16cid:durableId="84424969">
    <w:abstractNumId w:val="1"/>
  </w:num>
  <w:num w:numId="11" w16cid:durableId="2123499068">
    <w:abstractNumId w:val="3"/>
  </w:num>
  <w:num w:numId="12" w16cid:durableId="950553246">
    <w:abstractNumId w:val="4"/>
  </w:num>
  <w:num w:numId="13" w16cid:durableId="1199321341">
    <w:abstractNumId w:val="14"/>
  </w:num>
  <w:num w:numId="14" w16cid:durableId="706218982">
    <w:abstractNumId w:val="10"/>
  </w:num>
  <w:num w:numId="15" w16cid:durableId="167647231">
    <w:abstractNumId w:val="7"/>
  </w:num>
  <w:num w:numId="16" w16cid:durableId="11732255">
    <w:abstractNumId w:val="13"/>
  </w:num>
  <w:num w:numId="17" w16cid:durableId="1222205862">
    <w:abstractNumId w:val="5"/>
  </w:num>
  <w:num w:numId="18" w16cid:durableId="1078281802">
    <w:abstractNumId w:val="11"/>
  </w:num>
  <w:num w:numId="19" w16cid:durableId="404885905">
    <w:abstractNumId w:val="19"/>
  </w:num>
  <w:num w:numId="20" w16cid:durableId="1630819589">
    <w:abstractNumId w:val="16"/>
  </w:num>
  <w:num w:numId="21" w16cid:durableId="1534079814">
    <w:abstractNumId w:val="8"/>
  </w:num>
  <w:num w:numId="22" w16cid:durableId="907959157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262E5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34DCD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304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33E8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ADB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A48B8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s://mellanarkiv-offentlig.vgregion.se/alfresco/s/archive/stream/public/v1/source/available/SOFIA/NU10193-390712850-19/SURROGATE/Str%c3%a5lskydd%20vid%20unders%c3%b6kningar%20och%20behandlingar%20med%20r%c3%b6ntgenstr%c3%a5lning.pdf" TargetMode="External" Id="rId18" /><Relationship Type="http://schemas.openxmlformats.org/officeDocument/2006/relationships/theme" Target="theme/theme1.xml" Id="rId26" /><Relationship Type="http://schemas.openxmlformats.org/officeDocument/2006/relationships/diagramQuickStyle" Target="diagrams/quickStyle1.xm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NU10095-1819752655-350/SURROGATE/Intraven%c3%b6s%20jodkontrast%20%e2%80%93%20Rutiner%20inf%c3%b6r%20och%20efter%20unders%c3%b6kning.pdf" TargetMode="External" Id="rId17" /><Relationship Type="http://schemas.openxmlformats.org/officeDocument/2006/relationships/fontTable" Target="fontTable.xml" Id="rId25" /><Relationship Type="http://schemas.openxmlformats.org/officeDocument/2006/relationships/footer" Target="footer3.xml" Id="rId16" /><Relationship Type="http://schemas.openxmlformats.org/officeDocument/2006/relationships/diagramLayout" Target="diagrams/layout1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image" Target="media/image3.png" Id="rId24" /><Relationship Type="http://schemas.openxmlformats.org/officeDocument/2006/relationships/header" Target="header2.xml" Id="rId15" /><Relationship Type="http://schemas.microsoft.com/office/2007/relationships/diagramDrawing" Target="diagrams/drawing1.xml" Id="rId23" /><Relationship Type="http://schemas.openxmlformats.org/officeDocument/2006/relationships/footnotes" Target="footnotes.xml" Id="rId10" /><Relationship Type="http://schemas.openxmlformats.org/officeDocument/2006/relationships/diagramData" Target="diagrams/data1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diagramColors" Target="diagrams/colors1.xml" Id="rId22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B73EA016-5B5E-4372-8AFF-E16F061CFA05}" type="doc">
      <dgm:prSet loTypeId="urn:microsoft.com/office/officeart/2005/8/layout/hChevron3" loCatId="process" qsTypeId="urn:microsoft.com/office/officeart/2005/8/quickstyle/simple1" qsCatId="simple" csTypeId="urn:microsoft.com/office/officeart/2005/8/colors/accent1_2" csCatId="accent1" phldr="1"/>
      <dgm:spPr/>
    </dgm:pt>
    <dgm:pt modelId="{D813EA76-4FD3-4C15-BFBC-B1DF43B29666}">
      <dgm:prSet phldrT="[Text]" custT="1"/>
      <dgm:spPr>
        <a:xfrm>
          <a:off x="2795" y="53999"/>
          <a:ext cx="961204" cy="432001"/>
        </a:xfrm>
        <a:prstGeom prst="homePlate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Armar upp</a:t>
          </a:r>
        </a:p>
      </dgm:t>
    </dgm:pt>
    <dgm:pt modelId="{51B2D3F0-E323-4904-8A74-161FD19938DC}" type="parTrans" cxnId="{68C07CC1-8FC8-49EB-A243-EFC3F467C067}">
      <dgm:prSet/>
      <dgm:spPr/>
      <dgm:t>
        <a:bodyPr/>
        <a:lstStyle/>
        <a:p>
          <a:endParaRPr lang="sv-SE"/>
        </a:p>
      </dgm:t>
    </dgm:pt>
    <dgm:pt modelId="{29E71655-919D-4579-956E-BE243FD1AEF8}" type="sibTrans" cxnId="{68C07CC1-8FC8-49EB-A243-EFC3F467C067}">
      <dgm:prSet/>
      <dgm:spPr/>
      <dgm:t>
        <a:bodyPr/>
        <a:lstStyle/>
        <a:p>
          <a:endParaRPr lang="sv-SE"/>
        </a:p>
      </dgm:t>
    </dgm:pt>
    <dgm:pt modelId="{7D55B2F1-F7F7-4A6B-AFB0-F846FDB634B5}">
      <dgm:prSet phldrT="[Text]" custT="1"/>
      <dgm:spPr>
        <a:xfrm>
          <a:off x="771518" y="53999"/>
          <a:ext cx="961204" cy="432001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Scout</a:t>
          </a:r>
        </a:p>
      </dgm:t>
    </dgm:pt>
    <dgm:pt modelId="{A91F18A5-EA0C-4F30-AD15-BF040ECBB0A9}" type="parTrans" cxnId="{B303F0E1-33EF-4DC3-8007-41A2DE1420A4}">
      <dgm:prSet/>
      <dgm:spPr/>
      <dgm:t>
        <a:bodyPr/>
        <a:lstStyle/>
        <a:p>
          <a:endParaRPr lang="sv-SE"/>
        </a:p>
      </dgm:t>
    </dgm:pt>
    <dgm:pt modelId="{3D6E5AB3-C33B-43E1-8C1D-34916F35F614}" type="sibTrans" cxnId="{B303F0E1-33EF-4DC3-8007-41A2DE1420A4}">
      <dgm:prSet/>
      <dgm:spPr/>
      <dgm:t>
        <a:bodyPr/>
        <a:lstStyle/>
        <a:p>
          <a:endParaRPr lang="sv-SE"/>
        </a:p>
      </dgm:t>
    </dgm:pt>
    <dgm:pt modelId="{72C3C3E7-AFE7-48AF-A84A-F5F4B462ABCE}">
      <dgm:prSet phldrT="[Text]" custT="1"/>
      <dgm:spPr>
        <a:xfrm>
          <a:off x="1540241" y="53999"/>
          <a:ext cx="961204" cy="432001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IV kontrast bolus 1</a:t>
          </a:r>
        </a:p>
      </dgm:t>
    </dgm:pt>
    <dgm:pt modelId="{288A407B-ED2E-42B1-85A4-3E3B41EADB23}" type="parTrans" cxnId="{6CA469CD-608D-494A-82C4-5137374B010E}">
      <dgm:prSet/>
      <dgm:spPr/>
      <dgm:t>
        <a:bodyPr/>
        <a:lstStyle/>
        <a:p>
          <a:endParaRPr lang="sv-SE"/>
        </a:p>
      </dgm:t>
    </dgm:pt>
    <dgm:pt modelId="{BECE7A1A-22AA-4C93-A4A2-E459752FA85C}" type="sibTrans" cxnId="{6CA469CD-608D-494A-82C4-5137374B010E}">
      <dgm:prSet/>
      <dgm:spPr/>
      <dgm:t>
        <a:bodyPr/>
        <a:lstStyle/>
        <a:p>
          <a:endParaRPr lang="sv-SE"/>
        </a:p>
      </dgm:t>
    </dgm:pt>
    <dgm:pt modelId="{FB4701B0-1C4A-420C-9F09-C1678465770A}">
      <dgm:prSet phldrT="[Text]" custT="1"/>
      <dgm:spPr>
        <a:xfrm>
          <a:off x="3845044" y="53999"/>
          <a:ext cx="963437" cy="432001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Bolus 2 50 s efter bolus 1</a:t>
          </a:r>
        </a:p>
      </dgm:t>
    </dgm:pt>
    <dgm:pt modelId="{8E9F21DE-0789-43D9-957A-1CF4F7C6E1AE}" type="parTrans" cxnId="{C6EB100F-0E41-4453-86D5-DE8A40861E0C}">
      <dgm:prSet/>
      <dgm:spPr/>
      <dgm:t>
        <a:bodyPr/>
        <a:lstStyle/>
        <a:p>
          <a:endParaRPr lang="sv-SE"/>
        </a:p>
      </dgm:t>
    </dgm:pt>
    <dgm:pt modelId="{1762BA64-0505-4B36-B66D-4E2E1AFBAFF7}" type="sibTrans" cxnId="{C6EB100F-0E41-4453-86D5-DE8A40861E0C}">
      <dgm:prSet/>
      <dgm:spPr/>
      <dgm:t>
        <a:bodyPr/>
        <a:lstStyle/>
        <a:p>
          <a:endParaRPr lang="sv-SE"/>
        </a:p>
      </dgm:t>
    </dgm:pt>
    <dgm:pt modelId="{BD80AD6D-AE28-4DC3-865A-F7A4BFC6D84E}">
      <dgm:prSet phldrT="[Text]" custT="1"/>
      <dgm:spPr>
        <a:xfrm>
          <a:off x="4616000" y="53999"/>
          <a:ext cx="964804" cy="432001"/>
        </a:xfrm>
        <a:prstGeom prst="chevron">
          <a:avLst/>
        </a:prstGeom>
        <a:solidFill>
          <a:srgbClr val="C0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2  2 min från start</a:t>
          </a:r>
        </a:p>
      </dgm:t>
    </dgm:pt>
    <dgm:pt modelId="{B071CF69-5F9B-4AE4-94CE-A0C1B3CE84EB}" type="sibTrans" cxnId="{E6BD150E-2FC6-4ADF-A9D9-49E2127DAA82}">
      <dgm:prSet/>
      <dgm:spPr/>
      <dgm:t>
        <a:bodyPr/>
        <a:lstStyle/>
        <a:p>
          <a:endParaRPr lang="sv-SE"/>
        </a:p>
      </dgm:t>
    </dgm:pt>
    <dgm:pt modelId="{3769A960-FEA0-4989-9E9B-E42BB4FA1950}" type="parTrans" cxnId="{E6BD150E-2FC6-4ADF-A9D9-49E2127DAA82}">
      <dgm:prSet/>
      <dgm:spPr/>
      <dgm:t>
        <a:bodyPr/>
        <a:lstStyle/>
        <a:p>
          <a:endParaRPr lang="sv-SE"/>
        </a:p>
      </dgm:t>
    </dgm:pt>
    <dgm:pt modelId="{B6686773-0991-4F56-99B7-CB08DF66B5ED}">
      <dgm:prSet phldrT="[Text]" custT="1"/>
      <dgm:spPr>
        <a:xfrm>
          <a:off x="3077687" y="53999"/>
          <a:ext cx="959837" cy="432001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Armar ned</a:t>
          </a:r>
        </a:p>
      </dgm:t>
    </dgm:pt>
    <dgm:pt modelId="{39303764-F139-4A48-835A-389E13E37C5A}" type="sibTrans" cxnId="{20783098-EF3B-4302-8903-5AA4ED62035A}">
      <dgm:prSet/>
      <dgm:spPr/>
      <dgm:t>
        <a:bodyPr/>
        <a:lstStyle/>
        <a:p>
          <a:endParaRPr lang="sv-SE"/>
        </a:p>
      </dgm:t>
    </dgm:pt>
    <dgm:pt modelId="{D6A5AD0A-F91C-4891-85FE-ABC5CC63B593}" type="parTrans" cxnId="{20783098-EF3B-4302-8903-5AA4ED62035A}">
      <dgm:prSet/>
      <dgm:spPr/>
      <dgm:t>
        <a:bodyPr/>
        <a:lstStyle/>
        <a:p>
          <a:endParaRPr lang="sv-SE"/>
        </a:p>
      </dgm:t>
    </dgm:pt>
    <dgm:pt modelId="{548E9FD9-7371-42E5-8C31-C03B33C90BF7}">
      <dgm:prSet phldrT="[Text]" custT="1"/>
      <dgm:spPr>
        <a:xfrm>
          <a:off x="2308964" y="53999"/>
          <a:ext cx="961204" cy="432001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</a:t>
          </a:r>
        </a:p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40 s</a:t>
          </a:r>
        </a:p>
      </dgm:t>
    </dgm:pt>
    <dgm:pt modelId="{BE3BE368-04F2-4F58-8E1F-CDE9377C80AE}" type="sibTrans" cxnId="{2A0E0FD2-D5CA-4295-84E5-8A016E6AB23B}">
      <dgm:prSet/>
      <dgm:spPr/>
      <dgm:t>
        <a:bodyPr/>
        <a:lstStyle/>
        <a:p>
          <a:endParaRPr lang="sv-SE"/>
        </a:p>
      </dgm:t>
    </dgm:pt>
    <dgm:pt modelId="{598823B6-00E9-4A80-96D3-08CBD4BA6DBA}" type="parTrans" cxnId="{2A0E0FD2-D5CA-4295-84E5-8A016E6AB23B}">
      <dgm:prSet/>
      <dgm:spPr/>
      <dgm:t>
        <a:bodyPr/>
        <a:lstStyle/>
        <a:p>
          <a:endParaRPr lang="sv-SE"/>
        </a:p>
      </dgm:t>
    </dgm:pt>
    <dgm:pt modelId="{1F6A0B97-83F0-4189-B0CB-00156B0AC153}" type="pres">
      <dgm:prSet presAssocID="{B73EA016-5B5E-4372-8AFF-E16F061CFA05}" presName="Name0" presStyleCnt="0">
        <dgm:presLayoutVars>
          <dgm:dir/>
          <dgm:resizeHandles val="exact"/>
        </dgm:presLayoutVars>
      </dgm:prSet>
      <dgm:spPr/>
    </dgm:pt>
    <dgm:pt modelId="{4784DBD1-3CBE-41A8-A2C7-CF088F838C79}" type="pres">
      <dgm:prSet presAssocID="{D813EA76-4FD3-4C15-BFBC-B1DF43B29666}" presName="parTxOnly" presStyleLbl="node1" presStyleIdx="0" presStyleCnt="7" custScaleX="99875" custScaleY="112219">
        <dgm:presLayoutVars>
          <dgm:bulletEnabled val="1"/>
        </dgm:presLayoutVars>
      </dgm:prSet>
      <dgm:spPr/>
    </dgm:pt>
    <dgm:pt modelId="{37D14BC8-3203-463C-9804-9B3B86B621FF}" type="pres">
      <dgm:prSet presAssocID="{29E71655-919D-4579-956E-BE243FD1AEF8}" presName="parSpace" presStyleCnt="0"/>
      <dgm:spPr/>
    </dgm:pt>
    <dgm:pt modelId="{E13D0391-DAD9-4B61-AB66-3FA48A4F7006}" type="pres">
      <dgm:prSet presAssocID="{7D55B2F1-F7F7-4A6B-AFB0-F846FDB634B5}" presName="parTxOnly" presStyleLbl="node1" presStyleIdx="1" presStyleCnt="7" custScaleX="99875" custScaleY="112219">
        <dgm:presLayoutVars>
          <dgm:bulletEnabled val="1"/>
        </dgm:presLayoutVars>
      </dgm:prSet>
      <dgm:spPr/>
    </dgm:pt>
    <dgm:pt modelId="{F9271109-4339-4036-9126-150629D10456}" type="pres">
      <dgm:prSet presAssocID="{3D6E5AB3-C33B-43E1-8C1D-34916F35F614}" presName="parSpace" presStyleCnt="0"/>
      <dgm:spPr/>
    </dgm:pt>
    <dgm:pt modelId="{AD4E5296-B06F-4F82-9CB5-F741BF6BFCC1}" type="pres">
      <dgm:prSet presAssocID="{72C3C3E7-AFE7-48AF-A84A-F5F4B462ABCE}" presName="parTxOnly" presStyleLbl="node1" presStyleIdx="2" presStyleCnt="7" custScaleX="99875" custScaleY="112219">
        <dgm:presLayoutVars>
          <dgm:bulletEnabled val="1"/>
        </dgm:presLayoutVars>
      </dgm:prSet>
      <dgm:spPr/>
    </dgm:pt>
    <dgm:pt modelId="{99F7A086-6C98-4385-8FFE-3337C1F24694}" type="pres">
      <dgm:prSet presAssocID="{BECE7A1A-22AA-4C93-A4A2-E459752FA85C}" presName="parSpace" presStyleCnt="0"/>
      <dgm:spPr/>
    </dgm:pt>
    <dgm:pt modelId="{6CE68A43-9C69-4212-AF24-9AFEE7CA1715}" type="pres">
      <dgm:prSet presAssocID="{548E9FD9-7371-42E5-8C31-C03B33C90BF7}" presName="parTxOnly" presStyleLbl="node1" presStyleIdx="3" presStyleCnt="7" custScaleX="99875" custScaleY="112219">
        <dgm:presLayoutVars>
          <dgm:bulletEnabled val="1"/>
        </dgm:presLayoutVars>
      </dgm:prSet>
      <dgm:spPr/>
    </dgm:pt>
    <dgm:pt modelId="{3220CDE8-D909-484A-AEEE-E1F8CCD6E591}" type="pres">
      <dgm:prSet presAssocID="{BE3BE368-04F2-4F58-8E1F-CDE9377C80AE}" presName="parSpace" presStyleCnt="0"/>
      <dgm:spPr/>
    </dgm:pt>
    <dgm:pt modelId="{6AC59577-EC82-4A35-90CE-96CD0348AB0D}" type="pres">
      <dgm:prSet presAssocID="{B6686773-0991-4F56-99B7-CB08DF66B5ED}" presName="parTxOnly" presStyleLbl="node1" presStyleIdx="4" presStyleCnt="7" custScaleX="99733" custScaleY="112219">
        <dgm:presLayoutVars>
          <dgm:bulletEnabled val="1"/>
        </dgm:presLayoutVars>
      </dgm:prSet>
      <dgm:spPr/>
    </dgm:pt>
    <dgm:pt modelId="{EB1C56B5-4A0A-494F-92A8-3B4C157D15C5}" type="pres">
      <dgm:prSet presAssocID="{39303764-F139-4A48-835A-389E13E37C5A}" presName="parSpace" presStyleCnt="0"/>
      <dgm:spPr/>
    </dgm:pt>
    <dgm:pt modelId="{33A1349C-0317-431F-9E60-7456885DCFD5}" type="pres">
      <dgm:prSet presAssocID="{FB4701B0-1C4A-420C-9F09-C1678465770A}" presName="parTxOnly" presStyleLbl="node1" presStyleIdx="5" presStyleCnt="7" custScaleX="100107" custScaleY="112219">
        <dgm:presLayoutVars>
          <dgm:bulletEnabled val="1"/>
        </dgm:presLayoutVars>
      </dgm:prSet>
      <dgm:spPr/>
    </dgm:pt>
    <dgm:pt modelId="{A854A969-E3F4-46C7-AA9B-9B40E58C9671}" type="pres">
      <dgm:prSet presAssocID="{1762BA64-0505-4B36-B66D-4E2E1AFBAFF7}" presName="parSpace" presStyleCnt="0"/>
      <dgm:spPr/>
    </dgm:pt>
    <dgm:pt modelId="{764FC522-4A5B-4DA0-8EA0-0B136026E7A3}" type="pres">
      <dgm:prSet presAssocID="{BD80AD6D-AE28-4DC3-865A-F7A4BFC6D84E}" presName="parTxOnly" presStyleLbl="node1" presStyleIdx="6" presStyleCnt="7" custScaleX="100249" custScaleY="112219">
        <dgm:presLayoutVars>
          <dgm:bulletEnabled val="1"/>
        </dgm:presLayoutVars>
      </dgm:prSet>
      <dgm:spPr/>
    </dgm:pt>
  </dgm:ptLst>
  <dgm:cxnLst>
    <dgm:cxn modelId="{97C94B02-5012-4B41-8CF8-E0874CCA0AF6}" type="presOf" srcId="{BD80AD6D-AE28-4DC3-865A-F7A4BFC6D84E}" destId="{764FC522-4A5B-4DA0-8EA0-0B136026E7A3}" srcOrd="0" destOrd="0" presId="urn:microsoft.com/office/officeart/2005/8/layout/hChevron3"/>
    <dgm:cxn modelId="{E6BD150E-2FC6-4ADF-A9D9-49E2127DAA82}" srcId="{B73EA016-5B5E-4372-8AFF-E16F061CFA05}" destId="{BD80AD6D-AE28-4DC3-865A-F7A4BFC6D84E}" srcOrd="6" destOrd="0" parTransId="{3769A960-FEA0-4989-9E9B-E42BB4FA1950}" sibTransId="{B071CF69-5F9B-4AE4-94CE-A0C1B3CE84EB}"/>
    <dgm:cxn modelId="{C6EB100F-0E41-4453-86D5-DE8A40861E0C}" srcId="{B73EA016-5B5E-4372-8AFF-E16F061CFA05}" destId="{FB4701B0-1C4A-420C-9F09-C1678465770A}" srcOrd="5" destOrd="0" parTransId="{8E9F21DE-0789-43D9-957A-1CF4F7C6E1AE}" sibTransId="{1762BA64-0505-4B36-B66D-4E2E1AFBAFF7}"/>
    <dgm:cxn modelId="{D86AC75D-6E52-49C8-BE70-571694CF574D}" type="presOf" srcId="{B6686773-0991-4F56-99B7-CB08DF66B5ED}" destId="{6AC59577-EC82-4A35-90CE-96CD0348AB0D}" srcOrd="0" destOrd="0" presId="urn:microsoft.com/office/officeart/2005/8/layout/hChevron3"/>
    <dgm:cxn modelId="{B2287250-C4F7-4368-BD57-C34DF45C5D31}" type="presOf" srcId="{B73EA016-5B5E-4372-8AFF-E16F061CFA05}" destId="{1F6A0B97-83F0-4189-B0CB-00156B0AC153}" srcOrd="0" destOrd="0" presId="urn:microsoft.com/office/officeart/2005/8/layout/hChevron3"/>
    <dgm:cxn modelId="{3053A672-7B26-4197-A9B3-497E56DFAD25}" type="presOf" srcId="{7D55B2F1-F7F7-4A6B-AFB0-F846FDB634B5}" destId="{E13D0391-DAD9-4B61-AB66-3FA48A4F7006}" srcOrd="0" destOrd="0" presId="urn:microsoft.com/office/officeart/2005/8/layout/hChevron3"/>
    <dgm:cxn modelId="{20783098-EF3B-4302-8903-5AA4ED62035A}" srcId="{B73EA016-5B5E-4372-8AFF-E16F061CFA05}" destId="{B6686773-0991-4F56-99B7-CB08DF66B5ED}" srcOrd="4" destOrd="0" parTransId="{D6A5AD0A-F91C-4891-85FE-ABC5CC63B593}" sibTransId="{39303764-F139-4A48-835A-389E13E37C5A}"/>
    <dgm:cxn modelId="{68C07CC1-8FC8-49EB-A243-EFC3F467C067}" srcId="{B73EA016-5B5E-4372-8AFF-E16F061CFA05}" destId="{D813EA76-4FD3-4C15-BFBC-B1DF43B29666}" srcOrd="0" destOrd="0" parTransId="{51B2D3F0-E323-4904-8A74-161FD19938DC}" sibTransId="{29E71655-919D-4579-956E-BE243FD1AEF8}"/>
    <dgm:cxn modelId="{6CA469CD-608D-494A-82C4-5137374B010E}" srcId="{B73EA016-5B5E-4372-8AFF-E16F061CFA05}" destId="{72C3C3E7-AFE7-48AF-A84A-F5F4B462ABCE}" srcOrd="2" destOrd="0" parTransId="{288A407B-ED2E-42B1-85A4-3E3B41EADB23}" sibTransId="{BECE7A1A-22AA-4C93-A4A2-E459752FA85C}"/>
    <dgm:cxn modelId="{550976CD-4552-46C3-9D3D-BC71BC71F854}" type="presOf" srcId="{FB4701B0-1C4A-420C-9F09-C1678465770A}" destId="{33A1349C-0317-431F-9E60-7456885DCFD5}" srcOrd="0" destOrd="0" presId="urn:microsoft.com/office/officeart/2005/8/layout/hChevron3"/>
    <dgm:cxn modelId="{2A0E0FD2-D5CA-4295-84E5-8A016E6AB23B}" srcId="{B73EA016-5B5E-4372-8AFF-E16F061CFA05}" destId="{548E9FD9-7371-42E5-8C31-C03B33C90BF7}" srcOrd="3" destOrd="0" parTransId="{598823B6-00E9-4A80-96D3-08CBD4BA6DBA}" sibTransId="{BE3BE368-04F2-4F58-8E1F-CDE9377C80AE}"/>
    <dgm:cxn modelId="{B303F0E1-33EF-4DC3-8007-41A2DE1420A4}" srcId="{B73EA016-5B5E-4372-8AFF-E16F061CFA05}" destId="{7D55B2F1-F7F7-4A6B-AFB0-F846FDB634B5}" srcOrd="1" destOrd="0" parTransId="{A91F18A5-EA0C-4F30-AD15-BF040ECBB0A9}" sibTransId="{3D6E5AB3-C33B-43E1-8C1D-34916F35F614}"/>
    <dgm:cxn modelId="{BE3015E3-2406-4AB8-833C-BE4477DA5763}" type="presOf" srcId="{72C3C3E7-AFE7-48AF-A84A-F5F4B462ABCE}" destId="{AD4E5296-B06F-4F82-9CB5-F741BF6BFCC1}" srcOrd="0" destOrd="0" presId="urn:microsoft.com/office/officeart/2005/8/layout/hChevron3"/>
    <dgm:cxn modelId="{ED427AE3-C209-4390-9E63-A83BC02334D6}" type="presOf" srcId="{548E9FD9-7371-42E5-8C31-C03B33C90BF7}" destId="{6CE68A43-9C69-4212-AF24-9AFEE7CA1715}" srcOrd="0" destOrd="0" presId="urn:microsoft.com/office/officeart/2005/8/layout/hChevron3"/>
    <dgm:cxn modelId="{24DFF6FE-5A7C-4638-A85F-A2830FB657D3}" type="presOf" srcId="{D813EA76-4FD3-4C15-BFBC-B1DF43B29666}" destId="{4784DBD1-3CBE-41A8-A2C7-CF088F838C79}" srcOrd="0" destOrd="0" presId="urn:microsoft.com/office/officeart/2005/8/layout/hChevron3"/>
    <dgm:cxn modelId="{B1D04B3B-12C3-4892-8934-0A2BEC306E08}" type="presParOf" srcId="{1F6A0B97-83F0-4189-B0CB-00156B0AC153}" destId="{4784DBD1-3CBE-41A8-A2C7-CF088F838C79}" srcOrd="0" destOrd="0" presId="urn:microsoft.com/office/officeart/2005/8/layout/hChevron3"/>
    <dgm:cxn modelId="{66AE2AD8-5840-41DA-9821-00A21B43E09F}" type="presParOf" srcId="{1F6A0B97-83F0-4189-B0CB-00156B0AC153}" destId="{37D14BC8-3203-463C-9804-9B3B86B621FF}" srcOrd="1" destOrd="0" presId="urn:microsoft.com/office/officeart/2005/8/layout/hChevron3"/>
    <dgm:cxn modelId="{4AC0F34E-4D83-4C85-B9BD-B1F7A08E8E38}" type="presParOf" srcId="{1F6A0B97-83F0-4189-B0CB-00156B0AC153}" destId="{E13D0391-DAD9-4B61-AB66-3FA48A4F7006}" srcOrd="2" destOrd="0" presId="urn:microsoft.com/office/officeart/2005/8/layout/hChevron3"/>
    <dgm:cxn modelId="{BCBFC295-9977-41D8-B59E-7214FC7FEC21}" type="presParOf" srcId="{1F6A0B97-83F0-4189-B0CB-00156B0AC153}" destId="{F9271109-4339-4036-9126-150629D10456}" srcOrd="3" destOrd="0" presId="urn:microsoft.com/office/officeart/2005/8/layout/hChevron3"/>
    <dgm:cxn modelId="{54A2C470-5C1C-4DF1-923F-4B7058A08D54}" type="presParOf" srcId="{1F6A0B97-83F0-4189-B0CB-00156B0AC153}" destId="{AD4E5296-B06F-4F82-9CB5-F741BF6BFCC1}" srcOrd="4" destOrd="0" presId="urn:microsoft.com/office/officeart/2005/8/layout/hChevron3"/>
    <dgm:cxn modelId="{850883B2-5E57-412A-AA7D-931C8EC8F4C6}" type="presParOf" srcId="{1F6A0B97-83F0-4189-B0CB-00156B0AC153}" destId="{99F7A086-6C98-4385-8FFE-3337C1F24694}" srcOrd="5" destOrd="0" presId="urn:microsoft.com/office/officeart/2005/8/layout/hChevron3"/>
    <dgm:cxn modelId="{3704328C-878F-4672-8A58-A3600F5A16CD}" type="presParOf" srcId="{1F6A0B97-83F0-4189-B0CB-00156B0AC153}" destId="{6CE68A43-9C69-4212-AF24-9AFEE7CA1715}" srcOrd="6" destOrd="0" presId="urn:microsoft.com/office/officeart/2005/8/layout/hChevron3"/>
    <dgm:cxn modelId="{7702F5E2-C37E-4A00-B174-2E8D1A6A3677}" type="presParOf" srcId="{1F6A0B97-83F0-4189-B0CB-00156B0AC153}" destId="{3220CDE8-D909-484A-AEEE-E1F8CCD6E591}" srcOrd="7" destOrd="0" presId="urn:microsoft.com/office/officeart/2005/8/layout/hChevron3"/>
    <dgm:cxn modelId="{C87A9A56-BB2C-47DC-AEBA-D779F58DE7BA}" type="presParOf" srcId="{1F6A0B97-83F0-4189-B0CB-00156B0AC153}" destId="{6AC59577-EC82-4A35-90CE-96CD0348AB0D}" srcOrd="8" destOrd="0" presId="urn:microsoft.com/office/officeart/2005/8/layout/hChevron3"/>
    <dgm:cxn modelId="{273F1048-A172-490F-AE66-9EBF6D13A6C9}" type="presParOf" srcId="{1F6A0B97-83F0-4189-B0CB-00156B0AC153}" destId="{EB1C56B5-4A0A-494F-92A8-3B4C157D15C5}" srcOrd="9" destOrd="0" presId="urn:microsoft.com/office/officeart/2005/8/layout/hChevron3"/>
    <dgm:cxn modelId="{37BC2E23-CB06-4357-96C0-C2B904036A92}" type="presParOf" srcId="{1F6A0B97-83F0-4189-B0CB-00156B0AC153}" destId="{33A1349C-0317-431F-9E60-7456885DCFD5}" srcOrd="10" destOrd="0" presId="urn:microsoft.com/office/officeart/2005/8/layout/hChevron3"/>
    <dgm:cxn modelId="{39E74602-7269-4038-A825-1E31A830B513}" type="presParOf" srcId="{1F6A0B97-83F0-4189-B0CB-00156B0AC153}" destId="{A854A969-E3F4-46C7-AA9B-9B40E58C9671}" srcOrd="11" destOrd="0" presId="urn:microsoft.com/office/officeart/2005/8/layout/hChevron3"/>
    <dgm:cxn modelId="{0204090A-1DC9-45ED-82C9-0B46F32F7C03}" type="presParOf" srcId="{1F6A0B97-83F0-4189-B0CB-00156B0AC153}" destId="{764FC522-4A5B-4DA0-8EA0-0B136026E7A3}" srcOrd="12" destOrd="0" presId="urn:microsoft.com/office/officeart/2005/8/layout/hChevron3"/>
  </dgm:cxnLst>
  <dgm:bg/>
  <dgm:whole/>
  <dgm:extLst>
    <a:ext uri="http://schemas.microsoft.com/office/drawing/2008/diagram">
      <dsp:dataModelExt xmlns:dsp="http://schemas.microsoft.com/office/drawing/2008/diagram" relId="rId23" minVer="http://schemas.openxmlformats.org/drawingml/2006/diagram"/>
    </a:ext>
  </dgm:extLst>
</dgm:dataModel>
</file>

<file path=word/diagrams/drawing1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4784DBD1-3CBE-41A8-A2C7-CF088F838C79}">
      <dsp:nvSpPr>
        <dsp:cNvPr id="0" name=""/>
        <dsp:cNvSpPr/>
      </dsp:nvSpPr>
      <dsp:spPr>
        <a:xfrm>
          <a:off x="2795" y="53999"/>
          <a:ext cx="961204" cy="432001"/>
        </a:xfrm>
        <a:prstGeom prst="homePlate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48006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Armar upp</a:t>
          </a:r>
        </a:p>
      </dsp:txBody>
      <dsp:txXfrm>
        <a:off x="2795" y="53999"/>
        <a:ext cx="853204" cy="432001"/>
      </dsp:txXfrm>
    </dsp:sp>
    <dsp:sp modelId="{E13D0391-DAD9-4B61-AB66-3FA48A4F7006}">
      <dsp:nvSpPr>
        <dsp:cNvPr id="0" name=""/>
        <dsp:cNvSpPr/>
      </dsp:nvSpPr>
      <dsp:spPr>
        <a:xfrm>
          <a:off x="771518" y="53999"/>
          <a:ext cx="961204" cy="432001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Scout</a:t>
          </a:r>
        </a:p>
      </dsp:txBody>
      <dsp:txXfrm>
        <a:off x="987519" y="53999"/>
        <a:ext cx="529203" cy="432001"/>
      </dsp:txXfrm>
    </dsp:sp>
    <dsp:sp modelId="{AD4E5296-B06F-4F82-9CB5-F741BF6BFCC1}">
      <dsp:nvSpPr>
        <dsp:cNvPr id="0" name=""/>
        <dsp:cNvSpPr/>
      </dsp:nvSpPr>
      <dsp:spPr>
        <a:xfrm>
          <a:off x="1540241" y="53999"/>
          <a:ext cx="961204" cy="432001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IV kontrast bolus 1</a:t>
          </a:r>
        </a:p>
      </dsp:txBody>
      <dsp:txXfrm>
        <a:off x="1756242" y="53999"/>
        <a:ext cx="529203" cy="432001"/>
      </dsp:txXfrm>
    </dsp:sp>
    <dsp:sp modelId="{6CE68A43-9C69-4212-AF24-9AFEE7CA1715}">
      <dsp:nvSpPr>
        <dsp:cNvPr id="0" name=""/>
        <dsp:cNvSpPr/>
      </dsp:nvSpPr>
      <dsp:spPr>
        <a:xfrm>
          <a:off x="2308964" y="53999"/>
          <a:ext cx="961204" cy="432001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</a:t>
          </a:r>
        </a:p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40 s</a:t>
          </a:r>
        </a:p>
      </dsp:txBody>
      <dsp:txXfrm>
        <a:off x="2524965" y="53999"/>
        <a:ext cx="529203" cy="432001"/>
      </dsp:txXfrm>
    </dsp:sp>
    <dsp:sp modelId="{6AC59577-EC82-4A35-90CE-96CD0348AB0D}">
      <dsp:nvSpPr>
        <dsp:cNvPr id="0" name=""/>
        <dsp:cNvSpPr/>
      </dsp:nvSpPr>
      <dsp:spPr>
        <a:xfrm>
          <a:off x="3077687" y="53999"/>
          <a:ext cx="959837" cy="432001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Armar ned</a:t>
          </a:r>
        </a:p>
      </dsp:txBody>
      <dsp:txXfrm>
        <a:off x="3293688" y="53999"/>
        <a:ext cx="527836" cy="432001"/>
      </dsp:txXfrm>
    </dsp:sp>
    <dsp:sp modelId="{33A1349C-0317-431F-9E60-7456885DCFD5}">
      <dsp:nvSpPr>
        <dsp:cNvPr id="0" name=""/>
        <dsp:cNvSpPr/>
      </dsp:nvSpPr>
      <dsp:spPr>
        <a:xfrm>
          <a:off x="3845044" y="53999"/>
          <a:ext cx="963437" cy="432001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Bolus 2 50 s efter bolus 1</a:t>
          </a:r>
        </a:p>
      </dsp:txBody>
      <dsp:txXfrm>
        <a:off x="4061045" y="53999"/>
        <a:ext cx="531436" cy="432001"/>
      </dsp:txXfrm>
    </dsp:sp>
    <dsp:sp modelId="{764FC522-4A5B-4DA0-8EA0-0B136026E7A3}">
      <dsp:nvSpPr>
        <dsp:cNvPr id="0" name=""/>
        <dsp:cNvSpPr/>
      </dsp:nvSpPr>
      <dsp:spPr>
        <a:xfrm>
          <a:off x="4616000" y="53999"/>
          <a:ext cx="964804" cy="432001"/>
        </a:xfrm>
        <a:prstGeom prst="chevron">
          <a:avLst/>
        </a:prstGeom>
        <a:solidFill>
          <a:srgbClr val="C0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2  2 min från start</a:t>
          </a:r>
        </a:p>
      </dsp:txBody>
      <dsp:txXfrm>
        <a:off x="4832001" y="53999"/>
        <a:ext cx="532803" cy="432001"/>
      </dsp:txXfrm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5/8/layout/hChevron3">
  <dgm:title val=""/>
  <dgm:desc val=""/>
  <dgm:catLst>
    <dgm:cat type="process" pri="10000"/>
  </dgm:catLst>
  <dgm:sampData useDef="1">
    <dgm:dataModel>
      <dgm:ptLst/>
      <dgm:bg/>
      <dgm:whole/>
    </dgm:dataModel>
  </dgm:sampData>
  <dgm:styleData>
    <dgm:dataModel>
      <dgm:ptLst>
        <dgm:pt modelId="0" type="doc"/>
        <dgm:pt modelId="1"/>
        <dgm:pt modelId="2"/>
      </dgm:ptLst>
      <dgm:cxnLst>
        <dgm:cxn modelId="3" srcId="0" destId="1" srcOrd="0" destOrd="0"/>
        <dgm:cxn modelId="4" srcId="0" destId="2" srcOrd="1" destOrd="0"/>
      </dgm:cxnLst>
      <dgm:bg/>
      <dgm:whole/>
    </dgm:dataModel>
  </dgm:styleData>
  <dgm:clrData>
    <dgm:dataModel>
      <dgm:ptLst>
        <dgm:pt modelId="0" type="doc"/>
        <dgm:pt modelId="1"/>
        <dgm:pt modelId="2"/>
        <dgm:pt modelId="3"/>
        <dgm:pt modelId="4"/>
      </dgm:ptLst>
      <dgm:cxnLst>
        <dgm:cxn modelId="5" srcId="0" destId="1" srcOrd="0" destOrd="0"/>
        <dgm:cxn modelId="6" srcId="0" destId="2" srcOrd="1" destOrd="0"/>
        <dgm:cxn modelId="7" srcId="0" destId="3" srcOrd="2" destOrd="0"/>
        <dgm:cxn modelId="8" srcId="0" destId="4" srcOrd="3" destOrd="0"/>
      </dgm:cxnLst>
      <dgm:bg/>
      <dgm:whole/>
    </dgm:dataModel>
  </dgm:clrData>
  <dgm:layoutNode name="Name0">
    <dgm:varLst>
      <dgm:dir/>
      <dgm:resizeHandles val="exact"/>
    </dgm:varLst>
    <dgm:choose name="Name1">
      <dgm:if name="Name2" func="var" arg="dir" op="equ" val="norm">
        <dgm:alg type="lin"/>
      </dgm:if>
      <dgm:else name="Name3">
        <dgm:alg type="lin">
          <dgm:param type="linDir" val="fromR"/>
        </dgm:alg>
      </dgm:else>
    </dgm:choose>
    <dgm:shape xmlns:r="http://schemas.openxmlformats.org/officeDocument/2006/relationships" r:blip="">
      <dgm:adjLst/>
    </dgm:shape>
    <dgm:presOf/>
    <dgm:choose name="Name4">
      <dgm:if name="Name5" axis="root des" func="maxDepth" op="gte" val="2">
        <dgm:constrLst>
          <dgm:constr type="w" for="ch" forName="parAndChTx" refType="w"/>
          <dgm:constr type="primFontSz" for="ch" ptType="node" op="equ"/>
          <dgm:constr type="w" for="ch" forName="parAndChSpace" refType="w" refFor="ch" refForName="parAndChTx" fact="-0.2"/>
          <dgm:constr type="w" for="ch" ptType="sibTrans" op="equ"/>
        </dgm:constrLst>
        <dgm:ruleLst/>
        <dgm:forEach name="Name6" axis="ch" ptType="node">
          <dgm:layoutNode name="parAndChTx">
            <dgm:varLst>
              <dgm:bulletEnabled val="1"/>
            </dgm:varLst>
            <dgm:alg type="tx"/>
            <dgm:choose name="Name7">
              <dgm:if name="Name8" func="var" arg="dir" op="equ" val="norm">
                <dgm:choose name="Name9">
                  <dgm:if name="Name10" axis="self" ptType="node" func="pos" op="equ" val="1">
                    <dgm:shape xmlns:r="http://schemas.openxmlformats.org/officeDocument/2006/relationships" type="homePlate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4"/>
                    </dgm:constrLst>
                  </dgm:if>
                  <dgm:else name="Name11">
                    <dgm:shape xmlns:r="http://schemas.openxmlformats.org/officeDocument/2006/relationships" type="chevron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1"/>
                    </dgm:constrLst>
                  </dgm:else>
                </dgm:choose>
              </dgm:if>
              <dgm:else name="Name12">
                <dgm:choose name="Name13">
                  <dgm:if name="Name14" axis="self" ptType="node" func="pos" op="equ" val="1">
                    <dgm:shape xmlns:r="http://schemas.openxmlformats.org/officeDocument/2006/relationships" rot="180" type="homePlate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4"/>
                      <dgm:constr type="rMarg" refType="w" fact="0.1"/>
                    </dgm:constrLst>
                  </dgm:if>
                  <dgm:else name="Name15">
                    <dgm:shape xmlns:r="http://schemas.openxmlformats.org/officeDocument/2006/relationships" rot="180" type="chevron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1"/>
                    </dgm:constrLst>
                  </dgm:else>
                </dgm:choose>
              </dgm:else>
            </dgm:choose>
            <dgm:ruleLst>
              <dgm:rule type="primFontSz" val="5" fact="NaN" max="NaN"/>
            </dgm:ruleLst>
          </dgm:layoutNode>
          <dgm:forEach name="Name16" axis="followSib" ptType="sibTrans" cnt="1">
            <dgm:layoutNode name="parAndChSpace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forEach>
        </dgm:forEach>
      </dgm:if>
      <dgm:else name="Name17">
        <dgm:constrLst>
          <dgm:constr type="w" for="ch" forName="parTxOnly" refType="w"/>
          <dgm:constr type="primFontSz" for="ch" ptType="node" op="equ"/>
          <dgm:constr type="w" for="ch" forName="parSpace" refType="w" refFor="ch" refForName="parTxOnly" fact="-0.2"/>
          <dgm:constr type="w" for="ch" ptType="sibTrans" op="equ"/>
        </dgm:constrLst>
        <dgm:ruleLst/>
        <dgm:forEach name="Name18" axis="ch" ptType="node">
          <dgm:layoutNode name="parTxOnly">
            <dgm:varLst>
              <dgm:bulletEnabled val="1"/>
            </dgm:varLst>
            <dgm:alg type="tx"/>
            <dgm:presOf axis="desOrSelf" ptType="node"/>
            <dgm:choose name="Name19">
              <dgm:if name="Name20" func="var" arg="dir" op="equ" val="norm">
                <dgm:choose name="Name21">
                  <dgm:if name="Name22" axis="self" ptType="node" func="pos" op="equ" val="1">
                    <dgm:shape xmlns:r="http://schemas.openxmlformats.org/officeDocument/2006/relationships" type="homePlate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42"/>
                      <dgm:constr type="rMarg" refType="primFontSz" fact="0.105"/>
                    </dgm:constrLst>
                  </dgm:if>
                  <dgm:else name="Name23">
                    <dgm:shape xmlns:r="http://schemas.openxmlformats.org/officeDocument/2006/relationships" type="chevron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315"/>
                      <dgm:constr type="rMarg" refType="primFontSz" fact="0.105"/>
                    </dgm:constrLst>
                  </dgm:else>
                </dgm:choose>
              </dgm:if>
              <dgm:else name="Name24">
                <dgm:choose name="Name25">
                  <dgm:if name="Name26" axis="self" ptType="node" func="pos" op="equ" val="1">
                    <dgm:shape xmlns:r="http://schemas.openxmlformats.org/officeDocument/2006/relationships" rot="180" type="homePlate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105"/>
                      <dgm:constr type="rMarg" refType="primFontSz" fact="0.42"/>
                    </dgm:constrLst>
                  </dgm:if>
                  <dgm:else name="Name27">
                    <dgm:shape xmlns:r="http://schemas.openxmlformats.org/officeDocument/2006/relationships" rot="180" type="chevron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105"/>
                      <dgm:constr type="rMarg" refType="primFontSz" fact="0.315"/>
                    </dgm:constrLst>
                  </dgm:else>
                </dgm:choose>
              </dgm:else>
            </dgm:choose>
            <dgm:ruleLst>
              <dgm:rule type="primFontSz" val="5" fact="NaN" max="NaN"/>
            </dgm:ruleLst>
          </dgm:layoutNode>
          <dgm:forEach name="Name28" axis="followSib" ptType="sibTrans" cnt="1">
            <dgm:layoutNode name="parSpace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forEach>
        </dgm:forEach>
      </dgm:else>
    </dgm:choose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3</TotalTime>
  <Pages>3</Pages>
  <Words>406</Words>
  <Characters>2948</Characters>
  <Application>Microsoft Office Word</Application>
  <DocSecurity>0</DocSecurity>
  <Lines>24</Lines>
  <Paragraphs>6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3348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DT Hals-munhåla med thorax K+ (818800C &amp; 830800)</dc:title>
  <dc:subject/>
  <dc:creator>patrik.jens.johansson@vgregion.se</dc:creator>
  <keywords/>
  <lastModifiedBy>Ulrica Sehlberg</lastModifiedBy>
  <revision>6</revision>
  <lastPrinted>2016-03-31T10:56:00.0000000Z</lastPrinted>
  <dcterms:created xsi:type="dcterms:W3CDTF">2022-05-18T04:14:00.0000000Z</dcterms:created>
  <dcterms:modified xsi:type="dcterms:W3CDTF">2024-01-30T14:19:00.0000000Z</dcterms:modified>
</coreProperties>
</file>