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EF1C3" w14:textId="77777777" w:rsidR="008E4304" w:rsidRDefault="008E4304" w:rsidP="00F35B05">
      <w:pPr>
        <w:pStyle w:val="Rubrik2"/>
        <w:sectPr w:rsidR="008E4304" w:rsidSect="008E430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A4ABE11" w14:textId="77777777" w:rsidR="008E4304" w:rsidRPr="008E4304" w:rsidRDefault="008E4304" w:rsidP="008E430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29A6B87" w14:textId="23F605D9" w:rsidR="008E4304" w:rsidRPr="008E4304" w:rsidRDefault="00CD33E8" w:rsidP="00CD33E8">
      <w:pPr>
        <w:pStyle w:val="Rubrik1"/>
        <w:ind w:left="0"/>
        <w:rPr>
          <w:sz w:val="18"/>
          <w:szCs w:val="18"/>
        </w:rPr>
      </w:pPr>
      <w:r w:rsidRPr="008E4304">
        <w:t>DT Hals/munhåla med thorax K+ (818800C &amp; 830800)</w:t>
      </w:r>
    </w:p>
    <w:p w14:paraId="591C15F9" w14:textId="77777777" w:rsidR="008E4304" w:rsidRPr="008E4304" w:rsidRDefault="008E4304" w:rsidP="008E4304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2583DBEF" w14:textId="4B3354A5" w:rsidR="008E4304" w:rsidRPr="008E4304" w:rsidRDefault="00EA48B8" w:rsidP="00EA48B8">
      <w:pPr>
        <w:pStyle w:val="Rubrik2"/>
        <w:ind w:left="0"/>
      </w:pPr>
      <w:r>
        <w:t>Förändringar</w:t>
      </w:r>
      <w:r w:rsidR="008E4304" w:rsidRPr="008E4304">
        <w:t xml:space="preserve"> i denna version</w:t>
      </w:r>
    </w:p>
    <w:p w14:paraId="4E991792" w14:textId="5540DD06" w:rsidR="008E4304" w:rsidRPr="008E4304" w:rsidRDefault="008E4304" w:rsidP="008E430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8E4304">
        <w:rPr>
          <w:rFonts w:ascii="Arial" w:hAnsi="Arial" w:cs="Arial"/>
          <w:sz w:val="18"/>
          <w:szCs w:val="18"/>
        </w:rPr>
        <w:t>Ing</w:t>
      </w:r>
      <w:r w:rsidR="00434DCD">
        <w:rPr>
          <w:rFonts w:ascii="Arial" w:hAnsi="Arial" w:cs="Arial"/>
          <w:sz w:val="18"/>
          <w:szCs w:val="18"/>
        </w:rPr>
        <w:t>a</w:t>
      </w:r>
      <w:r w:rsidRPr="008E4304">
        <w:rPr>
          <w:rFonts w:ascii="Arial" w:hAnsi="Arial" w:cs="Arial"/>
          <w:sz w:val="18"/>
          <w:szCs w:val="18"/>
        </w:rPr>
        <w:t xml:space="preserve"> </w:t>
      </w:r>
      <w:r w:rsidR="00434DCD">
        <w:rPr>
          <w:rFonts w:ascii="Arial" w:hAnsi="Arial" w:cs="Arial"/>
          <w:sz w:val="18"/>
          <w:szCs w:val="18"/>
        </w:rPr>
        <w:t>förändringar.</w:t>
      </w:r>
    </w:p>
    <w:p w14:paraId="622A1B45" w14:textId="77777777" w:rsidR="008E4304" w:rsidRPr="008E4304" w:rsidRDefault="008E4304" w:rsidP="008E430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465211A" w14:textId="77777777" w:rsidR="008E4304" w:rsidRPr="008E4304" w:rsidRDefault="008E4304" w:rsidP="00EA48B8">
      <w:pPr>
        <w:pStyle w:val="Rubrik2"/>
        <w:ind w:left="0"/>
      </w:pPr>
      <w:r w:rsidRPr="008E4304">
        <w:t>Syfte</w:t>
      </w:r>
    </w:p>
    <w:p w14:paraId="36B39FAA" w14:textId="77777777" w:rsidR="008E4304" w:rsidRPr="008E4304" w:rsidRDefault="008E4304" w:rsidP="008E430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8E430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400FF99" w14:textId="77777777" w:rsidR="008E4304" w:rsidRPr="008E4304" w:rsidRDefault="008E4304" w:rsidP="008E430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55A44F5" w14:textId="77777777" w:rsidR="008E4304" w:rsidRPr="008E4304" w:rsidRDefault="008E4304" w:rsidP="00EA48B8">
      <w:pPr>
        <w:pStyle w:val="Rubrik2"/>
        <w:ind w:left="0"/>
      </w:pPr>
      <w:r w:rsidRPr="008E430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8E4304" w:rsidRPr="008E4304" w14:paraId="7A0D0A53" w14:textId="77777777" w:rsidTr="001725E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3144393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B710657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Tumör i hypofarynx eller larynx, med samtidig undersökning av thorax.</w:t>
            </w:r>
          </w:p>
        </w:tc>
      </w:tr>
      <w:tr w:rsidR="008E4304" w:rsidRPr="008E4304" w14:paraId="5D48E61E" w14:textId="77777777" w:rsidTr="001725E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521760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579638" w14:textId="335E7104" w:rsidR="008E4304" w:rsidRPr="008E4304" w:rsidRDefault="008E4304" w:rsidP="008E43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8E430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8E4304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2C2A9BBE" w14:textId="5464AD9A" w:rsidR="008E4304" w:rsidRPr="008E4304" w:rsidRDefault="008E4304" w:rsidP="008E43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 xml:space="preserve">PVK, </w:t>
            </w:r>
            <w:r w:rsidR="00EE7E83">
              <w:rPr>
                <w:rFonts w:ascii="Arial" w:hAnsi="Arial" w:cs="Arial"/>
                <w:sz w:val="18"/>
                <w:szCs w:val="18"/>
              </w:rPr>
              <w:t>h</w:t>
            </w:r>
            <w:r w:rsidRPr="008E4304">
              <w:rPr>
                <w:rFonts w:ascii="Arial" w:hAnsi="Arial" w:cs="Arial"/>
                <w:sz w:val="18"/>
                <w:szCs w:val="18"/>
              </w:rPr>
              <w:t>elst</w:t>
            </w:r>
            <w:r w:rsidR="00EE7E83">
              <w:rPr>
                <w:rFonts w:ascii="Arial" w:hAnsi="Arial" w:cs="Arial"/>
                <w:sz w:val="18"/>
                <w:szCs w:val="18"/>
              </w:rPr>
              <w:t xml:space="preserve"> rosa, gärna</w:t>
            </w:r>
            <w:r w:rsidRPr="008E4304">
              <w:rPr>
                <w:rFonts w:ascii="Arial" w:hAnsi="Arial" w:cs="Arial"/>
                <w:sz w:val="18"/>
                <w:szCs w:val="18"/>
              </w:rPr>
              <w:t xml:space="preserve"> i höger arm.</w:t>
            </w:r>
          </w:p>
          <w:p w14:paraId="79A580BE" w14:textId="77777777" w:rsidR="008E4304" w:rsidRPr="008E4304" w:rsidRDefault="008E4304" w:rsidP="008E43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Avlägsna eventuell tandprotes, örhängen, halsband etc.</w:t>
            </w:r>
          </w:p>
        </w:tc>
      </w:tr>
      <w:tr w:rsidR="008E4304" w:rsidRPr="008E4304" w14:paraId="05198608" w14:textId="77777777" w:rsidTr="001725E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B0F8B8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42934C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8E4304" w:rsidRPr="008E4304" w14:paraId="11D98B75" w14:textId="77777777" w:rsidTr="001725E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3795F5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80A28F" w14:textId="77777777" w:rsidR="008E4304" w:rsidRPr="008E4304" w:rsidRDefault="008E4304" w:rsidP="008E43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Bolus 1: Omnipaque 350 mg I/ml enligt OmniJect ”Hals split bolus 1”.</w:t>
            </w:r>
          </w:p>
          <w:p w14:paraId="2BE91786" w14:textId="77777777" w:rsidR="008E4304" w:rsidRPr="008E4304" w:rsidRDefault="008E4304" w:rsidP="008E43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Bolus 2: Omnipaque 350 mg I/ml enligt OmniJect ”Hals split bolus 2”.</w:t>
            </w:r>
          </w:p>
          <w:p w14:paraId="283845C6" w14:textId="77777777" w:rsidR="008E4304" w:rsidRPr="008E4304" w:rsidRDefault="008E4304" w:rsidP="008E43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 xml:space="preserve">Obs! Vid dosanpassning enligt ratio 0,5 ges all kontrast som en bolus. </w:t>
            </w: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Injektionstid 30 s, delay thorax 40 s, hals omedelbart efteråt.</w:t>
            </w:r>
          </w:p>
        </w:tc>
      </w:tr>
      <w:tr w:rsidR="008E4304" w:rsidRPr="008E4304" w14:paraId="7919BE82" w14:textId="77777777" w:rsidTr="001725E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C7C8C4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6DE90F" w14:textId="38CBDE8B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 xml:space="preserve">Kvinnor </w:t>
            </w:r>
            <w:r w:rsidR="00DD2ADB" w:rsidRPr="008E4304">
              <w:rPr>
                <w:rFonts w:ascii="Arial" w:hAnsi="Arial" w:cs="Arial"/>
                <w:sz w:val="18"/>
                <w:szCs w:val="18"/>
              </w:rPr>
              <w:t>15–50</w:t>
            </w:r>
            <w:r w:rsidRPr="008E4304">
              <w:rPr>
                <w:rFonts w:ascii="Arial" w:hAnsi="Arial" w:cs="Arial"/>
                <w:sz w:val="18"/>
                <w:szCs w:val="18"/>
              </w:rPr>
              <w:t xml:space="preserve"> år ska tillfrågas om graviditet. I andra och tredje trimestern finns risk att fostret hamnar i strålfältet.</w:t>
            </w:r>
          </w:p>
          <w:p w14:paraId="3B92C6D5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8E4304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08E29FD1" w14:textId="3B1B9CBB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r w:rsidRPr="008E4304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8E4304" w:rsidRPr="008E4304" w14:paraId="53BD9A30" w14:textId="77777777" w:rsidTr="001725E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BAE7A29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F915754" w14:textId="77777777" w:rsidR="008E4304" w:rsidRPr="008E4304" w:rsidRDefault="008E4304" w:rsidP="008E43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5D002AA" w14:textId="77777777" w:rsidR="008E4304" w:rsidRPr="008E4304" w:rsidRDefault="008E4304" w:rsidP="008E43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380302BC" w14:textId="77777777" w:rsidR="008E4304" w:rsidRPr="008E4304" w:rsidRDefault="008E4304" w:rsidP="008E43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668CAB01" w14:textId="77777777" w:rsidR="008E4304" w:rsidRPr="008E4304" w:rsidRDefault="008E4304" w:rsidP="008E43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Thorax: Armarna ovanför huvudet</w:t>
            </w:r>
          </w:p>
          <w:p w14:paraId="3D8934DB" w14:textId="77777777" w:rsidR="008E4304" w:rsidRPr="008E4304" w:rsidRDefault="008E4304" w:rsidP="008E43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Hals: Armarna längs sidorna, axlarna neddragna så långt som möjligt.</w:t>
            </w:r>
          </w:p>
        </w:tc>
      </w:tr>
    </w:tbl>
    <w:p w14:paraId="2BD0FB1B" w14:textId="77777777" w:rsidR="008E4304" w:rsidRPr="008E4304" w:rsidRDefault="008E4304" w:rsidP="008E430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B3E0238" w14:textId="77777777" w:rsidR="008E4304" w:rsidRPr="008E4304" w:rsidRDefault="008E4304" w:rsidP="008E430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4E7D5CA" w14:textId="77777777" w:rsidR="008E4304" w:rsidRPr="008E4304" w:rsidRDefault="008E4304" w:rsidP="008E4304">
      <w:pPr>
        <w:spacing w:after="0" w:line="240" w:lineRule="auto"/>
        <w:ind w:left="0" w:right="0"/>
        <w:rPr>
          <w:rFonts w:ascii="Arial" w:hAnsi="Arial" w:cs="Arial"/>
          <w:b/>
        </w:rPr>
      </w:pPr>
      <w:r w:rsidRPr="008E4304">
        <w:rPr>
          <w:rFonts w:ascii="Arial" w:hAnsi="Arial" w:cs="Arial"/>
          <w:b/>
        </w:rPr>
        <w:br w:type="page"/>
      </w:r>
    </w:p>
    <w:p w14:paraId="300240F7" w14:textId="77777777" w:rsidR="008E4304" w:rsidRPr="008E4304" w:rsidRDefault="008E4304" w:rsidP="00EA48B8">
      <w:pPr>
        <w:pStyle w:val="Rubrik2"/>
        <w:ind w:left="0"/>
      </w:pPr>
      <w:r w:rsidRPr="008E4304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8E4304" w:rsidRPr="008E4304" w14:paraId="798EAFB2" w14:textId="77777777" w:rsidTr="001725E0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6182FF72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CF80672" wp14:editId="221C0D85">
                  <wp:extent cx="5583600" cy="540000"/>
                  <wp:effectExtent l="0" t="0" r="36195" b="0"/>
                  <wp:docPr id="29" name="Diagram 2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8E4304" w:rsidRPr="008E4304" w14:paraId="5665C68A" w14:textId="77777777" w:rsidTr="008E430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1F74675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656EE04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F5DE81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93F7372" wp14:editId="023CA4E0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210820</wp:posOffset>
                      </wp:positionV>
                      <wp:extent cx="801370" cy="680085"/>
                      <wp:effectExtent l="19050" t="19050" r="17780" b="24765"/>
                      <wp:wrapNone/>
                      <wp:docPr id="27" name="Rektange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1585" cy="68008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9170A" id="Rektangel 27" o:spid="_x0000_s1026" style="position:absolute;margin-left:32.25pt;margin-top:16.6pt;width:63.1pt;height:5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" filled="f" strokecolor="#c00000" strokeweight="3pt"/>
                  </w:pict>
                </mc:Fallback>
              </mc:AlternateContent>
            </w:r>
            <w:r w:rsidRPr="008E430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8DCB49" wp14:editId="39BCAC47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216535</wp:posOffset>
                      </wp:positionV>
                      <wp:extent cx="410210" cy="67437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6743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6F67AE" w14:textId="77777777" w:rsidR="008E4304" w:rsidRDefault="008E4304" w:rsidP="00DD2AD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23E96158" w14:textId="77777777" w:rsidR="008E4304" w:rsidRPr="0066567D" w:rsidRDefault="008E4304" w:rsidP="008E430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8DCB49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26" o:spid="_x0000_s1026" type="#_x0000_t68" style="position:absolute;left:0;text-align:left;margin-left:35.3pt;margin-top:17.05pt;width:32.3pt;height:5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" adj="6569" fillcolor="#c00000" stroked="f" strokeweight="1pt">
                      <v:textbox inset="1mm,1mm,1mm,1mm">
                        <w:txbxContent>
                          <w:p w14:paraId="436F67AE" w14:textId="77777777" w:rsidR="008E4304" w:rsidRDefault="008E4304" w:rsidP="00DD2AD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23E96158" w14:textId="77777777" w:rsidR="008E4304" w:rsidRPr="0066567D" w:rsidRDefault="008E4304" w:rsidP="008E43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430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629FAD5" wp14:editId="63888B74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669290</wp:posOffset>
                      </wp:positionV>
                      <wp:extent cx="410210" cy="1056640"/>
                      <wp:effectExtent l="0" t="0" r="8890" b="0"/>
                      <wp:wrapNone/>
                      <wp:docPr id="11" name="Upp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056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DA9286" w14:textId="77777777" w:rsidR="008E4304" w:rsidRPr="0066567D" w:rsidRDefault="008E4304" w:rsidP="00DD2AD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9FAD5" id="Upp 11" o:spid="_x0000_s1027" type="#_x0000_t68" style="position:absolute;left:0;text-align:left;margin-left:71.05pt;margin-top:52.7pt;width:32.3pt;height:83.2pt;rotation:18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" adj="4193" fillcolor="red" stroked="f" strokeweight="1pt">
                      <v:textbox inset="1mm,1mm,1mm,1mm">
                        <w:txbxContent>
                          <w:p w14:paraId="2ADA9286" w14:textId="77777777" w:rsidR="008E4304" w:rsidRPr="0066567D" w:rsidRDefault="008E4304" w:rsidP="00DD2AD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430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85AC553" wp14:editId="1D50AF03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659130</wp:posOffset>
                      </wp:positionV>
                      <wp:extent cx="1469390" cy="1075055"/>
                      <wp:effectExtent l="19050" t="19050" r="16510" b="10795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9390" cy="107505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C75BE" id="Rektangel 14" o:spid="_x0000_s1026" style="position:absolute;margin-left:7.4pt;margin-top:51.9pt;width:115.7pt;height:8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" filled="f" strokecolor="red" strokeweight="3pt"/>
                  </w:pict>
                </mc:Fallback>
              </mc:AlternateContent>
            </w:r>
            <w:r w:rsidRPr="008E4304">
              <w:rPr>
                <w:noProof/>
                <w:szCs w:val="20"/>
              </w:rPr>
              <w:drawing>
                <wp:inline distT="0" distB="0" distL="0" distR="0" wp14:anchorId="3B56BFDC" wp14:editId="0A0B367D">
                  <wp:extent cx="1489075" cy="1836909"/>
                  <wp:effectExtent l="0" t="0" r="0" b="0"/>
                  <wp:docPr id="33" name="Bildobjekt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194401" name=""/>
                          <pic:cNvPicPr/>
                        </pic:nvPicPr>
                        <pic:blipFill>
                          <a:blip r:embed="rId24"/>
                          <a:srcRect b="43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105" cy="1849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304" w:rsidRPr="008E4304" w14:paraId="0DCC60EA" w14:textId="77777777" w:rsidTr="008E4304">
        <w:trPr>
          <w:trHeight w:val="227"/>
        </w:trPr>
        <w:tc>
          <w:tcPr>
            <w:tcW w:w="1950" w:type="dxa"/>
            <w:shd w:val="clear" w:color="auto" w:fill="FFFFFF"/>
          </w:tcPr>
          <w:p w14:paraId="197E8782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262144DE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Ovanför ytterörat – lungbaser.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5BCCCA" w14:textId="77777777" w:rsidR="008E4304" w:rsidRPr="008E4304" w:rsidRDefault="008E4304" w:rsidP="008E430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8E4304" w:rsidRPr="008E4304" w14:paraId="199AFA96" w14:textId="77777777" w:rsidTr="008E4304">
        <w:trPr>
          <w:trHeight w:val="227"/>
        </w:trPr>
        <w:tc>
          <w:tcPr>
            <w:tcW w:w="1950" w:type="dxa"/>
            <w:shd w:val="clear" w:color="auto" w:fill="FFFFFF"/>
          </w:tcPr>
          <w:p w14:paraId="74AEAA53" w14:textId="77777777" w:rsidR="008E4304" w:rsidRPr="008E4304" w:rsidRDefault="008E4304" w:rsidP="008E430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BC930A1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8E4304">
              <w:rPr>
                <w:rFonts w:ascii="Arial" w:hAnsi="Arial" w:cs="Arial"/>
                <w:sz w:val="18"/>
                <w:szCs w:val="18"/>
              </w:rPr>
              <w:t xml:space="preserve"> Jugulum – lungbaser.</w:t>
            </w:r>
          </w:p>
          <w:p w14:paraId="205B81B5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8E430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18BC1E9" w14:textId="77777777" w:rsidR="008E4304" w:rsidRPr="008E4304" w:rsidRDefault="008E4304" w:rsidP="008E430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E4304" w:rsidRPr="008E4304" w14:paraId="58B10132" w14:textId="77777777" w:rsidTr="008E4304">
        <w:trPr>
          <w:trHeight w:val="227"/>
        </w:trPr>
        <w:tc>
          <w:tcPr>
            <w:tcW w:w="1950" w:type="dxa"/>
            <w:shd w:val="clear" w:color="auto" w:fill="FFFFFF"/>
          </w:tcPr>
          <w:p w14:paraId="698C188B" w14:textId="77777777" w:rsidR="008E4304" w:rsidRPr="008E4304" w:rsidRDefault="008E4304" w:rsidP="008E430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3E967459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8E4304">
              <w:rPr>
                <w:rFonts w:ascii="Arial" w:hAnsi="Arial" w:cs="Arial"/>
                <w:sz w:val="18"/>
                <w:szCs w:val="18"/>
              </w:rPr>
              <w:t xml:space="preserve"> Arcus aortae – orbitas underkant.</w:t>
            </w:r>
          </w:p>
          <w:p w14:paraId="2CFA4ABB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i/>
                <w:sz w:val="18"/>
                <w:szCs w:val="18"/>
              </w:rPr>
              <w:t>Patienten ska andas lugnt genom näsan, pressa samman läpparna och blåsa upp kinderna (”puffed cheeks”) och inte svälja.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911BDF4" w14:textId="77777777" w:rsidR="008E4304" w:rsidRPr="008E4304" w:rsidRDefault="008E4304" w:rsidP="008E430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E4304" w:rsidRPr="008E4304" w14:paraId="2B4E6D15" w14:textId="77777777" w:rsidTr="008E4304">
        <w:trPr>
          <w:trHeight w:val="227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87C6EA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E6BA21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Efter scanning läggs hals och thorax på separata kort och reformateras som vanligt.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67F4388" w14:textId="77777777" w:rsidR="008E4304" w:rsidRPr="008E4304" w:rsidRDefault="008E4304" w:rsidP="008E430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ABB8CB3" w14:textId="77777777" w:rsidR="008E4304" w:rsidRPr="008E4304" w:rsidRDefault="008E4304" w:rsidP="008E430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811B993" w14:textId="77777777" w:rsidR="008E4304" w:rsidRPr="008E4304" w:rsidRDefault="008E4304" w:rsidP="00EA48B8">
      <w:pPr>
        <w:pStyle w:val="Rubrik2"/>
        <w:ind w:left="0"/>
      </w:pPr>
      <w:r w:rsidRPr="008E430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2"/>
        <w:gridCol w:w="1275"/>
        <w:gridCol w:w="1105"/>
      </w:tblGrid>
      <w:tr w:rsidR="008E4304" w:rsidRPr="008E4304" w14:paraId="7A8199BB" w14:textId="77777777" w:rsidTr="001725E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B08EA56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012A5FC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67665A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72583FD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8E4304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5456B15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329ED4F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8E4304" w:rsidRPr="008E4304" w14:paraId="5EE6BD23" w14:textId="77777777" w:rsidTr="001725E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F39751" w14:textId="77777777" w:rsidR="008E4304" w:rsidRPr="008E4304" w:rsidRDefault="008E4304" w:rsidP="008E430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0DD1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D721A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F0744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6A1E9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EBE2036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E4304" w:rsidRPr="008E4304" w14:paraId="2819857C" w14:textId="77777777" w:rsidTr="001725E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4F2DBED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8E4304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C08BD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7F4E2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A3ABF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C9784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15D6C88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E4304" w:rsidRPr="008E4304" w14:paraId="670D5E10" w14:textId="77777777" w:rsidTr="001725E0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622A50F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A23277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1ACB84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A252A71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EDA1DEB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C5</w:t>
            </w: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10BABDBB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8E4304" w:rsidRPr="008E4304" w14:paraId="735A797A" w14:textId="77777777" w:rsidTr="001725E0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DE6F52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E4304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8E4304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158A9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303E5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91A04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803A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5F06B8B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E4304" w:rsidRPr="008E4304" w14:paraId="4EC8691D" w14:textId="77777777" w:rsidTr="001725E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0F3302F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C6672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3087D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9A4E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B31/Standard/FC52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76D8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9A0F44A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E4304" w:rsidRPr="008E4304" w14:paraId="14C72DB5" w14:textId="77777777" w:rsidTr="001725E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9755A25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02AC4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55547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567D9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B31/Standard/FC52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DCE9D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87C549F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E4304" w:rsidRPr="008E4304" w14:paraId="3E66A51D" w14:textId="77777777" w:rsidTr="001725E0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313958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71AE79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3F391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7D043C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18617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85EF842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8E4304" w:rsidRPr="008E4304" w14:paraId="749254C8" w14:textId="77777777" w:rsidTr="001725E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D918AA" w14:textId="77777777" w:rsidR="008E4304" w:rsidRPr="008E4304" w:rsidRDefault="008E4304" w:rsidP="008E430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3DE0A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A0CE4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D367B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FFA9B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EEDD1B2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E4304" w:rsidRPr="008E4304" w14:paraId="3C43ED68" w14:textId="77777777" w:rsidTr="001725E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CCB628F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8E430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E4304">
              <w:rPr>
                <w:rFonts w:ascii="Arial" w:hAnsi="Arial" w:cs="Arial"/>
                <w:b/>
                <w:sz w:val="18"/>
                <w:szCs w:val="18"/>
              </w:rPr>
              <w:t>tjocka snitt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0E2FE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0D1FB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494B9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A77DE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AC5406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E4304" w:rsidRPr="008E4304" w14:paraId="33D437A8" w14:textId="77777777" w:rsidTr="001725E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4F787A6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BAF1D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9D422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C0C1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7E1C9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CBDAE4B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E4304" w:rsidRPr="008E4304" w14:paraId="18B2EE02" w14:textId="77777777" w:rsidTr="001725E0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F67FBA6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32E046C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76C531E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1BD5C0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87F3C06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542E8BB8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E4304" w:rsidRPr="008E4304" w14:paraId="7E512E78" w14:textId="77777777" w:rsidTr="001725E0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61863D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8E430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E4304">
              <w:rPr>
                <w:rFonts w:ascii="Arial" w:hAnsi="Arial" w:cs="Arial"/>
                <w:b/>
                <w:sz w:val="18"/>
                <w:szCs w:val="18"/>
              </w:rPr>
              <w:t>tunna snitt mjuk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79EE2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7444D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43615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BA411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081CAE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E4304" w:rsidRPr="008E4304" w14:paraId="2C786283" w14:textId="77777777" w:rsidTr="001725E0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B70A0CA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AD52E2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F57DCDD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8C0F6B5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DC5513A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5C9DEE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E4304" w:rsidRPr="008E4304" w14:paraId="1909757D" w14:textId="77777777" w:rsidTr="001725E0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1681056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8E430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E4304">
              <w:rPr>
                <w:rFonts w:ascii="Arial" w:hAnsi="Arial" w:cs="Arial"/>
                <w:b/>
                <w:sz w:val="18"/>
                <w:szCs w:val="18"/>
              </w:rPr>
              <w:t>tunna snitt skel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047776E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0BD75AD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F5848F6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8F3DA69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E0ECE3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E4304" w:rsidRPr="008E4304" w14:paraId="19E26B49" w14:textId="77777777" w:rsidTr="001725E0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ECF2BC" w14:textId="77777777" w:rsidR="008E4304" w:rsidRPr="008E4304" w:rsidRDefault="008E4304" w:rsidP="008E43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28E43A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C834F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A42ABD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304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08740C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3958AC9A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430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8E4304" w:rsidRPr="008E4304" w14:paraId="4AE1645B" w14:textId="77777777" w:rsidTr="001725E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A931B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A4681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F9895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D5E2D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2BA37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EAFF6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8E4304" w:rsidRPr="008E4304" w14:paraId="70305CEA" w14:textId="77777777" w:rsidTr="001725E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3D7CB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A4D54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456D66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2D2BF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BCA6B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14D54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0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A696F34" w14:textId="77777777" w:rsidR="008E4304" w:rsidRPr="008E4304" w:rsidRDefault="008E4304" w:rsidP="008E430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9DBCA7A" w14:textId="77777777" w:rsidR="008E4304" w:rsidRPr="008E4304" w:rsidRDefault="008E4304" w:rsidP="008E430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8E4304">
        <w:rPr>
          <w:rFonts w:ascii="Arial" w:hAnsi="Arial" w:cs="Arial"/>
          <w:sz w:val="18"/>
          <w:szCs w:val="18"/>
        </w:rPr>
        <w:br w:type="page"/>
      </w:r>
    </w:p>
    <w:p w14:paraId="46D247BD" w14:textId="77777777" w:rsidR="008E4304" w:rsidRPr="008E4304" w:rsidRDefault="008E4304" w:rsidP="00EA48B8">
      <w:pPr>
        <w:pStyle w:val="Rubrik2"/>
        <w:ind w:left="0"/>
      </w:pPr>
      <w:r w:rsidRPr="008E4304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8E4304" w:rsidRPr="008E4304" w14:paraId="043C2B25" w14:textId="77777777" w:rsidTr="008E430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C16EFC9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6F9A87E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2C1C5A3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EC7CC37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1F23731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7C2A3122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4FE3D7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AE467D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276FF6C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tjocka snitt</w:t>
            </w:r>
          </w:p>
          <w:p w14:paraId="0D59E936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D547EB4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3D8DA12C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tunna snitt</w:t>
            </w:r>
          </w:p>
          <w:p w14:paraId="7D6CF065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mjuk</w:t>
            </w:r>
          </w:p>
          <w:p w14:paraId="574F439B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6E18753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51131D9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5FB24299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tjocka sn</w:t>
            </w:r>
          </w:p>
          <w:p w14:paraId="54B1CF95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4756577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Hals K+ tjocka sn</w:t>
            </w:r>
          </w:p>
          <w:p w14:paraId="66C25401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81D9908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3284AC9C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tunna sn</w:t>
            </w:r>
          </w:p>
          <w:p w14:paraId="26DEBB4F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mjuk</w:t>
            </w:r>
          </w:p>
          <w:p w14:paraId="49C488FC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3C809BC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765910DF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ABDC42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12DDA5E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71F34DE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3C17FE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37141F8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4AFC80A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3DFDA3C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C414A6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28419969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E942C8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CB3D196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97C6D04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56F004D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E6B7F9D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1D0B6442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911F09F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048E9E4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187610C0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A712DB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F8B40DC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C4427F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DBD113B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94AE5C4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95D682C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F721CE6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CB973F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3C1CC2CB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6D4675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F34AC86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2CB8F75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664B623B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tunna snitt</w:t>
            </w:r>
          </w:p>
          <w:p w14:paraId="75044C65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40F3AC29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F208945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E3EF6E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091F545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A7B48B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A03BA4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4D91BC39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669B2C6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FFC2548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72EFC58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9396DB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90F360F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799C9DF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1E2438F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0468CBC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64021F5C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EEABD3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142A4AD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4B477C2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A63316F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A6C2EA4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3460FB6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1D5938F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98A91A4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47587A4D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07A0402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3F896AC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2B90513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047368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8CC3DE3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E6F16E3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6CDF21B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5CDE861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7061C289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858A421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B9D5CC1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EFC3EFE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E0958E2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A3C24C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170F54E" w14:textId="77777777" w:rsidR="008E4304" w:rsidRPr="008E4304" w:rsidRDefault="008E4304" w:rsidP="008E4304">
      <w:pPr>
        <w:spacing w:after="0" w:line="360" w:lineRule="auto"/>
        <w:ind w:left="0" w:right="0"/>
        <w:rPr>
          <w:rFonts w:ascii="Arial" w:hAnsi="Arial" w:cs="Arial"/>
          <w:b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8E4304" w:rsidRPr="008E4304" w14:paraId="5A8E0CA4" w14:textId="77777777" w:rsidTr="008E430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57FB523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F54C6AC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2568ED9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DB2F6EB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5B77847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00ABF6DC" w14:textId="77777777" w:rsidTr="008E430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1687C90C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238803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7C9A9F6E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2E331AD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70F59748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18B99268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2324CF7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7EBF6782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FF2E6E2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74901AEE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430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57660A74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4C4828D8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2A0CEB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430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83E79A6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FCDB84A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223A056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BCAD897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FE3C80F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07ED1EB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370FF75A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53C5B5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3D45F10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54FA607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BA143BF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4B0AAC3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893D368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A220B14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13DA63EB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A90FF8C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7A8A57B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BE130D6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91B2A5A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234A9C6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961B3B2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37984B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6DBD9340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37ECC9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883C09F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181794B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16EA71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D2CD3BC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BC39AB5" w14:textId="77777777" w:rsidR="008E4304" w:rsidRPr="008E4304" w:rsidRDefault="008E4304" w:rsidP="008E43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A12C933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0D23D033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C6E368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50EC8A7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3346729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C668E73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573A3AD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05AEBC8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141985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041500DF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F6DDF7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6AE115D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EDD054F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219073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2AF6311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D787477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18EBA6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2FD3D625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CF1C04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872975A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F251FA1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E3B255A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E14BA91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C465AD0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16CD6E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4304" w:rsidRPr="008E4304" w14:paraId="5D47A99A" w14:textId="77777777" w:rsidTr="008E430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CCB1378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5B6CE1E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10E218E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629F117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12FB82" w14:textId="77777777" w:rsidR="008E4304" w:rsidRPr="008E4304" w:rsidRDefault="008E4304" w:rsidP="008E43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142710F" w14:textId="77777777" w:rsidR="008E4304" w:rsidRPr="008E4304" w:rsidRDefault="008E4304" w:rsidP="008E430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E430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AA2D8" w14:textId="77777777" w:rsidR="001262E5" w:rsidRDefault="001262E5">
      <w:r>
        <w:separator/>
      </w:r>
    </w:p>
  </w:endnote>
  <w:endnote w:type="continuationSeparator" w:id="0">
    <w:p w14:paraId="4B5FA467" w14:textId="77777777" w:rsidR="001262E5" w:rsidRDefault="001262E5">
      <w:r>
        <w:continuationSeparator/>
      </w:r>
    </w:p>
  </w:endnote>
  <w:endnote w:type="continuationNotice" w:id="1">
    <w:p w14:paraId="4F98250B" w14:textId="77777777" w:rsidR="001262E5" w:rsidRDefault="001262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0E3A" w14:textId="77777777" w:rsidR="001262E5" w:rsidRDefault="001262E5"/>
  </w:footnote>
  <w:footnote w:type="continuationSeparator" w:id="0">
    <w:p w14:paraId="3B0C729E" w14:textId="77777777" w:rsidR="001262E5" w:rsidRDefault="001262E5">
      <w:r>
        <w:continuationSeparator/>
      </w:r>
    </w:p>
  </w:footnote>
  <w:footnote w:type="continuationNotice" w:id="1">
    <w:p w14:paraId="7DEFE75B" w14:textId="77777777" w:rsidR="001262E5" w:rsidRDefault="001262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9B10627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8484276" w:tentative="1">
      <w:start w:val="1"/>
      <w:numFmt w:val="lowerLetter"/>
      <w:lvlText w:val="%2."/>
      <w:lvlJc w:val="left"/>
      <w:pPr>
        <w:ind w:left="1080" w:hanging="360"/>
      </w:pPr>
    </w:lvl>
    <w:lvl w:ilvl="2" w:tplc="07D49A50" w:tentative="1">
      <w:start w:val="1"/>
      <w:numFmt w:val="lowerRoman"/>
      <w:lvlText w:val="%3."/>
      <w:lvlJc w:val="right"/>
      <w:pPr>
        <w:ind w:left="1800" w:hanging="180"/>
      </w:pPr>
    </w:lvl>
    <w:lvl w:ilvl="3" w:tplc="9E383584" w:tentative="1">
      <w:start w:val="1"/>
      <w:numFmt w:val="decimal"/>
      <w:lvlText w:val="%4."/>
      <w:lvlJc w:val="left"/>
      <w:pPr>
        <w:ind w:left="2520" w:hanging="360"/>
      </w:pPr>
    </w:lvl>
    <w:lvl w:ilvl="4" w:tplc="51F806D2" w:tentative="1">
      <w:start w:val="1"/>
      <w:numFmt w:val="lowerLetter"/>
      <w:lvlText w:val="%5."/>
      <w:lvlJc w:val="left"/>
      <w:pPr>
        <w:ind w:left="3240" w:hanging="360"/>
      </w:pPr>
    </w:lvl>
    <w:lvl w:ilvl="5" w:tplc="071C29C6" w:tentative="1">
      <w:start w:val="1"/>
      <w:numFmt w:val="lowerRoman"/>
      <w:lvlText w:val="%6."/>
      <w:lvlJc w:val="right"/>
      <w:pPr>
        <w:ind w:left="3960" w:hanging="180"/>
      </w:pPr>
    </w:lvl>
    <w:lvl w:ilvl="6" w:tplc="DBB2D9AE" w:tentative="1">
      <w:start w:val="1"/>
      <w:numFmt w:val="decimal"/>
      <w:lvlText w:val="%7."/>
      <w:lvlJc w:val="left"/>
      <w:pPr>
        <w:ind w:left="4680" w:hanging="360"/>
      </w:pPr>
    </w:lvl>
    <w:lvl w:ilvl="7" w:tplc="8924BFC8" w:tentative="1">
      <w:start w:val="1"/>
      <w:numFmt w:val="lowerLetter"/>
      <w:lvlText w:val="%8."/>
      <w:lvlJc w:val="left"/>
      <w:pPr>
        <w:ind w:left="5400" w:hanging="360"/>
      </w:pPr>
    </w:lvl>
    <w:lvl w:ilvl="8" w:tplc="EE0248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7340BA3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3A8261A" w:tentative="1">
      <w:start w:val="1"/>
      <w:numFmt w:val="lowerLetter"/>
      <w:lvlText w:val="%2."/>
      <w:lvlJc w:val="left"/>
      <w:pPr>
        <w:ind w:left="1080" w:hanging="360"/>
      </w:pPr>
    </w:lvl>
    <w:lvl w:ilvl="2" w:tplc="29889F64" w:tentative="1">
      <w:start w:val="1"/>
      <w:numFmt w:val="lowerRoman"/>
      <w:lvlText w:val="%3."/>
      <w:lvlJc w:val="right"/>
      <w:pPr>
        <w:ind w:left="1800" w:hanging="180"/>
      </w:pPr>
    </w:lvl>
    <w:lvl w:ilvl="3" w:tplc="62DCFE42" w:tentative="1">
      <w:start w:val="1"/>
      <w:numFmt w:val="decimal"/>
      <w:lvlText w:val="%4."/>
      <w:lvlJc w:val="left"/>
      <w:pPr>
        <w:ind w:left="2520" w:hanging="360"/>
      </w:pPr>
    </w:lvl>
    <w:lvl w:ilvl="4" w:tplc="DCD6BF9A" w:tentative="1">
      <w:start w:val="1"/>
      <w:numFmt w:val="lowerLetter"/>
      <w:lvlText w:val="%5."/>
      <w:lvlJc w:val="left"/>
      <w:pPr>
        <w:ind w:left="3240" w:hanging="360"/>
      </w:pPr>
    </w:lvl>
    <w:lvl w:ilvl="5" w:tplc="FD9630CE" w:tentative="1">
      <w:start w:val="1"/>
      <w:numFmt w:val="lowerRoman"/>
      <w:lvlText w:val="%6."/>
      <w:lvlJc w:val="right"/>
      <w:pPr>
        <w:ind w:left="3960" w:hanging="180"/>
      </w:pPr>
    </w:lvl>
    <w:lvl w:ilvl="6" w:tplc="CBF03926" w:tentative="1">
      <w:start w:val="1"/>
      <w:numFmt w:val="decimal"/>
      <w:lvlText w:val="%7."/>
      <w:lvlJc w:val="left"/>
      <w:pPr>
        <w:ind w:left="4680" w:hanging="360"/>
      </w:pPr>
    </w:lvl>
    <w:lvl w:ilvl="7" w:tplc="C6345F86" w:tentative="1">
      <w:start w:val="1"/>
      <w:numFmt w:val="lowerLetter"/>
      <w:lvlText w:val="%8."/>
      <w:lvlJc w:val="left"/>
      <w:pPr>
        <w:ind w:left="5400" w:hanging="360"/>
      </w:pPr>
    </w:lvl>
    <w:lvl w:ilvl="8" w:tplc="05063A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FC7CDA9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250D6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4424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C0DD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64A9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207E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7AD0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A6BB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54672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10066200">
    <w:abstractNumId w:val="20"/>
  </w:num>
  <w:num w:numId="2" w16cid:durableId="1290362546">
    <w:abstractNumId w:val="15"/>
  </w:num>
  <w:num w:numId="3" w16cid:durableId="333260639">
    <w:abstractNumId w:val="0"/>
  </w:num>
  <w:num w:numId="4" w16cid:durableId="598832824">
    <w:abstractNumId w:val="6"/>
  </w:num>
  <w:num w:numId="5" w16cid:durableId="1255018242">
    <w:abstractNumId w:val="18"/>
  </w:num>
  <w:num w:numId="6" w16cid:durableId="602608822">
    <w:abstractNumId w:val="2"/>
  </w:num>
  <w:num w:numId="7" w16cid:durableId="1234967592">
    <w:abstractNumId w:val="12"/>
  </w:num>
  <w:num w:numId="8" w16cid:durableId="932977280">
    <w:abstractNumId w:val="9"/>
  </w:num>
  <w:num w:numId="9" w16cid:durableId="763459759">
    <w:abstractNumId w:val="1"/>
  </w:num>
  <w:num w:numId="10" w16cid:durableId="84424969">
    <w:abstractNumId w:val="1"/>
  </w:num>
  <w:num w:numId="11" w16cid:durableId="2123499068">
    <w:abstractNumId w:val="3"/>
  </w:num>
  <w:num w:numId="12" w16cid:durableId="950553246">
    <w:abstractNumId w:val="4"/>
  </w:num>
  <w:num w:numId="13" w16cid:durableId="1199321341">
    <w:abstractNumId w:val="14"/>
  </w:num>
  <w:num w:numId="14" w16cid:durableId="706218982">
    <w:abstractNumId w:val="10"/>
  </w:num>
  <w:num w:numId="15" w16cid:durableId="167647231">
    <w:abstractNumId w:val="7"/>
  </w:num>
  <w:num w:numId="16" w16cid:durableId="11732255">
    <w:abstractNumId w:val="13"/>
  </w:num>
  <w:num w:numId="17" w16cid:durableId="1222205862">
    <w:abstractNumId w:val="5"/>
  </w:num>
  <w:num w:numId="18" w16cid:durableId="1078281802">
    <w:abstractNumId w:val="11"/>
  </w:num>
  <w:num w:numId="19" w16cid:durableId="404885905">
    <w:abstractNumId w:val="19"/>
  </w:num>
  <w:num w:numId="20" w16cid:durableId="1630819589">
    <w:abstractNumId w:val="16"/>
  </w:num>
  <w:num w:numId="21" w16cid:durableId="1534079814">
    <w:abstractNumId w:val="8"/>
  </w:num>
  <w:num w:numId="22" w16cid:durableId="9079591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B9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62E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27AC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4DCD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304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1C5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5833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3E8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ADB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48B8"/>
    <w:rsid w:val="00EB6714"/>
    <w:rsid w:val="00EC0A68"/>
    <w:rsid w:val="00EC5006"/>
    <w:rsid w:val="00ED49C3"/>
    <w:rsid w:val="00ED6CE8"/>
    <w:rsid w:val="00ED7AA6"/>
    <w:rsid w:val="00EE2A56"/>
    <w:rsid w:val="00EE3818"/>
    <w:rsid w:val="00EE7E83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2 min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ned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40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97C94B02-5012-4B41-8CF8-E0874CCA0AF6}" type="presOf" srcId="{BD80AD6D-AE28-4DC3-865A-F7A4BFC6D84E}" destId="{764FC522-4A5B-4DA0-8EA0-0B136026E7A3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D86AC75D-6E52-49C8-BE70-571694CF574D}" type="presOf" srcId="{B6686773-0991-4F56-99B7-CB08DF66B5ED}" destId="{6AC59577-EC82-4A35-90CE-96CD0348AB0D}" srcOrd="0" destOrd="0" presId="urn:microsoft.com/office/officeart/2005/8/layout/hChevron3"/>
    <dgm:cxn modelId="{B2287250-C4F7-4368-BD57-C34DF45C5D31}" type="presOf" srcId="{B73EA016-5B5E-4372-8AFF-E16F061CFA05}" destId="{1F6A0B97-83F0-4189-B0CB-00156B0AC153}" srcOrd="0" destOrd="0" presId="urn:microsoft.com/office/officeart/2005/8/layout/hChevron3"/>
    <dgm:cxn modelId="{3053A672-7B26-4197-A9B3-497E56DFAD25}" type="presOf" srcId="{7D55B2F1-F7F7-4A6B-AFB0-F846FDB634B5}" destId="{E13D0391-DAD9-4B61-AB66-3FA48A4F7006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550976CD-4552-46C3-9D3D-BC71BC71F854}" type="presOf" srcId="{FB4701B0-1C4A-420C-9F09-C1678465770A}" destId="{33A1349C-0317-431F-9E60-7456885DCFD5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E3015E3-2406-4AB8-833C-BE4477DA5763}" type="presOf" srcId="{72C3C3E7-AFE7-48AF-A84A-F5F4B462ABCE}" destId="{AD4E5296-B06F-4F82-9CB5-F741BF6BFCC1}" srcOrd="0" destOrd="0" presId="urn:microsoft.com/office/officeart/2005/8/layout/hChevron3"/>
    <dgm:cxn modelId="{ED427AE3-C209-4390-9E63-A83BC02334D6}" type="presOf" srcId="{548E9FD9-7371-42E5-8C31-C03B33C90BF7}" destId="{6CE68A43-9C69-4212-AF24-9AFEE7CA1715}" srcOrd="0" destOrd="0" presId="urn:microsoft.com/office/officeart/2005/8/layout/hChevron3"/>
    <dgm:cxn modelId="{24DFF6FE-5A7C-4638-A85F-A2830FB657D3}" type="presOf" srcId="{D813EA76-4FD3-4C15-BFBC-B1DF43B29666}" destId="{4784DBD1-3CBE-41A8-A2C7-CF088F838C79}" srcOrd="0" destOrd="0" presId="urn:microsoft.com/office/officeart/2005/8/layout/hChevron3"/>
    <dgm:cxn modelId="{B1D04B3B-12C3-4892-8934-0A2BEC306E08}" type="presParOf" srcId="{1F6A0B97-83F0-4189-B0CB-00156B0AC153}" destId="{4784DBD1-3CBE-41A8-A2C7-CF088F838C79}" srcOrd="0" destOrd="0" presId="urn:microsoft.com/office/officeart/2005/8/layout/hChevron3"/>
    <dgm:cxn modelId="{66AE2AD8-5840-41DA-9821-00A21B43E09F}" type="presParOf" srcId="{1F6A0B97-83F0-4189-B0CB-00156B0AC153}" destId="{37D14BC8-3203-463C-9804-9B3B86B621FF}" srcOrd="1" destOrd="0" presId="urn:microsoft.com/office/officeart/2005/8/layout/hChevron3"/>
    <dgm:cxn modelId="{4AC0F34E-4D83-4C85-B9BD-B1F7A08E8E38}" type="presParOf" srcId="{1F6A0B97-83F0-4189-B0CB-00156B0AC153}" destId="{E13D0391-DAD9-4B61-AB66-3FA48A4F7006}" srcOrd="2" destOrd="0" presId="urn:microsoft.com/office/officeart/2005/8/layout/hChevron3"/>
    <dgm:cxn modelId="{BCBFC295-9977-41D8-B59E-7214FC7FEC21}" type="presParOf" srcId="{1F6A0B97-83F0-4189-B0CB-00156B0AC153}" destId="{F9271109-4339-4036-9126-150629D10456}" srcOrd="3" destOrd="0" presId="urn:microsoft.com/office/officeart/2005/8/layout/hChevron3"/>
    <dgm:cxn modelId="{54A2C470-5C1C-4DF1-923F-4B7058A08D54}" type="presParOf" srcId="{1F6A0B97-83F0-4189-B0CB-00156B0AC153}" destId="{AD4E5296-B06F-4F82-9CB5-F741BF6BFCC1}" srcOrd="4" destOrd="0" presId="urn:microsoft.com/office/officeart/2005/8/layout/hChevron3"/>
    <dgm:cxn modelId="{850883B2-5E57-412A-AA7D-931C8EC8F4C6}" type="presParOf" srcId="{1F6A0B97-83F0-4189-B0CB-00156B0AC153}" destId="{99F7A086-6C98-4385-8FFE-3337C1F24694}" srcOrd="5" destOrd="0" presId="urn:microsoft.com/office/officeart/2005/8/layout/hChevron3"/>
    <dgm:cxn modelId="{3704328C-878F-4672-8A58-A3600F5A16CD}" type="presParOf" srcId="{1F6A0B97-83F0-4189-B0CB-00156B0AC153}" destId="{6CE68A43-9C69-4212-AF24-9AFEE7CA1715}" srcOrd="6" destOrd="0" presId="urn:microsoft.com/office/officeart/2005/8/layout/hChevron3"/>
    <dgm:cxn modelId="{7702F5E2-C37E-4A00-B174-2E8D1A6A3677}" type="presParOf" srcId="{1F6A0B97-83F0-4189-B0CB-00156B0AC153}" destId="{3220CDE8-D909-484A-AEEE-E1F8CCD6E591}" srcOrd="7" destOrd="0" presId="urn:microsoft.com/office/officeart/2005/8/layout/hChevron3"/>
    <dgm:cxn modelId="{C87A9A56-BB2C-47DC-AEBA-D779F58DE7BA}" type="presParOf" srcId="{1F6A0B97-83F0-4189-B0CB-00156B0AC153}" destId="{6AC59577-EC82-4A35-90CE-96CD0348AB0D}" srcOrd="8" destOrd="0" presId="urn:microsoft.com/office/officeart/2005/8/layout/hChevron3"/>
    <dgm:cxn modelId="{273F1048-A172-490F-AE66-9EBF6D13A6C9}" type="presParOf" srcId="{1F6A0B97-83F0-4189-B0CB-00156B0AC153}" destId="{EB1C56B5-4A0A-494F-92A8-3B4C157D15C5}" srcOrd="9" destOrd="0" presId="urn:microsoft.com/office/officeart/2005/8/layout/hChevron3"/>
    <dgm:cxn modelId="{37BC2E23-CB06-4357-96C0-C2B904036A92}" type="presParOf" srcId="{1F6A0B97-83F0-4189-B0CB-00156B0AC153}" destId="{33A1349C-0317-431F-9E60-7456885DCFD5}" srcOrd="10" destOrd="0" presId="urn:microsoft.com/office/officeart/2005/8/layout/hChevron3"/>
    <dgm:cxn modelId="{39E74602-7269-4038-A825-1E31A830B513}" type="presParOf" srcId="{1F6A0B97-83F0-4189-B0CB-00156B0AC153}" destId="{A854A969-E3F4-46C7-AA9B-9B40E58C9671}" srcOrd="11" destOrd="0" presId="urn:microsoft.com/office/officeart/2005/8/layout/hChevron3"/>
    <dgm:cxn modelId="{0204090A-1DC9-45ED-82C9-0B46F32F7C03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40 s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ned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2 min från start</a:t>
          </a:r>
        </a:p>
      </dsp:txBody>
      <dsp:txXfrm>
        <a:off x="4832001" y="53999"/>
        <a:ext cx="532803" cy="432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532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Hals-munhåla med thorax K+ (818800C &amp; 830800)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2022-05-18T04:14:00.0000000Z</dcterms:created>
  <dcterms:modified xsi:type="dcterms:W3CDTF">2026-01-22T13:16:00.0000000Z</dcterms:modified>
</coreProperties>
</file>