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329994" w14:textId="77777777" w:rsidR="00E43C64" w:rsidRDefault="00E43C64" w:rsidP="00F35B05">
      <w:pPr>
        <w:pStyle w:val="Rubrik2"/>
        <w:sectPr w:rsidR="00E43C64" w:rsidSect="00E43C6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B1199E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84F853E" w14:textId="77777777" w:rsidR="00E43C64" w:rsidRPr="00E43C64" w:rsidRDefault="00E43C64" w:rsidP="00E43C64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548A461F" w14:textId="06E06B9B" w:rsidR="00E43C64" w:rsidRPr="00E43C64" w:rsidRDefault="00F900A6" w:rsidP="00F900A6">
      <w:pPr>
        <w:pStyle w:val="Rubrik1"/>
        <w:ind w:left="0"/>
        <w:rPr>
          <w:sz w:val="18"/>
          <w:szCs w:val="18"/>
        </w:rPr>
      </w:pPr>
      <w:r w:rsidRPr="00E43C64">
        <w:t>DT Hals/munhåla K+ (818800C)</w:t>
      </w:r>
    </w:p>
    <w:p w14:paraId="57B0EB4D" w14:textId="77777777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Syfte</w:t>
      </w:r>
    </w:p>
    <w:p w14:paraId="393FD339" w14:textId="77777777" w:rsidR="00E43C64" w:rsidRDefault="00E43C64" w:rsidP="00E43C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E43C64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6CC4F7A" w14:textId="4AF88D2A" w:rsidR="00983431" w:rsidRPr="00216E2F" w:rsidRDefault="00983431" w:rsidP="00983431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Förändringar sedan föregående version</w:t>
      </w:r>
    </w:p>
    <w:p w14:paraId="1712045E" w14:textId="7994CA27" w:rsidR="00983431" w:rsidRPr="00E43C64" w:rsidRDefault="000134C0" w:rsidP="00983431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0B6F266A" w14:textId="77777777" w:rsidR="00983431" w:rsidRPr="00E43C64" w:rsidRDefault="00983431" w:rsidP="00E43C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096FAE9" w14:textId="77777777" w:rsidR="00E43C64" w:rsidRPr="00E43C64" w:rsidRDefault="00E43C64" w:rsidP="00E43C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B24A83E" w14:textId="77777777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E43C64" w:rsidRPr="00E43C64" w14:paraId="594F4C14" w14:textId="77777777" w:rsidTr="00332ADA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6857261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725C485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Tumör i munhålan.</w:t>
            </w:r>
          </w:p>
        </w:tc>
      </w:tr>
      <w:tr w:rsidR="00E43C64" w:rsidRPr="00E43C64" w14:paraId="48C39E03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2267075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B52680" w14:textId="77777777" w:rsidR="00E43C64" w:rsidRPr="00E43C64" w:rsidRDefault="00216E2F" w:rsidP="00E43C6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E43C64" w:rsidRPr="00E43C6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E43C64" w:rsidRPr="00E43C64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6B92C8D9" w14:textId="77777777" w:rsidR="00E43C64" w:rsidRPr="00E43C64" w:rsidRDefault="00E43C64" w:rsidP="00E43C6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7930308E" w14:textId="77777777" w:rsidR="00E43C64" w:rsidRPr="00E43C64" w:rsidRDefault="00E43C64" w:rsidP="00E43C64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</w:t>
            </w:r>
            <w:proofErr w:type="gramStart"/>
            <w:r w:rsidRPr="00E43C64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</w:p>
        </w:tc>
      </w:tr>
      <w:tr w:rsidR="00E43C64" w:rsidRPr="00E43C64" w14:paraId="1CCE46B0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391BE9F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94A91F5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E43C64" w:rsidRPr="00E43C64" w14:paraId="14B9F996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07A89E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086290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E43C64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E43C64">
              <w:rPr>
                <w:rFonts w:ascii="Arial" w:hAnsi="Arial" w:cs="Arial"/>
                <w:sz w:val="18"/>
                <w:szCs w:val="18"/>
              </w:rPr>
              <w:t xml:space="preserve"> 1”.</w:t>
            </w:r>
          </w:p>
          <w:p w14:paraId="24BA28BF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E43C64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E43C64">
              <w:rPr>
                <w:rFonts w:ascii="Arial" w:hAnsi="Arial" w:cs="Arial"/>
                <w:sz w:val="18"/>
                <w:szCs w:val="18"/>
              </w:rPr>
              <w:t xml:space="preserve"> 2”.</w:t>
            </w:r>
          </w:p>
        </w:tc>
      </w:tr>
      <w:tr w:rsidR="00E43C64" w:rsidRPr="00E43C64" w14:paraId="72D7D569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3DA8ACEF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AFF249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792A9D0C" w14:textId="778FF277" w:rsidR="00E43C64" w:rsidRPr="00E43C64" w:rsidRDefault="00216E2F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E43C64" w:rsidRPr="00E43C64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E43C64" w:rsidRPr="00E43C64" w14:paraId="4D197D46" w14:textId="77777777" w:rsidTr="00332ADA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5D23075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43C64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3DC971A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609D90C4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17C7A49E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61030D13" w14:textId="77777777" w:rsidR="00E43C64" w:rsidRPr="00E43C64" w:rsidRDefault="00E43C64" w:rsidP="00E43C64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65E7CB6E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52EFDA3" w14:textId="77777777" w:rsidR="00216E2F" w:rsidRDefault="00216E2F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14:paraId="08743579" w14:textId="45541178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E43C64" w:rsidRPr="00E43C64" w14:paraId="0FA16417" w14:textId="77777777" w:rsidTr="00E43C64">
        <w:trPr>
          <w:trHeight w:val="520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6D3415C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307852A" wp14:editId="028CA3A8">
                  <wp:extent cx="3267986" cy="809625"/>
                  <wp:effectExtent l="0" t="0" r="46990" b="0"/>
                  <wp:docPr id="31" name="Diagram 3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33932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86F2032" wp14:editId="0A3318E7">
                      <wp:simplePos x="0" y="0"/>
                      <wp:positionH relativeFrom="column">
                        <wp:posOffset>636905</wp:posOffset>
                      </wp:positionH>
                      <wp:positionV relativeFrom="paragraph">
                        <wp:posOffset>218440</wp:posOffset>
                      </wp:positionV>
                      <wp:extent cx="410210" cy="1470025"/>
                      <wp:effectExtent l="0" t="0" r="8890" b="0"/>
                      <wp:wrapNone/>
                      <wp:docPr id="29" name="Upp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4700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7233AA0" w14:textId="77777777" w:rsidR="00E43C64" w:rsidRPr="0066567D" w:rsidRDefault="00E43C64" w:rsidP="0098343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86F2032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9" o:spid="_x0000_s1026" type="#_x0000_t68" style="position:absolute;left:0;text-align:left;margin-left:50.15pt;margin-top:17.2pt;width:32.3pt;height:115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" adj="3014" fillcolor="red" stroked="f" strokeweight="1pt">
                      <v:textbox inset="1mm,1mm,1mm,1mm">
                        <w:txbxContent>
                          <w:p w14:paraId="37233AA0" w14:textId="77777777" w:rsidR="00E43C64" w:rsidRPr="0066567D" w:rsidRDefault="00E43C64" w:rsidP="0098343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4F0E43" wp14:editId="24E310F6">
                      <wp:simplePos x="0" y="0"/>
                      <wp:positionH relativeFrom="column">
                        <wp:posOffset>127000</wp:posOffset>
                      </wp:positionH>
                      <wp:positionV relativeFrom="paragraph">
                        <wp:posOffset>213995</wp:posOffset>
                      </wp:positionV>
                      <wp:extent cx="1418590" cy="1477645"/>
                      <wp:effectExtent l="19050" t="19050" r="10160" b="27305"/>
                      <wp:wrapNone/>
                      <wp:docPr id="30" name="Rektangel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19149" cy="147764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60A0D5F" id="Rektangel 30" o:spid="_x0000_s1026" style="position:absolute;margin-left:10pt;margin-top:16.85pt;width:111.7pt;height:116.3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" filled="f" strokecolor="red" strokeweight="3pt"/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w:t xml:space="preserve"> </w:t>
            </w:r>
            <w:r w:rsidRPr="00E43C64">
              <w:rPr>
                <w:noProof/>
                <w:szCs w:val="20"/>
              </w:rPr>
              <w:drawing>
                <wp:inline distT="0" distB="0" distL="0" distR="0" wp14:anchorId="360E6112" wp14:editId="60AEAFC0">
                  <wp:extent cx="1457325" cy="1880370"/>
                  <wp:effectExtent l="0" t="0" r="0" b="5715"/>
                  <wp:docPr id="32" name="Bildobjekt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04166588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060" cy="18890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3C64" w:rsidRPr="00E43C64" w14:paraId="35257B80" w14:textId="77777777" w:rsidTr="00E43C64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3D8971D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5CE036E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A6AC1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3C64" w:rsidRPr="00E43C64" w14:paraId="14AACF45" w14:textId="77777777" w:rsidTr="00E43C64">
        <w:trPr>
          <w:trHeight w:val="227"/>
        </w:trPr>
        <w:tc>
          <w:tcPr>
            <w:tcW w:w="1950" w:type="dxa"/>
            <w:shd w:val="clear" w:color="auto" w:fill="FFFFFF"/>
          </w:tcPr>
          <w:p w14:paraId="79FFA25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F047A7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 xml:space="preserve">Ovanför ytterörat – 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sternum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9DBE9F2" w14:textId="77777777" w:rsidR="00E43C64" w:rsidRPr="00E43C64" w:rsidRDefault="00E43C64" w:rsidP="00E43C64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E43C64" w:rsidRPr="00E43C64" w14:paraId="015BA30F" w14:textId="77777777" w:rsidTr="00E43C64">
        <w:trPr>
          <w:trHeight w:val="227"/>
        </w:trPr>
        <w:tc>
          <w:tcPr>
            <w:tcW w:w="1950" w:type="dxa"/>
            <w:shd w:val="clear" w:color="auto" w:fill="FFFFFF"/>
          </w:tcPr>
          <w:p w14:paraId="77DE422F" w14:textId="77777777" w:rsidR="00E43C64" w:rsidRPr="00E43C64" w:rsidRDefault="00E43C64" w:rsidP="00E43C64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49E072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E43C6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5D85233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i/>
                <w:sz w:val="18"/>
                <w:szCs w:val="18"/>
              </w:rPr>
              <w:t>Patienten ska andas lugnt genom näsan, pressa samman läpparna och blåsa upp kinderna (”</w:t>
            </w:r>
            <w:proofErr w:type="spellStart"/>
            <w:r w:rsidRPr="00E43C64">
              <w:rPr>
                <w:rFonts w:ascii="Arial" w:hAnsi="Arial" w:cs="Arial"/>
                <w:i/>
                <w:sz w:val="18"/>
                <w:szCs w:val="18"/>
              </w:rPr>
              <w:t>puffed</w:t>
            </w:r>
            <w:proofErr w:type="spellEnd"/>
            <w:r w:rsidRPr="00E43C64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E43C64">
              <w:rPr>
                <w:rFonts w:ascii="Arial" w:hAnsi="Arial" w:cs="Arial"/>
                <w:i/>
                <w:sz w:val="18"/>
                <w:szCs w:val="18"/>
              </w:rPr>
              <w:t>cheeks</w:t>
            </w:r>
            <w:proofErr w:type="spellEnd"/>
            <w:r w:rsidRPr="00E43C64">
              <w:rPr>
                <w:rFonts w:ascii="Arial" w:hAnsi="Arial" w:cs="Arial"/>
                <w:i/>
                <w:sz w:val="18"/>
                <w:szCs w:val="18"/>
              </w:rPr>
              <w:t>”)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7A573E3" w14:textId="77777777" w:rsidR="00E43C64" w:rsidRPr="00E43C64" w:rsidRDefault="00E43C64" w:rsidP="00E43C64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38B36E3" w14:textId="77777777" w:rsidR="00E43C64" w:rsidRPr="00E43C64" w:rsidRDefault="00E43C64" w:rsidP="00E43C64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A750B8A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7748A47E" w14:textId="77777777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proofErr w:type="spellStart"/>
      <w:r w:rsidRPr="00216E2F">
        <w:rPr>
          <w:rFonts w:asciiTheme="majorHAnsi" w:hAnsiTheme="majorHAnsi" w:cstheme="majorHAnsi"/>
          <w:sz w:val="40"/>
          <w:szCs w:val="40"/>
        </w:rPr>
        <w:lastRenderedPageBreak/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977"/>
        <w:gridCol w:w="2410"/>
        <w:gridCol w:w="2522"/>
      </w:tblGrid>
      <w:tr w:rsidR="00E43C64" w:rsidRPr="00E43C64" w14:paraId="7C2DE63B" w14:textId="77777777" w:rsidTr="00E43C6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8DB5D40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295343E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102201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8994C24" wp14:editId="1C0AD06E">
                      <wp:simplePos x="0" y="0"/>
                      <wp:positionH relativeFrom="column">
                        <wp:posOffset>565150</wp:posOffset>
                      </wp:positionH>
                      <wp:positionV relativeFrom="paragraph">
                        <wp:posOffset>861695</wp:posOffset>
                      </wp:positionV>
                      <wp:extent cx="410210" cy="657225"/>
                      <wp:effectExtent l="28892" t="2825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4584776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F1780A7" w14:textId="77777777" w:rsidR="00E43C64" w:rsidRPr="0066567D" w:rsidRDefault="00E43C64" w:rsidP="00A151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994C24" id="Upp 19" o:spid="_x0000_s1027" type="#_x0000_t68" style="position:absolute;left:0;text-align:left;margin-left:44.5pt;margin-top:67.85pt;width:32.3pt;height:51.75pt;rotation:5007798fd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" adj="6741" fillcolor="red" stroked="f" strokeweight="1pt">
                      <v:textbox style="layout-flow:vertical;mso-layout-flow-alt:bottom-to-top" inset="1mm,1mm,1mm,1mm">
                        <w:txbxContent>
                          <w:p w14:paraId="7F1780A7" w14:textId="77777777" w:rsidR="00E43C64" w:rsidRPr="0066567D" w:rsidRDefault="00E43C64" w:rsidP="00A151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5EACD26" wp14:editId="7BCD05B0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601980</wp:posOffset>
                      </wp:positionV>
                      <wp:extent cx="1388110" cy="292100"/>
                      <wp:effectExtent l="19050" t="19050" r="21590" b="317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388491" cy="29210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7B9462E" id="Rak 15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2pt,47.4pt" to="109.5pt,7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3603DCF" wp14:editId="1E2FCDE5">
                      <wp:simplePos x="0" y="0"/>
                      <wp:positionH relativeFrom="column">
                        <wp:posOffset>843915</wp:posOffset>
                      </wp:positionH>
                      <wp:positionV relativeFrom="paragraph">
                        <wp:posOffset>24130</wp:posOffset>
                      </wp:positionV>
                      <wp:extent cx="358140" cy="1506220"/>
                      <wp:effectExtent l="19050" t="19050" r="22860" b="36830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58445" cy="150680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256C0C8D" id="Rak 1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6.45pt,1.9pt" to="94.65pt,1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AFA9DAA" wp14:editId="6B7F4392">
                      <wp:simplePos x="0" y="0"/>
                      <wp:positionH relativeFrom="margin">
                        <wp:posOffset>186690</wp:posOffset>
                      </wp:positionH>
                      <wp:positionV relativeFrom="paragraph">
                        <wp:posOffset>229870</wp:posOffset>
                      </wp:positionV>
                      <wp:extent cx="409575" cy="575945"/>
                      <wp:effectExtent l="0" t="19050" r="2857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20932886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EA8186A" w14:textId="77777777" w:rsidR="00E43C64" w:rsidRPr="0066564D" w:rsidRDefault="00E43C64" w:rsidP="00A151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AFA9DAA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8" type="#_x0000_t67" style="position:absolute;left:0;text-align:left;margin-left:14.7pt;margin-top:18.1pt;width:32.25pt;height:45.35pt;rotation:-728666fd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" adj="13920" fillcolor="red" stroked="f" strokeweight="1pt">
                      <v:textbox style="layout-flow:vertical" inset="1mm,1mm,1mm,1mm">
                        <w:txbxContent>
                          <w:p w14:paraId="3EA8186A" w14:textId="77777777" w:rsidR="00E43C64" w:rsidRPr="0066564D" w:rsidRDefault="00E43C64" w:rsidP="00A151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w:drawing>
                <wp:inline distT="0" distB="0" distL="0" distR="0" wp14:anchorId="0C501674" wp14:editId="777A0E85">
                  <wp:extent cx="1367333" cy="1544904"/>
                  <wp:effectExtent l="0" t="0" r="4445" b="0"/>
                  <wp:docPr id="23" name="Bildobjekt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08149629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7617" cy="15791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2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996E07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08BEEDE" wp14:editId="33577984">
                      <wp:simplePos x="0" y="0"/>
                      <wp:positionH relativeFrom="column">
                        <wp:posOffset>231140</wp:posOffset>
                      </wp:positionH>
                      <wp:positionV relativeFrom="paragraph">
                        <wp:posOffset>504190</wp:posOffset>
                      </wp:positionV>
                      <wp:extent cx="410210" cy="560070"/>
                      <wp:effectExtent l="1270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600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A060472" w14:textId="77777777" w:rsidR="00E43C64" w:rsidRPr="0066567D" w:rsidRDefault="00E43C64" w:rsidP="00A1517B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8BEEDE" id="Upp 22" o:spid="_x0000_s1029" type="#_x0000_t68" style="position:absolute;left:0;text-align:left;margin-left:18.2pt;margin-top:39.7pt;width:32.3pt;height:44.1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" adj="7910" fillcolor="red" stroked="f" strokeweight="1pt">
                      <v:textbox style="layout-flow:vertical;mso-layout-flow-alt:bottom-to-top" inset="1mm,1mm,1mm,1mm">
                        <w:txbxContent>
                          <w:p w14:paraId="6A060472" w14:textId="77777777" w:rsidR="00E43C64" w:rsidRPr="0066567D" w:rsidRDefault="00E43C64" w:rsidP="00A1517B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3DDD7FA4" wp14:editId="75768360">
                      <wp:simplePos x="0" y="0"/>
                      <wp:positionH relativeFrom="column">
                        <wp:posOffset>719455</wp:posOffset>
                      </wp:positionH>
                      <wp:positionV relativeFrom="paragraph">
                        <wp:posOffset>-5080</wp:posOffset>
                      </wp:positionV>
                      <wp:extent cx="22225" cy="1536065"/>
                      <wp:effectExtent l="19050" t="19050" r="34925" b="26035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2440" cy="1536192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43E4B96" id="Rak 2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5pt,-.4pt" to="58.4pt,12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E43C64">
              <w:rPr>
                <w:noProof/>
                <w:szCs w:val="20"/>
              </w:rPr>
              <w:drawing>
                <wp:inline distT="0" distB="0" distL="0" distR="0" wp14:anchorId="5E9B010B" wp14:editId="7B83F6E8">
                  <wp:extent cx="1464310" cy="1548130"/>
                  <wp:effectExtent l="0" t="0" r="2540" b="0"/>
                  <wp:docPr id="24" name="Bildobjekt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73147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4310" cy="15481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43C64" w:rsidRPr="00E43C64" w14:paraId="58E500EF" w14:textId="77777777" w:rsidTr="00E43C6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07E65DB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AX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A53DA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Parallellt med stämbanden, ungefär motsvarande disken C4-C5. DFOV ska nå laterala delen av klaviklarna (200-250 mm).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3BB85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71AC42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3C64" w:rsidRPr="00E43C64" w14:paraId="479912F2" w14:textId="77777777" w:rsidTr="00E43C6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461C423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AE617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Parallellt med kotpelaren. Vinkelrätt mot AX.</w:t>
            </w: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DDDB12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E2E5D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3C64" w:rsidRPr="00E43C64" w14:paraId="5157E5D5" w14:textId="77777777" w:rsidTr="00E43C64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678A89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E8075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Parallellt med kotpelaren. Vinkelrät mot COR.</w:t>
            </w:r>
          </w:p>
          <w:p w14:paraId="796F4D3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3DF1BC9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DDD2B65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22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D6BE8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3418FD56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</w:rPr>
      </w:pPr>
    </w:p>
    <w:p w14:paraId="3DBBA7BB" w14:textId="77777777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410"/>
        <w:gridCol w:w="1275"/>
        <w:gridCol w:w="1105"/>
      </w:tblGrid>
      <w:tr w:rsidR="00E43C64" w:rsidRPr="00E43C64" w14:paraId="2D6E2470" w14:textId="77777777" w:rsidTr="00332ADA">
        <w:trPr>
          <w:trHeight w:val="227"/>
        </w:trPr>
        <w:tc>
          <w:tcPr>
            <w:tcW w:w="212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31E827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47F8DF5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C75C679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D4BDAF5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43C64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E43C64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21BE263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2C8D3B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E43C64" w:rsidRPr="00E43C64" w14:paraId="031EDC2B" w14:textId="77777777" w:rsidTr="00332AD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578AF2E" w14:textId="77777777" w:rsidR="00E43C64" w:rsidRPr="00E43C64" w:rsidRDefault="00E43C64" w:rsidP="00E43C64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E5776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21FE9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30905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C1F31C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3C4773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E43C64" w:rsidRPr="00E43C64" w14:paraId="681B34F6" w14:textId="77777777" w:rsidTr="00332AD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1F106E8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E43C6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E43C64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A2CF59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F9446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C0F5C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4A2E55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845C82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4B1D5E41" w14:textId="77777777" w:rsidTr="00332ADA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6CBAA30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4CF80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D544C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BC1401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584D6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9EE0A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048DCC0B" w14:textId="77777777" w:rsidTr="00332ADA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0B5B98E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69C638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8A36EA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0D84453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3C1E73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0CFF243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5FB90A1C" w14:textId="77777777" w:rsidTr="00332AD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ED97219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E43C6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E43C64">
              <w:rPr>
                <w:rFonts w:ascii="Arial" w:hAnsi="Arial" w:cs="Arial"/>
                <w:b/>
                <w:sz w:val="18"/>
                <w:szCs w:val="18"/>
              </w:rPr>
              <w:t>tunna snitt mjuk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6FB1A7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3280C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E83F5D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7B09E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636CF3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2D7B7F31" w14:textId="77777777" w:rsidTr="00332ADA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8C5C1CA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5A8589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65C975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927AF3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B45/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278AD91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AA7412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E43C64" w:rsidRPr="00E43C64" w14:paraId="1E51E2EA" w14:textId="77777777" w:rsidTr="00332AD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5CB353E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Wingdings 3" w:hAnsi="Wingdings 3" w:cs="Arial"/>
                <w:sz w:val="18"/>
                <w:szCs w:val="18"/>
              </w:rPr>
              <w:sym w:font="Wingdings 3" w:char="F039"/>
            </w:r>
            <w:r w:rsidRPr="00E43C64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E43C64">
              <w:rPr>
                <w:rFonts w:ascii="Arial" w:hAnsi="Arial" w:cs="Arial"/>
                <w:b/>
                <w:sz w:val="18"/>
                <w:szCs w:val="18"/>
              </w:rPr>
              <w:t xml:space="preserve">tunna snitt </w:t>
            </w:r>
            <w:proofErr w:type="spellStart"/>
            <w:r w:rsidRPr="00E43C64">
              <w:rPr>
                <w:rFonts w:ascii="Arial" w:hAnsi="Arial" w:cs="Arial"/>
                <w:b/>
                <w:sz w:val="18"/>
                <w:szCs w:val="18"/>
              </w:rPr>
              <w:t>skel</w:t>
            </w:r>
            <w:proofErr w:type="spellEnd"/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FC67F71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D13C58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A8D9DB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B60/</w:t>
            </w:r>
            <w:proofErr w:type="spellStart"/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Boneplus</w:t>
            </w:r>
            <w:proofErr w:type="spellEnd"/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/FC30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75E84ED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C500 W3000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6C268F3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E43C64" w:rsidRPr="00E43C64" w14:paraId="7EE60537" w14:textId="77777777" w:rsidTr="00332ADA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67AF70F" w14:textId="77777777" w:rsidR="00E43C64" w:rsidRPr="00E43C64" w:rsidRDefault="00E43C64" w:rsidP="00E43C64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664E24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74A746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5F369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E43C64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5BEA6D5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3E132101" w14:textId="51643CB6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E43C64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  <w:r w:rsidR="00B12565">
              <w:rPr>
                <w:rFonts w:ascii="Arial" w:hAnsi="Arial" w:cs="Arial"/>
                <w:noProof/>
                <w:sz w:val="18"/>
                <w:szCs w:val="18"/>
              </w:rPr>
              <w:br/>
              <w:t>PACS</w:t>
            </w:r>
          </w:p>
        </w:tc>
      </w:tr>
      <w:tr w:rsidR="00E43C64" w:rsidRPr="00E43C64" w14:paraId="539DC489" w14:textId="77777777" w:rsidTr="00332AD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6317B9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992011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140333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F8608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9BD55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25435B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E43C64" w:rsidRPr="00E43C64" w14:paraId="2AA5734F" w14:textId="77777777" w:rsidTr="00332ADA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6899CC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E43C64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5146E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1AE5D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FF11B1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FA9FA7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FB1D7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43C64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28456FD3" w14:textId="77777777" w:rsidR="00E43C64" w:rsidRPr="00E43C64" w:rsidRDefault="00E43C64" w:rsidP="00E43C6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63F64AD" w14:textId="77777777" w:rsidR="00216E2F" w:rsidRDefault="00216E2F">
      <w:pPr>
        <w:spacing w:after="0" w:line="240" w:lineRule="auto"/>
        <w:ind w:left="0" w:right="0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br w:type="page"/>
      </w:r>
    </w:p>
    <w:p w14:paraId="0ADFA821" w14:textId="6CE05C3C" w:rsidR="00E43C64" w:rsidRPr="00216E2F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Theme="majorHAnsi" w:hAnsiTheme="majorHAnsi" w:cstheme="majorHAnsi"/>
          <w:sz w:val="40"/>
          <w:szCs w:val="40"/>
        </w:rPr>
      </w:pPr>
      <w:r w:rsidRPr="00216E2F">
        <w:rPr>
          <w:rFonts w:asciiTheme="majorHAnsi" w:hAnsiTheme="majorHAnsi" w:cstheme="majorHAnsi"/>
          <w:sz w:val="40"/>
          <w:szCs w:val="40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E43C64" w:rsidRPr="00E43C64" w14:paraId="433ADE84" w14:textId="77777777" w:rsidTr="00E43C6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141AF7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FF61C6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FACC55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21C0C6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191484E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0750B25B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7756E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E43C64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14EAE4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281582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2720838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56288F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02D4B0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74A49A4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69BF288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582866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B6B029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34E7D1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 xml:space="preserve">tjocka </w:t>
            </w:r>
            <w:proofErr w:type="spellStart"/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6522DF2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5D8EE83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 xml:space="preserve">Hals K+ tjocka </w:t>
            </w:r>
            <w:proofErr w:type="spellStart"/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6E42C24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224CBF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28B22517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5545B31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mjuk</w:t>
            </w:r>
          </w:p>
          <w:p w14:paraId="6DF3EA4B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702BE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69C3C5C2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DD70F7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E785FB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AFC6DA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089EA0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2BA480C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6AF229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4D90E3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602856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5415A2A3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686966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44552C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2854FD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F54EA1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7A60971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7C502A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C0388E6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EA7BD4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551B98C9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0D307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E0A0D1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2A60C58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7345AA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E863B2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E97ADC4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BF2224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31AC59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54F3011F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C129D1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736E05BF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5EDF73E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D6D9CEA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tunna snitt</w:t>
            </w:r>
          </w:p>
          <w:p w14:paraId="3129817E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2059995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E43C64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85D4F6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EBC6C0D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D8A00B2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2497B90" w14:textId="77777777" w:rsidR="00E43C64" w:rsidRPr="00E43C64" w:rsidRDefault="00E43C64" w:rsidP="00E43C64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16276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5603E6AC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7EE685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45E312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C900E18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D79644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5096638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4A3251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1D1FC4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FC725DA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6B4311C2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EB54373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AE9935B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DC6D83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061546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0EFC383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92C7F76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B22A9E8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DD138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2BB94F92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0D391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53D35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27DF7BF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A4420C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86957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92188B2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685D58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75E6799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E43C64" w:rsidRPr="00E43C64" w14:paraId="391D6847" w14:textId="77777777" w:rsidTr="00E43C64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F2E5898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009C724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022976BD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BBCEF27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A2F7160" w14:textId="77777777" w:rsidR="00E43C64" w:rsidRPr="00E43C64" w:rsidRDefault="00E43C64" w:rsidP="00E43C64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8363260" w14:textId="77777777" w:rsidR="00E43C64" w:rsidRPr="00E43C64" w:rsidRDefault="00E43C64" w:rsidP="00E43C64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12376AC3" w14:textId="77777777" w:rsidR="00E43C64" w:rsidRPr="00E43C64" w:rsidRDefault="00E43C64" w:rsidP="00E43C6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43C6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79861A" w14:textId="77777777" w:rsidR="007C5275" w:rsidRDefault="007C5275">
      <w:r>
        <w:separator/>
      </w:r>
    </w:p>
  </w:endnote>
  <w:endnote w:type="continuationSeparator" w:id="0">
    <w:p w14:paraId="73A402F7" w14:textId="77777777" w:rsidR="007C5275" w:rsidRDefault="007C5275">
      <w:r>
        <w:continuationSeparator/>
      </w:r>
    </w:p>
  </w:endnote>
  <w:endnote w:type="continuationNotice" w:id="1">
    <w:p w14:paraId="45CE6570" w14:textId="77777777" w:rsidR="007C5275" w:rsidRDefault="007C52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009DD0" w14:textId="77777777" w:rsidR="007C5275" w:rsidRDefault="007C5275"/>
  </w:footnote>
  <w:footnote w:type="continuationSeparator" w:id="0">
    <w:p w14:paraId="7ECCEA2C" w14:textId="77777777" w:rsidR="007C5275" w:rsidRDefault="007C5275">
      <w:r>
        <w:continuationSeparator/>
      </w:r>
    </w:p>
  </w:footnote>
  <w:footnote w:type="continuationNotice" w:id="1">
    <w:p w14:paraId="44123BAB" w14:textId="77777777" w:rsidR="007C5275" w:rsidRDefault="007C52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30A8E1F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BB9A90BC" w:tentative="1">
      <w:start w:val="1"/>
      <w:numFmt w:val="lowerLetter"/>
      <w:lvlText w:val="%2."/>
      <w:lvlJc w:val="left"/>
      <w:pPr>
        <w:ind w:left="1080" w:hanging="360"/>
      </w:pPr>
    </w:lvl>
    <w:lvl w:ilvl="2" w:tplc="1DC08E8E" w:tentative="1">
      <w:start w:val="1"/>
      <w:numFmt w:val="lowerRoman"/>
      <w:lvlText w:val="%3."/>
      <w:lvlJc w:val="right"/>
      <w:pPr>
        <w:ind w:left="1800" w:hanging="180"/>
      </w:pPr>
    </w:lvl>
    <w:lvl w:ilvl="3" w:tplc="43162E46" w:tentative="1">
      <w:start w:val="1"/>
      <w:numFmt w:val="decimal"/>
      <w:lvlText w:val="%4."/>
      <w:lvlJc w:val="left"/>
      <w:pPr>
        <w:ind w:left="2520" w:hanging="360"/>
      </w:pPr>
    </w:lvl>
    <w:lvl w:ilvl="4" w:tplc="B306912E" w:tentative="1">
      <w:start w:val="1"/>
      <w:numFmt w:val="lowerLetter"/>
      <w:lvlText w:val="%5."/>
      <w:lvlJc w:val="left"/>
      <w:pPr>
        <w:ind w:left="3240" w:hanging="360"/>
      </w:pPr>
    </w:lvl>
    <w:lvl w:ilvl="5" w:tplc="2DAA2EE0" w:tentative="1">
      <w:start w:val="1"/>
      <w:numFmt w:val="lowerRoman"/>
      <w:lvlText w:val="%6."/>
      <w:lvlJc w:val="right"/>
      <w:pPr>
        <w:ind w:left="3960" w:hanging="180"/>
      </w:pPr>
    </w:lvl>
    <w:lvl w:ilvl="6" w:tplc="96EC52D4" w:tentative="1">
      <w:start w:val="1"/>
      <w:numFmt w:val="decimal"/>
      <w:lvlText w:val="%7."/>
      <w:lvlJc w:val="left"/>
      <w:pPr>
        <w:ind w:left="4680" w:hanging="360"/>
      </w:pPr>
    </w:lvl>
    <w:lvl w:ilvl="7" w:tplc="FB823382" w:tentative="1">
      <w:start w:val="1"/>
      <w:numFmt w:val="lowerLetter"/>
      <w:lvlText w:val="%8."/>
      <w:lvlJc w:val="left"/>
      <w:pPr>
        <w:ind w:left="5400" w:hanging="360"/>
      </w:pPr>
    </w:lvl>
    <w:lvl w:ilvl="8" w:tplc="4A88A24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A656D70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67A54D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56CDF96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AF49CD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60C149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5E5A239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45A553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966DEF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C88FD5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1F90610C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324B146" w:tentative="1">
      <w:start w:val="1"/>
      <w:numFmt w:val="lowerLetter"/>
      <w:lvlText w:val="%2."/>
      <w:lvlJc w:val="left"/>
      <w:pPr>
        <w:ind w:left="1080" w:hanging="360"/>
      </w:pPr>
    </w:lvl>
    <w:lvl w:ilvl="2" w:tplc="3D58D4C2" w:tentative="1">
      <w:start w:val="1"/>
      <w:numFmt w:val="lowerRoman"/>
      <w:lvlText w:val="%3."/>
      <w:lvlJc w:val="right"/>
      <w:pPr>
        <w:ind w:left="1800" w:hanging="180"/>
      </w:pPr>
    </w:lvl>
    <w:lvl w:ilvl="3" w:tplc="A49CA7C2" w:tentative="1">
      <w:start w:val="1"/>
      <w:numFmt w:val="decimal"/>
      <w:lvlText w:val="%4."/>
      <w:lvlJc w:val="left"/>
      <w:pPr>
        <w:ind w:left="2520" w:hanging="360"/>
      </w:pPr>
    </w:lvl>
    <w:lvl w:ilvl="4" w:tplc="563C9BBC" w:tentative="1">
      <w:start w:val="1"/>
      <w:numFmt w:val="lowerLetter"/>
      <w:lvlText w:val="%5."/>
      <w:lvlJc w:val="left"/>
      <w:pPr>
        <w:ind w:left="3240" w:hanging="360"/>
      </w:pPr>
    </w:lvl>
    <w:lvl w:ilvl="5" w:tplc="2886010E" w:tentative="1">
      <w:start w:val="1"/>
      <w:numFmt w:val="lowerRoman"/>
      <w:lvlText w:val="%6."/>
      <w:lvlJc w:val="right"/>
      <w:pPr>
        <w:ind w:left="3960" w:hanging="180"/>
      </w:pPr>
    </w:lvl>
    <w:lvl w:ilvl="6" w:tplc="B37E9230" w:tentative="1">
      <w:start w:val="1"/>
      <w:numFmt w:val="decimal"/>
      <w:lvlText w:val="%7."/>
      <w:lvlJc w:val="left"/>
      <w:pPr>
        <w:ind w:left="4680" w:hanging="360"/>
      </w:pPr>
    </w:lvl>
    <w:lvl w:ilvl="7" w:tplc="E1C850C6" w:tentative="1">
      <w:start w:val="1"/>
      <w:numFmt w:val="lowerLetter"/>
      <w:lvlText w:val="%8."/>
      <w:lvlJc w:val="left"/>
      <w:pPr>
        <w:ind w:left="5400" w:hanging="360"/>
      </w:pPr>
    </w:lvl>
    <w:lvl w:ilvl="8" w:tplc="3286C4C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0988E9D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B01E25F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74E72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8AA449A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1AE66F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31E322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56B604C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A0CB97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6F8401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8733467">
    <w:abstractNumId w:val="21"/>
  </w:num>
  <w:num w:numId="2" w16cid:durableId="1686636440">
    <w:abstractNumId w:val="16"/>
  </w:num>
  <w:num w:numId="3" w16cid:durableId="958950144">
    <w:abstractNumId w:val="0"/>
  </w:num>
  <w:num w:numId="4" w16cid:durableId="1822189333">
    <w:abstractNumId w:val="6"/>
  </w:num>
  <w:num w:numId="5" w16cid:durableId="1669598225">
    <w:abstractNumId w:val="19"/>
  </w:num>
  <w:num w:numId="6" w16cid:durableId="1101100476">
    <w:abstractNumId w:val="2"/>
  </w:num>
  <w:num w:numId="7" w16cid:durableId="1981884711">
    <w:abstractNumId w:val="13"/>
  </w:num>
  <w:num w:numId="8" w16cid:durableId="1057776423">
    <w:abstractNumId w:val="9"/>
  </w:num>
  <w:num w:numId="9" w16cid:durableId="458569591">
    <w:abstractNumId w:val="1"/>
  </w:num>
  <w:num w:numId="10" w16cid:durableId="1890922680">
    <w:abstractNumId w:val="1"/>
  </w:num>
  <w:num w:numId="11" w16cid:durableId="1675182651">
    <w:abstractNumId w:val="3"/>
  </w:num>
  <w:num w:numId="12" w16cid:durableId="843016160">
    <w:abstractNumId w:val="4"/>
  </w:num>
  <w:num w:numId="13" w16cid:durableId="459571031">
    <w:abstractNumId w:val="15"/>
  </w:num>
  <w:num w:numId="14" w16cid:durableId="1140852909">
    <w:abstractNumId w:val="10"/>
  </w:num>
  <w:num w:numId="15" w16cid:durableId="2101829773">
    <w:abstractNumId w:val="7"/>
  </w:num>
  <w:num w:numId="16" w16cid:durableId="89157733">
    <w:abstractNumId w:val="14"/>
  </w:num>
  <w:num w:numId="17" w16cid:durableId="2053115058">
    <w:abstractNumId w:val="5"/>
  </w:num>
  <w:num w:numId="18" w16cid:durableId="1715808091">
    <w:abstractNumId w:val="12"/>
  </w:num>
  <w:num w:numId="19" w16cid:durableId="25644001">
    <w:abstractNumId w:val="20"/>
  </w:num>
  <w:num w:numId="20" w16cid:durableId="1145778255">
    <w:abstractNumId w:val="17"/>
  </w:num>
  <w:num w:numId="21" w16cid:durableId="279726966">
    <w:abstractNumId w:val="8"/>
  </w:num>
  <w:num w:numId="22" w16cid:durableId="819275469">
    <w:abstractNumId w:val="18"/>
  </w:num>
  <w:num w:numId="23" w16cid:durableId="134520715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4C0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E2F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F48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5275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431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517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2565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3C6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0A6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134C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image" Target="media/image5.png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fresco.vgregion.se/alfresco/service/vgr/storage/node/content/11517/Kontrastmedel%20-%20Intraven%c3%b6s%20tillf%c3%b6rsel%20av%20jodhaltigt%20kontrastmedel.pdf?a=false&amp;guest=true" TargetMode="External" Id="rId17" /><Relationship Type="http://schemas.openxmlformats.org/officeDocument/2006/relationships/image" Target="media/image4.png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theme" Target="theme/theme1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fontTable" Target="fontTable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B30BC39-70AA-4EC0-8AE7-F7F791A64A73}" type="presOf" srcId="{B73EA016-5B5E-4372-8AFF-E16F061CFA05}" destId="{1F6A0B97-83F0-4189-B0CB-00156B0AC153}" srcOrd="0" destOrd="0" presId="urn:microsoft.com/office/officeart/2005/8/layout/hChevron3"/>
    <dgm:cxn modelId="{0130C745-D41F-4C23-B3A8-4176C7A9F8E3}" type="presOf" srcId="{72C3C3E7-AFE7-48AF-A84A-F5F4B462ABCE}" destId="{AD4E5296-B06F-4F82-9CB5-F741BF6BFCC1}" srcOrd="0" destOrd="0" presId="urn:microsoft.com/office/officeart/2005/8/layout/hChevron3"/>
    <dgm:cxn modelId="{EF3A9D4C-4439-42AF-B9BE-1DEF673457D8}" type="presOf" srcId="{D813EA76-4FD3-4C15-BFBC-B1DF43B29666}" destId="{4784DBD1-3CBE-41A8-A2C7-CF088F838C79}" srcOrd="0" destOrd="0" presId="urn:microsoft.com/office/officeart/2005/8/layout/hChevron3"/>
    <dgm:cxn modelId="{7184BC6D-EC81-4139-BE44-4737B464DC27}" type="presOf" srcId="{548E9FD9-7371-42E5-8C31-C03B33C90BF7}" destId="{6CE68A43-9C69-4212-AF24-9AFEE7CA1715}" srcOrd="0" destOrd="0" presId="urn:microsoft.com/office/officeart/2005/8/layout/hChevron3"/>
    <dgm:cxn modelId="{487BFA99-02B9-4217-ADD7-C249686BFEE7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4F7942BA-8DA0-4762-A50F-50BA8E8C6C31}" type="presParOf" srcId="{1F6A0B97-83F0-4189-B0CB-00156B0AC153}" destId="{4784DBD1-3CBE-41A8-A2C7-CF088F838C79}" srcOrd="0" destOrd="0" presId="urn:microsoft.com/office/officeart/2005/8/layout/hChevron3"/>
    <dgm:cxn modelId="{FAEEA5B7-50A7-4C98-98EB-27E1B57F558C}" type="presParOf" srcId="{1F6A0B97-83F0-4189-B0CB-00156B0AC153}" destId="{37D14BC8-3203-463C-9804-9B3B86B621FF}" srcOrd="1" destOrd="0" presId="urn:microsoft.com/office/officeart/2005/8/layout/hChevron3"/>
    <dgm:cxn modelId="{AED19468-E61E-430A-B07E-BE4EE9441C49}" type="presParOf" srcId="{1F6A0B97-83F0-4189-B0CB-00156B0AC153}" destId="{E13D0391-DAD9-4B61-AB66-3FA48A4F7006}" srcOrd="2" destOrd="0" presId="urn:microsoft.com/office/officeart/2005/8/layout/hChevron3"/>
    <dgm:cxn modelId="{3EBC8BC0-F1E0-4665-A374-DDC6075F9354}" type="presParOf" srcId="{1F6A0B97-83F0-4189-B0CB-00156B0AC153}" destId="{F9271109-4339-4036-9126-150629D10456}" srcOrd="3" destOrd="0" presId="urn:microsoft.com/office/officeart/2005/8/layout/hChevron3"/>
    <dgm:cxn modelId="{0BB4497C-2000-4725-B06D-5F3A29F35B16}" type="presParOf" srcId="{1F6A0B97-83F0-4189-B0CB-00156B0AC153}" destId="{AD4E5296-B06F-4F82-9CB5-F741BF6BFCC1}" srcOrd="4" destOrd="0" presId="urn:microsoft.com/office/officeart/2005/8/layout/hChevron3"/>
    <dgm:cxn modelId="{B0B21BD9-024D-474F-9DFF-C7075DC0997B}" type="presParOf" srcId="{1F6A0B97-83F0-4189-B0CB-00156B0AC153}" destId="{99F7A086-6C98-4385-8FFE-3337C1F24694}" srcOrd="5" destOrd="0" presId="urn:microsoft.com/office/officeart/2005/8/layout/hChevron3"/>
    <dgm:cxn modelId="{7BC483AA-8E24-45A2-BEF1-EC9CBFDB337D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291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2562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Hals-munhåla K+ (818800C)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2022-05-18T04:14:00.0000000Z</dcterms:created>
  <dcterms:modified xsi:type="dcterms:W3CDTF">2024-11-26T13:31:00.0000000Z</dcterms:modified>
</coreProperties>
</file>