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29994" w14:textId="77777777" w:rsidR="00E43C64" w:rsidRDefault="00E43C64" w:rsidP="00F35B05">
      <w:pPr>
        <w:pStyle w:val="Rubrik2"/>
        <w:sectPr w:rsidR="00E43C64" w:rsidSect="00E43C6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0B1199E" w14:textId="77777777" w:rsidR="00E43C64" w:rsidRPr="00E43C64" w:rsidRDefault="00E43C64" w:rsidP="00E43C6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84F853E" w14:textId="77777777" w:rsidR="00E43C64" w:rsidRPr="00E43C64" w:rsidRDefault="00E43C64" w:rsidP="00E43C64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548A461F" w14:textId="06E06B9B" w:rsidR="00E43C64" w:rsidRPr="00E43C64" w:rsidRDefault="00F900A6" w:rsidP="00F900A6">
      <w:pPr>
        <w:pStyle w:val="Rubrik1"/>
        <w:ind w:left="0"/>
        <w:rPr>
          <w:sz w:val="18"/>
          <w:szCs w:val="18"/>
        </w:rPr>
      </w:pPr>
      <w:r w:rsidRPr="00E43C64">
        <w:t>DT Hals/munhåla K+ (818800C)</w:t>
      </w:r>
    </w:p>
    <w:p w14:paraId="57B0EB4D" w14:textId="77777777" w:rsidR="00E43C64" w:rsidRPr="00216E2F" w:rsidRDefault="00E43C64" w:rsidP="00E43C64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216E2F">
        <w:rPr>
          <w:rFonts w:asciiTheme="majorHAnsi" w:hAnsiTheme="majorHAnsi" w:cstheme="majorHAnsi"/>
          <w:sz w:val="40"/>
          <w:szCs w:val="40"/>
        </w:rPr>
        <w:t>Syfte</w:t>
      </w:r>
    </w:p>
    <w:p w14:paraId="393FD339" w14:textId="77777777" w:rsidR="00E43C64" w:rsidRDefault="00E43C64" w:rsidP="00E43C6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E43C64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6CC4F7A" w14:textId="4AF88D2A" w:rsidR="00983431" w:rsidRPr="00216E2F" w:rsidRDefault="00983431" w:rsidP="00983431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216E2F">
        <w:rPr>
          <w:rFonts w:asciiTheme="majorHAnsi" w:hAnsiTheme="majorHAnsi" w:cstheme="majorHAnsi"/>
          <w:sz w:val="40"/>
          <w:szCs w:val="40"/>
        </w:rPr>
        <w:t>Förändringar sedan föregående version</w:t>
      </w:r>
    </w:p>
    <w:p w14:paraId="1712045E" w14:textId="7994CA27" w:rsidR="00983431" w:rsidRPr="00E43C64" w:rsidRDefault="000134C0" w:rsidP="0098343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0B6F266A" w14:textId="77777777" w:rsidR="00983431" w:rsidRPr="00E43C64" w:rsidRDefault="00983431" w:rsidP="00E43C6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096FAE9" w14:textId="77777777" w:rsidR="00E43C64" w:rsidRPr="00E43C64" w:rsidRDefault="00E43C64" w:rsidP="00E43C6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B24A83E" w14:textId="77777777" w:rsidR="00E43C64" w:rsidRPr="00216E2F" w:rsidRDefault="00E43C64" w:rsidP="00E43C64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216E2F">
        <w:rPr>
          <w:rFonts w:asciiTheme="majorHAnsi" w:hAnsiTheme="majorHAnsi" w:cstheme="majorHAnsi"/>
          <w:sz w:val="40"/>
          <w:szCs w:val="40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E43C64" w:rsidRPr="00E43C64" w14:paraId="594F4C14" w14:textId="77777777" w:rsidTr="00332AD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68572611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725C4851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Tumör i munhålan.</w:t>
            </w:r>
          </w:p>
        </w:tc>
      </w:tr>
      <w:tr w:rsidR="00E43C64" w:rsidRPr="00E43C64" w14:paraId="48C39E03" w14:textId="77777777" w:rsidTr="00332AD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267075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B52680" w14:textId="77777777" w:rsidR="00E43C64" w:rsidRPr="00E43C64" w:rsidRDefault="00E43C64" w:rsidP="00E43C6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E43C64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E43C64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6B92C8D9" w14:textId="34B204FE" w:rsidR="00E43C64" w:rsidRPr="00E43C64" w:rsidRDefault="00E43C64" w:rsidP="00E43C6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 xml:space="preserve">PVK, </w:t>
            </w:r>
            <w:r w:rsidR="00830E5E">
              <w:rPr>
                <w:rFonts w:ascii="Arial" w:hAnsi="Arial" w:cs="Arial"/>
                <w:sz w:val="18"/>
                <w:szCs w:val="18"/>
              </w:rPr>
              <w:t>h</w:t>
            </w:r>
            <w:r w:rsidRPr="00E43C64">
              <w:rPr>
                <w:rFonts w:ascii="Arial" w:hAnsi="Arial" w:cs="Arial"/>
                <w:sz w:val="18"/>
                <w:szCs w:val="18"/>
              </w:rPr>
              <w:t>elst</w:t>
            </w:r>
            <w:r w:rsidR="00830E5E">
              <w:rPr>
                <w:rFonts w:ascii="Arial" w:hAnsi="Arial" w:cs="Arial"/>
                <w:sz w:val="18"/>
                <w:szCs w:val="18"/>
              </w:rPr>
              <w:t xml:space="preserve"> rosa, gärna</w:t>
            </w:r>
            <w:r w:rsidRPr="00E43C64">
              <w:rPr>
                <w:rFonts w:ascii="Arial" w:hAnsi="Arial" w:cs="Arial"/>
                <w:sz w:val="18"/>
                <w:szCs w:val="18"/>
              </w:rPr>
              <w:t xml:space="preserve"> i höger arm.</w:t>
            </w:r>
          </w:p>
          <w:p w14:paraId="7930308E" w14:textId="77777777" w:rsidR="00E43C64" w:rsidRPr="00E43C64" w:rsidRDefault="00E43C64" w:rsidP="00E43C64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Avlägsna eventuell tandprotes, örhängen, halsband etc.</w:t>
            </w:r>
          </w:p>
        </w:tc>
      </w:tr>
      <w:tr w:rsidR="00E43C64" w:rsidRPr="00E43C64" w14:paraId="1CCE46B0" w14:textId="77777777" w:rsidTr="00332AD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391BE9F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4A91F5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E43C64" w:rsidRPr="00E43C64" w14:paraId="14B9F996" w14:textId="77777777" w:rsidTr="00332AD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7A89E2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086290" w14:textId="77777777" w:rsidR="00E43C64" w:rsidRPr="00E43C64" w:rsidRDefault="00E43C64" w:rsidP="00E43C6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Bolus 1: Omnipaque 350 mg I/ml enligt OmniJect ”Hals split bolus 1”.</w:t>
            </w:r>
          </w:p>
          <w:p w14:paraId="24BA28BF" w14:textId="77777777" w:rsidR="00E43C64" w:rsidRPr="00E43C64" w:rsidRDefault="00E43C64" w:rsidP="00E43C6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Bolus 2: Omnipaque 350 mg I/ml enligt OmniJect ”Hals split bolus 2”.</w:t>
            </w:r>
          </w:p>
        </w:tc>
      </w:tr>
      <w:tr w:rsidR="00E43C64" w:rsidRPr="00E43C64" w14:paraId="72D7D569" w14:textId="77777777" w:rsidTr="00332AD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A8ACEF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FF2492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792A9D0C" w14:textId="778FF2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Pr="00E43C64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E43C64" w:rsidRPr="00E43C64" w14:paraId="4D197D46" w14:textId="77777777" w:rsidTr="00332AD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5D230751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23DC971A" w14:textId="77777777" w:rsidR="00E43C64" w:rsidRPr="00E43C64" w:rsidRDefault="00E43C64" w:rsidP="00E43C6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609D90C4" w14:textId="77777777" w:rsidR="00E43C64" w:rsidRPr="00E43C64" w:rsidRDefault="00E43C64" w:rsidP="00E43C6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17C7A49E" w14:textId="77777777" w:rsidR="00E43C64" w:rsidRPr="00E43C64" w:rsidRDefault="00E43C64" w:rsidP="00E43C6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61030D13" w14:textId="77777777" w:rsidR="00E43C64" w:rsidRPr="00E43C64" w:rsidRDefault="00E43C64" w:rsidP="00E43C6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65E7CB6E" w14:textId="77777777" w:rsidR="00E43C64" w:rsidRPr="00E43C64" w:rsidRDefault="00E43C64" w:rsidP="00E43C6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52EFDA3" w14:textId="77777777" w:rsidR="00216E2F" w:rsidRDefault="00216E2F">
      <w:pPr>
        <w:spacing w:after="0" w:line="240" w:lineRule="auto"/>
        <w:ind w:left="0" w:right="0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br w:type="page"/>
      </w:r>
    </w:p>
    <w:p w14:paraId="08743579" w14:textId="45541178" w:rsidR="00E43C64" w:rsidRPr="00216E2F" w:rsidRDefault="00E43C64" w:rsidP="00E43C64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216E2F">
        <w:rPr>
          <w:rFonts w:asciiTheme="majorHAnsi" w:hAnsiTheme="majorHAnsi" w:cstheme="majorHAnsi"/>
          <w:sz w:val="40"/>
          <w:szCs w:val="40"/>
        </w:rPr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E43C64" w:rsidRPr="00E43C64" w14:paraId="0FA16417" w14:textId="77777777" w:rsidTr="00E43C64">
        <w:trPr>
          <w:trHeight w:val="520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D3415C2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7307852A" wp14:editId="028CA3A8">
                  <wp:extent cx="3267986" cy="809625"/>
                  <wp:effectExtent l="0" t="0" r="46990" b="0"/>
                  <wp:docPr id="31" name="Diagram 3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233932A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86F2032" wp14:editId="0A3318E7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218440</wp:posOffset>
                      </wp:positionV>
                      <wp:extent cx="410210" cy="1470025"/>
                      <wp:effectExtent l="0" t="0" r="8890" b="0"/>
                      <wp:wrapNone/>
                      <wp:docPr id="29" name="Upp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14700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7233AA0" w14:textId="77777777" w:rsidR="00E43C64" w:rsidRPr="0066567D" w:rsidRDefault="00E43C64" w:rsidP="00983431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6F2032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29" o:spid="_x0000_s1026" type="#_x0000_t68" style="position:absolute;left:0;text-align:left;margin-left:50.15pt;margin-top:17.2pt;width:32.3pt;height:115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" adj="3014" fillcolor="red" stroked="f" strokeweight="1pt">
                      <v:textbox inset="1mm,1mm,1mm,1mm">
                        <w:txbxContent>
                          <w:p w14:paraId="37233AA0" w14:textId="77777777" w:rsidR="00E43C64" w:rsidRPr="0066567D" w:rsidRDefault="00E43C64" w:rsidP="00983431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43C6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4F0E43" wp14:editId="24E310F6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213995</wp:posOffset>
                      </wp:positionV>
                      <wp:extent cx="1418590" cy="1477645"/>
                      <wp:effectExtent l="19050" t="19050" r="10160" b="27305"/>
                      <wp:wrapNone/>
                      <wp:docPr id="30" name="Rektange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9149" cy="147764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0A0D5F" id="Rektangel 30" o:spid="_x0000_s1026" style="position:absolute;margin-left:10pt;margin-top:16.85pt;width:111.7pt;height:1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" filled="f" strokecolor="red" strokeweight="3pt"/>
                  </w:pict>
                </mc:Fallback>
              </mc:AlternateContent>
            </w:r>
            <w:r w:rsidRPr="00E43C64">
              <w:rPr>
                <w:noProof/>
                <w:szCs w:val="20"/>
              </w:rPr>
              <w:t xml:space="preserve"> </w:t>
            </w:r>
            <w:r w:rsidRPr="00E43C64">
              <w:rPr>
                <w:noProof/>
                <w:szCs w:val="20"/>
              </w:rPr>
              <w:drawing>
                <wp:inline distT="0" distB="0" distL="0" distR="0" wp14:anchorId="360E6112" wp14:editId="60AEAFC0">
                  <wp:extent cx="1457325" cy="1880370"/>
                  <wp:effectExtent l="0" t="0" r="0" b="5715"/>
                  <wp:docPr id="32" name="Bildobjekt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166588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060" cy="188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C64" w:rsidRPr="00E43C64" w14:paraId="35257B80" w14:textId="77777777" w:rsidTr="00E43C64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D8971D1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CE036E4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0A6AC1C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43C64" w:rsidRPr="00E43C64" w14:paraId="14AACF45" w14:textId="77777777" w:rsidTr="00E43C64">
        <w:trPr>
          <w:trHeight w:val="227"/>
        </w:trPr>
        <w:tc>
          <w:tcPr>
            <w:tcW w:w="1950" w:type="dxa"/>
            <w:shd w:val="clear" w:color="auto" w:fill="FFFFFF"/>
          </w:tcPr>
          <w:p w14:paraId="79FFA25B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5F047A7D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Ovanför ytterörat – sternum.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9DBE9F2" w14:textId="77777777" w:rsidR="00E43C64" w:rsidRPr="00E43C64" w:rsidRDefault="00E43C64" w:rsidP="00E43C64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E43C64" w:rsidRPr="00E43C64" w14:paraId="015BA30F" w14:textId="77777777" w:rsidTr="00E43C64">
        <w:trPr>
          <w:trHeight w:val="227"/>
        </w:trPr>
        <w:tc>
          <w:tcPr>
            <w:tcW w:w="1950" w:type="dxa"/>
            <w:shd w:val="clear" w:color="auto" w:fill="FFFFFF"/>
          </w:tcPr>
          <w:p w14:paraId="77DE422F" w14:textId="77777777" w:rsidR="00E43C64" w:rsidRPr="00E43C64" w:rsidRDefault="00E43C64" w:rsidP="00E43C6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249E0727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E43C64">
              <w:rPr>
                <w:rFonts w:ascii="Arial" w:hAnsi="Arial" w:cs="Arial"/>
                <w:sz w:val="18"/>
                <w:szCs w:val="18"/>
              </w:rPr>
              <w:t xml:space="preserve"> Arcus aortae – orbitas underkant.</w:t>
            </w:r>
          </w:p>
          <w:p w14:paraId="5D85233B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i/>
                <w:sz w:val="18"/>
                <w:szCs w:val="18"/>
              </w:rPr>
              <w:t>Patienten ska andas lugnt genom näsan, pressa samman läpparna och blåsa upp kinderna (”puffed cheeks”) och inte svälja.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7A573E3" w14:textId="77777777" w:rsidR="00E43C64" w:rsidRPr="00E43C64" w:rsidRDefault="00E43C64" w:rsidP="00E43C6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38B36E3" w14:textId="77777777" w:rsidR="00E43C64" w:rsidRPr="00E43C64" w:rsidRDefault="00E43C64" w:rsidP="00E43C64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A750B8A" w14:textId="77777777" w:rsidR="00E43C64" w:rsidRPr="00E43C64" w:rsidRDefault="00E43C64" w:rsidP="00E43C6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7748A47E" w14:textId="77777777" w:rsidR="00E43C64" w:rsidRPr="00216E2F" w:rsidRDefault="00E43C64" w:rsidP="00E43C64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216E2F">
        <w:rPr>
          <w:rFonts w:asciiTheme="majorHAnsi" w:hAnsiTheme="majorHAnsi" w:cstheme="majorHAnsi"/>
          <w:sz w:val="40"/>
          <w:szCs w:val="40"/>
        </w:rPr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977"/>
        <w:gridCol w:w="2410"/>
        <w:gridCol w:w="2522"/>
      </w:tblGrid>
      <w:tr w:rsidR="00E43C64" w:rsidRPr="00E43C64" w14:paraId="7C2DE63B" w14:textId="77777777" w:rsidTr="00E43C6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8DB5D40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95343E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02201D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8994C24" wp14:editId="1C0AD06E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861695</wp:posOffset>
                      </wp:positionV>
                      <wp:extent cx="410210" cy="657225"/>
                      <wp:effectExtent l="28892" t="28258" r="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584776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F1780A7" w14:textId="77777777" w:rsidR="00E43C64" w:rsidRPr="0066567D" w:rsidRDefault="00E43C64" w:rsidP="00A1517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94C24" id="Upp 19" o:spid="_x0000_s1027" type="#_x0000_t68" style="position:absolute;left:0;text-align:left;margin-left:44.5pt;margin-top:67.85pt;width:32.3pt;height:51.75pt;rotation:5007798fd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" adj="6741" fillcolor="red" stroked="f" strokeweight="1pt">
                      <v:textbox style="layout-flow:vertical;mso-layout-flow-alt:bottom-to-top" inset="1mm,1mm,1mm,1mm">
                        <w:txbxContent>
                          <w:p w14:paraId="7F1780A7" w14:textId="77777777" w:rsidR="00E43C64" w:rsidRPr="0066567D" w:rsidRDefault="00E43C64" w:rsidP="00A1517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43C6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5EACD26" wp14:editId="7BCD05B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601980</wp:posOffset>
                      </wp:positionV>
                      <wp:extent cx="1388110" cy="292100"/>
                      <wp:effectExtent l="19050" t="19050" r="21590" b="3175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88491" cy="2921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B9462E" id="Rak 1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47.4pt" to="109.5pt,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E43C6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3603DCF" wp14:editId="1E2FCDE5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24130</wp:posOffset>
                      </wp:positionV>
                      <wp:extent cx="358140" cy="1506220"/>
                      <wp:effectExtent l="19050" t="19050" r="22860" b="3683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8445" cy="1506804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6C0C8D" id="Rak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45pt,1.9pt" to="94.65pt,1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E43C6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2AFA9DAA" wp14:editId="6B7F4392">
                      <wp:simplePos x="0" y="0"/>
                      <wp:positionH relativeFrom="margin">
                        <wp:posOffset>186690</wp:posOffset>
                      </wp:positionH>
                      <wp:positionV relativeFrom="paragraph">
                        <wp:posOffset>229870</wp:posOffset>
                      </wp:positionV>
                      <wp:extent cx="409575" cy="575945"/>
                      <wp:effectExtent l="0" t="19050" r="2857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32886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A8186A" w14:textId="77777777" w:rsidR="00E43C64" w:rsidRPr="0066564D" w:rsidRDefault="00E43C64" w:rsidP="00A1517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FA9DAA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14.7pt;margin-top:18.1pt;width:32.25pt;height:45.35pt;rotation:-728666fd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" adj="13920" fillcolor="red" stroked="f" strokeweight="1pt">
                      <v:textbox style="layout-flow:vertical" inset="1mm,1mm,1mm,1mm">
                        <w:txbxContent>
                          <w:p w14:paraId="3EA8186A" w14:textId="77777777" w:rsidR="00E43C64" w:rsidRPr="0066564D" w:rsidRDefault="00E43C64" w:rsidP="00A1517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E43C64">
              <w:rPr>
                <w:noProof/>
                <w:szCs w:val="20"/>
              </w:rPr>
              <w:drawing>
                <wp:inline distT="0" distB="0" distL="0" distR="0" wp14:anchorId="0C501674" wp14:editId="777A0E85">
                  <wp:extent cx="1367333" cy="1544904"/>
                  <wp:effectExtent l="0" t="0" r="4445" b="0"/>
                  <wp:docPr id="23" name="Bildobjekt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14962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17" cy="1579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996E077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08BEEDE" wp14:editId="33577984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504190</wp:posOffset>
                      </wp:positionV>
                      <wp:extent cx="410210" cy="560070"/>
                      <wp:effectExtent l="1270" t="0" r="0" b="0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600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060472" w14:textId="77777777" w:rsidR="00E43C64" w:rsidRPr="0066567D" w:rsidRDefault="00E43C64" w:rsidP="00A1517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BEEDE" id="Upp 22" o:spid="_x0000_s1029" type="#_x0000_t68" style="position:absolute;left:0;text-align:left;margin-left:18.2pt;margin-top:39.7pt;width:32.3pt;height:44.1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" adj="7910" fillcolor="red" stroked="f" strokeweight="1pt">
                      <v:textbox style="layout-flow:vertical;mso-layout-flow-alt:bottom-to-top" inset="1mm,1mm,1mm,1mm">
                        <w:txbxContent>
                          <w:p w14:paraId="6A060472" w14:textId="77777777" w:rsidR="00E43C64" w:rsidRPr="0066567D" w:rsidRDefault="00E43C64" w:rsidP="00A1517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43C6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DDD7FA4" wp14:editId="75768360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-5080</wp:posOffset>
                      </wp:positionV>
                      <wp:extent cx="22225" cy="1536065"/>
                      <wp:effectExtent l="19050" t="19050" r="34925" b="2603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440" cy="153619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3E4B96" id="Rak 2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5pt,-.4pt" to="58.4pt,1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E43C64">
              <w:rPr>
                <w:noProof/>
                <w:szCs w:val="20"/>
              </w:rPr>
              <w:drawing>
                <wp:inline distT="0" distB="0" distL="0" distR="0" wp14:anchorId="5E9B010B" wp14:editId="7B83F6E8">
                  <wp:extent cx="1464310" cy="1548130"/>
                  <wp:effectExtent l="0" t="0" r="2540" b="0"/>
                  <wp:docPr id="24" name="Bildobjekt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73147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31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C64" w:rsidRPr="00E43C64" w14:paraId="58E500EF" w14:textId="77777777" w:rsidTr="00E43C6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7E65DB2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AX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53DAC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noProof/>
                <w:sz w:val="18"/>
                <w:szCs w:val="18"/>
              </w:rPr>
              <w:t>Parallellt med stämbanden, ungefär motsvarande disken C4-C5. DFOV ska nå laterala delen av klaviklarna (200-250 mm).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3BB850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71AC42E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43C64" w:rsidRPr="00E43C64" w14:paraId="479912F2" w14:textId="77777777" w:rsidTr="00E43C6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61C423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E6176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noProof/>
                <w:sz w:val="18"/>
                <w:szCs w:val="18"/>
              </w:rPr>
              <w:t>Parallellt med kotpelaren. Vinkelrätt mot AX.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DDB12D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CE2E5DD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43C64" w:rsidRPr="00E43C64" w14:paraId="5157E5D5" w14:textId="77777777" w:rsidTr="00E43C6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678A894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8075C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noProof/>
                <w:sz w:val="18"/>
                <w:szCs w:val="18"/>
              </w:rPr>
              <w:t>Parallellt med kotpelaren. Vinkelrät mot COR.</w:t>
            </w:r>
          </w:p>
          <w:p w14:paraId="796F4D34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3DF1BC9A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DD2B65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D6BE86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418FD56" w14:textId="77777777" w:rsidR="00E43C64" w:rsidRPr="00E43C64" w:rsidRDefault="00E43C64" w:rsidP="00E43C6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</w:rPr>
      </w:pPr>
    </w:p>
    <w:p w14:paraId="3DBBA7BB" w14:textId="77777777" w:rsidR="00E43C64" w:rsidRPr="00216E2F" w:rsidRDefault="00E43C64" w:rsidP="00E43C64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216E2F">
        <w:rPr>
          <w:rFonts w:asciiTheme="majorHAnsi" w:hAnsiTheme="majorHAnsi" w:cstheme="majorHAnsi"/>
          <w:sz w:val="40"/>
          <w:szCs w:val="40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410"/>
        <w:gridCol w:w="1275"/>
        <w:gridCol w:w="1105"/>
      </w:tblGrid>
      <w:tr w:rsidR="00E43C64" w:rsidRPr="00E43C64" w14:paraId="2D6E2470" w14:textId="77777777" w:rsidTr="00332ADA">
        <w:trPr>
          <w:trHeight w:val="227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31E8274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47F8DF5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C75C679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D4BDAF5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E43C64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21BE263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2C8D3B2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E43C64" w:rsidRPr="00E43C64" w14:paraId="031EDC2B" w14:textId="77777777" w:rsidTr="00332ADA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78AF2E" w14:textId="77777777" w:rsidR="00E43C64" w:rsidRPr="00E43C64" w:rsidRDefault="00E43C64" w:rsidP="00E43C6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57764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1FE96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30905D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F31C0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3C4773A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E43C64" w:rsidRPr="00E43C64" w14:paraId="681B34F6" w14:textId="77777777" w:rsidTr="00332ADA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1F106E8" w14:textId="77777777" w:rsidR="00E43C64" w:rsidRPr="00E43C64" w:rsidRDefault="00E43C64" w:rsidP="00E43C6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E43C6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E43C64">
              <w:rPr>
                <w:rFonts w:ascii="Arial" w:hAnsi="Arial" w:cs="Arial"/>
                <w:b/>
                <w:sz w:val="18"/>
                <w:szCs w:val="18"/>
              </w:rPr>
              <w:t>tjocka snitt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2CF59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94460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C0F5CF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2E55C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845C820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43C64" w:rsidRPr="00E43C64" w14:paraId="4B1D5E41" w14:textId="77777777" w:rsidTr="00332ADA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6CBAA30" w14:textId="77777777" w:rsidR="00E43C64" w:rsidRPr="00E43C64" w:rsidRDefault="00E43C64" w:rsidP="00E43C6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CF80F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544C4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BC1401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3C64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84D6C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59EE0A8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43C64" w:rsidRPr="00E43C64" w14:paraId="048DCC0B" w14:textId="77777777" w:rsidTr="00332ADA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0B5B98E" w14:textId="77777777" w:rsidR="00E43C64" w:rsidRPr="00E43C64" w:rsidRDefault="00E43C64" w:rsidP="00E43C6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69C638A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8A36EA4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0D84453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27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3C1E738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40CFF243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43C64" w:rsidRPr="00E43C64" w14:paraId="5FB90A1C" w14:textId="77777777" w:rsidTr="00332ADA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D97219" w14:textId="77777777" w:rsidR="00E43C64" w:rsidRPr="00E43C64" w:rsidRDefault="00E43C64" w:rsidP="00E43C6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E43C6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E43C64">
              <w:rPr>
                <w:rFonts w:ascii="Arial" w:hAnsi="Arial" w:cs="Arial"/>
                <w:b/>
                <w:sz w:val="18"/>
                <w:szCs w:val="18"/>
              </w:rPr>
              <w:t>tunna snitt mjuk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B1A74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280CC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3F5D7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7B09E2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636CF3B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43C64" w:rsidRPr="00E43C64" w14:paraId="2D7B7F31" w14:textId="77777777" w:rsidTr="00332ADA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8C5C1CA" w14:textId="77777777" w:rsidR="00E43C64" w:rsidRPr="00E43C64" w:rsidRDefault="00E43C64" w:rsidP="00E43C6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5A8589F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65C975E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927AF30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27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278AD91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6AA74128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E43C64" w:rsidRPr="00E43C64" w14:paraId="1E51E2EA" w14:textId="77777777" w:rsidTr="00332ADA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5CB353E" w14:textId="77777777" w:rsidR="00E43C64" w:rsidRPr="00E43C64" w:rsidRDefault="00E43C64" w:rsidP="00E43C6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E43C6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E43C64">
              <w:rPr>
                <w:rFonts w:ascii="Arial" w:hAnsi="Arial" w:cs="Arial"/>
                <w:b/>
                <w:sz w:val="18"/>
                <w:szCs w:val="18"/>
              </w:rPr>
              <w:t>tunna snitt skel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FC67F71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D13C587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A8D9DB8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3C64">
              <w:rPr>
                <w:rFonts w:ascii="Arial" w:hAnsi="Arial" w:cs="Arial"/>
                <w:sz w:val="18"/>
                <w:szCs w:val="18"/>
                <w:lang w:val="en-US"/>
              </w:rPr>
              <w:t>B60/Boneplus/FC30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5E84EDE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43C6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6C268F3C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43C6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E43C64" w:rsidRPr="00E43C64" w14:paraId="7EE60537" w14:textId="77777777" w:rsidTr="00332ADA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7AF70F" w14:textId="77777777" w:rsidR="00E43C64" w:rsidRPr="00E43C64" w:rsidRDefault="00E43C64" w:rsidP="00E43C6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64E24C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3C6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4A7460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3C6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5F369B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3C64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BEA6D5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3E132101" w14:textId="51643CB6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43C64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B12565">
              <w:rPr>
                <w:rFonts w:ascii="Arial" w:hAnsi="Arial" w:cs="Arial"/>
                <w:noProof/>
                <w:sz w:val="18"/>
                <w:szCs w:val="18"/>
              </w:rPr>
              <w:br/>
              <w:t>PACS</w:t>
            </w:r>
          </w:p>
        </w:tc>
      </w:tr>
      <w:tr w:rsidR="00E43C64" w:rsidRPr="00E43C64" w14:paraId="539DC489" w14:textId="77777777" w:rsidTr="00332ADA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6317B9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920114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403330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F86087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9BD556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5435B8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E43C64" w:rsidRPr="00E43C64" w14:paraId="2AA5734F" w14:textId="77777777" w:rsidTr="00332ADA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99CCD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146EE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AE5DC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11B1D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9FA7B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B1D72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3C6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28456FD3" w14:textId="77777777" w:rsidR="00E43C64" w:rsidRPr="00E43C64" w:rsidRDefault="00E43C64" w:rsidP="00E43C6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63F64AD" w14:textId="77777777" w:rsidR="00216E2F" w:rsidRDefault="00216E2F">
      <w:pPr>
        <w:spacing w:after="0" w:line="240" w:lineRule="auto"/>
        <w:ind w:left="0" w:right="0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br w:type="page"/>
      </w:r>
    </w:p>
    <w:p w14:paraId="0ADFA821" w14:textId="6CE05C3C" w:rsidR="00E43C64" w:rsidRPr="00216E2F" w:rsidRDefault="00E43C64" w:rsidP="00E43C64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216E2F">
        <w:rPr>
          <w:rFonts w:asciiTheme="majorHAnsi" w:hAnsiTheme="majorHAnsi" w:cstheme="majorHAnsi"/>
          <w:sz w:val="40"/>
          <w:szCs w:val="40"/>
        </w:rPr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1040"/>
        <w:gridCol w:w="1040"/>
        <w:gridCol w:w="566"/>
      </w:tblGrid>
      <w:tr w:rsidR="00E43C64" w:rsidRPr="00E43C64" w14:paraId="433ADE84" w14:textId="77777777" w:rsidTr="00E43C6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141AF7D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FF61C6A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6FACC55A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21C0C66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191484E4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43C64" w:rsidRPr="00E43C64" w14:paraId="0750B25B" w14:textId="77777777" w:rsidTr="00E43C6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7756ED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43C6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14EAE4C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3281582D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tjocka snitt</w:t>
            </w:r>
          </w:p>
          <w:p w14:paraId="27208387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256288F8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502D4B0A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tunna snitt</w:t>
            </w:r>
          </w:p>
          <w:p w14:paraId="74A49A44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mjuk</w:t>
            </w:r>
          </w:p>
          <w:p w14:paraId="69BF2886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65828667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B6B0292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334E7D1F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tjocka sn</w:t>
            </w:r>
          </w:p>
          <w:p w14:paraId="6522DF2F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5D8EE83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Hals K+ tjocka sn</w:t>
            </w:r>
          </w:p>
          <w:p w14:paraId="6E42C24C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224CBFB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28B22517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tunna sn</w:t>
            </w:r>
          </w:p>
          <w:p w14:paraId="5545B314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mjuk</w:t>
            </w:r>
          </w:p>
          <w:p w14:paraId="6DF3EA4B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1702BE4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43C64" w:rsidRPr="00E43C64" w14:paraId="69C3C5C2" w14:textId="77777777" w:rsidTr="00E43C6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DD70F72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E785FB4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AFC6DAE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1089EA0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2BA480C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6F6AF229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4D90E32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6028561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43C64" w:rsidRPr="00E43C64" w14:paraId="5415A2A3" w14:textId="77777777" w:rsidTr="00E43C6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86966B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44552C6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2854FD8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F54EA1C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7A60971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7C502A6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C0388E6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EA7BD4B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43C64" w:rsidRPr="00E43C64" w14:paraId="551B98C9" w14:textId="77777777" w:rsidTr="00E43C6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D0D307D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E0A0D1D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2A60C58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7345AA4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2E863B24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6E97ADC4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BF2224D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31AC59B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43C64" w:rsidRPr="00E43C64" w14:paraId="54F3011F" w14:textId="77777777" w:rsidTr="00E43C6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EC129D1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736E05BF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5EDF73E2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3D6D9CEA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tunna snitt</w:t>
            </w:r>
          </w:p>
          <w:p w14:paraId="3129817E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skelett</w:t>
            </w:r>
          </w:p>
          <w:p w14:paraId="2059995D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43C6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285D4F6A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EBC6C0D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D8A00B2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2497B90" w14:textId="77777777" w:rsidR="00E43C64" w:rsidRPr="00E43C64" w:rsidRDefault="00E43C64" w:rsidP="00E43C6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816276C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43C64" w:rsidRPr="00E43C64" w14:paraId="5603E6AC" w14:textId="77777777" w:rsidTr="00E43C6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7EE685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45E3124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C900E18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D79644C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5096638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54A32512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1D1FC42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FC725DA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43C64" w:rsidRPr="00E43C64" w14:paraId="6B4311C2" w14:textId="77777777" w:rsidTr="00E43C6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B54373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AE9935B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DC6D836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0615467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0EFC383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392C7F76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B22A9E8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BDD1387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43C64" w:rsidRPr="00E43C64" w14:paraId="2BB94F92" w14:textId="77777777" w:rsidTr="00E43C6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70D3917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153D357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7DF7BFC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3A4420C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F86957D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92188B2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685D58D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75E6799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E43C64" w:rsidRPr="00E43C64" w14:paraId="391D6847" w14:textId="77777777" w:rsidTr="00E43C64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F2E5898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009C724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22976BD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BBCEF27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2F7160" w14:textId="77777777" w:rsidR="00E43C64" w:rsidRPr="00E43C64" w:rsidRDefault="00E43C64" w:rsidP="00E43C6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8363260" w14:textId="77777777" w:rsidR="00E43C64" w:rsidRPr="00E43C64" w:rsidRDefault="00E43C64" w:rsidP="00E43C6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12376AC3" w14:textId="77777777" w:rsidR="00E43C64" w:rsidRPr="00E43C64" w:rsidRDefault="00E43C64" w:rsidP="00E43C64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43C6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E8345" w14:textId="77777777" w:rsidR="007C5275" w:rsidRDefault="007C5275">
      <w:r>
        <w:separator/>
      </w:r>
    </w:p>
  </w:endnote>
  <w:endnote w:type="continuationSeparator" w:id="0">
    <w:p w14:paraId="1DB267AE" w14:textId="77777777" w:rsidR="007C5275" w:rsidRDefault="007C5275">
      <w:r>
        <w:continuationSeparator/>
      </w:r>
    </w:p>
  </w:endnote>
  <w:endnote w:type="continuationNotice" w:id="1">
    <w:p w14:paraId="1D0C1897" w14:textId="77777777" w:rsidR="007C5275" w:rsidRDefault="007C52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91C3D" w14:textId="77777777" w:rsidR="007C5275" w:rsidRDefault="007C5275"/>
  </w:footnote>
  <w:footnote w:type="continuationSeparator" w:id="0">
    <w:p w14:paraId="10AF9E8A" w14:textId="77777777" w:rsidR="007C5275" w:rsidRDefault="007C5275">
      <w:r>
        <w:continuationSeparator/>
      </w:r>
    </w:p>
  </w:footnote>
  <w:footnote w:type="continuationNotice" w:id="1">
    <w:p w14:paraId="0E4A7C50" w14:textId="77777777" w:rsidR="007C5275" w:rsidRDefault="007C52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30A8E1F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BB9A90BC" w:tentative="1">
      <w:start w:val="1"/>
      <w:numFmt w:val="lowerLetter"/>
      <w:lvlText w:val="%2."/>
      <w:lvlJc w:val="left"/>
      <w:pPr>
        <w:ind w:left="1080" w:hanging="360"/>
      </w:pPr>
    </w:lvl>
    <w:lvl w:ilvl="2" w:tplc="1DC08E8E" w:tentative="1">
      <w:start w:val="1"/>
      <w:numFmt w:val="lowerRoman"/>
      <w:lvlText w:val="%3."/>
      <w:lvlJc w:val="right"/>
      <w:pPr>
        <w:ind w:left="1800" w:hanging="180"/>
      </w:pPr>
    </w:lvl>
    <w:lvl w:ilvl="3" w:tplc="43162E46" w:tentative="1">
      <w:start w:val="1"/>
      <w:numFmt w:val="decimal"/>
      <w:lvlText w:val="%4."/>
      <w:lvlJc w:val="left"/>
      <w:pPr>
        <w:ind w:left="2520" w:hanging="360"/>
      </w:pPr>
    </w:lvl>
    <w:lvl w:ilvl="4" w:tplc="B306912E" w:tentative="1">
      <w:start w:val="1"/>
      <w:numFmt w:val="lowerLetter"/>
      <w:lvlText w:val="%5."/>
      <w:lvlJc w:val="left"/>
      <w:pPr>
        <w:ind w:left="3240" w:hanging="360"/>
      </w:pPr>
    </w:lvl>
    <w:lvl w:ilvl="5" w:tplc="2DAA2EE0" w:tentative="1">
      <w:start w:val="1"/>
      <w:numFmt w:val="lowerRoman"/>
      <w:lvlText w:val="%6."/>
      <w:lvlJc w:val="right"/>
      <w:pPr>
        <w:ind w:left="3960" w:hanging="180"/>
      </w:pPr>
    </w:lvl>
    <w:lvl w:ilvl="6" w:tplc="96EC52D4" w:tentative="1">
      <w:start w:val="1"/>
      <w:numFmt w:val="decimal"/>
      <w:lvlText w:val="%7."/>
      <w:lvlJc w:val="left"/>
      <w:pPr>
        <w:ind w:left="4680" w:hanging="360"/>
      </w:pPr>
    </w:lvl>
    <w:lvl w:ilvl="7" w:tplc="FB823382" w:tentative="1">
      <w:start w:val="1"/>
      <w:numFmt w:val="lowerLetter"/>
      <w:lvlText w:val="%8."/>
      <w:lvlJc w:val="left"/>
      <w:pPr>
        <w:ind w:left="5400" w:hanging="360"/>
      </w:pPr>
    </w:lvl>
    <w:lvl w:ilvl="8" w:tplc="4A88A2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A656D70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E67A54D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56CDF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F49C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60C14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E5A239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5A55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966DEF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C88FD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1F90610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6324B146" w:tentative="1">
      <w:start w:val="1"/>
      <w:numFmt w:val="lowerLetter"/>
      <w:lvlText w:val="%2."/>
      <w:lvlJc w:val="left"/>
      <w:pPr>
        <w:ind w:left="1080" w:hanging="360"/>
      </w:pPr>
    </w:lvl>
    <w:lvl w:ilvl="2" w:tplc="3D58D4C2" w:tentative="1">
      <w:start w:val="1"/>
      <w:numFmt w:val="lowerRoman"/>
      <w:lvlText w:val="%3."/>
      <w:lvlJc w:val="right"/>
      <w:pPr>
        <w:ind w:left="1800" w:hanging="180"/>
      </w:pPr>
    </w:lvl>
    <w:lvl w:ilvl="3" w:tplc="A49CA7C2" w:tentative="1">
      <w:start w:val="1"/>
      <w:numFmt w:val="decimal"/>
      <w:lvlText w:val="%4."/>
      <w:lvlJc w:val="left"/>
      <w:pPr>
        <w:ind w:left="2520" w:hanging="360"/>
      </w:pPr>
    </w:lvl>
    <w:lvl w:ilvl="4" w:tplc="563C9BBC" w:tentative="1">
      <w:start w:val="1"/>
      <w:numFmt w:val="lowerLetter"/>
      <w:lvlText w:val="%5."/>
      <w:lvlJc w:val="left"/>
      <w:pPr>
        <w:ind w:left="3240" w:hanging="360"/>
      </w:pPr>
    </w:lvl>
    <w:lvl w:ilvl="5" w:tplc="2886010E" w:tentative="1">
      <w:start w:val="1"/>
      <w:numFmt w:val="lowerRoman"/>
      <w:lvlText w:val="%6."/>
      <w:lvlJc w:val="right"/>
      <w:pPr>
        <w:ind w:left="3960" w:hanging="180"/>
      </w:pPr>
    </w:lvl>
    <w:lvl w:ilvl="6" w:tplc="B37E9230" w:tentative="1">
      <w:start w:val="1"/>
      <w:numFmt w:val="decimal"/>
      <w:lvlText w:val="%7."/>
      <w:lvlJc w:val="left"/>
      <w:pPr>
        <w:ind w:left="4680" w:hanging="360"/>
      </w:pPr>
    </w:lvl>
    <w:lvl w:ilvl="7" w:tplc="E1C850C6" w:tentative="1">
      <w:start w:val="1"/>
      <w:numFmt w:val="lowerLetter"/>
      <w:lvlText w:val="%8."/>
      <w:lvlJc w:val="left"/>
      <w:pPr>
        <w:ind w:left="5400" w:hanging="360"/>
      </w:pPr>
    </w:lvl>
    <w:lvl w:ilvl="8" w:tplc="3286C4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0988E9D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B01E25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74E7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A449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AE66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31E322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6B604C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A0CB9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F840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08733467">
    <w:abstractNumId w:val="21"/>
  </w:num>
  <w:num w:numId="2" w16cid:durableId="1686636440">
    <w:abstractNumId w:val="16"/>
  </w:num>
  <w:num w:numId="3" w16cid:durableId="958950144">
    <w:abstractNumId w:val="0"/>
  </w:num>
  <w:num w:numId="4" w16cid:durableId="1822189333">
    <w:abstractNumId w:val="6"/>
  </w:num>
  <w:num w:numId="5" w16cid:durableId="1669598225">
    <w:abstractNumId w:val="19"/>
  </w:num>
  <w:num w:numId="6" w16cid:durableId="1101100476">
    <w:abstractNumId w:val="2"/>
  </w:num>
  <w:num w:numId="7" w16cid:durableId="1981884711">
    <w:abstractNumId w:val="13"/>
  </w:num>
  <w:num w:numId="8" w16cid:durableId="1057776423">
    <w:abstractNumId w:val="9"/>
  </w:num>
  <w:num w:numId="9" w16cid:durableId="458569591">
    <w:abstractNumId w:val="1"/>
  </w:num>
  <w:num w:numId="10" w16cid:durableId="1890922680">
    <w:abstractNumId w:val="1"/>
  </w:num>
  <w:num w:numId="11" w16cid:durableId="1675182651">
    <w:abstractNumId w:val="3"/>
  </w:num>
  <w:num w:numId="12" w16cid:durableId="843016160">
    <w:abstractNumId w:val="4"/>
  </w:num>
  <w:num w:numId="13" w16cid:durableId="459571031">
    <w:abstractNumId w:val="15"/>
  </w:num>
  <w:num w:numId="14" w16cid:durableId="1140852909">
    <w:abstractNumId w:val="10"/>
  </w:num>
  <w:num w:numId="15" w16cid:durableId="2101829773">
    <w:abstractNumId w:val="7"/>
  </w:num>
  <w:num w:numId="16" w16cid:durableId="89157733">
    <w:abstractNumId w:val="14"/>
  </w:num>
  <w:num w:numId="17" w16cid:durableId="2053115058">
    <w:abstractNumId w:val="5"/>
  </w:num>
  <w:num w:numId="18" w16cid:durableId="1715808091">
    <w:abstractNumId w:val="12"/>
  </w:num>
  <w:num w:numId="19" w16cid:durableId="25644001">
    <w:abstractNumId w:val="20"/>
  </w:num>
  <w:num w:numId="20" w16cid:durableId="1145778255">
    <w:abstractNumId w:val="17"/>
  </w:num>
  <w:num w:numId="21" w16cid:durableId="279726966">
    <w:abstractNumId w:val="8"/>
  </w:num>
  <w:num w:numId="22" w16cid:durableId="819275469">
    <w:abstractNumId w:val="18"/>
  </w:num>
  <w:num w:numId="23" w16cid:durableId="13452071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4C0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1F4B"/>
    <w:rsid w:val="00211487"/>
    <w:rsid w:val="00211D91"/>
    <w:rsid w:val="00216E2F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0F48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5275"/>
    <w:rsid w:val="007D4241"/>
    <w:rsid w:val="007D4317"/>
    <w:rsid w:val="007D4EA3"/>
    <w:rsid w:val="007F1CFF"/>
    <w:rsid w:val="007F5DD5"/>
    <w:rsid w:val="00821A1B"/>
    <w:rsid w:val="008262E9"/>
    <w:rsid w:val="00827E69"/>
    <w:rsid w:val="00830E5E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3431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517B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2565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375C"/>
    <w:rsid w:val="00D06C88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E6809"/>
    <w:rsid w:val="00DF0033"/>
    <w:rsid w:val="00E026BF"/>
    <w:rsid w:val="00E07B1B"/>
    <w:rsid w:val="00E11853"/>
    <w:rsid w:val="00E43C64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4DD"/>
    <w:rsid w:val="00F35B05"/>
    <w:rsid w:val="00F413D9"/>
    <w:rsid w:val="00F5135F"/>
    <w:rsid w:val="00F51F78"/>
    <w:rsid w:val="00F86F47"/>
    <w:rsid w:val="00F900A6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13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11517/Kontrastmedel%20-%20Intraven%c3%b6s%20tillf%c3%b6rsel%20av%20jodhaltigt%20kontrastmedel.pdf?a=false&amp;guest=true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FB30BC39-70AA-4EC0-8AE7-F7F791A64A73}" type="presOf" srcId="{B73EA016-5B5E-4372-8AFF-E16F061CFA05}" destId="{1F6A0B97-83F0-4189-B0CB-00156B0AC153}" srcOrd="0" destOrd="0" presId="urn:microsoft.com/office/officeart/2005/8/layout/hChevron3"/>
    <dgm:cxn modelId="{0130C745-D41F-4C23-B3A8-4176C7A9F8E3}" type="presOf" srcId="{72C3C3E7-AFE7-48AF-A84A-F5F4B462ABCE}" destId="{AD4E5296-B06F-4F82-9CB5-F741BF6BFCC1}" srcOrd="0" destOrd="0" presId="urn:microsoft.com/office/officeart/2005/8/layout/hChevron3"/>
    <dgm:cxn modelId="{EF3A9D4C-4439-42AF-B9BE-1DEF673457D8}" type="presOf" srcId="{D813EA76-4FD3-4C15-BFBC-B1DF43B29666}" destId="{4784DBD1-3CBE-41A8-A2C7-CF088F838C79}" srcOrd="0" destOrd="0" presId="urn:microsoft.com/office/officeart/2005/8/layout/hChevron3"/>
    <dgm:cxn modelId="{7184BC6D-EC81-4139-BE44-4737B464DC27}" type="presOf" srcId="{548E9FD9-7371-42E5-8C31-C03B33C90BF7}" destId="{6CE68A43-9C69-4212-AF24-9AFEE7CA1715}" srcOrd="0" destOrd="0" presId="urn:microsoft.com/office/officeart/2005/8/layout/hChevron3"/>
    <dgm:cxn modelId="{487BFA99-02B9-4217-ADD7-C249686BFEE7}" type="presOf" srcId="{7D55B2F1-F7F7-4A6B-AFB0-F846FDB634B5}" destId="{E13D0391-DAD9-4B61-AB66-3FA48A4F7006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4F7942BA-8DA0-4762-A50F-50BA8E8C6C31}" type="presParOf" srcId="{1F6A0B97-83F0-4189-B0CB-00156B0AC153}" destId="{4784DBD1-3CBE-41A8-A2C7-CF088F838C79}" srcOrd="0" destOrd="0" presId="urn:microsoft.com/office/officeart/2005/8/layout/hChevron3"/>
    <dgm:cxn modelId="{FAEEA5B7-50A7-4C98-98EB-27E1B57F558C}" type="presParOf" srcId="{1F6A0B97-83F0-4189-B0CB-00156B0AC153}" destId="{37D14BC8-3203-463C-9804-9B3B86B621FF}" srcOrd="1" destOrd="0" presId="urn:microsoft.com/office/officeart/2005/8/layout/hChevron3"/>
    <dgm:cxn modelId="{AED19468-E61E-430A-B07E-BE4EE9441C49}" type="presParOf" srcId="{1F6A0B97-83F0-4189-B0CB-00156B0AC153}" destId="{E13D0391-DAD9-4B61-AB66-3FA48A4F7006}" srcOrd="2" destOrd="0" presId="urn:microsoft.com/office/officeart/2005/8/layout/hChevron3"/>
    <dgm:cxn modelId="{3EBC8BC0-F1E0-4665-A374-DDC6075F9354}" type="presParOf" srcId="{1F6A0B97-83F0-4189-B0CB-00156B0AC153}" destId="{F9271109-4339-4036-9126-150629D10456}" srcOrd="3" destOrd="0" presId="urn:microsoft.com/office/officeart/2005/8/layout/hChevron3"/>
    <dgm:cxn modelId="{0BB4497C-2000-4725-B06D-5F3A29F35B16}" type="presParOf" srcId="{1F6A0B97-83F0-4189-B0CB-00156B0AC153}" destId="{AD4E5296-B06F-4F82-9CB5-F741BF6BFCC1}" srcOrd="4" destOrd="0" presId="urn:microsoft.com/office/officeart/2005/8/layout/hChevron3"/>
    <dgm:cxn modelId="{B0B21BD9-024D-474F-9DFF-C7075DC0997B}" type="presParOf" srcId="{1F6A0B97-83F0-4189-B0CB-00156B0AC153}" destId="{99F7A086-6C98-4385-8FFE-3337C1F24694}" srcOrd="5" destOrd="0" presId="urn:microsoft.com/office/officeart/2005/8/layout/hChevron3"/>
    <dgm:cxn modelId="{7BC483AA-8E24-45A2-BEF1-EC9CBFDB337D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3</Pages>
  <Words>407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2562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Hals-munhåla K+ (818800C)</dc:title>
  <dc:subject/>
  <dc:creator>patrik.jens.johansson@vgregion.se</dc:creator>
  <keywords/>
  <lastModifiedBy>Ulrica Sehlberg</lastModifiedBy>
  <revision>11</revision>
  <lastPrinted>2016-03-31T10:56:00.0000000Z</lastPrinted>
  <dcterms:created xsi:type="dcterms:W3CDTF">2022-05-18T04:14:00.0000000Z</dcterms:created>
  <dcterms:modified xsi:type="dcterms:W3CDTF">2026-01-22T13:14:00.0000000Z</dcterms:modified>
</coreProperties>
</file>