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2C11" w14:textId="77777777" w:rsidR="008E7904" w:rsidRDefault="008E7904" w:rsidP="00F35B05">
      <w:pPr>
        <w:pStyle w:val="Rubrik2"/>
        <w:sectPr w:rsidR="008E7904" w:rsidSect="008E790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D38FDD1" w14:textId="77777777" w:rsidR="008E7904" w:rsidRPr="008E7904" w:rsidRDefault="008E7904" w:rsidP="008E7904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1E6E124B" w14:textId="1F0F73F6" w:rsidR="008E7904" w:rsidRPr="008E7904" w:rsidRDefault="007E0E7C" w:rsidP="007E0E7C">
      <w:pPr>
        <w:pStyle w:val="Rubrik1"/>
        <w:ind w:left="0"/>
        <w:rPr>
          <w:sz w:val="18"/>
          <w:szCs w:val="18"/>
        </w:rPr>
      </w:pPr>
      <w:r w:rsidRPr="008E7904">
        <w:t>DT Hals/munhåla K- (818000C)</w:t>
      </w:r>
    </w:p>
    <w:p w14:paraId="4F426CBD" w14:textId="77777777" w:rsidR="008E7904" w:rsidRPr="008E7904" w:rsidRDefault="008E7904" w:rsidP="008E790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2525B89" w14:textId="77777777" w:rsidR="008E7904" w:rsidRPr="00363627" w:rsidRDefault="008E7904" w:rsidP="008E7904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363627">
        <w:rPr>
          <w:rFonts w:asciiTheme="majorHAnsi" w:hAnsiTheme="majorHAnsi" w:cstheme="majorHAnsi"/>
          <w:sz w:val="40"/>
          <w:szCs w:val="40"/>
        </w:rPr>
        <w:t>Syfte</w:t>
      </w:r>
    </w:p>
    <w:p w14:paraId="6C8E7E8B" w14:textId="77777777" w:rsidR="008E7904" w:rsidRDefault="008E7904" w:rsidP="008E790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8E7904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51683B2" w14:textId="77777777" w:rsidR="007E0E7C" w:rsidRPr="008E7904" w:rsidRDefault="007E0E7C" w:rsidP="008E790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BC6EA40" w14:textId="488A6F31" w:rsidR="007E0E7C" w:rsidRPr="00363627" w:rsidRDefault="007E0E7C" w:rsidP="007E0E7C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363627">
        <w:rPr>
          <w:rFonts w:asciiTheme="majorHAnsi" w:hAnsiTheme="majorHAnsi" w:cstheme="majorHAnsi"/>
          <w:sz w:val="40"/>
          <w:szCs w:val="40"/>
        </w:rPr>
        <w:t>Förändringar i denna version</w:t>
      </w:r>
    </w:p>
    <w:p w14:paraId="291587FF" w14:textId="5A2FDFFD" w:rsidR="007E0E7C" w:rsidRPr="008E7904" w:rsidRDefault="007E0E7C" w:rsidP="007E0E7C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31998A4A" w14:textId="77777777" w:rsidR="008E7904" w:rsidRPr="008E7904" w:rsidRDefault="008E7904" w:rsidP="008E790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A5B1305" w14:textId="77777777" w:rsidR="008E7904" w:rsidRPr="00363627" w:rsidRDefault="008E7904" w:rsidP="008E7904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363627">
        <w:rPr>
          <w:rFonts w:asciiTheme="majorHAnsi" w:hAnsiTheme="majorHAnsi" w:cstheme="majorHAnsi"/>
          <w:sz w:val="40"/>
          <w:szCs w:val="40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8E7904" w:rsidRPr="008E7904" w14:paraId="38416206" w14:textId="77777777" w:rsidTr="00E44D0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2F5945D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2497CB0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Tumör i munhålan, när K+ inte är aktuellt.</w:t>
            </w:r>
          </w:p>
        </w:tc>
      </w:tr>
      <w:tr w:rsidR="008E7904" w:rsidRPr="008E7904" w14:paraId="205E2CEF" w14:textId="77777777" w:rsidTr="00E44D0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5A6436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C331E7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 xml:space="preserve">Avlägsna eventuell tandprotes, örhängen, halsband </w:t>
            </w:r>
            <w:proofErr w:type="gramStart"/>
            <w:r w:rsidRPr="008E7904">
              <w:rPr>
                <w:rFonts w:ascii="Arial" w:hAnsi="Arial" w:cs="Arial"/>
                <w:sz w:val="18"/>
                <w:szCs w:val="18"/>
              </w:rPr>
              <w:t>etc.</w:t>
            </w:r>
            <w:proofErr w:type="gramEnd"/>
          </w:p>
        </w:tc>
      </w:tr>
      <w:tr w:rsidR="008E7904" w:rsidRPr="008E7904" w14:paraId="48D682E9" w14:textId="77777777" w:rsidTr="00E44D0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EE8146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E239F6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8E7904" w:rsidRPr="008E7904" w14:paraId="367581DB" w14:textId="77777777" w:rsidTr="00E44D0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68F7E3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FAB81A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8E7904" w:rsidRPr="008E7904" w14:paraId="642294C3" w14:textId="77777777" w:rsidTr="00E44D0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03822D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A5ED77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32939E09" w14:textId="137B0A82" w:rsidR="008E7904" w:rsidRPr="008E7904" w:rsidRDefault="00000000" w:rsidP="008E79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8E7904" w:rsidRPr="008E790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8E7904" w:rsidRPr="008E7904" w14:paraId="5B156F4C" w14:textId="77777777" w:rsidTr="00E44D0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DB1F75A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E790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4F6AEA7F" w14:textId="77777777" w:rsidR="008E7904" w:rsidRPr="008E7904" w:rsidRDefault="008E7904" w:rsidP="008E790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53B2E9D2" w14:textId="77777777" w:rsidR="008E7904" w:rsidRPr="008E7904" w:rsidRDefault="008E7904" w:rsidP="008E790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 xml:space="preserve">Huvudet mot </w:t>
            </w:r>
            <w:proofErr w:type="spellStart"/>
            <w:r w:rsidRPr="008E7904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8E790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1C0F568" w14:textId="77777777" w:rsidR="008E7904" w:rsidRPr="008E7904" w:rsidRDefault="008E7904" w:rsidP="008E790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329361A3" w14:textId="77777777" w:rsidR="008E7904" w:rsidRPr="008E7904" w:rsidRDefault="008E7904" w:rsidP="008E7904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605BA294" w14:textId="77777777" w:rsidR="008E7904" w:rsidRPr="008E7904" w:rsidRDefault="008E7904" w:rsidP="008E790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A951E00" w14:textId="77777777" w:rsidR="00363627" w:rsidRDefault="00363627">
      <w:pPr>
        <w:spacing w:after="0" w:line="240" w:lineRule="auto"/>
        <w:ind w:left="0" w:right="0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br w:type="page"/>
      </w:r>
    </w:p>
    <w:p w14:paraId="3678FE27" w14:textId="1D6A1ADC" w:rsidR="008E7904" w:rsidRPr="00363627" w:rsidRDefault="008E7904" w:rsidP="008E7904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363627">
        <w:rPr>
          <w:rFonts w:asciiTheme="majorHAnsi" w:hAnsiTheme="majorHAnsi" w:cstheme="majorHAnsi"/>
          <w:sz w:val="40"/>
          <w:szCs w:val="40"/>
        </w:rPr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8E7904" w:rsidRPr="008E7904" w14:paraId="761F18E1" w14:textId="77777777" w:rsidTr="008E7904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5ABAF7B5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995CB9F" wp14:editId="12B177C5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BDB6EA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4C6E59" wp14:editId="3832257F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218440</wp:posOffset>
                      </wp:positionV>
                      <wp:extent cx="410210" cy="147002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4700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BD2227" w14:textId="77777777" w:rsidR="008E7904" w:rsidRPr="0066567D" w:rsidRDefault="008E7904" w:rsidP="007E0E7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4C6E59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0.15pt;margin-top:17.2pt;width:32.3pt;height:1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" adj="3014" fillcolor="red" stroked="f" strokeweight="1pt">
                      <v:textbox inset="1mm,1mm,1mm,1mm">
                        <w:txbxContent>
                          <w:p w14:paraId="24BD2227" w14:textId="77777777" w:rsidR="008E7904" w:rsidRPr="0066567D" w:rsidRDefault="008E7904" w:rsidP="007E0E7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790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D558D1" wp14:editId="71BD4867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213995</wp:posOffset>
                      </wp:positionV>
                      <wp:extent cx="1418590" cy="1477645"/>
                      <wp:effectExtent l="19050" t="19050" r="10160" b="2730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149" cy="147764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8CDD7B" id="Rektangel 3" o:spid="_x0000_s1026" style="position:absolute;margin-left:10pt;margin-top:16.85pt;width:111.7pt;height:1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" filled="f" strokecolor="red" strokeweight="3pt"/>
                  </w:pict>
                </mc:Fallback>
              </mc:AlternateContent>
            </w:r>
            <w:r w:rsidRPr="008E7904">
              <w:rPr>
                <w:noProof/>
                <w:szCs w:val="20"/>
              </w:rPr>
              <w:t xml:space="preserve"> </w:t>
            </w:r>
            <w:r w:rsidRPr="008E7904">
              <w:rPr>
                <w:noProof/>
                <w:szCs w:val="20"/>
              </w:rPr>
              <w:drawing>
                <wp:inline distT="0" distB="0" distL="0" distR="0" wp14:anchorId="058F88A3" wp14:editId="6E799A5F">
                  <wp:extent cx="1457325" cy="1880370"/>
                  <wp:effectExtent l="0" t="0" r="0" b="5715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89251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060" cy="188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904" w:rsidRPr="008E7904" w14:paraId="764DDFD2" w14:textId="77777777" w:rsidTr="008E7904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220A62D5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37E38DC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57FB3C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E7904" w:rsidRPr="008E7904" w14:paraId="1F1F85A2" w14:textId="77777777" w:rsidTr="008E7904">
        <w:trPr>
          <w:trHeight w:val="227"/>
        </w:trPr>
        <w:tc>
          <w:tcPr>
            <w:tcW w:w="1950" w:type="dxa"/>
            <w:shd w:val="clear" w:color="auto" w:fill="FFFFFF"/>
          </w:tcPr>
          <w:p w14:paraId="24906FE1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5420D67D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 xml:space="preserve">Ovanför ytterörat – </w:t>
            </w:r>
            <w:proofErr w:type="spellStart"/>
            <w:r w:rsidRPr="008E7904">
              <w:rPr>
                <w:rFonts w:ascii="Arial" w:hAnsi="Arial" w:cs="Arial"/>
                <w:sz w:val="18"/>
                <w:szCs w:val="18"/>
              </w:rPr>
              <w:t>sternum</w:t>
            </w:r>
            <w:proofErr w:type="spellEnd"/>
            <w:r w:rsidRPr="008E790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D16BC1" w14:textId="77777777" w:rsidR="008E7904" w:rsidRPr="008E7904" w:rsidRDefault="008E7904" w:rsidP="008E7904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8E7904" w:rsidRPr="008E7904" w14:paraId="45A99C01" w14:textId="77777777" w:rsidTr="008E7904">
        <w:trPr>
          <w:trHeight w:val="227"/>
        </w:trPr>
        <w:tc>
          <w:tcPr>
            <w:tcW w:w="1950" w:type="dxa"/>
            <w:shd w:val="clear" w:color="auto" w:fill="FFFFFF"/>
          </w:tcPr>
          <w:p w14:paraId="17566C60" w14:textId="77777777" w:rsidR="008E7904" w:rsidRPr="008E7904" w:rsidRDefault="008E7904" w:rsidP="008E7904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Hals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69884E27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Wingdings" w:hAnsi="Wingdings" w:cs="Arial"/>
                <w:sz w:val="18"/>
                <w:szCs w:val="18"/>
              </w:rPr>
              <w:sym w:font="Wingdings" w:char="F0E1"/>
            </w:r>
            <w:r w:rsidRPr="008E790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E7904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8E790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E7904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8E7904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8E7904">
              <w:rPr>
                <w:rFonts w:ascii="Arial" w:hAnsi="Arial" w:cs="Arial"/>
                <w:sz w:val="18"/>
                <w:szCs w:val="18"/>
              </w:rPr>
              <w:t>orbitas</w:t>
            </w:r>
            <w:proofErr w:type="spellEnd"/>
            <w:r w:rsidRPr="008E7904">
              <w:rPr>
                <w:rFonts w:ascii="Arial" w:hAnsi="Arial" w:cs="Arial"/>
                <w:sz w:val="18"/>
                <w:szCs w:val="18"/>
              </w:rPr>
              <w:t xml:space="preserve"> underkant.</w:t>
            </w:r>
          </w:p>
          <w:p w14:paraId="2D2B1F9C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i/>
                <w:sz w:val="18"/>
                <w:szCs w:val="18"/>
              </w:rPr>
              <w:t>Patienten ska andas lugnt genom näsan, pressa samman läpparna och blåsa upp kinderna (”</w:t>
            </w:r>
            <w:proofErr w:type="spellStart"/>
            <w:r w:rsidRPr="008E7904">
              <w:rPr>
                <w:rFonts w:ascii="Arial" w:hAnsi="Arial" w:cs="Arial"/>
                <w:i/>
                <w:sz w:val="18"/>
                <w:szCs w:val="18"/>
              </w:rPr>
              <w:t>puffed</w:t>
            </w:r>
            <w:proofErr w:type="spellEnd"/>
            <w:r w:rsidRPr="008E790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8E7904">
              <w:rPr>
                <w:rFonts w:ascii="Arial" w:hAnsi="Arial" w:cs="Arial"/>
                <w:i/>
                <w:sz w:val="18"/>
                <w:szCs w:val="18"/>
              </w:rPr>
              <w:t>cheeks</w:t>
            </w:r>
            <w:proofErr w:type="spellEnd"/>
            <w:r w:rsidRPr="008E7904">
              <w:rPr>
                <w:rFonts w:ascii="Arial" w:hAnsi="Arial" w:cs="Arial"/>
                <w:i/>
                <w:sz w:val="18"/>
                <w:szCs w:val="18"/>
              </w:rPr>
              <w:t>”) och inte svälja.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A687DA9" w14:textId="77777777" w:rsidR="008E7904" w:rsidRPr="008E7904" w:rsidRDefault="008E7904" w:rsidP="008E7904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16D2A383" w14:textId="77777777" w:rsidR="008E7904" w:rsidRPr="008E7904" w:rsidRDefault="008E7904" w:rsidP="008E7904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1442A62" w14:textId="77777777" w:rsidR="008E7904" w:rsidRPr="008E7904" w:rsidRDefault="008E7904" w:rsidP="008E790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F1AE118" w14:textId="77777777" w:rsidR="008E7904" w:rsidRPr="00363627" w:rsidRDefault="008E7904" w:rsidP="008E7904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proofErr w:type="spellStart"/>
      <w:r w:rsidRPr="00363627">
        <w:rPr>
          <w:rFonts w:asciiTheme="majorHAnsi" w:hAnsiTheme="majorHAnsi" w:cstheme="majorHAnsi"/>
          <w:sz w:val="40"/>
          <w:szCs w:val="40"/>
        </w:rPr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977"/>
        <w:gridCol w:w="2410"/>
        <w:gridCol w:w="2522"/>
      </w:tblGrid>
      <w:tr w:rsidR="008E7904" w:rsidRPr="008E7904" w14:paraId="29D0D095" w14:textId="77777777" w:rsidTr="008E790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53A3A5A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DD4000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ED0768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242174" wp14:editId="67242B31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861695</wp:posOffset>
                      </wp:positionV>
                      <wp:extent cx="410210" cy="657225"/>
                      <wp:effectExtent l="28892" t="28258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584776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D1A5A37" w14:textId="77777777" w:rsidR="008E7904" w:rsidRPr="0066567D" w:rsidRDefault="008E7904" w:rsidP="007E0E7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42174" id="Upp 19" o:spid="_x0000_s1027" type="#_x0000_t68" style="position:absolute;left:0;text-align:left;margin-left:44.5pt;margin-top:67.85pt;width:32.3pt;height:51.75pt;rotation:5007798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" adj="6741" fillcolor="red" stroked="f" strokeweight="1pt">
                      <v:textbox style="layout-flow:vertical;mso-layout-flow-alt:bottom-to-top" inset="1mm,1mm,1mm,1mm">
                        <w:txbxContent>
                          <w:p w14:paraId="0D1A5A37" w14:textId="77777777" w:rsidR="008E7904" w:rsidRPr="0066567D" w:rsidRDefault="008E7904" w:rsidP="007E0E7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790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99DEA6" wp14:editId="36FF7D1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601980</wp:posOffset>
                      </wp:positionV>
                      <wp:extent cx="1388110" cy="292100"/>
                      <wp:effectExtent l="19050" t="19050" r="21590" b="3175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88491" cy="2921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21061A" id="Rak 1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47.4pt" to="109.5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8E790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6DCB46" wp14:editId="491BE497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24130</wp:posOffset>
                      </wp:positionV>
                      <wp:extent cx="358140" cy="1506220"/>
                      <wp:effectExtent l="19050" t="19050" r="22860" b="3683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8445" cy="150680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6664E6" id="Rak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5pt,1.9pt" to="94.65pt,1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8E790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E1D5C7C" wp14:editId="5771D38B">
                      <wp:simplePos x="0" y="0"/>
                      <wp:positionH relativeFrom="margin">
                        <wp:posOffset>186690</wp:posOffset>
                      </wp:positionH>
                      <wp:positionV relativeFrom="paragraph">
                        <wp:posOffset>229870</wp:posOffset>
                      </wp:positionV>
                      <wp:extent cx="409575" cy="575945"/>
                      <wp:effectExtent l="0" t="19050" r="2857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2886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03F5C1" w14:textId="77777777" w:rsidR="008E7904" w:rsidRPr="0066564D" w:rsidRDefault="008E7904" w:rsidP="0038445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1D5C7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14.7pt;margin-top:18.1pt;width:32.25pt;height:45.35pt;rotation:-728666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" adj="13920" fillcolor="red" stroked="f" strokeweight="1pt">
                      <v:textbox style="layout-flow:vertical" inset="1mm,1mm,1mm,1mm">
                        <w:txbxContent>
                          <w:p w14:paraId="7403F5C1" w14:textId="77777777" w:rsidR="008E7904" w:rsidRPr="0066564D" w:rsidRDefault="008E7904" w:rsidP="0038445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8E7904">
              <w:rPr>
                <w:noProof/>
                <w:szCs w:val="20"/>
              </w:rPr>
              <w:drawing>
                <wp:inline distT="0" distB="0" distL="0" distR="0" wp14:anchorId="44CD54D0" wp14:editId="143B76D3">
                  <wp:extent cx="1367333" cy="1544904"/>
                  <wp:effectExtent l="0" t="0" r="4445" b="0"/>
                  <wp:docPr id="23" name="Bildobjekt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14962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17" cy="1579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741FE98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4A262A" wp14:editId="5FA6E4DC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504190</wp:posOffset>
                      </wp:positionV>
                      <wp:extent cx="410210" cy="560070"/>
                      <wp:effectExtent l="1270" t="0" r="0" b="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600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943FF3" w14:textId="77777777" w:rsidR="008E7904" w:rsidRPr="0066567D" w:rsidRDefault="008E7904" w:rsidP="0038445E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A262A" id="Upp 22" o:spid="_x0000_s1029" type="#_x0000_t68" style="position:absolute;left:0;text-align:left;margin-left:18.2pt;margin-top:39.7pt;width:32.3pt;height:44.1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" adj="7910" fillcolor="red" stroked="f" strokeweight="1pt">
                      <v:textbox style="layout-flow:vertical;mso-layout-flow-alt:bottom-to-top" inset="1mm,1mm,1mm,1mm">
                        <w:txbxContent>
                          <w:p w14:paraId="01943FF3" w14:textId="77777777" w:rsidR="008E7904" w:rsidRPr="0066567D" w:rsidRDefault="008E7904" w:rsidP="0038445E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E790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0A6B054" wp14:editId="35C74947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-5080</wp:posOffset>
                      </wp:positionV>
                      <wp:extent cx="22225" cy="1536065"/>
                      <wp:effectExtent l="19050" t="19050" r="34925" b="2603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440" cy="153619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83B5B3" id="Rak 2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5pt,-.4pt" to="58.4pt,1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8E7904">
              <w:rPr>
                <w:noProof/>
                <w:szCs w:val="20"/>
              </w:rPr>
              <w:drawing>
                <wp:inline distT="0" distB="0" distL="0" distR="0" wp14:anchorId="3952FC90" wp14:editId="3FAFFD00">
                  <wp:extent cx="1464310" cy="1548130"/>
                  <wp:effectExtent l="0" t="0" r="2540" b="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73147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31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7904" w:rsidRPr="008E7904" w14:paraId="00CC79F7" w14:textId="77777777" w:rsidTr="008E790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DEA2EB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AX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CF373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</w:rPr>
              <w:t>Parallellt med stämbanden, ungefär motsvarande disken C4-C5. DFOV ska nå laterala delen av klaviklarna (200-250 mm).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B47A11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DBB983E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E7904" w:rsidRPr="008E7904" w14:paraId="3076486B" w14:textId="77777777" w:rsidTr="008E790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F6F9A60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21DB5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</w:rPr>
              <w:t>Parallellt med kotpelaren. Vinkelrätt mot AX.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BA7CFA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E593C97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E7904" w:rsidRPr="008E7904" w14:paraId="6CDD713D" w14:textId="77777777" w:rsidTr="008E7904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C5095D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04FC1E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</w:rPr>
              <w:t>Parallellt med kotpelaren. Vinkelrät mot COR.</w:t>
            </w:r>
          </w:p>
          <w:p w14:paraId="1848E1BE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3F08FD81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6F222A4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27D32F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64E0FB9" w14:textId="77777777" w:rsidR="008E7904" w:rsidRPr="008E7904" w:rsidRDefault="008E7904" w:rsidP="008E790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BBDE8AC" w14:textId="77777777" w:rsidR="008E7904" w:rsidRPr="00363627" w:rsidRDefault="008E7904" w:rsidP="008E7904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363627">
        <w:rPr>
          <w:rFonts w:asciiTheme="majorHAnsi" w:hAnsiTheme="majorHAnsi" w:cstheme="majorHAnsi"/>
          <w:sz w:val="40"/>
          <w:szCs w:val="40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410"/>
        <w:gridCol w:w="1275"/>
        <w:gridCol w:w="1105"/>
      </w:tblGrid>
      <w:tr w:rsidR="008E7904" w:rsidRPr="008E7904" w14:paraId="37301C59" w14:textId="77777777" w:rsidTr="00E44D06">
        <w:trPr>
          <w:trHeight w:val="227"/>
        </w:trPr>
        <w:tc>
          <w:tcPr>
            <w:tcW w:w="212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F93FEBA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BA0034F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4ABAA18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8A91DA1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E7904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 w:rsidRPr="008E7904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AE28B32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002D19B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8E7904" w:rsidRPr="008E7904" w14:paraId="3F9EB2EB" w14:textId="77777777" w:rsidTr="00E44D06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BC51AE" w14:textId="77777777" w:rsidR="008E7904" w:rsidRPr="008E7904" w:rsidRDefault="008E7904" w:rsidP="008E7904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Hals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667C4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77EBB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58C13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B7AF6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86902D7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E7904" w:rsidRPr="008E7904" w14:paraId="5F72FA04" w14:textId="77777777" w:rsidTr="00E44D06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642BFC8" w14:textId="77777777" w:rsidR="008E7904" w:rsidRPr="008E7904" w:rsidRDefault="008E7904" w:rsidP="008E79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8E790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8E7904">
              <w:rPr>
                <w:rFonts w:ascii="Arial" w:hAnsi="Arial" w:cs="Arial"/>
                <w:b/>
                <w:sz w:val="18"/>
                <w:szCs w:val="18"/>
              </w:rPr>
              <w:t>tjocka snitt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43067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1A39A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E3005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B45/</w:t>
            </w:r>
            <w:proofErr w:type="spellStart"/>
            <w:r w:rsidRPr="008E7904"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 w:rsidRPr="008E7904"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5314A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FB0DF4B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E7904" w:rsidRPr="008E7904" w14:paraId="4639001F" w14:textId="77777777" w:rsidTr="00E44D06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8EE4704" w14:textId="77777777" w:rsidR="008E7904" w:rsidRPr="008E7904" w:rsidRDefault="008E7904" w:rsidP="008E79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73CF1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9D73F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362BB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7904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F676B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1FF3249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E7904" w:rsidRPr="008E7904" w14:paraId="22A1A9E2" w14:textId="77777777" w:rsidTr="00E44D06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3C68ACB" w14:textId="77777777" w:rsidR="008E7904" w:rsidRPr="008E7904" w:rsidRDefault="008E7904" w:rsidP="008E79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2C745F1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1D3113B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948E6BD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B45/</w:t>
            </w:r>
            <w:proofErr w:type="spellStart"/>
            <w:r w:rsidRPr="008E7904"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 w:rsidRPr="008E7904"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CC8C67E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0D737D7C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E7904" w:rsidRPr="008E7904" w14:paraId="67BD313E" w14:textId="77777777" w:rsidTr="00E44D06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FF008B" w14:textId="77777777" w:rsidR="008E7904" w:rsidRPr="008E7904" w:rsidRDefault="008E7904" w:rsidP="008E79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8E790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8E7904">
              <w:rPr>
                <w:rFonts w:ascii="Arial" w:hAnsi="Arial" w:cs="Arial"/>
                <w:b/>
                <w:sz w:val="18"/>
                <w:szCs w:val="18"/>
              </w:rPr>
              <w:t>tunna snitt mjuk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4AC3E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06E8A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D5775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B45/</w:t>
            </w:r>
            <w:proofErr w:type="spellStart"/>
            <w:r w:rsidRPr="008E7904"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 w:rsidRPr="008E7904"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10D9B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633AE93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E7904" w:rsidRPr="008E7904" w14:paraId="2259ABA2" w14:textId="77777777" w:rsidTr="00E44D06">
        <w:trPr>
          <w:trHeight w:val="227"/>
        </w:trPr>
        <w:tc>
          <w:tcPr>
            <w:tcW w:w="2122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0170152" w14:textId="77777777" w:rsidR="008E7904" w:rsidRPr="008E7904" w:rsidRDefault="008E7904" w:rsidP="008E79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D9A92E8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E02D29A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D5655C2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B45/</w:t>
            </w:r>
            <w:proofErr w:type="spellStart"/>
            <w:r w:rsidRPr="008E7904">
              <w:rPr>
                <w:rFonts w:ascii="Arial" w:hAnsi="Arial" w:cs="Arial"/>
                <w:sz w:val="18"/>
                <w:szCs w:val="18"/>
              </w:rPr>
              <w:t>Detail</w:t>
            </w:r>
            <w:proofErr w:type="spellEnd"/>
            <w:r w:rsidRPr="008E7904">
              <w:rPr>
                <w:rFonts w:ascii="Arial" w:hAnsi="Arial" w:cs="Arial"/>
                <w:sz w:val="18"/>
                <w:szCs w:val="18"/>
              </w:rPr>
              <w:t>/FC26-08</w:t>
            </w:r>
          </w:p>
        </w:tc>
        <w:tc>
          <w:tcPr>
            <w:tcW w:w="127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424B7F6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6FB232F4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E7904" w:rsidRPr="008E7904" w14:paraId="5A8709E2" w14:textId="77777777" w:rsidTr="00E44D06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51A3C64" w14:textId="77777777" w:rsidR="008E7904" w:rsidRPr="008E7904" w:rsidRDefault="008E7904" w:rsidP="008E79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8E7904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8E7904">
              <w:rPr>
                <w:rFonts w:ascii="Arial" w:hAnsi="Arial" w:cs="Arial"/>
                <w:b/>
                <w:sz w:val="18"/>
                <w:szCs w:val="18"/>
              </w:rPr>
              <w:t xml:space="preserve">tunna snitt </w:t>
            </w:r>
            <w:proofErr w:type="spellStart"/>
            <w:r w:rsidRPr="008E7904">
              <w:rPr>
                <w:rFonts w:ascii="Arial" w:hAnsi="Arial" w:cs="Arial"/>
                <w:b/>
                <w:sz w:val="18"/>
                <w:szCs w:val="18"/>
              </w:rPr>
              <w:t>skel</w:t>
            </w:r>
            <w:proofErr w:type="spellEnd"/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A8BC0AA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E6B08A9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B37F924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7904">
              <w:rPr>
                <w:rFonts w:ascii="Arial" w:hAnsi="Arial" w:cs="Arial"/>
                <w:sz w:val="18"/>
                <w:szCs w:val="18"/>
                <w:lang w:val="en-US"/>
              </w:rPr>
              <w:t>B60/</w:t>
            </w:r>
            <w:proofErr w:type="spellStart"/>
            <w:r w:rsidRPr="008E7904">
              <w:rPr>
                <w:rFonts w:ascii="Arial" w:hAnsi="Arial" w:cs="Arial"/>
                <w:sz w:val="18"/>
                <w:szCs w:val="18"/>
                <w:lang w:val="en-US"/>
              </w:rPr>
              <w:t>Boneplus</w:t>
            </w:r>
            <w:proofErr w:type="spellEnd"/>
            <w:r w:rsidRPr="008E7904">
              <w:rPr>
                <w:rFonts w:ascii="Arial" w:hAnsi="Arial" w:cs="Arial"/>
                <w:sz w:val="18"/>
                <w:szCs w:val="18"/>
                <w:lang w:val="en-US"/>
              </w:rPr>
              <w:t>/FC30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D5D80F6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072967FD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E7904" w:rsidRPr="008E7904" w14:paraId="5C53ECFD" w14:textId="77777777" w:rsidTr="00E44D06">
        <w:trPr>
          <w:trHeight w:val="227"/>
        </w:trPr>
        <w:tc>
          <w:tcPr>
            <w:tcW w:w="2122" w:type="dxa"/>
            <w:tcBorders>
              <w:top w:val="dashed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930D0E" w14:textId="77777777" w:rsidR="008E7904" w:rsidRPr="008E7904" w:rsidRDefault="008E7904" w:rsidP="008E7904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687F6A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790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ED0196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790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62CFE6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7904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27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CEA6C9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16E14D01" w14:textId="273E2ADB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8E7904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1534E8">
              <w:rPr>
                <w:rFonts w:ascii="Arial" w:hAnsi="Arial" w:cs="Arial"/>
                <w:noProof/>
                <w:sz w:val="18"/>
                <w:szCs w:val="18"/>
              </w:rPr>
              <w:br/>
              <w:t>PACS</w:t>
            </w:r>
          </w:p>
        </w:tc>
      </w:tr>
      <w:tr w:rsidR="008E7904" w:rsidRPr="008E7904" w14:paraId="79BF905A" w14:textId="77777777" w:rsidTr="00E44D06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786A5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52E87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6A890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D8D01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74064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E4525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8E7904" w:rsidRPr="008E7904" w14:paraId="64EF2D9C" w14:textId="77777777" w:rsidTr="00E44D06">
        <w:trPr>
          <w:trHeight w:val="227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1CCE6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8E7904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EE654D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B11B55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7255FC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970AC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4654E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7904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46B5B66D" w14:textId="77777777" w:rsidR="008E7904" w:rsidRPr="008E7904" w:rsidRDefault="008E7904" w:rsidP="008E790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65E6A31" w14:textId="77777777" w:rsidR="00363627" w:rsidRDefault="00363627">
      <w:pPr>
        <w:spacing w:after="0" w:line="240" w:lineRule="auto"/>
        <w:ind w:left="0" w:right="0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br w:type="page"/>
      </w:r>
    </w:p>
    <w:p w14:paraId="44245DFF" w14:textId="5A84091C" w:rsidR="008E7904" w:rsidRPr="00363627" w:rsidRDefault="008E7904" w:rsidP="008E7904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40"/>
          <w:szCs w:val="40"/>
        </w:rPr>
      </w:pPr>
      <w:r w:rsidRPr="00363627">
        <w:rPr>
          <w:rFonts w:asciiTheme="majorHAnsi" w:hAnsiTheme="majorHAnsi" w:cstheme="majorHAnsi"/>
          <w:sz w:val="40"/>
          <w:szCs w:val="40"/>
        </w:rPr>
        <w:lastRenderedPageBreak/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8E7904" w:rsidRPr="008E7904" w14:paraId="0E637A65" w14:textId="77777777" w:rsidTr="008E790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236D6C7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CDA73A6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3937B99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7BF983AE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E3DA804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7904" w:rsidRPr="008E7904" w14:paraId="0BCF79AB" w14:textId="77777777" w:rsidTr="008E79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95B3F79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E790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5C9EC312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Hals K-</w:t>
            </w:r>
          </w:p>
          <w:p w14:paraId="51AE79A2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tjocka snitt</w:t>
            </w:r>
          </w:p>
          <w:p w14:paraId="2D7D0B80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312F0A90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Hals K-</w:t>
            </w:r>
          </w:p>
          <w:p w14:paraId="74B500B7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tunna snitt</w:t>
            </w:r>
          </w:p>
          <w:p w14:paraId="5EE9547B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mjuk</w:t>
            </w:r>
          </w:p>
          <w:p w14:paraId="385AD105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0F117A98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C98E187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Hals K-</w:t>
            </w:r>
          </w:p>
          <w:p w14:paraId="0010B663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 xml:space="preserve">tjocka </w:t>
            </w:r>
            <w:proofErr w:type="spellStart"/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sn</w:t>
            </w:r>
            <w:proofErr w:type="spellEnd"/>
          </w:p>
          <w:p w14:paraId="1C31AC3D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8A96373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 xml:space="preserve">Hals K-tjocka </w:t>
            </w:r>
            <w:proofErr w:type="spellStart"/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sn</w:t>
            </w:r>
            <w:proofErr w:type="spellEnd"/>
          </w:p>
          <w:p w14:paraId="5558F83C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137FE3F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Hals K-</w:t>
            </w:r>
          </w:p>
          <w:p w14:paraId="6C2198AA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 xml:space="preserve">tunna </w:t>
            </w:r>
            <w:proofErr w:type="spellStart"/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sn</w:t>
            </w:r>
            <w:proofErr w:type="spellEnd"/>
          </w:p>
          <w:p w14:paraId="5FEAB388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mjuk</w:t>
            </w:r>
          </w:p>
          <w:p w14:paraId="49F65953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ACD94BB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7904" w:rsidRPr="008E7904" w14:paraId="65806310" w14:textId="77777777" w:rsidTr="008E79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17B3D49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FEADAC8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FD80C83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E64DFF9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EF119E3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327B0FC7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61917F1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B8396F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7904" w:rsidRPr="008E7904" w14:paraId="12388970" w14:textId="77777777" w:rsidTr="008E79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96553E1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F4F83E8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884125A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DC0F3F0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E5B3818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3C83DEF0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A0C7E85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C5E8C48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7904" w:rsidRPr="008E7904" w14:paraId="0C17E018" w14:textId="77777777" w:rsidTr="008E79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DFD5B04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B996D51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8036D21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67E675F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A50A64B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23084B9D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0497AA3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F28652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7904" w:rsidRPr="008E7904" w14:paraId="3E576902" w14:textId="77777777" w:rsidTr="008E79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AFCA634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1980D62F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7EA592E0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Hals K-</w:t>
            </w:r>
          </w:p>
          <w:p w14:paraId="3100985B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tunna snitt</w:t>
            </w:r>
          </w:p>
          <w:p w14:paraId="7EE1B3FF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skelett</w:t>
            </w:r>
          </w:p>
          <w:p w14:paraId="33C32EC8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8E790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1E66CEB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FED7166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332443D3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14AD377" w14:textId="77777777" w:rsidR="008E7904" w:rsidRPr="008E7904" w:rsidRDefault="008E7904" w:rsidP="008E790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E9F3F96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7904" w:rsidRPr="008E7904" w14:paraId="43F10BD8" w14:textId="77777777" w:rsidTr="008E79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6453F5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5F5BCDD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F5B427A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B121424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F9B9067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DFFABC3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46D4AB5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FD7C6C3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7904" w:rsidRPr="008E7904" w14:paraId="1A1AFC7A" w14:textId="77777777" w:rsidTr="008E79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60319E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25C2D33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53EDD37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7B938BC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07C24F27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44635040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10A9339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DBEC1BA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7904" w:rsidRPr="008E7904" w14:paraId="52581F87" w14:textId="77777777" w:rsidTr="008E7904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8548A32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E466AA4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E76048B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994926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3980BFF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B1123A3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B90CA34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CAA0A40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E7904" w:rsidRPr="008E7904" w14:paraId="1CBD720A" w14:textId="77777777" w:rsidTr="008E7904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9BE55A3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35E80EA7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286FE9A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FE21CEF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7CBF24" w14:textId="77777777" w:rsidR="008E7904" w:rsidRPr="008E7904" w:rsidRDefault="008E7904" w:rsidP="008E7904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ACCB8AF" w14:textId="77777777" w:rsidR="008E7904" w:rsidRPr="008E7904" w:rsidRDefault="008E7904" w:rsidP="008E7904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0AD5DD41" w14:textId="77777777" w:rsidR="008E7904" w:rsidRPr="008E7904" w:rsidRDefault="008E7904" w:rsidP="008E7904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8E790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16486" w14:textId="77777777" w:rsidR="00957D8C" w:rsidRDefault="00957D8C">
      <w:r>
        <w:separator/>
      </w:r>
    </w:p>
  </w:endnote>
  <w:endnote w:type="continuationSeparator" w:id="0">
    <w:p w14:paraId="57581A52" w14:textId="77777777" w:rsidR="00957D8C" w:rsidRDefault="00957D8C">
      <w:r>
        <w:continuationSeparator/>
      </w:r>
    </w:p>
  </w:endnote>
  <w:endnote w:type="continuationNotice" w:id="1">
    <w:p w14:paraId="32F11D82" w14:textId="77777777" w:rsidR="00957D8C" w:rsidRDefault="00957D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5F45E" w14:textId="77777777" w:rsidR="00957D8C" w:rsidRDefault="00957D8C"/>
  </w:footnote>
  <w:footnote w:type="continuationSeparator" w:id="0">
    <w:p w14:paraId="39310494" w14:textId="77777777" w:rsidR="00957D8C" w:rsidRDefault="00957D8C">
      <w:r>
        <w:continuationSeparator/>
      </w:r>
    </w:p>
  </w:footnote>
  <w:footnote w:type="continuationNotice" w:id="1">
    <w:p w14:paraId="3DB97695" w14:textId="77777777" w:rsidR="00957D8C" w:rsidRDefault="00957D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CB5C2AD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A6E22BE" w:tentative="1">
      <w:start w:val="1"/>
      <w:numFmt w:val="lowerLetter"/>
      <w:lvlText w:val="%2."/>
      <w:lvlJc w:val="left"/>
      <w:pPr>
        <w:ind w:left="1080" w:hanging="360"/>
      </w:pPr>
    </w:lvl>
    <w:lvl w:ilvl="2" w:tplc="141E0B8C" w:tentative="1">
      <w:start w:val="1"/>
      <w:numFmt w:val="lowerRoman"/>
      <w:lvlText w:val="%3."/>
      <w:lvlJc w:val="right"/>
      <w:pPr>
        <w:ind w:left="1800" w:hanging="180"/>
      </w:pPr>
    </w:lvl>
    <w:lvl w:ilvl="3" w:tplc="40DA621E" w:tentative="1">
      <w:start w:val="1"/>
      <w:numFmt w:val="decimal"/>
      <w:lvlText w:val="%4."/>
      <w:lvlJc w:val="left"/>
      <w:pPr>
        <w:ind w:left="2520" w:hanging="360"/>
      </w:pPr>
    </w:lvl>
    <w:lvl w:ilvl="4" w:tplc="8C94B46C" w:tentative="1">
      <w:start w:val="1"/>
      <w:numFmt w:val="lowerLetter"/>
      <w:lvlText w:val="%5."/>
      <w:lvlJc w:val="left"/>
      <w:pPr>
        <w:ind w:left="3240" w:hanging="360"/>
      </w:pPr>
    </w:lvl>
    <w:lvl w:ilvl="5" w:tplc="4B6CFF6A" w:tentative="1">
      <w:start w:val="1"/>
      <w:numFmt w:val="lowerRoman"/>
      <w:lvlText w:val="%6."/>
      <w:lvlJc w:val="right"/>
      <w:pPr>
        <w:ind w:left="3960" w:hanging="180"/>
      </w:pPr>
    </w:lvl>
    <w:lvl w:ilvl="6" w:tplc="4316EF18" w:tentative="1">
      <w:start w:val="1"/>
      <w:numFmt w:val="decimal"/>
      <w:lvlText w:val="%7."/>
      <w:lvlJc w:val="left"/>
      <w:pPr>
        <w:ind w:left="4680" w:hanging="360"/>
      </w:pPr>
    </w:lvl>
    <w:lvl w:ilvl="7" w:tplc="F8C40D84" w:tentative="1">
      <w:start w:val="1"/>
      <w:numFmt w:val="lowerLetter"/>
      <w:lvlText w:val="%8."/>
      <w:lvlJc w:val="left"/>
      <w:pPr>
        <w:ind w:left="5400" w:hanging="360"/>
      </w:pPr>
    </w:lvl>
    <w:lvl w:ilvl="8" w:tplc="DB46C2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B8F6512E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DD34938C" w:tentative="1">
      <w:start w:val="1"/>
      <w:numFmt w:val="lowerLetter"/>
      <w:lvlText w:val="%2."/>
      <w:lvlJc w:val="left"/>
      <w:pPr>
        <w:ind w:left="1080" w:hanging="360"/>
      </w:pPr>
    </w:lvl>
    <w:lvl w:ilvl="2" w:tplc="0788511A" w:tentative="1">
      <w:start w:val="1"/>
      <w:numFmt w:val="lowerRoman"/>
      <w:lvlText w:val="%3."/>
      <w:lvlJc w:val="right"/>
      <w:pPr>
        <w:ind w:left="1800" w:hanging="180"/>
      </w:pPr>
    </w:lvl>
    <w:lvl w:ilvl="3" w:tplc="CBB692BC" w:tentative="1">
      <w:start w:val="1"/>
      <w:numFmt w:val="decimal"/>
      <w:lvlText w:val="%4."/>
      <w:lvlJc w:val="left"/>
      <w:pPr>
        <w:ind w:left="2520" w:hanging="360"/>
      </w:pPr>
    </w:lvl>
    <w:lvl w:ilvl="4" w:tplc="CD3C1CE6" w:tentative="1">
      <w:start w:val="1"/>
      <w:numFmt w:val="lowerLetter"/>
      <w:lvlText w:val="%5."/>
      <w:lvlJc w:val="left"/>
      <w:pPr>
        <w:ind w:left="3240" w:hanging="360"/>
      </w:pPr>
    </w:lvl>
    <w:lvl w:ilvl="5" w:tplc="E3BC1DD8" w:tentative="1">
      <w:start w:val="1"/>
      <w:numFmt w:val="lowerRoman"/>
      <w:lvlText w:val="%6."/>
      <w:lvlJc w:val="right"/>
      <w:pPr>
        <w:ind w:left="3960" w:hanging="180"/>
      </w:pPr>
    </w:lvl>
    <w:lvl w:ilvl="6" w:tplc="6D4A0C5A" w:tentative="1">
      <w:start w:val="1"/>
      <w:numFmt w:val="decimal"/>
      <w:lvlText w:val="%7."/>
      <w:lvlJc w:val="left"/>
      <w:pPr>
        <w:ind w:left="4680" w:hanging="360"/>
      </w:pPr>
    </w:lvl>
    <w:lvl w:ilvl="7" w:tplc="44001E1E" w:tentative="1">
      <w:start w:val="1"/>
      <w:numFmt w:val="lowerLetter"/>
      <w:lvlText w:val="%8."/>
      <w:lvlJc w:val="left"/>
      <w:pPr>
        <w:ind w:left="5400" w:hanging="360"/>
      </w:pPr>
    </w:lvl>
    <w:lvl w:ilvl="8" w:tplc="A7A02A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4DE6D79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0F4CF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64BA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52069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BB41F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92E01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4EA46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836B8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83CC8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67411554">
    <w:abstractNumId w:val="20"/>
  </w:num>
  <w:num w:numId="2" w16cid:durableId="1726446288">
    <w:abstractNumId w:val="15"/>
  </w:num>
  <w:num w:numId="3" w16cid:durableId="791677985">
    <w:abstractNumId w:val="0"/>
  </w:num>
  <w:num w:numId="4" w16cid:durableId="1864828425">
    <w:abstractNumId w:val="6"/>
  </w:num>
  <w:num w:numId="5" w16cid:durableId="1954704685">
    <w:abstractNumId w:val="18"/>
  </w:num>
  <w:num w:numId="6" w16cid:durableId="140730634">
    <w:abstractNumId w:val="2"/>
  </w:num>
  <w:num w:numId="7" w16cid:durableId="1484391994">
    <w:abstractNumId w:val="12"/>
  </w:num>
  <w:num w:numId="8" w16cid:durableId="1054886726">
    <w:abstractNumId w:val="9"/>
  </w:num>
  <w:num w:numId="9" w16cid:durableId="1046418187">
    <w:abstractNumId w:val="1"/>
  </w:num>
  <w:num w:numId="10" w16cid:durableId="347175898">
    <w:abstractNumId w:val="1"/>
  </w:num>
  <w:num w:numId="11" w16cid:durableId="862867654">
    <w:abstractNumId w:val="3"/>
  </w:num>
  <w:num w:numId="12" w16cid:durableId="159201925">
    <w:abstractNumId w:val="4"/>
  </w:num>
  <w:num w:numId="13" w16cid:durableId="1052772816">
    <w:abstractNumId w:val="14"/>
  </w:num>
  <w:num w:numId="14" w16cid:durableId="53814544">
    <w:abstractNumId w:val="10"/>
  </w:num>
  <w:num w:numId="15" w16cid:durableId="59913076">
    <w:abstractNumId w:val="7"/>
  </w:num>
  <w:num w:numId="16" w16cid:durableId="899483672">
    <w:abstractNumId w:val="13"/>
  </w:num>
  <w:num w:numId="17" w16cid:durableId="504172570">
    <w:abstractNumId w:val="5"/>
  </w:num>
  <w:num w:numId="18" w16cid:durableId="1424495372">
    <w:abstractNumId w:val="11"/>
  </w:num>
  <w:num w:numId="19" w16cid:durableId="542600780">
    <w:abstractNumId w:val="19"/>
  </w:num>
  <w:num w:numId="20" w16cid:durableId="416439368">
    <w:abstractNumId w:val="16"/>
  </w:num>
  <w:num w:numId="21" w16cid:durableId="2095319971">
    <w:abstractNumId w:val="8"/>
  </w:num>
  <w:num w:numId="22" w16cid:durableId="3366176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537A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4E8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627"/>
    <w:rsid w:val="00363B23"/>
    <w:rsid w:val="0036594C"/>
    <w:rsid w:val="00367D19"/>
    <w:rsid w:val="00371BED"/>
    <w:rsid w:val="00384019"/>
    <w:rsid w:val="0038445E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6D66"/>
    <w:rsid w:val="007E0E7C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E7904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8C"/>
    <w:rsid w:val="0096066C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853EB535-F110-4489-ADB5-EEAE1A460F2C}" type="presOf" srcId="{D813EA76-4FD3-4C15-BFBC-B1DF43B29666}" destId="{4784DBD1-3CBE-41A8-A2C7-CF088F838C79}" srcOrd="0" destOrd="0" presId="urn:microsoft.com/office/officeart/2005/8/layout/hChevron3"/>
    <dgm:cxn modelId="{122C8554-8444-44AF-BDD8-F88DD6E1C7D6}" type="presOf" srcId="{B73EA016-5B5E-4372-8AFF-E16F061CFA05}" destId="{1F6A0B97-83F0-4189-B0CB-00156B0AC153}" srcOrd="0" destOrd="0" presId="urn:microsoft.com/office/officeart/2005/8/layout/hChevron3"/>
    <dgm:cxn modelId="{200D3B98-7B1A-4B1E-81B7-05B83B511BD0}" type="presOf" srcId="{548E9FD9-7371-42E5-8C31-C03B33C90BF7}" destId="{6CE68A43-9C69-4212-AF24-9AFEE7CA1715}" srcOrd="0" destOrd="0" presId="urn:microsoft.com/office/officeart/2005/8/layout/hChevron3"/>
    <dgm:cxn modelId="{9EAC93AB-6048-44C6-9BF8-9526997CEAAA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48392AC7-D909-4D99-BF8D-BDC35DB3EEB7}" type="presOf" srcId="{7D55B2F1-F7F7-4A6B-AFB0-F846FDB634B5}" destId="{E13D0391-DAD9-4B61-AB66-3FA48A4F7006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4A1C6636-8BF4-451A-A47B-290D8473FF2D}" type="presParOf" srcId="{1F6A0B97-83F0-4189-B0CB-00156B0AC153}" destId="{4784DBD1-3CBE-41A8-A2C7-CF088F838C79}" srcOrd="0" destOrd="0" presId="urn:microsoft.com/office/officeart/2005/8/layout/hChevron3"/>
    <dgm:cxn modelId="{E927AFAE-F8BD-4D6B-8970-DA2AECD6EC0D}" type="presParOf" srcId="{1F6A0B97-83F0-4189-B0CB-00156B0AC153}" destId="{37D14BC8-3203-463C-9804-9B3B86B621FF}" srcOrd="1" destOrd="0" presId="urn:microsoft.com/office/officeart/2005/8/layout/hChevron3"/>
    <dgm:cxn modelId="{82EE5FCB-09D6-4C28-AE03-C9A4E3DB39FD}" type="presParOf" srcId="{1F6A0B97-83F0-4189-B0CB-00156B0AC153}" destId="{E13D0391-DAD9-4B61-AB66-3FA48A4F7006}" srcOrd="2" destOrd="0" presId="urn:microsoft.com/office/officeart/2005/8/layout/hChevron3"/>
    <dgm:cxn modelId="{2B2418CE-1F45-49E3-9D29-711F727F6ED2}" type="presParOf" srcId="{1F6A0B97-83F0-4189-B0CB-00156B0AC153}" destId="{F9271109-4339-4036-9126-150629D10456}" srcOrd="3" destOrd="0" presId="urn:microsoft.com/office/officeart/2005/8/layout/hChevron3"/>
    <dgm:cxn modelId="{C353D157-25A4-4D68-9B0A-70AABC11628D}" type="presParOf" srcId="{1F6A0B97-83F0-4189-B0CB-00156B0AC153}" destId="{AD4E5296-B06F-4F82-9CB5-F741BF6BFCC1}" srcOrd="4" destOrd="0" presId="urn:microsoft.com/office/officeart/2005/8/layout/hChevron3"/>
    <dgm:cxn modelId="{7B829675-89F0-473F-B7CB-EE97030D0FBD}" type="presParOf" srcId="{1F6A0B97-83F0-4189-B0CB-00156B0AC153}" destId="{99F7A086-6C98-4385-8FFE-3337C1F24694}" srcOrd="5" destOrd="0" presId="urn:microsoft.com/office/officeart/2005/8/layout/hChevron3"/>
    <dgm:cxn modelId="{31A6A56C-4A98-4DE2-AAAD-919EAF6A3D9A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3</Pages>
  <Words>348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Hals-munhåla K- (818000C)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2022-05-18T04:14:00.0000000Z</dcterms:created>
  <dcterms:modified xsi:type="dcterms:W3CDTF">2024-11-26T13:24:00.0000000Z</dcterms:modified>
</coreProperties>
</file>