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FB2C11" w14:textId="77777777" w:rsidR="008E7904" w:rsidRDefault="008E7904" w:rsidP="00F35B05">
      <w:pPr>
        <w:pStyle w:val="Rubrik2"/>
        <w:sectPr w:rsidR="008E7904" w:rsidSect="008E79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38FDD1" w14:textId="77777777" w:rsidR="008E7904" w:rsidRPr="008E7904" w:rsidRDefault="008E7904" w:rsidP="008E790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E6E124B" w14:textId="1F0F73F6" w:rsidR="008E7904" w:rsidRPr="008E7904" w:rsidRDefault="007E0E7C" w:rsidP="007E0E7C">
      <w:pPr>
        <w:pStyle w:val="Rubrik1"/>
        <w:ind w:left="0"/>
        <w:rPr>
          <w:sz w:val="18"/>
          <w:szCs w:val="18"/>
        </w:rPr>
      </w:pPr>
      <w:r w:rsidRPr="008E7904">
        <w:t>DT Hals/munhåla K- (818000C)</w:t>
      </w:r>
    </w:p>
    <w:p w14:paraId="4F426CBD" w14:textId="77777777" w:rsidR="008E7904" w:rsidRPr="008E7904" w:rsidRDefault="008E7904" w:rsidP="008E79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2525B89" w14:textId="77777777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t>Syfte</w:t>
      </w:r>
    </w:p>
    <w:p w14:paraId="6C8E7E8B" w14:textId="77777777" w:rsidR="008E7904" w:rsidRDefault="008E7904" w:rsidP="008E79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790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51683B2" w14:textId="77777777" w:rsidR="007E0E7C" w:rsidRPr="008E7904" w:rsidRDefault="007E0E7C" w:rsidP="008E79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C6EA40" w14:textId="488A6F31" w:rsidR="007E0E7C" w:rsidRPr="00363627" w:rsidRDefault="007E0E7C" w:rsidP="007E0E7C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t>Förändringar i denna version</w:t>
      </w:r>
    </w:p>
    <w:p w14:paraId="291587FF" w14:textId="5A2FDFFD" w:rsidR="007E0E7C" w:rsidRPr="008E7904" w:rsidRDefault="007E0E7C" w:rsidP="007E0E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1998A4A" w14:textId="77777777" w:rsidR="008E7904" w:rsidRPr="008E7904" w:rsidRDefault="008E7904" w:rsidP="008E79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5B1305" w14:textId="77777777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E7904" w:rsidRPr="008E7904" w14:paraId="38416206" w14:textId="77777777" w:rsidTr="00E44D0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2F5945D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497CB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Tumör i munhålan, när K+ inte är aktuellt.</w:t>
            </w:r>
          </w:p>
        </w:tc>
      </w:tr>
      <w:tr w:rsidR="008E7904" w:rsidRPr="008E7904" w14:paraId="205E2CEF" w14:textId="77777777" w:rsidTr="00E44D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5A643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C331E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8E7904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8E7904" w:rsidRPr="008E7904" w14:paraId="48D682E9" w14:textId="77777777" w:rsidTr="00E44D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EE814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E239F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E7904" w:rsidRPr="008E7904" w14:paraId="367581DB" w14:textId="77777777" w:rsidTr="00E44D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68F7E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FAB81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E7904" w:rsidRPr="008E7904" w14:paraId="642294C3" w14:textId="77777777" w:rsidTr="00E44D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03822D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A5ED7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32939E09" w14:textId="137B0A82" w:rsidR="008E7904" w:rsidRPr="008E7904" w:rsidRDefault="00000000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8E7904" w:rsidRPr="008E790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E7904" w:rsidRPr="008E7904" w14:paraId="5B156F4C" w14:textId="77777777" w:rsidTr="00E44D0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DB1F75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790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F6AEA7F" w14:textId="77777777" w:rsidR="008E7904" w:rsidRPr="008E7904" w:rsidRDefault="008E7904" w:rsidP="008E79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3B2E9D2" w14:textId="77777777" w:rsidR="008E7904" w:rsidRPr="008E7904" w:rsidRDefault="008E7904" w:rsidP="008E79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1C0F568" w14:textId="77777777" w:rsidR="008E7904" w:rsidRPr="008E7904" w:rsidRDefault="008E7904" w:rsidP="008E79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329361A3" w14:textId="77777777" w:rsidR="008E7904" w:rsidRPr="008E7904" w:rsidRDefault="008E7904" w:rsidP="008E79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605BA294" w14:textId="77777777" w:rsidR="008E7904" w:rsidRPr="008E7904" w:rsidRDefault="008E7904" w:rsidP="008E79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951E00" w14:textId="77777777" w:rsidR="00363627" w:rsidRDefault="00363627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3678FE27" w14:textId="1D6A1ADC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8E7904" w:rsidRPr="008E7904" w14:paraId="761F18E1" w14:textId="77777777" w:rsidTr="008E790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ABAF7B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995CB9F" wp14:editId="12B177C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BDB6E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4C6E59" wp14:editId="3832257F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BD2227" w14:textId="77777777" w:rsidR="008E7904" w:rsidRPr="0066567D" w:rsidRDefault="008E7904" w:rsidP="007E0E7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4C6E5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0.15pt;margin-top:17.2pt;width:32.3pt;height:1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24BD2227" w14:textId="77777777" w:rsidR="008E7904" w:rsidRPr="0066567D" w:rsidRDefault="008E7904" w:rsidP="007E0E7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6D558D1" wp14:editId="71BD4867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8CDD7B" id="Rektangel 3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w:t xml:space="preserve"> </w:t>
            </w:r>
            <w:r w:rsidRPr="008E7904">
              <w:rPr>
                <w:noProof/>
                <w:szCs w:val="20"/>
              </w:rPr>
              <w:drawing>
                <wp:inline distT="0" distB="0" distL="0" distR="0" wp14:anchorId="058F88A3" wp14:editId="6E799A5F">
                  <wp:extent cx="1457325" cy="1880370"/>
                  <wp:effectExtent l="0" t="0" r="0" b="5715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189251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7904" w:rsidRPr="008E7904" w14:paraId="764DDFD2" w14:textId="77777777" w:rsidTr="008E790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20A62D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37E38DC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57FB3C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7904" w:rsidRPr="008E7904" w14:paraId="1F1F85A2" w14:textId="77777777" w:rsidTr="008E7904">
        <w:trPr>
          <w:trHeight w:val="227"/>
        </w:trPr>
        <w:tc>
          <w:tcPr>
            <w:tcW w:w="1950" w:type="dxa"/>
            <w:shd w:val="clear" w:color="auto" w:fill="FFFFFF"/>
          </w:tcPr>
          <w:p w14:paraId="24906FE1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420D67D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D16BC1" w14:textId="77777777" w:rsidR="008E7904" w:rsidRPr="008E7904" w:rsidRDefault="008E7904" w:rsidP="008E790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E7904" w:rsidRPr="008E7904" w14:paraId="45A99C01" w14:textId="77777777" w:rsidTr="008E7904">
        <w:trPr>
          <w:trHeight w:val="227"/>
        </w:trPr>
        <w:tc>
          <w:tcPr>
            <w:tcW w:w="1950" w:type="dxa"/>
            <w:shd w:val="clear" w:color="auto" w:fill="FFFFFF"/>
          </w:tcPr>
          <w:p w14:paraId="17566C60" w14:textId="77777777" w:rsidR="008E7904" w:rsidRPr="008E7904" w:rsidRDefault="008E7904" w:rsidP="008E790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Hals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9884E2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E790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2D2B1F9C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i/>
                <w:sz w:val="18"/>
                <w:szCs w:val="18"/>
              </w:rPr>
              <w:t>Patienten ska andas lugnt genom näsan, pressa samman läpparna och blåsa upp kinderna (”</w:t>
            </w:r>
            <w:proofErr w:type="spellStart"/>
            <w:r w:rsidRPr="008E7904">
              <w:rPr>
                <w:rFonts w:ascii="Arial" w:hAnsi="Arial" w:cs="Arial"/>
                <w:i/>
                <w:sz w:val="18"/>
                <w:szCs w:val="18"/>
              </w:rPr>
              <w:t>puffed</w:t>
            </w:r>
            <w:proofErr w:type="spellEnd"/>
            <w:r w:rsidRPr="008E7904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8E7904">
              <w:rPr>
                <w:rFonts w:ascii="Arial" w:hAnsi="Arial" w:cs="Arial"/>
                <w:i/>
                <w:sz w:val="18"/>
                <w:szCs w:val="18"/>
              </w:rPr>
              <w:t>cheeks</w:t>
            </w:r>
            <w:proofErr w:type="spellEnd"/>
            <w:r w:rsidRPr="008E7904">
              <w:rPr>
                <w:rFonts w:ascii="Arial" w:hAnsi="Arial" w:cs="Arial"/>
                <w:i/>
                <w:sz w:val="18"/>
                <w:szCs w:val="18"/>
              </w:rPr>
              <w:t>”)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A687DA9" w14:textId="77777777" w:rsidR="008E7904" w:rsidRPr="008E7904" w:rsidRDefault="008E7904" w:rsidP="008E79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6D2A383" w14:textId="77777777" w:rsidR="008E7904" w:rsidRPr="008E7904" w:rsidRDefault="008E7904" w:rsidP="008E790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1442A62" w14:textId="77777777" w:rsidR="008E7904" w:rsidRPr="008E7904" w:rsidRDefault="008E7904" w:rsidP="008E79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F1AE118" w14:textId="77777777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proofErr w:type="spellStart"/>
      <w:r w:rsidRPr="00363627">
        <w:rPr>
          <w:rFonts w:asciiTheme="majorHAnsi" w:hAnsiTheme="majorHAnsi" w:cstheme="majorHAnsi"/>
          <w:sz w:val="40"/>
          <w:szCs w:val="40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8E7904" w:rsidRPr="008E7904" w14:paraId="29D0D095" w14:textId="77777777" w:rsidTr="008E790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3A3A5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DD400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ED076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A242174" wp14:editId="67242B31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D1A5A37" w14:textId="77777777" w:rsidR="008E7904" w:rsidRPr="0066567D" w:rsidRDefault="008E7904" w:rsidP="007E0E7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42174" id="Upp 19" o:spid="_x0000_s1027" type="#_x0000_t68" style="position:absolute;left:0;text-align:left;margin-left:44.5pt;margin-top:67.85pt;width:32.3pt;height:51.75pt;rotation:5007798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0D1A5A37" w14:textId="77777777" w:rsidR="008E7904" w:rsidRPr="0066567D" w:rsidRDefault="008E7904" w:rsidP="007E0E7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199DEA6" wp14:editId="36FF7D1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321061A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26DCB46" wp14:editId="491BE497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6664E6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E1D5C7C" wp14:editId="5771D38B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03F5C1" w14:textId="77777777" w:rsidR="008E7904" w:rsidRPr="0066564D" w:rsidRDefault="008E7904" w:rsidP="0038445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1D5C7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7403F5C1" w14:textId="77777777" w:rsidR="008E7904" w:rsidRPr="0066564D" w:rsidRDefault="008E7904" w:rsidP="0038445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w:drawing>
                <wp:inline distT="0" distB="0" distL="0" distR="0" wp14:anchorId="44CD54D0" wp14:editId="143B76D3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741FE9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84A262A" wp14:editId="5FA6E4DC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943FF3" w14:textId="77777777" w:rsidR="008E7904" w:rsidRPr="0066567D" w:rsidRDefault="008E7904" w:rsidP="0038445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4A262A" id="Upp 22" o:spid="_x0000_s1029" type="#_x0000_t68" style="position:absolute;left:0;text-align:left;margin-left:18.2pt;margin-top:39.7pt;width:32.3pt;height:44.1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01943FF3" w14:textId="77777777" w:rsidR="008E7904" w:rsidRPr="0066567D" w:rsidRDefault="008E7904" w:rsidP="0038445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0A6B054" wp14:editId="35C74947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83B5B3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8E7904">
              <w:rPr>
                <w:noProof/>
                <w:szCs w:val="20"/>
              </w:rPr>
              <w:drawing>
                <wp:inline distT="0" distB="0" distL="0" distR="0" wp14:anchorId="3952FC90" wp14:editId="3FAFFD00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7904" w:rsidRPr="008E7904" w14:paraId="00CC79F7" w14:textId="77777777" w:rsidTr="008E790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DEA2EB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1CF37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B47A1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BB983E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7904" w:rsidRPr="008E7904" w14:paraId="3076486B" w14:textId="77777777" w:rsidTr="008E790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6F9A6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821DB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5BA7CF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593C9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7904" w:rsidRPr="008E7904" w14:paraId="6CDD713D" w14:textId="77777777" w:rsidTr="008E790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C5095D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04FC1E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1848E1BE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F08FD81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6F222A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27D32F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64E0FB9" w14:textId="77777777" w:rsidR="008E7904" w:rsidRPr="008E7904" w:rsidRDefault="008E7904" w:rsidP="008E79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BDE8AC" w14:textId="77777777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8E7904" w:rsidRPr="008E7904" w14:paraId="37301C59" w14:textId="77777777" w:rsidTr="00E44D06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93FEB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BA0034F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ABAA1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A91DA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790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8E790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E28B32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02D19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E7904" w:rsidRPr="008E7904" w14:paraId="3F9EB2EB" w14:textId="77777777" w:rsidTr="00E44D0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BBC51AE" w14:textId="77777777" w:rsidR="008E7904" w:rsidRPr="008E7904" w:rsidRDefault="008E7904" w:rsidP="008E790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Hals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9667C4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77EB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58C1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BB7AF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6902D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7904" w:rsidRPr="008E7904" w14:paraId="5F72FA04" w14:textId="77777777" w:rsidTr="00E44D0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42BFC8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79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7904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C4306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81A39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6E300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35314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FB0DF4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7904" w:rsidRPr="008E7904" w14:paraId="4639001F" w14:textId="77777777" w:rsidTr="00E44D0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EE4704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273CF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59D73F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A362B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0F676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FF3249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7904" w:rsidRPr="008E7904" w14:paraId="22A1A9E2" w14:textId="77777777" w:rsidTr="00E44D06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C68ACB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2C745F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1D3113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48E6BD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CC8C67E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D737D7C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7904" w:rsidRPr="008E7904" w14:paraId="67BD313E" w14:textId="77777777" w:rsidTr="00E44D0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EFF008B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79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7904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4AC3E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106E8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6D577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C10D9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633AE9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7904" w:rsidRPr="008E7904" w14:paraId="2259ABA2" w14:textId="77777777" w:rsidTr="00E44D06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170152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D9A92E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02D29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5655C2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24B7F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FB232F4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7904" w:rsidRPr="008E7904" w14:paraId="5A8709E2" w14:textId="77777777" w:rsidTr="00E44D0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51A3C64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79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7904">
              <w:rPr>
                <w:rFonts w:ascii="Arial" w:hAnsi="Arial" w:cs="Arial"/>
                <w:b/>
                <w:sz w:val="18"/>
                <w:szCs w:val="18"/>
              </w:rPr>
              <w:t xml:space="preserve">tunna snitt </w:t>
            </w:r>
            <w:proofErr w:type="spellStart"/>
            <w:r w:rsidRPr="008E7904">
              <w:rPr>
                <w:rFonts w:ascii="Arial" w:hAnsi="Arial" w:cs="Arial"/>
                <w:b/>
                <w:sz w:val="18"/>
                <w:szCs w:val="18"/>
              </w:rPr>
              <w:t>skel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8BC0A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6B08A9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37F924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D5D80F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72967FD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7904" w:rsidRPr="008E7904" w14:paraId="5C53ECFD" w14:textId="77777777" w:rsidTr="00E44D0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930D0E" w14:textId="77777777" w:rsidR="008E7904" w:rsidRPr="008E7904" w:rsidRDefault="008E7904" w:rsidP="008E79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687F6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ED019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762CFE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79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CEA6C9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6E14D01" w14:textId="273E2ADB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790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1534E8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8E7904" w:rsidRPr="008E7904" w14:paraId="79BF905A" w14:textId="77777777" w:rsidTr="00E44D0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B786A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B52E8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C6A890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3D8D0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574064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4E452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E7904" w:rsidRPr="008E7904" w14:paraId="64EF2D9C" w14:textId="77777777" w:rsidTr="00E44D0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11CCE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790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EE654D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B11B5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7255FC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5970AC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44654E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79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6B5B66D" w14:textId="77777777" w:rsidR="008E7904" w:rsidRPr="008E7904" w:rsidRDefault="008E7904" w:rsidP="008E79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65E6A31" w14:textId="77777777" w:rsidR="00363627" w:rsidRDefault="00363627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44245DFF" w14:textId="5A84091C" w:rsidR="008E7904" w:rsidRPr="00363627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363627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8E7904" w:rsidRPr="008E7904" w14:paraId="0E637A65" w14:textId="77777777" w:rsidTr="008E79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236D6C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DA73A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3937B99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BF983AE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E3DA80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0BCF79AB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5B3F79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790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C9EC312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51AE79A2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2D7D0B80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12F0A90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74B500B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5EE9547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385AD10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F117A98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C98E18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0010B66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 xml:space="preserve">tjocka </w:t>
            </w:r>
            <w:proofErr w:type="spellStart"/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1C31AC3D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8A9637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 xml:space="preserve">Hals K-tjocka </w:t>
            </w:r>
            <w:proofErr w:type="spellStart"/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558F83C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137FE3F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6C2198A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FEAB38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49F6595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CD94BB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65806310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7B3D49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EADAC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D80C8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64DFF9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F119E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27B0FC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1917F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B8396F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12388970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6553E1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4F83E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84125A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C0F3F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5B381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C83DEF0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A0C7E85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5E8C48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0C17E018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FD5B0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B996D5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8036D21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7E675F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A50A64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3084B9D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497AA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F28652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3E576902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FCA63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980D62F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EA592E0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Hals K-</w:t>
            </w:r>
          </w:p>
          <w:p w14:paraId="3100985B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EE1B3FF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33C32EC8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79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1E66CEB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FED7166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32443D3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14AD377" w14:textId="77777777" w:rsidR="008E7904" w:rsidRPr="008E7904" w:rsidRDefault="008E7904" w:rsidP="008E79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9F3F9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43F10BD8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6453F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F5BCDD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5B427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12142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9B906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DFFABC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6D4AB5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D7C6C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1A1AFC7A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0319E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5C2D3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53EDD3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7B938BC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C24F2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463504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10A9339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BEC1B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52581F87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548A32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466AA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76048B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94926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980BFF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1123A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B90CA3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AA0A40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7904" w:rsidRPr="008E7904" w14:paraId="1CBD720A" w14:textId="77777777" w:rsidTr="008E790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BE55A3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5E80EA7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286FE9A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FE21CEF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7CBF24" w14:textId="77777777" w:rsidR="008E7904" w:rsidRPr="008E7904" w:rsidRDefault="008E7904" w:rsidP="008E79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ACCB8AF" w14:textId="77777777" w:rsidR="008E7904" w:rsidRPr="008E7904" w:rsidRDefault="008E7904" w:rsidP="008E79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AD5DD41" w14:textId="77777777" w:rsidR="008E7904" w:rsidRPr="008E7904" w:rsidRDefault="008E7904" w:rsidP="008E790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E79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16486" w14:textId="77777777" w:rsidR="00957D8C" w:rsidRDefault="00957D8C">
      <w:r>
        <w:separator/>
      </w:r>
    </w:p>
  </w:endnote>
  <w:endnote w:type="continuationSeparator" w:id="0">
    <w:p w14:paraId="57581A52" w14:textId="77777777" w:rsidR="00957D8C" w:rsidRDefault="00957D8C">
      <w:r>
        <w:continuationSeparator/>
      </w:r>
    </w:p>
  </w:endnote>
  <w:endnote w:type="continuationNotice" w:id="1">
    <w:p w14:paraId="32F11D82" w14:textId="77777777" w:rsidR="00957D8C" w:rsidRDefault="00957D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5F45E" w14:textId="77777777" w:rsidR="00957D8C" w:rsidRDefault="00957D8C"/>
  </w:footnote>
  <w:footnote w:type="continuationSeparator" w:id="0">
    <w:p w14:paraId="39310494" w14:textId="77777777" w:rsidR="00957D8C" w:rsidRDefault="00957D8C">
      <w:r>
        <w:continuationSeparator/>
      </w:r>
    </w:p>
  </w:footnote>
  <w:footnote w:type="continuationNotice" w:id="1">
    <w:p w14:paraId="3DB97695" w14:textId="77777777" w:rsidR="00957D8C" w:rsidRDefault="00957D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B5C2AD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A6E22BE" w:tentative="1">
      <w:start w:val="1"/>
      <w:numFmt w:val="lowerLetter"/>
      <w:lvlText w:val="%2."/>
      <w:lvlJc w:val="left"/>
      <w:pPr>
        <w:ind w:left="1080" w:hanging="360"/>
      </w:pPr>
    </w:lvl>
    <w:lvl w:ilvl="2" w:tplc="141E0B8C" w:tentative="1">
      <w:start w:val="1"/>
      <w:numFmt w:val="lowerRoman"/>
      <w:lvlText w:val="%3."/>
      <w:lvlJc w:val="right"/>
      <w:pPr>
        <w:ind w:left="1800" w:hanging="180"/>
      </w:pPr>
    </w:lvl>
    <w:lvl w:ilvl="3" w:tplc="40DA621E" w:tentative="1">
      <w:start w:val="1"/>
      <w:numFmt w:val="decimal"/>
      <w:lvlText w:val="%4."/>
      <w:lvlJc w:val="left"/>
      <w:pPr>
        <w:ind w:left="2520" w:hanging="360"/>
      </w:pPr>
    </w:lvl>
    <w:lvl w:ilvl="4" w:tplc="8C94B46C" w:tentative="1">
      <w:start w:val="1"/>
      <w:numFmt w:val="lowerLetter"/>
      <w:lvlText w:val="%5."/>
      <w:lvlJc w:val="left"/>
      <w:pPr>
        <w:ind w:left="3240" w:hanging="360"/>
      </w:pPr>
    </w:lvl>
    <w:lvl w:ilvl="5" w:tplc="4B6CFF6A" w:tentative="1">
      <w:start w:val="1"/>
      <w:numFmt w:val="lowerRoman"/>
      <w:lvlText w:val="%6."/>
      <w:lvlJc w:val="right"/>
      <w:pPr>
        <w:ind w:left="3960" w:hanging="180"/>
      </w:pPr>
    </w:lvl>
    <w:lvl w:ilvl="6" w:tplc="4316EF18" w:tentative="1">
      <w:start w:val="1"/>
      <w:numFmt w:val="decimal"/>
      <w:lvlText w:val="%7."/>
      <w:lvlJc w:val="left"/>
      <w:pPr>
        <w:ind w:left="4680" w:hanging="360"/>
      </w:pPr>
    </w:lvl>
    <w:lvl w:ilvl="7" w:tplc="F8C40D84" w:tentative="1">
      <w:start w:val="1"/>
      <w:numFmt w:val="lowerLetter"/>
      <w:lvlText w:val="%8."/>
      <w:lvlJc w:val="left"/>
      <w:pPr>
        <w:ind w:left="5400" w:hanging="360"/>
      </w:pPr>
    </w:lvl>
    <w:lvl w:ilvl="8" w:tplc="DB46C2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8F6512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D34938C" w:tentative="1">
      <w:start w:val="1"/>
      <w:numFmt w:val="lowerLetter"/>
      <w:lvlText w:val="%2."/>
      <w:lvlJc w:val="left"/>
      <w:pPr>
        <w:ind w:left="1080" w:hanging="360"/>
      </w:pPr>
    </w:lvl>
    <w:lvl w:ilvl="2" w:tplc="0788511A" w:tentative="1">
      <w:start w:val="1"/>
      <w:numFmt w:val="lowerRoman"/>
      <w:lvlText w:val="%3."/>
      <w:lvlJc w:val="right"/>
      <w:pPr>
        <w:ind w:left="1800" w:hanging="180"/>
      </w:pPr>
    </w:lvl>
    <w:lvl w:ilvl="3" w:tplc="CBB692BC" w:tentative="1">
      <w:start w:val="1"/>
      <w:numFmt w:val="decimal"/>
      <w:lvlText w:val="%4."/>
      <w:lvlJc w:val="left"/>
      <w:pPr>
        <w:ind w:left="2520" w:hanging="360"/>
      </w:pPr>
    </w:lvl>
    <w:lvl w:ilvl="4" w:tplc="CD3C1CE6" w:tentative="1">
      <w:start w:val="1"/>
      <w:numFmt w:val="lowerLetter"/>
      <w:lvlText w:val="%5."/>
      <w:lvlJc w:val="left"/>
      <w:pPr>
        <w:ind w:left="3240" w:hanging="360"/>
      </w:pPr>
    </w:lvl>
    <w:lvl w:ilvl="5" w:tplc="E3BC1DD8" w:tentative="1">
      <w:start w:val="1"/>
      <w:numFmt w:val="lowerRoman"/>
      <w:lvlText w:val="%6."/>
      <w:lvlJc w:val="right"/>
      <w:pPr>
        <w:ind w:left="3960" w:hanging="180"/>
      </w:pPr>
    </w:lvl>
    <w:lvl w:ilvl="6" w:tplc="6D4A0C5A" w:tentative="1">
      <w:start w:val="1"/>
      <w:numFmt w:val="decimal"/>
      <w:lvlText w:val="%7."/>
      <w:lvlJc w:val="left"/>
      <w:pPr>
        <w:ind w:left="4680" w:hanging="360"/>
      </w:pPr>
    </w:lvl>
    <w:lvl w:ilvl="7" w:tplc="44001E1E" w:tentative="1">
      <w:start w:val="1"/>
      <w:numFmt w:val="lowerLetter"/>
      <w:lvlText w:val="%8."/>
      <w:lvlJc w:val="left"/>
      <w:pPr>
        <w:ind w:left="5400" w:hanging="360"/>
      </w:pPr>
    </w:lvl>
    <w:lvl w:ilvl="8" w:tplc="A7A02A0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DE6D79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0F4CF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564BA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520692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BB41FA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92E01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4EA464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836B80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83CC8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7411554">
    <w:abstractNumId w:val="20"/>
  </w:num>
  <w:num w:numId="2" w16cid:durableId="1726446288">
    <w:abstractNumId w:val="15"/>
  </w:num>
  <w:num w:numId="3" w16cid:durableId="791677985">
    <w:abstractNumId w:val="0"/>
  </w:num>
  <w:num w:numId="4" w16cid:durableId="1864828425">
    <w:abstractNumId w:val="6"/>
  </w:num>
  <w:num w:numId="5" w16cid:durableId="1954704685">
    <w:abstractNumId w:val="18"/>
  </w:num>
  <w:num w:numId="6" w16cid:durableId="140730634">
    <w:abstractNumId w:val="2"/>
  </w:num>
  <w:num w:numId="7" w16cid:durableId="1484391994">
    <w:abstractNumId w:val="12"/>
  </w:num>
  <w:num w:numId="8" w16cid:durableId="1054886726">
    <w:abstractNumId w:val="9"/>
  </w:num>
  <w:num w:numId="9" w16cid:durableId="1046418187">
    <w:abstractNumId w:val="1"/>
  </w:num>
  <w:num w:numId="10" w16cid:durableId="347175898">
    <w:abstractNumId w:val="1"/>
  </w:num>
  <w:num w:numId="11" w16cid:durableId="862867654">
    <w:abstractNumId w:val="3"/>
  </w:num>
  <w:num w:numId="12" w16cid:durableId="159201925">
    <w:abstractNumId w:val="4"/>
  </w:num>
  <w:num w:numId="13" w16cid:durableId="1052772816">
    <w:abstractNumId w:val="14"/>
  </w:num>
  <w:num w:numId="14" w16cid:durableId="53814544">
    <w:abstractNumId w:val="10"/>
  </w:num>
  <w:num w:numId="15" w16cid:durableId="59913076">
    <w:abstractNumId w:val="7"/>
  </w:num>
  <w:num w:numId="16" w16cid:durableId="899483672">
    <w:abstractNumId w:val="13"/>
  </w:num>
  <w:num w:numId="17" w16cid:durableId="504172570">
    <w:abstractNumId w:val="5"/>
  </w:num>
  <w:num w:numId="18" w16cid:durableId="1424495372">
    <w:abstractNumId w:val="11"/>
  </w:num>
  <w:num w:numId="19" w16cid:durableId="542600780">
    <w:abstractNumId w:val="19"/>
  </w:num>
  <w:num w:numId="20" w16cid:durableId="416439368">
    <w:abstractNumId w:val="16"/>
  </w:num>
  <w:num w:numId="21" w16cid:durableId="2095319971">
    <w:abstractNumId w:val="8"/>
  </w:num>
  <w:num w:numId="22" w16cid:durableId="33661760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37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4E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627"/>
    <w:rsid w:val="00363B23"/>
    <w:rsid w:val="0036594C"/>
    <w:rsid w:val="00367D19"/>
    <w:rsid w:val="00371BED"/>
    <w:rsid w:val="00384019"/>
    <w:rsid w:val="0038445E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D66"/>
    <w:rsid w:val="007E0E7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90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8C"/>
    <w:rsid w:val="0096066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53EB535-F110-4489-ADB5-EEAE1A460F2C}" type="presOf" srcId="{D813EA76-4FD3-4C15-BFBC-B1DF43B29666}" destId="{4784DBD1-3CBE-41A8-A2C7-CF088F838C79}" srcOrd="0" destOrd="0" presId="urn:microsoft.com/office/officeart/2005/8/layout/hChevron3"/>
    <dgm:cxn modelId="{122C8554-8444-44AF-BDD8-F88DD6E1C7D6}" type="presOf" srcId="{B73EA016-5B5E-4372-8AFF-E16F061CFA05}" destId="{1F6A0B97-83F0-4189-B0CB-00156B0AC153}" srcOrd="0" destOrd="0" presId="urn:microsoft.com/office/officeart/2005/8/layout/hChevron3"/>
    <dgm:cxn modelId="{200D3B98-7B1A-4B1E-81B7-05B83B511BD0}" type="presOf" srcId="{548E9FD9-7371-42E5-8C31-C03B33C90BF7}" destId="{6CE68A43-9C69-4212-AF24-9AFEE7CA1715}" srcOrd="0" destOrd="0" presId="urn:microsoft.com/office/officeart/2005/8/layout/hChevron3"/>
    <dgm:cxn modelId="{9EAC93AB-6048-44C6-9BF8-9526997CEAAA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48392AC7-D909-4D99-BF8D-BDC35DB3EEB7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A1C6636-8BF4-451A-A47B-290D8473FF2D}" type="presParOf" srcId="{1F6A0B97-83F0-4189-B0CB-00156B0AC153}" destId="{4784DBD1-3CBE-41A8-A2C7-CF088F838C79}" srcOrd="0" destOrd="0" presId="urn:microsoft.com/office/officeart/2005/8/layout/hChevron3"/>
    <dgm:cxn modelId="{E927AFAE-F8BD-4D6B-8970-DA2AECD6EC0D}" type="presParOf" srcId="{1F6A0B97-83F0-4189-B0CB-00156B0AC153}" destId="{37D14BC8-3203-463C-9804-9B3B86B621FF}" srcOrd="1" destOrd="0" presId="urn:microsoft.com/office/officeart/2005/8/layout/hChevron3"/>
    <dgm:cxn modelId="{82EE5FCB-09D6-4C28-AE03-C9A4E3DB39FD}" type="presParOf" srcId="{1F6A0B97-83F0-4189-B0CB-00156B0AC153}" destId="{E13D0391-DAD9-4B61-AB66-3FA48A4F7006}" srcOrd="2" destOrd="0" presId="urn:microsoft.com/office/officeart/2005/8/layout/hChevron3"/>
    <dgm:cxn modelId="{2B2418CE-1F45-49E3-9D29-711F727F6ED2}" type="presParOf" srcId="{1F6A0B97-83F0-4189-B0CB-00156B0AC153}" destId="{F9271109-4339-4036-9126-150629D10456}" srcOrd="3" destOrd="0" presId="urn:microsoft.com/office/officeart/2005/8/layout/hChevron3"/>
    <dgm:cxn modelId="{C353D157-25A4-4D68-9B0A-70AABC11628D}" type="presParOf" srcId="{1F6A0B97-83F0-4189-B0CB-00156B0AC153}" destId="{AD4E5296-B06F-4F82-9CB5-F741BF6BFCC1}" srcOrd="4" destOrd="0" presId="urn:microsoft.com/office/officeart/2005/8/layout/hChevron3"/>
    <dgm:cxn modelId="{7B829675-89F0-473F-B7CB-EE97030D0FBD}" type="presParOf" srcId="{1F6A0B97-83F0-4189-B0CB-00156B0AC153}" destId="{99F7A086-6C98-4385-8FFE-3337C1F24694}" srcOrd="5" destOrd="0" presId="urn:microsoft.com/office/officeart/2005/8/layout/hChevron3"/>
    <dgm:cxn modelId="{31A6A56C-4A98-4DE2-AAAD-919EAF6A3D9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348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Hals-munhåla K- (818000C)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2022-05-18T04:14:00.0000000Z</dcterms:created>
  <dcterms:modified xsi:type="dcterms:W3CDTF">2024-11-26T13:24:00.0000000Z</dcterms:modified>
</coreProperties>
</file>