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838B6" w14:textId="77777777" w:rsidR="00407B6E" w:rsidRDefault="00407B6E" w:rsidP="00F35B05">
      <w:pPr>
        <w:pStyle w:val="Rubrik2"/>
        <w:sectPr w:rsidR="00407B6E" w:rsidSect="00407B6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55FDD30" w14:textId="77777777" w:rsidR="00407B6E" w:rsidRPr="00407B6E" w:rsidRDefault="00407B6E" w:rsidP="00407B6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9B5322F" w14:textId="77777777" w:rsidR="00407B6E" w:rsidRPr="00407B6E" w:rsidRDefault="00407B6E" w:rsidP="00407B6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E71CCBA" w14:textId="7940092B" w:rsidR="00407B6E" w:rsidRPr="00407B6E" w:rsidRDefault="002C2BF5" w:rsidP="002C2BF5">
      <w:pPr>
        <w:pStyle w:val="Rubrik1"/>
        <w:ind w:left="0"/>
        <w:rPr>
          <w:sz w:val="18"/>
          <w:szCs w:val="18"/>
          <w:lang w:val="en-US"/>
        </w:rPr>
      </w:pPr>
      <w:r w:rsidRPr="00407B6E">
        <w:rPr>
          <w:lang w:val="en-US"/>
        </w:rPr>
        <w:t>DT Hals/larynx med thorax K+ (818800B &amp; 830800)</w:t>
      </w:r>
    </w:p>
    <w:p w14:paraId="4EC7E4C5" w14:textId="77777777" w:rsidR="00407B6E" w:rsidRPr="00407B6E" w:rsidRDefault="00407B6E" w:rsidP="00407B6E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  <w:lang w:val="en-US"/>
        </w:rPr>
      </w:pPr>
    </w:p>
    <w:p w14:paraId="65A0344D" w14:textId="473BA93E" w:rsidR="00407B6E" w:rsidRPr="00407B6E" w:rsidRDefault="002C2BF5" w:rsidP="002C2BF5">
      <w:pPr>
        <w:pStyle w:val="Rubrik2"/>
        <w:ind w:left="0"/>
      </w:pPr>
      <w:r>
        <w:t>Förändringar</w:t>
      </w:r>
      <w:r w:rsidR="00407B6E" w:rsidRPr="00407B6E">
        <w:t xml:space="preserve"> i denna version</w:t>
      </w:r>
    </w:p>
    <w:p w14:paraId="4E036CE7" w14:textId="78006B60" w:rsidR="00407B6E" w:rsidRPr="00407B6E" w:rsidRDefault="00407B6E" w:rsidP="00407B6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407B6E">
        <w:rPr>
          <w:rFonts w:ascii="Arial" w:hAnsi="Arial" w:cs="Arial"/>
          <w:sz w:val="18"/>
          <w:szCs w:val="18"/>
        </w:rPr>
        <w:t>Ing</w:t>
      </w:r>
      <w:r w:rsidR="002C2BF5">
        <w:rPr>
          <w:rFonts w:ascii="Arial" w:hAnsi="Arial" w:cs="Arial"/>
          <w:sz w:val="18"/>
          <w:szCs w:val="18"/>
        </w:rPr>
        <w:t>a förändringar.</w:t>
      </w:r>
    </w:p>
    <w:p w14:paraId="7475A837" w14:textId="77777777" w:rsidR="00407B6E" w:rsidRPr="00407B6E" w:rsidRDefault="00407B6E" w:rsidP="00407B6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0C33F10" w14:textId="77777777" w:rsidR="00407B6E" w:rsidRPr="00407B6E" w:rsidRDefault="00407B6E" w:rsidP="002C2BF5">
      <w:pPr>
        <w:pStyle w:val="Rubrik2"/>
        <w:ind w:left="0"/>
      </w:pPr>
      <w:r w:rsidRPr="00407B6E">
        <w:t>Syfte</w:t>
      </w:r>
    </w:p>
    <w:p w14:paraId="3D573708" w14:textId="77777777" w:rsidR="00407B6E" w:rsidRPr="00407B6E" w:rsidRDefault="00407B6E" w:rsidP="00407B6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407B6E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5E70F2A" w14:textId="77777777" w:rsidR="00407B6E" w:rsidRPr="00407B6E" w:rsidRDefault="00407B6E" w:rsidP="00407B6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C3D8F42" w14:textId="77777777" w:rsidR="00407B6E" w:rsidRPr="00407B6E" w:rsidRDefault="00407B6E" w:rsidP="002C2BF5">
      <w:pPr>
        <w:pStyle w:val="Rubrik2"/>
        <w:ind w:left="0"/>
      </w:pPr>
      <w:r w:rsidRPr="00407B6E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407B6E" w:rsidRPr="00407B6E" w14:paraId="05A2C42B" w14:textId="77777777" w:rsidTr="006D7F2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0AD9805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EAD9E68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Tumör i hypofarynx eller larynx, med samtidig undersökning av thorax.</w:t>
            </w:r>
          </w:p>
        </w:tc>
      </w:tr>
      <w:tr w:rsidR="00407B6E" w:rsidRPr="00407B6E" w14:paraId="18498634" w14:textId="77777777" w:rsidTr="006D7F2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4C5011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A88557" w14:textId="47C43E0E" w:rsidR="00407B6E" w:rsidRPr="00407B6E" w:rsidRDefault="00407B6E" w:rsidP="00407B6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407B6E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407B6E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4E101EA4" w14:textId="5FD002ED" w:rsidR="00407B6E" w:rsidRPr="00407B6E" w:rsidRDefault="00407B6E" w:rsidP="00407B6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PVK,</w:t>
            </w:r>
            <w:r w:rsidR="006B05D1">
              <w:rPr>
                <w:rFonts w:ascii="Arial" w:hAnsi="Arial" w:cs="Arial"/>
                <w:sz w:val="18"/>
                <w:szCs w:val="18"/>
              </w:rPr>
              <w:t xml:space="preserve"> helst rosa, gärna</w:t>
            </w:r>
            <w:r w:rsidRPr="00407B6E">
              <w:rPr>
                <w:rFonts w:ascii="Arial" w:hAnsi="Arial" w:cs="Arial"/>
                <w:sz w:val="18"/>
                <w:szCs w:val="18"/>
              </w:rPr>
              <w:t xml:space="preserve"> i höger arm.</w:t>
            </w:r>
          </w:p>
          <w:p w14:paraId="5B7450B8" w14:textId="77777777" w:rsidR="00407B6E" w:rsidRPr="00407B6E" w:rsidRDefault="00407B6E" w:rsidP="00407B6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Avlägsna eventuell tandprotes, örhängen, halsband etc.</w:t>
            </w:r>
          </w:p>
        </w:tc>
      </w:tr>
      <w:tr w:rsidR="00407B6E" w:rsidRPr="00407B6E" w14:paraId="541E2CC5" w14:textId="77777777" w:rsidTr="006D7F2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AE26D2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142D64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407B6E" w:rsidRPr="00407B6E" w14:paraId="5562D6CE" w14:textId="77777777" w:rsidTr="006D7F2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A85A6F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A21822" w14:textId="77777777" w:rsidR="00407B6E" w:rsidRPr="00407B6E" w:rsidRDefault="00407B6E" w:rsidP="00407B6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Bolus 1: Omnipaque 350 mg I/ml enligt OmniJect ”Hals split bolus 1”.</w:t>
            </w:r>
          </w:p>
          <w:p w14:paraId="0A84B8F4" w14:textId="77777777" w:rsidR="00407B6E" w:rsidRPr="00407B6E" w:rsidRDefault="00407B6E" w:rsidP="00407B6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Bolus 2: Omnipaque 350 mg I/ml enligt OmniJect ”Hals split bolus 2”.</w:t>
            </w:r>
          </w:p>
          <w:p w14:paraId="20B831FF" w14:textId="77777777" w:rsidR="00407B6E" w:rsidRPr="00407B6E" w:rsidRDefault="00407B6E" w:rsidP="00407B6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 xml:space="preserve">Obs! Vid dosanpassning enligt ratio 0,5 ges all kontrast som en bolus. </w:t>
            </w: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Injektionstid 30 s, delay thorax 40 s, hals omedelbart efteråt.</w:t>
            </w:r>
          </w:p>
        </w:tc>
      </w:tr>
      <w:tr w:rsidR="00407B6E" w:rsidRPr="00407B6E" w14:paraId="5BE75446" w14:textId="77777777" w:rsidTr="006D7F2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D78E80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82B365" w14:textId="0376B2B3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 xml:space="preserve">Kvinnor </w:t>
            </w:r>
            <w:r w:rsidR="00676F47" w:rsidRPr="00407B6E">
              <w:rPr>
                <w:rFonts w:ascii="Arial" w:hAnsi="Arial" w:cs="Arial"/>
                <w:sz w:val="18"/>
                <w:szCs w:val="18"/>
              </w:rPr>
              <w:t>15–50</w:t>
            </w:r>
            <w:r w:rsidRPr="00407B6E">
              <w:rPr>
                <w:rFonts w:ascii="Arial" w:hAnsi="Arial" w:cs="Arial"/>
                <w:sz w:val="18"/>
                <w:szCs w:val="18"/>
              </w:rPr>
              <w:t xml:space="preserve"> år ska tillfrågas om graviditet. I andra och tredje trimestern finns risk att fostret hamnar i strålfältet.</w:t>
            </w:r>
          </w:p>
          <w:p w14:paraId="5C28FCEF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407B6E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2B7C5576" w14:textId="58AACFDF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r w:rsidRPr="00407B6E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407B6E" w:rsidRPr="00407B6E" w14:paraId="4987843F" w14:textId="77777777" w:rsidTr="006D7F2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498FB69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BF1E043" w14:textId="77777777" w:rsidR="00407B6E" w:rsidRPr="00407B6E" w:rsidRDefault="00407B6E" w:rsidP="00407B6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9351A25" w14:textId="77777777" w:rsidR="00407B6E" w:rsidRPr="00407B6E" w:rsidRDefault="00407B6E" w:rsidP="00407B6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6538D2EF" w14:textId="77777777" w:rsidR="00407B6E" w:rsidRPr="00407B6E" w:rsidRDefault="00407B6E" w:rsidP="00407B6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5000FE54" w14:textId="77777777" w:rsidR="00407B6E" w:rsidRPr="00407B6E" w:rsidRDefault="00407B6E" w:rsidP="00407B6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Thorax: Armarna ovanför huvudet</w:t>
            </w:r>
          </w:p>
          <w:p w14:paraId="5129BEBF" w14:textId="77777777" w:rsidR="00407B6E" w:rsidRPr="00407B6E" w:rsidRDefault="00407B6E" w:rsidP="00407B6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Hals: Armarna längs sidorna, axlarna neddragna så långt som möjligt.</w:t>
            </w:r>
          </w:p>
        </w:tc>
      </w:tr>
    </w:tbl>
    <w:p w14:paraId="6EE93D13" w14:textId="77777777" w:rsidR="00407B6E" w:rsidRPr="00407B6E" w:rsidRDefault="00407B6E" w:rsidP="00407B6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4D8FA17" w14:textId="77777777" w:rsidR="00407B6E" w:rsidRPr="00407B6E" w:rsidRDefault="00407B6E" w:rsidP="00407B6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12FF0552" w14:textId="77777777" w:rsidR="00407B6E" w:rsidRPr="00407B6E" w:rsidRDefault="00407B6E" w:rsidP="00407B6E">
      <w:pPr>
        <w:spacing w:after="0" w:line="240" w:lineRule="auto"/>
        <w:ind w:left="0" w:right="0"/>
        <w:rPr>
          <w:rFonts w:ascii="Arial" w:hAnsi="Arial" w:cs="Arial"/>
          <w:b/>
        </w:rPr>
      </w:pPr>
      <w:r w:rsidRPr="00407B6E">
        <w:rPr>
          <w:rFonts w:ascii="Arial" w:hAnsi="Arial" w:cs="Arial"/>
          <w:b/>
        </w:rPr>
        <w:br w:type="page"/>
      </w:r>
    </w:p>
    <w:p w14:paraId="176AD86F" w14:textId="77777777" w:rsidR="00407B6E" w:rsidRPr="00407B6E" w:rsidRDefault="00407B6E" w:rsidP="00676F47">
      <w:pPr>
        <w:pStyle w:val="Rubrik2"/>
        <w:ind w:left="0"/>
      </w:pPr>
      <w:r w:rsidRPr="00407B6E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407B6E" w:rsidRPr="00407B6E" w14:paraId="3E6AC503" w14:textId="77777777" w:rsidTr="006D7F2E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78FDDF41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3A937E3" wp14:editId="5DD1B689">
                  <wp:extent cx="5583600" cy="540000"/>
                  <wp:effectExtent l="0" t="0" r="36195" b="0"/>
                  <wp:docPr id="29" name="Diagram 2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407B6E" w:rsidRPr="00407B6E" w14:paraId="1A2B3D32" w14:textId="77777777" w:rsidTr="00407B6E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114DC6F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85947B8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213CED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549304" wp14:editId="3498D3D9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217170</wp:posOffset>
                      </wp:positionV>
                      <wp:extent cx="410210" cy="674370"/>
                      <wp:effectExtent l="0" t="0" r="8890" b="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6743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0571A9" w14:textId="77777777" w:rsidR="00407B6E" w:rsidRDefault="00407B6E" w:rsidP="00676F4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71E6313D" w14:textId="77777777" w:rsidR="00407B6E" w:rsidRPr="0066567D" w:rsidRDefault="00407B6E" w:rsidP="00407B6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54930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26" o:spid="_x0000_s1026" type="#_x0000_t68" style="position:absolute;left:0;text-align:left;margin-left:34.85pt;margin-top:17.1pt;width:32.3pt;height:5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" adj="6569" fillcolor="#c00000" stroked="f" strokeweight="1pt">
                      <v:textbox inset="1mm,1mm,1mm,1mm">
                        <w:txbxContent>
                          <w:p w14:paraId="3E0571A9" w14:textId="77777777" w:rsidR="00407B6E" w:rsidRDefault="00407B6E" w:rsidP="00676F4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71E6313D" w14:textId="77777777" w:rsidR="00407B6E" w:rsidRPr="0066567D" w:rsidRDefault="00407B6E" w:rsidP="00407B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7B6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6040C0A" wp14:editId="444EBE2A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210820</wp:posOffset>
                      </wp:positionV>
                      <wp:extent cx="866140" cy="680085"/>
                      <wp:effectExtent l="19050" t="19050" r="10160" b="24765"/>
                      <wp:wrapNone/>
                      <wp:docPr id="27" name="Rektange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552" cy="68008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4DBA3" id="Rektangel 27" o:spid="_x0000_s1026" style="position:absolute;margin-left:30.4pt;margin-top:16.6pt;width:68.2pt;height:5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" filled="f" strokecolor="#c00000" strokeweight="3pt"/>
                  </w:pict>
                </mc:Fallback>
              </mc:AlternateContent>
            </w:r>
            <w:r w:rsidRPr="00407B6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BE225A1" wp14:editId="4DCA5932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669290</wp:posOffset>
                      </wp:positionV>
                      <wp:extent cx="410210" cy="1056640"/>
                      <wp:effectExtent l="0" t="0" r="8890" b="0"/>
                      <wp:wrapNone/>
                      <wp:docPr id="11" name="Upp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056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58EF41" w14:textId="77777777" w:rsidR="00407B6E" w:rsidRPr="0066567D" w:rsidRDefault="00407B6E" w:rsidP="00676F4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225A1" id="Upp 11" o:spid="_x0000_s1027" type="#_x0000_t68" style="position:absolute;left:0;text-align:left;margin-left:71.05pt;margin-top:52.7pt;width:32.3pt;height:83.2pt;rotation:18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" adj="4193" fillcolor="red" stroked="f" strokeweight="1pt">
                      <v:textbox inset="1mm,1mm,1mm,1mm">
                        <w:txbxContent>
                          <w:p w14:paraId="2A58EF41" w14:textId="77777777" w:rsidR="00407B6E" w:rsidRPr="0066567D" w:rsidRDefault="00407B6E" w:rsidP="00676F4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7B6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6CCA67B" wp14:editId="541BBC49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659130</wp:posOffset>
                      </wp:positionV>
                      <wp:extent cx="1469390" cy="1075055"/>
                      <wp:effectExtent l="19050" t="19050" r="16510" b="10795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9390" cy="107505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541F0" id="Rektangel 14" o:spid="_x0000_s1026" style="position:absolute;margin-left:7.4pt;margin-top:51.9pt;width:115.7pt;height:8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" filled="f" strokecolor="red" strokeweight="3pt"/>
                  </w:pict>
                </mc:Fallback>
              </mc:AlternateContent>
            </w:r>
            <w:r w:rsidRPr="00407B6E">
              <w:rPr>
                <w:noProof/>
                <w:szCs w:val="20"/>
              </w:rPr>
              <w:drawing>
                <wp:inline distT="0" distB="0" distL="0" distR="0" wp14:anchorId="4713232C" wp14:editId="443922FB">
                  <wp:extent cx="1489075" cy="1836909"/>
                  <wp:effectExtent l="0" t="0" r="0" b="0"/>
                  <wp:docPr id="33" name="Bildobjekt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194401" name=""/>
                          <pic:cNvPicPr/>
                        </pic:nvPicPr>
                        <pic:blipFill>
                          <a:blip r:embed="rId24"/>
                          <a:srcRect b="43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105" cy="1849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7B6E" w:rsidRPr="00407B6E" w14:paraId="38E9518B" w14:textId="77777777" w:rsidTr="00407B6E">
        <w:trPr>
          <w:trHeight w:val="227"/>
        </w:trPr>
        <w:tc>
          <w:tcPr>
            <w:tcW w:w="1950" w:type="dxa"/>
            <w:shd w:val="clear" w:color="auto" w:fill="FFFFFF"/>
          </w:tcPr>
          <w:p w14:paraId="07D76CA0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E6EF836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Ovanför ytterörat – lungbaser.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351166" w14:textId="77777777" w:rsidR="00407B6E" w:rsidRPr="00407B6E" w:rsidRDefault="00407B6E" w:rsidP="00407B6E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407B6E" w:rsidRPr="00407B6E" w14:paraId="0F76D7F4" w14:textId="77777777" w:rsidTr="00407B6E">
        <w:trPr>
          <w:trHeight w:val="227"/>
        </w:trPr>
        <w:tc>
          <w:tcPr>
            <w:tcW w:w="1950" w:type="dxa"/>
            <w:shd w:val="clear" w:color="auto" w:fill="FFFFFF"/>
          </w:tcPr>
          <w:p w14:paraId="69EA1304" w14:textId="77777777" w:rsidR="00407B6E" w:rsidRPr="00407B6E" w:rsidRDefault="00407B6E" w:rsidP="00407B6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3E87245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407B6E">
              <w:rPr>
                <w:rFonts w:ascii="Arial" w:hAnsi="Arial" w:cs="Arial"/>
                <w:sz w:val="18"/>
                <w:szCs w:val="18"/>
              </w:rPr>
              <w:t xml:space="preserve"> Jugulum – lungbaser.</w:t>
            </w:r>
          </w:p>
          <w:p w14:paraId="17749789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407B6E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EE62DC5" w14:textId="77777777" w:rsidR="00407B6E" w:rsidRPr="00407B6E" w:rsidRDefault="00407B6E" w:rsidP="00407B6E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07B6E" w:rsidRPr="00407B6E" w14:paraId="2C8D14E6" w14:textId="77777777" w:rsidTr="00407B6E">
        <w:trPr>
          <w:trHeight w:val="227"/>
        </w:trPr>
        <w:tc>
          <w:tcPr>
            <w:tcW w:w="1950" w:type="dxa"/>
            <w:shd w:val="clear" w:color="auto" w:fill="FFFFFF"/>
          </w:tcPr>
          <w:p w14:paraId="5D476901" w14:textId="77777777" w:rsidR="00407B6E" w:rsidRPr="00407B6E" w:rsidRDefault="00407B6E" w:rsidP="00407B6E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7944281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407B6E">
              <w:rPr>
                <w:rFonts w:ascii="Arial" w:hAnsi="Arial" w:cs="Arial"/>
                <w:sz w:val="18"/>
                <w:szCs w:val="18"/>
              </w:rPr>
              <w:t xml:space="preserve"> Arcus aortae – orbitas underkant.</w:t>
            </w:r>
          </w:p>
          <w:p w14:paraId="2DC7FAFF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i/>
                <w:sz w:val="18"/>
                <w:szCs w:val="18"/>
              </w:rPr>
              <w:t>Patienten ska andas lugnt, fonera ”iiiii” och inte svälja.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BF4E1F3" w14:textId="77777777" w:rsidR="00407B6E" w:rsidRPr="00407B6E" w:rsidRDefault="00407B6E" w:rsidP="00407B6E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07B6E" w:rsidRPr="00407B6E" w14:paraId="16CFB3CF" w14:textId="77777777" w:rsidTr="00407B6E">
        <w:trPr>
          <w:trHeight w:val="227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B678B81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5FA670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Efter scanning läggs hals och thorax på separata kort och reformateras som vanligt.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680D09C" w14:textId="77777777" w:rsidR="00407B6E" w:rsidRPr="00407B6E" w:rsidRDefault="00407B6E" w:rsidP="00407B6E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931DC73" w14:textId="77777777" w:rsidR="00407B6E" w:rsidRPr="00407B6E" w:rsidRDefault="00407B6E" w:rsidP="00407B6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8E2EFDC" w14:textId="77777777" w:rsidR="00407B6E" w:rsidRPr="00407B6E" w:rsidRDefault="00407B6E" w:rsidP="00676F47">
      <w:pPr>
        <w:pStyle w:val="Rubrik2"/>
        <w:ind w:left="0"/>
      </w:pPr>
      <w:r w:rsidRPr="00407B6E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2"/>
        <w:gridCol w:w="1275"/>
        <w:gridCol w:w="1105"/>
      </w:tblGrid>
      <w:tr w:rsidR="00407B6E" w:rsidRPr="00407B6E" w14:paraId="018BFA98" w14:textId="77777777" w:rsidTr="006D7F2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5189AB8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BF46FD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B7373A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727D03D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407B6E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D6C8B74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82EAC13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407B6E" w:rsidRPr="00407B6E" w14:paraId="7AA0E8B4" w14:textId="77777777" w:rsidTr="006D7F2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195AB4" w14:textId="77777777" w:rsidR="00407B6E" w:rsidRPr="00407B6E" w:rsidRDefault="00407B6E" w:rsidP="00407B6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9A22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E93C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8ECF3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6F913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7FE1CBA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07B6E" w:rsidRPr="00407B6E" w14:paraId="0EA5E09A" w14:textId="77777777" w:rsidTr="006D7F2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A0C3921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407B6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864A8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3A475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EB070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3938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04E8088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07B6E" w:rsidRPr="00407B6E" w14:paraId="106194D2" w14:textId="77777777" w:rsidTr="006D7F2E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CA62121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C51B6C5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5DD7DDB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D320FAD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49046DF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C5</w:t>
            </w: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DFBCFDA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407B6E" w:rsidRPr="00407B6E" w14:paraId="0077934A" w14:textId="77777777" w:rsidTr="006D7F2E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96FFBA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7B6E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407B6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D4854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C9C7B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BC59F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91B4F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B79888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07B6E" w:rsidRPr="00407B6E" w14:paraId="365B64CA" w14:textId="77777777" w:rsidTr="006D7F2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65A3542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9E15F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7C7EB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D6B20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B31/Standard/FC52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35BB5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CF1E142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07B6E" w:rsidRPr="00407B6E" w14:paraId="3E77FF87" w14:textId="77777777" w:rsidTr="006D7F2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B365B9E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5AC1E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8CE25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933B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B31/Standard/FC52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21B7E4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2987973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07B6E" w:rsidRPr="00407B6E" w14:paraId="3CFFD5BF" w14:textId="77777777" w:rsidTr="006D7F2E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92B437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18511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EC82AE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5E0915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8F2320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2435AD2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407B6E" w:rsidRPr="00407B6E" w14:paraId="36CF93DD" w14:textId="77777777" w:rsidTr="006D7F2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B7E7B7" w14:textId="77777777" w:rsidR="00407B6E" w:rsidRPr="00407B6E" w:rsidRDefault="00407B6E" w:rsidP="00407B6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11D76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42AB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8333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923C7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A269FDB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07B6E" w:rsidRPr="00407B6E" w14:paraId="7AB8337A" w14:textId="77777777" w:rsidTr="006D7F2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4685023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407B6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07B6E">
              <w:rPr>
                <w:rFonts w:ascii="Arial" w:hAnsi="Arial" w:cs="Arial"/>
                <w:b/>
                <w:sz w:val="18"/>
                <w:szCs w:val="18"/>
              </w:rPr>
              <w:t>tjocka snitt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73A2A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F22DE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96EA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79606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FB3405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07B6E" w:rsidRPr="00407B6E" w14:paraId="7EAE71B4" w14:textId="77777777" w:rsidTr="006D7F2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79BC26A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E0FFB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8083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025E2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A2B43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BA933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07B6E" w:rsidRPr="00407B6E" w14:paraId="21AB1067" w14:textId="77777777" w:rsidTr="006D7F2E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54D0699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702C6F6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097D21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B63869D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42FE8B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D005AE0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07B6E" w:rsidRPr="00407B6E" w14:paraId="3207E9F0" w14:textId="77777777" w:rsidTr="006D7F2E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A10EC5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407B6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07B6E">
              <w:rPr>
                <w:rFonts w:ascii="Arial" w:hAnsi="Arial" w:cs="Arial"/>
                <w:b/>
                <w:sz w:val="18"/>
                <w:szCs w:val="18"/>
              </w:rPr>
              <w:t>tunna snitt mjuk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05CC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3330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86D80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DB3E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7FC384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07B6E" w:rsidRPr="00407B6E" w14:paraId="1819BFDC" w14:textId="77777777" w:rsidTr="006D7F2E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4A67679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11BFB7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989DEB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931E2F4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9DC87A0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C4BEEE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07B6E" w:rsidRPr="00407B6E" w14:paraId="0E530298" w14:textId="77777777" w:rsidTr="006D7F2E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EE21285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407B6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07B6E">
              <w:rPr>
                <w:rFonts w:ascii="Arial" w:hAnsi="Arial" w:cs="Arial"/>
                <w:b/>
                <w:sz w:val="18"/>
                <w:szCs w:val="18"/>
              </w:rPr>
              <w:t>tunna snitt skel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1ED499D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72DE8F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74E6EBF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6FB5F5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485712A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07B6E" w:rsidRPr="00407B6E" w14:paraId="5BE6BF35" w14:textId="77777777" w:rsidTr="006D7F2E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974CC0" w14:textId="77777777" w:rsidR="00407B6E" w:rsidRPr="00407B6E" w:rsidRDefault="00407B6E" w:rsidP="00407B6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6818D3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8D1D88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B2E42B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07B6E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E7FF7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C405AC3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07B6E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407B6E" w:rsidRPr="00407B6E" w14:paraId="6817B24A" w14:textId="77777777" w:rsidTr="006D7F2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424253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F73D7A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E2432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F78D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ABDE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4D1F6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407B6E" w:rsidRPr="00407B6E" w14:paraId="6D30D5AA" w14:textId="77777777" w:rsidTr="006D7F2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FBE9C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05EEF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6BED5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3BA36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B725F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F8EA9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7B6E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581C6BC" w14:textId="77777777" w:rsidR="00407B6E" w:rsidRPr="00407B6E" w:rsidRDefault="00407B6E" w:rsidP="00407B6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EB1C408" w14:textId="77777777" w:rsidR="00407B6E" w:rsidRPr="00407B6E" w:rsidRDefault="00407B6E" w:rsidP="00407B6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407B6E">
        <w:rPr>
          <w:rFonts w:ascii="Arial" w:hAnsi="Arial" w:cs="Arial"/>
          <w:sz w:val="18"/>
          <w:szCs w:val="18"/>
        </w:rPr>
        <w:br w:type="page"/>
      </w:r>
    </w:p>
    <w:p w14:paraId="5952858C" w14:textId="77777777" w:rsidR="00407B6E" w:rsidRPr="00407B6E" w:rsidRDefault="00407B6E" w:rsidP="00676F47">
      <w:pPr>
        <w:pStyle w:val="Rubrik2"/>
        <w:ind w:left="0"/>
      </w:pPr>
      <w:r w:rsidRPr="00407B6E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407B6E" w:rsidRPr="00407B6E" w14:paraId="26286C1A" w14:textId="77777777" w:rsidTr="00407B6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DDA361B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75A9960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9BAE378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1B56C81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81058B7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6474B5FB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C7F297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4CB2803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76ECC305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tjocka snitt</w:t>
            </w:r>
          </w:p>
          <w:p w14:paraId="7402943E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1FE116D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2AEF42AA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tunna snitt</w:t>
            </w:r>
          </w:p>
          <w:p w14:paraId="37DD32D9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mjuk</w:t>
            </w:r>
          </w:p>
          <w:p w14:paraId="3BF4866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ED5C40A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9CE6F33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5F8CE0E0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tjocka sn</w:t>
            </w:r>
          </w:p>
          <w:p w14:paraId="3A9BDA0D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808F50D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Hals K+ tjocka sn</w:t>
            </w:r>
          </w:p>
          <w:p w14:paraId="5AAD9C68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15633D2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730EEAA9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tunna sn</w:t>
            </w:r>
          </w:p>
          <w:p w14:paraId="1E4D3A66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mjuk</w:t>
            </w:r>
          </w:p>
          <w:p w14:paraId="13C62F34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50D90B1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1C46CEF5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C765CA9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3CDB09D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4FD3C3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1FB16BE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8A442E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0A85804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54543BB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D443234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4CB2F651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7E4D37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F652A5E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7174DD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412D88D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20A54B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4160D2DD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A862EB8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BB18CB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5B006B8A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A061B6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BD14642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680FBD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4B155E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47F8719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B6E9CA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D7C92F4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F1E5DC7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53D1ED53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2A7B94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0AD3AC9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58FFB4F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2FA8EE3A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tunna snitt</w:t>
            </w:r>
          </w:p>
          <w:p w14:paraId="7EC7E98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5656E4AA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E8F3B14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7DA48A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C212493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E84FE4F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F1CED8C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6567AEB3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8A5E59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25243F6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9062715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C162DFD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9EF2930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70BEDF5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FB4897A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C0ACD03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54DFAE82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A5F539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ABD70A2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096EA64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8AADB9E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DB7F558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54C0C9B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18C75C4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48EC9C6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116D1925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369B8D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DFA4065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4854A2A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87B278A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7A8C3C1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06AAF2A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7CE8EE4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A4C6FE2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73A14880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16A48C1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575E351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69E4DAE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5216C8FA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290493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D67532F" w14:textId="77777777" w:rsidR="00407B6E" w:rsidRPr="00407B6E" w:rsidRDefault="00407B6E" w:rsidP="00407B6E">
      <w:pPr>
        <w:spacing w:after="0" w:line="360" w:lineRule="auto"/>
        <w:ind w:left="0" w:right="0"/>
        <w:rPr>
          <w:rFonts w:ascii="Arial" w:hAnsi="Arial" w:cs="Arial"/>
          <w:b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407B6E" w:rsidRPr="00407B6E" w14:paraId="541178A3" w14:textId="77777777" w:rsidTr="00407B6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FEEEF24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C591358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047D397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E8CF94E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145210C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4905CFCA" w14:textId="77777777" w:rsidTr="00407B6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3D4DF6A8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2FC707B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59741CA3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67B801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5AEDDB4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720131D7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32E1EE28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207A417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D2EFA6E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5E4A1345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07B6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5AD21894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739F0B82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01530B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07B6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0DBC4F4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A1FBD80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EB5B0E3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B4FE90E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3AC89D6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D30C916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58A634E3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89751C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F5E88D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8B38501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A025159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5F7C94E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DF2867C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C1E1205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488B1381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47D808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E379682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595A66A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91DD1ED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80B4B62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457EA16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BBC0EA9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130EDFF2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7818DA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C5E26A2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2FCDA9D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5B70A3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3FCC82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639736B7" w14:textId="77777777" w:rsidR="00407B6E" w:rsidRPr="00407B6E" w:rsidRDefault="00407B6E" w:rsidP="00407B6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1AED50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1FDE59D7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B1FE23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36F5989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1CAA7EC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698E9B1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34A06C9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9F344E7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4A743BD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6239341C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295F14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E31512A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5039C5E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926909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9D46285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3D48A05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BBFA566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6E635C61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911241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37619A9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4C33E44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1387052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D39EDC6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263CC07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996EF33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07B6E" w:rsidRPr="00407B6E" w14:paraId="0A4FD8B5" w14:textId="77777777" w:rsidTr="00407B6E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4DBE1CE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272A3AF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2FE3030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C8B8372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3E765F" w14:textId="77777777" w:rsidR="00407B6E" w:rsidRPr="00407B6E" w:rsidRDefault="00407B6E" w:rsidP="00407B6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4394217" w14:textId="77777777" w:rsidR="00407B6E" w:rsidRPr="00407B6E" w:rsidRDefault="00407B6E" w:rsidP="00407B6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07B6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FF3D6" w14:textId="77777777" w:rsidR="00904FDF" w:rsidRDefault="00904FDF">
      <w:r>
        <w:separator/>
      </w:r>
    </w:p>
  </w:endnote>
  <w:endnote w:type="continuationSeparator" w:id="0">
    <w:p w14:paraId="4895C83F" w14:textId="77777777" w:rsidR="00904FDF" w:rsidRDefault="00904FDF">
      <w:r>
        <w:continuationSeparator/>
      </w:r>
    </w:p>
  </w:endnote>
  <w:endnote w:type="continuationNotice" w:id="1">
    <w:p w14:paraId="0DA4A28B" w14:textId="77777777" w:rsidR="00904FDF" w:rsidRDefault="00904F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8AA8" w14:textId="77777777" w:rsidR="00904FDF" w:rsidRDefault="00904FDF"/>
  </w:footnote>
  <w:footnote w:type="continuationSeparator" w:id="0">
    <w:p w14:paraId="466CDEB8" w14:textId="77777777" w:rsidR="00904FDF" w:rsidRDefault="00904FDF">
      <w:r>
        <w:continuationSeparator/>
      </w:r>
    </w:p>
  </w:footnote>
  <w:footnote w:type="continuationNotice" w:id="1">
    <w:p w14:paraId="4583BDA7" w14:textId="77777777" w:rsidR="00904FDF" w:rsidRDefault="00904F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9252C95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6960236" w:tentative="1">
      <w:start w:val="1"/>
      <w:numFmt w:val="lowerLetter"/>
      <w:lvlText w:val="%2."/>
      <w:lvlJc w:val="left"/>
      <w:pPr>
        <w:ind w:left="1080" w:hanging="360"/>
      </w:pPr>
    </w:lvl>
    <w:lvl w:ilvl="2" w:tplc="461C37D4" w:tentative="1">
      <w:start w:val="1"/>
      <w:numFmt w:val="lowerRoman"/>
      <w:lvlText w:val="%3."/>
      <w:lvlJc w:val="right"/>
      <w:pPr>
        <w:ind w:left="1800" w:hanging="180"/>
      </w:pPr>
    </w:lvl>
    <w:lvl w:ilvl="3" w:tplc="2C8C72C8" w:tentative="1">
      <w:start w:val="1"/>
      <w:numFmt w:val="decimal"/>
      <w:lvlText w:val="%4."/>
      <w:lvlJc w:val="left"/>
      <w:pPr>
        <w:ind w:left="2520" w:hanging="360"/>
      </w:pPr>
    </w:lvl>
    <w:lvl w:ilvl="4" w:tplc="FFF4F0A8" w:tentative="1">
      <w:start w:val="1"/>
      <w:numFmt w:val="lowerLetter"/>
      <w:lvlText w:val="%5."/>
      <w:lvlJc w:val="left"/>
      <w:pPr>
        <w:ind w:left="3240" w:hanging="360"/>
      </w:pPr>
    </w:lvl>
    <w:lvl w:ilvl="5" w:tplc="03C85838" w:tentative="1">
      <w:start w:val="1"/>
      <w:numFmt w:val="lowerRoman"/>
      <w:lvlText w:val="%6."/>
      <w:lvlJc w:val="right"/>
      <w:pPr>
        <w:ind w:left="3960" w:hanging="180"/>
      </w:pPr>
    </w:lvl>
    <w:lvl w:ilvl="6" w:tplc="BE460DEA" w:tentative="1">
      <w:start w:val="1"/>
      <w:numFmt w:val="decimal"/>
      <w:lvlText w:val="%7."/>
      <w:lvlJc w:val="left"/>
      <w:pPr>
        <w:ind w:left="4680" w:hanging="360"/>
      </w:pPr>
    </w:lvl>
    <w:lvl w:ilvl="7" w:tplc="2DD0DFD0" w:tentative="1">
      <w:start w:val="1"/>
      <w:numFmt w:val="lowerLetter"/>
      <w:lvlText w:val="%8."/>
      <w:lvlJc w:val="left"/>
      <w:pPr>
        <w:ind w:left="5400" w:hanging="360"/>
      </w:pPr>
    </w:lvl>
    <w:lvl w:ilvl="8" w:tplc="C1102F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AFC4A48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472BE9E" w:tentative="1">
      <w:start w:val="1"/>
      <w:numFmt w:val="lowerLetter"/>
      <w:lvlText w:val="%2."/>
      <w:lvlJc w:val="left"/>
      <w:pPr>
        <w:ind w:left="1080" w:hanging="360"/>
      </w:pPr>
    </w:lvl>
    <w:lvl w:ilvl="2" w:tplc="3E9AEDA8" w:tentative="1">
      <w:start w:val="1"/>
      <w:numFmt w:val="lowerRoman"/>
      <w:lvlText w:val="%3."/>
      <w:lvlJc w:val="right"/>
      <w:pPr>
        <w:ind w:left="1800" w:hanging="180"/>
      </w:pPr>
    </w:lvl>
    <w:lvl w:ilvl="3" w:tplc="FCFC110A" w:tentative="1">
      <w:start w:val="1"/>
      <w:numFmt w:val="decimal"/>
      <w:lvlText w:val="%4."/>
      <w:lvlJc w:val="left"/>
      <w:pPr>
        <w:ind w:left="2520" w:hanging="360"/>
      </w:pPr>
    </w:lvl>
    <w:lvl w:ilvl="4" w:tplc="0066CAE6" w:tentative="1">
      <w:start w:val="1"/>
      <w:numFmt w:val="lowerLetter"/>
      <w:lvlText w:val="%5."/>
      <w:lvlJc w:val="left"/>
      <w:pPr>
        <w:ind w:left="3240" w:hanging="360"/>
      </w:pPr>
    </w:lvl>
    <w:lvl w:ilvl="5" w:tplc="60922878" w:tentative="1">
      <w:start w:val="1"/>
      <w:numFmt w:val="lowerRoman"/>
      <w:lvlText w:val="%6."/>
      <w:lvlJc w:val="right"/>
      <w:pPr>
        <w:ind w:left="3960" w:hanging="180"/>
      </w:pPr>
    </w:lvl>
    <w:lvl w:ilvl="6" w:tplc="00BA2570" w:tentative="1">
      <w:start w:val="1"/>
      <w:numFmt w:val="decimal"/>
      <w:lvlText w:val="%7."/>
      <w:lvlJc w:val="left"/>
      <w:pPr>
        <w:ind w:left="4680" w:hanging="360"/>
      </w:pPr>
    </w:lvl>
    <w:lvl w:ilvl="7" w:tplc="A9FE014C" w:tentative="1">
      <w:start w:val="1"/>
      <w:numFmt w:val="lowerLetter"/>
      <w:lvlText w:val="%8."/>
      <w:lvlJc w:val="left"/>
      <w:pPr>
        <w:ind w:left="5400" w:hanging="360"/>
      </w:pPr>
    </w:lvl>
    <w:lvl w:ilvl="8" w:tplc="FC2605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933CC7D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E2EF3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DC460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6B4D3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1277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9761E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3AAB1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4858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02221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09510154">
    <w:abstractNumId w:val="20"/>
  </w:num>
  <w:num w:numId="2" w16cid:durableId="308940643">
    <w:abstractNumId w:val="15"/>
  </w:num>
  <w:num w:numId="3" w16cid:durableId="707070377">
    <w:abstractNumId w:val="0"/>
  </w:num>
  <w:num w:numId="4" w16cid:durableId="2072267190">
    <w:abstractNumId w:val="6"/>
  </w:num>
  <w:num w:numId="5" w16cid:durableId="867059028">
    <w:abstractNumId w:val="18"/>
  </w:num>
  <w:num w:numId="6" w16cid:durableId="1499495876">
    <w:abstractNumId w:val="2"/>
  </w:num>
  <w:num w:numId="7" w16cid:durableId="224335388">
    <w:abstractNumId w:val="12"/>
  </w:num>
  <w:num w:numId="8" w16cid:durableId="969365652">
    <w:abstractNumId w:val="9"/>
  </w:num>
  <w:num w:numId="9" w16cid:durableId="1141996383">
    <w:abstractNumId w:val="1"/>
  </w:num>
  <w:num w:numId="10" w16cid:durableId="2104451002">
    <w:abstractNumId w:val="1"/>
  </w:num>
  <w:num w:numId="11" w16cid:durableId="1163160373">
    <w:abstractNumId w:val="3"/>
  </w:num>
  <w:num w:numId="12" w16cid:durableId="730466731">
    <w:abstractNumId w:val="4"/>
  </w:num>
  <w:num w:numId="13" w16cid:durableId="1091657453">
    <w:abstractNumId w:val="14"/>
  </w:num>
  <w:num w:numId="14" w16cid:durableId="1219627522">
    <w:abstractNumId w:val="10"/>
  </w:num>
  <w:num w:numId="15" w16cid:durableId="198248887">
    <w:abstractNumId w:val="7"/>
  </w:num>
  <w:num w:numId="16" w16cid:durableId="1501657398">
    <w:abstractNumId w:val="13"/>
  </w:num>
  <w:num w:numId="17" w16cid:durableId="1641492357">
    <w:abstractNumId w:val="5"/>
  </w:num>
  <w:num w:numId="18" w16cid:durableId="581643673">
    <w:abstractNumId w:val="11"/>
  </w:num>
  <w:num w:numId="19" w16cid:durableId="1262684195">
    <w:abstractNumId w:val="19"/>
  </w:num>
  <w:num w:numId="20" w16cid:durableId="118842029">
    <w:abstractNumId w:val="16"/>
  </w:num>
  <w:num w:numId="21" w16cid:durableId="1596011037">
    <w:abstractNumId w:val="8"/>
  </w:num>
  <w:num w:numId="22" w16cid:durableId="13771923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2BF5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B7C"/>
    <w:rsid w:val="003E2FF7"/>
    <w:rsid w:val="003F1013"/>
    <w:rsid w:val="003F1ACF"/>
    <w:rsid w:val="00404948"/>
    <w:rsid w:val="00406BEA"/>
    <w:rsid w:val="00407B6E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D13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6F47"/>
    <w:rsid w:val="006A2789"/>
    <w:rsid w:val="006A4978"/>
    <w:rsid w:val="006A7261"/>
    <w:rsid w:val="006B05D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0DEB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4FD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2AD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47B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1B4F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2 min från start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ned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40 s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97C94B02-5012-4B41-8CF8-E0874CCA0AF6}" type="presOf" srcId="{BD80AD6D-AE28-4DC3-865A-F7A4BFC6D84E}" destId="{764FC522-4A5B-4DA0-8EA0-0B136026E7A3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D86AC75D-6E52-49C8-BE70-571694CF574D}" type="presOf" srcId="{B6686773-0991-4F56-99B7-CB08DF66B5ED}" destId="{6AC59577-EC82-4A35-90CE-96CD0348AB0D}" srcOrd="0" destOrd="0" presId="urn:microsoft.com/office/officeart/2005/8/layout/hChevron3"/>
    <dgm:cxn modelId="{B2287250-C4F7-4368-BD57-C34DF45C5D31}" type="presOf" srcId="{B73EA016-5B5E-4372-8AFF-E16F061CFA05}" destId="{1F6A0B97-83F0-4189-B0CB-00156B0AC153}" srcOrd="0" destOrd="0" presId="urn:microsoft.com/office/officeart/2005/8/layout/hChevron3"/>
    <dgm:cxn modelId="{3053A672-7B26-4197-A9B3-497E56DFAD25}" type="presOf" srcId="{7D55B2F1-F7F7-4A6B-AFB0-F846FDB634B5}" destId="{E13D0391-DAD9-4B61-AB66-3FA48A4F7006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550976CD-4552-46C3-9D3D-BC71BC71F854}" type="presOf" srcId="{FB4701B0-1C4A-420C-9F09-C1678465770A}" destId="{33A1349C-0317-431F-9E60-7456885DCFD5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E3015E3-2406-4AB8-833C-BE4477DA5763}" type="presOf" srcId="{72C3C3E7-AFE7-48AF-A84A-F5F4B462ABCE}" destId="{AD4E5296-B06F-4F82-9CB5-F741BF6BFCC1}" srcOrd="0" destOrd="0" presId="urn:microsoft.com/office/officeart/2005/8/layout/hChevron3"/>
    <dgm:cxn modelId="{ED427AE3-C209-4390-9E63-A83BC02334D6}" type="presOf" srcId="{548E9FD9-7371-42E5-8C31-C03B33C90BF7}" destId="{6CE68A43-9C69-4212-AF24-9AFEE7CA1715}" srcOrd="0" destOrd="0" presId="urn:microsoft.com/office/officeart/2005/8/layout/hChevron3"/>
    <dgm:cxn modelId="{24DFF6FE-5A7C-4638-A85F-A2830FB657D3}" type="presOf" srcId="{D813EA76-4FD3-4C15-BFBC-B1DF43B29666}" destId="{4784DBD1-3CBE-41A8-A2C7-CF088F838C79}" srcOrd="0" destOrd="0" presId="urn:microsoft.com/office/officeart/2005/8/layout/hChevron3"/>
    <dgm:cxn modelId="{B1D04B3B-12C3-4892-8934-0A2BEC306E08}" type="presParOf" srcId="{1F6A0B97-83F0-4189-B0CB-00156B0AC153}" destId="{4784DBD1-3CBE-41A8-A2C7-CF088F838C79}" srcOrd="0" destOrd="0" presId="urn:microsoft.com/office/officeart/2005/8/layout/hChevron3"/>
    <dgm:cxn modelId="{66AE2AD8-5840-41DA-9821-00A21B43E09F}" type="presParOf" srcId="{1F6A0B97-83F0-4189-B0CB-00156B0AC153}" destId="{37D14BC8-3203-463C-9804-9B3B86B621FF}" srcOrd="1" destOrd="0" presId="urn:microsoft.com/office/officeart/2005/8/layout/hChevron3"/>
    <dgm:cxn modelId="{4AC0F34E-4D83-4C85-B9BD-B1F7A08E8E38}" type="presParOf" srcId="{1F6A0B97-83F0-4189-B0CB-00156B0AC153}" destId="{E13D0391-DAD9-4B61-AB66-3FA48A4F7006}" srcOrd="2" destOrd="0" presId="urn:microsoft.com/office/officeart/2005/8/layout/hChevron3"/>
    <dgm:cxn modelId="{BCBFC295-9977-41D8-B59E-7214FC7FEC21}" type="presParOf" srcId="{1F6A0B97-83F0-4189-B0CB-00156B0AC153}" destId="{F9271109-4339-4036-9126-150629D10456}" srcOrd="3" destOrd="0" presId="urn:microsoft.com/office/officeart/2005/8/layout/hChevron3"/>
    <dgm:cxn modelId="{54A2C470-5C1C-4DF1-923F-4B7058A08D54}" type="presParOf" srcId="{1F6A0B97-83F0-4189-B0CB-00156B0AC153}" destId="{AD4E5296-B06F-4F82-9CB5-F741BF6BFCC1}" srcOrd="4" destOrd="0" presId="urn:microsoft.com/office/officeart/2005/8/layout/hChevron3"/>
    <dgm:cxn modelId="{850883B2-5E57-412A-AA7D-931C8EC8F4C6}" type="presParOf" srcId="{1F6A0B97-83F0-4189-B0CB-00156B0AC153}" destId="{99F7A086-6C98-4385-8FFE-3337C1F24694}" srcOrd="5" destOrd="0" presId="urn:microsoft.com/office/officeart/2005/8/layout/hChevron3"/>
    <dgm:cxn modelId="{3704328C-878F-4672-8A58-A3600F5A16CD}" type="presParOf" srcId="{1F6A0B97-83F0-4189-B0CB-00156B0AC153}" destId="{6CE68A43-9C69-4212-AF24-9AFEE7CA1715}" srcOrd="6" destOrd="0" presId="urn:microsoft.com/office/officeart/2005/8/layout/hChevron3"/>
    <dgm:cxn modelId="{7702F5E2-C37E-4A00-B174-2E8D1A6A3677}" type="presParOf" srcId="{1F6A0B97-83F0-4189-B0CB-00156B0AC153}" destId="{3220CDE8-D909-484A-AEEE-E1F8CCD6E591}" srcOrd="7" destOrd="0" presId="urn:microsoft.com/office/officeart/2005/8/layout/hChevron3"/>
    <dgm:cxn modelId="{C87A9A56-BB2C-47DC-AEBA-D779F58DE7BA}" type="presParOf" srcId="{1F6A0B97-83F0-4189-B0CB-00156B0AC153}" destId="{6AC59577-EC82-4A35-90CE-96CD0348AB0D}" srcOrd="8" destOrd="0" presId="urn:microsoft.com/office/officeart/2005/8/layout/hChevron3"/>
    <dgm:cxn modelId="{273F1048-A172-490F-AE66-9EBF6D13A6C9}" type="presParOf" srcId="{1F6A0B97-83F0-4189-B0CB-00156B0AC153}" destId="{EB1C56B5-4A0A-494F-92A8-3B4C157D15C5}" srcOrd="9" destOrd="0" presId="urn:microsoft.com/office/officeart/2005/8/layout/hChevron3"/>
    <dgm:cxn modelId="{37BC2E23-CB06-4357-96C0-C2B904036A92}" type="presParOf" srcId="{1F6A0B97-83F0-4189-B0CB-00156B0AC153}" destId="{33A1349C-0317-431F-9E60-7456885DCFD5}" srcOrd="10" destOrd="0" presId="urn:microsoft.com/office/officeart/2005/8/layout/hChevron3"/>
    <dgm:cxn modelId="{39E74602-7269-4038-A825-1E31A830B513}" type="presParOf" srcId="{1F6A0B97-83F0-4189-B0CB-00156B0AC153}" destId="{A854A969-E3F4-46C7-AA9B-9B40E58C9671}" srcOrd="11" destOrd="0" presId="urn:microsoft.com/office/officeart/2005/8/layout/hChevron3"/>
    <dgm:cxn modelId="{0204090A-1DC9-45ED-82C9-0B46F32F7C03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40 s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ned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 2 min från start</a:t>
          </a:r>
        </a:p>
      </dsp:txBody>
      <dsp:txXfrm>
        <a:off x="4832001" y="53999"/>
        <a:ext cx="532803" cy="432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522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3287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Hals-larynx med thorax K+ (818800B &amp; 830800)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2022-05-18T04:14:00.0000000Z</dcterms:created>
  <dcterms:modified xsi:type="dcterms:W3CDTF">2026-01-22T13:11:00.0000000Z</dcterms:modified>
</coreProperties>
</file>