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A838B6" w14:textId="77777777" w:rsidR="00407B6E" w:rsidRDefault="00407B6E" w:rsidP="00F35B05">
      <w:pPr>
        <w:pStyle w:val="Rubrik2"/>
        <w:sectPr w:rsidR="00407B6E" w:rsidSect="00407B6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55FDD30" w14:textId="77777777" w:rsidR="00407B6E" w:rsidRPr="00407B6E" w:rsidRDefault="00407B6E" w:rsidP="00407B6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9B5322F" w14:textId="77777777" w:rsidR="00407B6E" w:rsidRPr="00407B6E" w:rsidRDefault="00407B6E" w:rsidP="00407B6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E71CCBA" w14:textId="7940092B" w:rsidR="00407B6E" w:rsidRPr="00407B6E" w:rsidRDefault="002C2BF5" w:rsidP="002C2BF5">
      <w:pPr>
        <w:pStyle w:val="Rubrik1"/>
        <w:ind w:left="0"/>
        <w:rPr>
          <w:sz w:val="18"/>
          <w:szCs w:val="18"/>
          <w:lang w:val="en-US"/>
        </w:rPr>
      </w:pPr>
      <w:r w:rsidRPr="00407B6E">
        <w:rPr>
          <w:lang w:val="en-US"/>
        </w:rPr>
        <w:t>DT Hals/larynx med thorax K+ (818800B &amp; 830800)</w:t>
      </w:r>
    </w:p>
    <w:p w14:paraId="4EC7E4C5" w14:textId="77777777" w:rsidR="00407B6E" w:rsidRPr="00407B6E" w:rsidRDefault="00407B6E" w:rsidP="00407B6E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  <w:lang w:val="en-US"/>
        </w:rPr>
      </w:pPr>
    </w:p>
    <w:p w14:paraId="65A0344D" w14:textId="473BA93E" w:rsidR="00407B6E" w:rsidRPr="00407B6E" w:rsidRDefault="002C2BF5" w:rsidP="002C2BF5">
      <w:pPr>
        <w:pStyle w:val="Rubrik2"/>
        <w:ind w:left="0"/>
      </w:pPr>
      <w:r>
        <w:t>Förändringar</w:t>
      </w:r>
      <w:r w:rsidR="00407B6E" w:rsidRPr="00407B6E">
        <w:t xml:space="preserve"> i denna version</w:t>
      </w:r>
    </w:p>
    <w:p w14:paraId="4E036CE7" w14:textId="78006B60" w:rsidR="00407B6E" w:rsidRPr="00407B6E" w:rsidRDefault="00407B6E" w:rsidP="00407B6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407B6E">
        <w:rPr>
          <w:rFonts w:ascii="Arial" w:hAnsi="Arial" w:cs="Arial"/>
          <w:sz w:val="18"/>
          <w:szCs w:val="18"/>
        </w:rPr>
        <w:t>Ing</w:t>
      </w:r>
      <w:r w:rsidR="002C2BF5">
        <w:rPr>
          <w:rFonts w:ascii="Arial" w:hAnsi="Arial" w:cs="Arial"/>
          <w:sz w:val="18"/>
          <w:szCs w:val="18"/>
        </w:rPr>
        <w:t>a förändringar.</w:t>
      </w:r>
    </w:p>
    <w:p w14:paraId="7475A837" w14:textId="77777777" w:rsidR="00407B6E" w:rsidRPr="00407B6E" w:rsidRDefault="00407B6E" w:rsidP="00407B6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0C33F10" w14:textId="77777777" w:rsidR="00407B6E" w:rsidRPr="00407B6E" w:rsidRDefault="00407B6E" w:rsidP="002C2BF5">
      <w:pPr>
        <w:pStyle w:val="Rubrik2"/>
        <w:ind w:left="0"/>
      </w:pPr>
      <w:r w:rsidRPr="00407B6E">
        <w:t>Syfte</w:t>
      </w:r>
    </w:p>
    <w:p w14:paraId="3D573708" w14:textId="77777777" w:rsidR="00407B6E" w:rsidRPr="00407B6E" w:rsidRDefault="00407B6E" w:rsidP="00407B6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407B6E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5E70F2A" w14:textId="77777777" w:rsidR="00407B6E" w:rsidRPr="00407B6E" w:rsidRDefault="00407B6E" w:rsidP="00407B6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C3D8F42" w14:textId="77777777" w:rsidR="00407B6E" w:rsidRPr="00407B6E" w:rsidRDefault="00407B6E" w:rsidP="002C2BF5">
      <w:pPr>
        <w:pStyle w:val="Rubrik2"/>
        <w:ind w:left="0"/>
      </w:pPr>
      <w:r w:rsidRPr="00407B6E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407B6E" w:rsidRPr="00407B6E" w14:paraId="05A2C42B" w14:textId="77777777" w:rsidTr="006D7F2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00AD9805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1EAD9E68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 xml:space="preserve">Tumör i </w:t>
            </w:r>
            <w:proofErr w:type="spellStart"/>
            <w:r w:rsidRPr="00407B6E">
              <w:rPr>
                <w:rFonts w:ascii="Arial" w:hAnsi="Arial" w:cs="Arial"/>
                <w:sz w:val="18"/>
                <w:szCs w:val="18"/>
              </w:rPr>
              <w:t>hypofarynx</w:t>
            </w:r>
            <w:proofErr w:type="spellEnd"/>
            <w:r w:rsidRPr="00407B6E">
              <w:rPr>
                <w:rFonts w:ascii="Arial" w:hAnsi="Arial" w:cs="Arial"/>
                <w:sz w:val="18"/>
                <w:szCs w:val="18"/>
              </w:rPr>
              <w:t xml:space="preserve"> eller larynx, med samtidig undersökning av thorax.</w:t>
            </w:r>
          </w:p>
        </w:tc>
      </w:tr>
      <w:tr w:rsidR="00407B6E" w:rsidRPr="00407B6E" w14:paraId="18498634" w14:textId="77777777" w:rsidTr="006D7F2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04C5011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AA88557" w14:textId="47C43E0E" w:rsidR="00407B6E" w:rsidRPr="00407B6E" w:rsidRDefault="00000000" w:rsidP="00407B6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="00407B6E" w:rsidRPr="00407B6E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="00407B6E" w:rsidRPr="00407B6E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4E101EA4" w14:textId="77777777" w:rsidR="00407B6E" w:rsidRPr="00407B6E" w:rsidRDefault="00407B6E" w:rsidP="00407B6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PVK, blå räcker. Helst i höger arm.</w:t>
            </w:r>
          </w:p>
          <w:p w14:paraId="5B7450B8" w14:textId="77777777" w:rsidR="00407B6E" w:rsidRPr="00407B6E" w:rsidRDefault="00407B6E" w:rsidP="00407B6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 xml:space="preserve">Avlägsna eventuell tandprotes, örhängen, halsband </w:t>
            </w:r>
            <w:proofErr w:type="gramStart"/>
            <w:r w:rsidRPr="00407B6E">
              <w:rPr>
                <w:rFonts w:ascii="Arial" w:hAnsi="Arial" w:cs="Arial"/>
                <w:sz w:val="18"/>
                <w:szCs w:val="18"/>
              </w:rPr>
              <w:t>etc.</w:t>
            </w:r>
            <w:proofErr w:type="gramEnd"/>
          </w:p>
        </w:tc>
      </w:tr>
      <w:tr w:rsidR="00407B6E" w:rsidRPr="00407B6E" w14:paraId="541E2CC5" w14:textId="77777777" w:rsidTr="006D7F2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7AE26D2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F142D64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407B6E" w:rsidRPr="00407B6E" w14:paraId="5562D6CE" w14:textId="77777777" w:rsidTr="006D7F2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4A85A6F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9A21822" w14:textId="77777777" w:rsidR="00407B6E" w:rsidRPr="00407B6E" w:rsidRDefault="00407B6E" w:rsidP="00407B6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 xml:space="preserve">Bolus 1: </w:t>
            </w:r>
            <w:proofErr w:type="spellStart"/>
            <w:r w:rsidRPr="00407B6E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407B6E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407B6E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407B6E">
              <w:rPr>
                <w:rFonts w:ascii="Arial" w:hAnsi="Arial" w:cs="Arial"/>
                <w:sz w:val="18"/>
                <w:szCs w:val="18"/>
              </w:rPr>
              <w:t xml:space="preserve"> ”Hals </w:t>
            </w:r>
            <w:proofErr w:type="gramStart"/>
            <w:r w:rsidRPr="00407B6E">
              <w:rPr>
                <w:rFonts w:ascii="Arial" w:hAnsi="Arial" w:cs="Arial"/>
                <w:sz w:val="18"/>
                <w:szCs w:val="18"/>
              </w:rPr>
              <w:t>split bolus</w:t>
            </w:r>
            <w:proofErr w:type="gramEnd"/>
            <w:r w:rsidRPr="00407B6E">
              <w:rPr>
                <w:rFonts w:ascii="Arial" w:hAnsi="Arial" w:cs="Arial"/>
                <w:sz w:val="18"/>
                <w:szCs w:val="18"/>
              </w:rPr>
              <w:t xml:space="preserve"> 1”.</w:t>
            </w:r>
          </w:p>
          <w:p w14:paraId="0A84B8F4" w14:textId="77777777" w:rsidR="00407B6E" w:rsidRPr="00407B6E" w:rsidRDefault="00407B6E" w:rsidP="00407B6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 xml:space="preserve">Bolus 2: </w:t>
            </w:r>
            <w:proofErr w:type="spellStart"/>
            <w:r w:rsidRPr="00407B6E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407B6E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407B6E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407B6E">
              <w:rPr>
                <w:rFonts w:ascii="Arial" w:hAnsi="Arial" w:cs="Arial"/>
                <w:sz w:val="18"/>
                <w:szCs w:val="18"/>
              </w:rPr>
              <w:t xml:space="preserve"> ”Hals </w:t>
            </w:r>
            <w:proofErr w:type="gramStart"/>
            <w:r w:rsidRPr="00407B6E">
              <w:rPr>
                <w:rFonts w:ascii="Arial" w:hAnsi="Arial" w:cs="Arial"/>
                <w:sz w:val="18"/>
                <w:szCs w:val="18"/>
              </w:rPr>
              <w:t>split bolus</w:t>
            </w:r>
            <w:proofErr w:type="gramEnd"/>
            <w:r w:rsidRPr="00407B6E">
              <w:rPr>
                <w:rFonts w:ascii="Arial" w:hAnsi="Arial" w:cs="Arial"/>
                <w:sz w:val="18"/>
                <w:szCs w:val="18"/>
              </w:rPr>
              <w:t xml:space="preserve"> 2”.</w:t>
            </w:r>
          </w:p>
          <w:p w14:paraId="20B831FF" w14:textId="77777777" w:rsidR="00407B6E" w:rsidRPr="00407B6E" w:rsidRDefault="00407B6E" w:rsidP="00407B6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 xml:space="preserve">Obs! Vid dosanpassning enligt </w:t>
            </w:r>
            <w:proofErr w:type="spellStart"/>
            <w:r w:rsidRPr="00407B6E">
              <w:rPr>
                <w:rFonts w:ascii="Arial" w:hAnsi="Arial" w:cs="Arial"/>
                <w:sz w:val="18"/>
                <w:szCs w:val="18"/>
              </w:rPr>
              <w:t>ratio</w:t>
            </w:r>
            <w:proofErr w:type="spellEnd"/>
            <w:r w:rsidRPr="00407B6E">
              <w:rPr>
                <w:rFonts w:ascii="Arial" w:hAnsi="Arial" w:cs="Arial"/>
                <w:sz w:val="18"/>
                <w:szCs w:val="18"/>
              </w:rPr>
              <w:t xml:space="preserve"> 0,5 ges all kontrast som en bolus. </w:t>
            </w:r>
            <w:proofErr w:type="spellStart"/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Injektionstid</w:t>
            </w:r>
            <w:proofErr w:type="spellEnd"/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 xml:space="preserve"> 30 s, delay thorax 40 s, </w:t>
            </w:r>
            <w:proofErr w:type="spellStart"/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hals</w:t>
            </w:r>
            <w:proofErr w:type="spellEnd"/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omedelbart</w:t>
            </w:r>
            <w:proofErr w:type="spellEnd"/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efteråt</w:t>
            </w:r>
            <w:proofErr w:type="spellEnd"/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.</w:t>
            </w:r>
          </w:p>
        </w:tc>
      </w:tr>
      <w:tr w:rsidR="00407B6E" w:rsidRPr="00407B6E" w14:paraId="5BE75446" w14:textId="77777777" w:rsidTr="006D7F2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BD78E80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782B365" w14:textId="0376B2B3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 xml:space="preserve">Kvinnor </w:t>
            </w:r>
            <w:r w:rsidR="00676F47" w:rsidRPr="00407B6E">
              <w:rPr>
                <w:rFonts w:ascii="Arial" w:hAnsi="Arial" w:cs="Arial"/>
                <w:sz w:val="18"/>
                <w:szCs w:val="18"/>
              </w:rPr>
              <w:t>15–50</w:t>
            </w:r>
            <w:r w:rsidRPr="00407B6E">
              <w:rPr>
                <w:rFonts w:ascii="Arial" w:hAnsi="Arial" w:cs="Arial"/>
                <w:sz w:val="18"/>
                <w:szCs w:val="18"/>
              </w:rPr>
              <w:t xml:space="preserve"> år ska tillfrågas om graviditet. I andra och tredje </w:t>
            </w:r>
            <w:proofErr w:type="spellStart"/>
            <w:r w:rsidRPr="00407B6E">
              <w:rPr>
                <w:rFonts w:ascii="Arial" w:hAnsi="Arial" w:cs="Arial"/>
                <w:sz w:val="18"/>
                <w:szCs w:val="18"/>
              </w:rPr>
              <w:t>trimestern</w:t>
            </w:r>
            <w:proofErr w:type="spellEnd"/>
            <w:r w:rsidRPr="00407B6E">
              <w:rPr>
                <w:rFonts w:ascii="Arial" w:hAnsi="Arial" w:cs="Arial"/>
                <w:sz w:val="18"/>
                <w:szCs w:val="18"/>
              </w:rPr>
              <w:t xml:space="preserve"> finns risk att fostret hamnar i strålfältet.</w:t>
            </w:r>
          </w:p>
          <w:p w14:paraId="5C28FCEF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407B6E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2B7C5576" w14:textId="58AACFDF" w:rsidR="00407B6E" w:rsidRPr="00407B6E" w:rsidRDefault="00000000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8" w:history="1">
              <w:r w:rsidR="00407B6E" w:rsidRPr="00407B6E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407B6E" w:rsidRPr="00407B6E" w14:paraId="4987843F" w14:textId="77777777" w:rsidTr="006D7F2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498FB69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407B6E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0BF1E043" w14:textId="77777777" w:rsidR="00407B6E" w:rsidRPr="00407B6E" w:rsidRDefault="00407B6E" w:rsidP="00407B6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9351A25" w14:textId="77777777" w:rsidR="00407B6E" w:rsidRPr="00407B6E" w:rsidRDefault="00407B6E" w:rsidP="00407B6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407B6E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407B6E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6538D2EF" w14:textId="77777777" w:rsidR="00407B6E" w:rsidRPr="00407B6E" w:rsidRDefault="00407B6E" w:rsidP="00407B6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5000FE54" w14:textId="77777777" w:rsidR="00407B6E" w:rsidRPr="00407B6E" w:rsidRDefault="00407B6E" w:rsidP="00407B6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Thorax: Armarna ovanför huvudet</w:t>
            </w:r>
          </w:p>
          <w:p w14:paraId="5129BEBF" w14:textId="77777777" w:rsidR="00407B6E" w:rsidRPr="00407B6E" w:rsidRDefault="00407B6E" w:rsidP="00407B6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Hals: Armarna längs sidorna, axlarna neddragna så långt som möjligt.</w:t>
            </w:r>
          </w:p>
        </w:tc>
      </w:tr>
    </w:tbl>
    <w:p w14:paraId="6EE93D13" w14:textId="77777777" w:rsidR="00407B6E" w:rsidRPr="00407B6E" w:rsidRDefault="00407B6E" w:rsidP="00407B6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4D8FA17" w14:textId="77777777" w:rsidR="00407B6E" w:rsidRPr="00407B6E" w:rsidRDefault="00407B6E" w:rsidP="00407B6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2FF0552" w14:textId="77777777" w:rsidR="00407B6E" w:rsidRPr="00407B6E" w:rsidRDefault="00407B6E" w:rsidP="00407B6E">
      <w:pPr>
        <w:spacing w:after="0" w:line="240" w:lineRule="auto"/>
        <w:ind w:left="0" w:right="0"/>
        <w:rPr>
          <w:rFonts w:ascii="Arial" w:hAnsi="Arial" w:cs="Arial"/>
          <w:b/>
        </w:rPr>
      </w:pPr>
      <w:r w:rsidRPr="00407B6E">
        <w:rPr>
          <w:rFonts w:ascii="Arial" w:hAnsi="Arial" w:cs="Arial"/>
          <w:b/>
        </w:rPr>
        <w:br w:type="page"/>
      </w:r>
    </w:p>
    <w:p w14:paraId="176AD86F" w14:textId="77777777" w:rsidR="00407B6E" w:rsidRPr="00407B6E" w:rsidRDefault="00407B6E" w:rsidP="00676F47">
      <w:pPr>
        <w:pStyle w:val="Rubrik2"/>
        <w:ind w:left="0"/>
      </w:pPr>
      <w:r w:rsidRPr="00407B6E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407B6E" w:rsidRPr="00407B6E" w14:paraId="3E6AC503" w14:textId="77777777" w:rsidTr="006D7F2E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78FDDF41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3A937E3" wp14:editId="5DD1B689">
                  <wp:extent cx="5583600" cy="540000"/>
                  <wp:effectExtent l="0" t="0" r="36195" b="0"/>
                  <wp:docPr id="29" name="Diagram 29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407B6E" w:rsidRPr="00407B6E" w14:paraId="1A2B3D32" w14:textId="77777777" w:rsidTr="00407B6E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2114DC6F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85947B8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213CED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1549304" wp14:editId="3498D3D9">
                      <wp:simplePos x="0" y="0"/>
                      <wp:positionH relativeFrom="column">
                        <wp:posOffset>442595</wp:posOffset>
                      </wp:positionH>
                      <wp:positionV relativeFrom="paragraph">
                        <wp:posOffset>217170</wp:posOffset>
                      </wp:positionV>
                      <wp:extent cx="410210" cy="674370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6743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E0571A9" w14:textId="77777777" w:rsidR="00407B6E" w:rsidRDefault="00407B6E" w:rsidP="00676F4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71E6313D" w14:textId="77777777" w:rsidR="00407B6E" w:rsidRPr="0066567D" w:rsidRDefault="00407B6E" w:rsidP="00407B6E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1549304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26" o:spid="_x0000_s1026" type="#_x0000_t68" style="position:absolute;left:0;text-align:left;margin-left:34.85pt;margin-top:17.1pt;width:32.3pt;height:53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" adj="6569" fillcolor="#c00000" stroked="f" strokeweight="1pt">
                      <v:textbox inset="1mm,1mm,1mm,1mm">
                        <w:txbxContent>
                          <w:p w14:paraId="3E0571A9" w14:textId="77777777" w:rsidR="00407B6E" w:rsidRDefault="00407B6E" w:rsidP="00676F4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71E6313D" w14:textId="77777777" w:rsidR="00407B6E" w:rsidRPr="0066567D" w:rsidRDefault="00407B6E" w:rsidP="00407B6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07B6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6040C0A" wp14:editId="444EBE2A">
                      <wp:simplePos x="0" y="0"/>
                      <wp:positionH relativeFrom="column">
                        <wp:posOffset>386080</wp:posOffset>
                      </wp:positionH>
                      <wp:positionV relativeFrom="paragraph">
                        <wp:posOffset>210820</wp:posOffset>
                      </wp:positionV>
                      <wp:extent cx="866140" cy="680085"/>
                      <wp:effectExtent l="19050" t="19050" r="10160" b="24765"/>
                      <wp:wrapNone/>
                      <wp:docPr id="27" name="Rektangel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66552" cy="68008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2C4DBA3" id="Rektangel 27" o:spid="_x0000_s1026" style="position:absolute;margin-left:30.4pt;margin-top:16.6pt;width:68.2pt;height:53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" filled="f" strokecolor="#c00000" strokeweight="3pt"/>
                  </w:pict>
                </mc:Fallback>
              </mc:AlternateContent>
            </w:r>
            <w:r w:rsidRPr="00407B6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BE225A1" wp14:editId="4DCA5932">
                      <wp:simplePos x="0" y="0"/>
                      <wp:positionH relativeFrom="column">
                        <wp:posOffset>902335</wp:posOffset>
                      </wp:positionH>
                      <wp:positionV relativeFrom="paragraph">
                        <wp:posOffset>669290</wp:posOffset>
                      </wp:positionV>
                      <wp:extent cx="410210" cy="1056640"/>
                      <wp:effectExtent l="0" t="0" r="8890" b="0"/>
                      <wp:wrapNone/>
                      <wp:docPr id="11" name="Upp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0566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A58EF41" w14:textId="77777777" w:rsidR="00407B6E" w:rsidRPr="0066567D" w:rsidRDefault="00407B6E" w:rsidP="00676F47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E225A1" id="Upp 11" o:spid="_x0000_s1027" type="#_x0000_t68" style="position:absolute;left:0;text-align:left;margin-left:71.05pt;margin-top:52.7pt;width:32.3pt;height:83.2pt;rotation:18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" adj="4193" fillcolor="red" stroked="f" strokeweight="1pt">
                      <v:textbox inset="1mm,1mm,1mm,1mm">
                        <w:txbxContent>
                          <w:p w14:paraId="2A58EF41" w14:textId="77777777" w:rsidR="00407B6E" w:rsidRPr="0066567D" w:rsidRDefault="00407B6E" w:rsidP="00676F4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07B6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6CCA67B" wp14:editId="541BBC49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659130</wp:posOffset>
                      </wp:positionV>
                      <wp:extent cx="1469390" cy="1075055"/>
                      <wp:effectExtent l="19050" t="19050" r="16510" b="10795"/>
                      <wp:wrapNone/>
                      <wp:docPr id="14" name="Rektangel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69390" cy="107505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2C541F0" id="Rektangel 14" o:spid="_x0000_s1026" style="position:absolute;margin-left:7.4pt;margin-top:51.9pt;width:115.7pt;height:84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" filled="f" strokecolor="red" strokeweight="3pt"/>
                  </w:pict>
                </mc:Fallback>
              </mc:AlternateContent>
            </w:r>
            <w:r w:rsidRPr="00407B6E">
              <w:rPr>
                <w:noProof/>
                <w:szCs w:val="20"/>
              </w:rPr>
              <w:drawing>
                <wp:inline distT="0" distB="0" distL="0" distR="0" wp14:anchorId="4713232C" wp14:editId="443922FB">
                  <wp:extent cx="1489075" cy="1836909"/>
                  <wp:effectExtent l="0" t="0" r="0" b="0"/>
                  <wp:docPr id="33" name="Bildobjekt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7194401" name=""/>
                          <pic:cNvPicPr/>
                        </pic:nvPicPr>
                        <pic:blipFill>
                          <a:blip r:embed="rId24"/>
                          <a:srcRect b="438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9105" cy="18492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07B6E" w:rsidRPr="00407B6E" w14:paraId="38E9518B" w14:textId="77777777" w:rsidTr="00407B6E">
        <w:trPr>
          <w:trHeight w:val="227"/>
        </w:trPr>
        <w:tc>
          <w:tcPr>
            <w:tcW w:w="1950" w:type="dxa"/>
            <w:shd w:val="clear" w:color="auto" w:fill="FFFFFF"/>
          </w:tcPr>
          <w:p w14:paraId="07D76CA0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E6EF836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Ovanför ytterörat – lungbaser.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351166" w14:textId="77777777" w:rsidR="00407B6E" w:rsidRPr="00407B6E" w:rsidRDefault="00407B6E" w:rsidP="00407B6E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407B6E" w:rsidRPr="00407B6E" w14:paraId="0F76D7F4" w14:textId="77777777" w:rsidTr="00407B6E">
        <w:trPr>
          <w:trHeight w:val="227"/>
        </w:trPr>
        <w:tc>
          <w:tcPr>
            <w:tcW w:w="1950" w:type="dxa"/>
            <w:shd w:val="clear" w:color="auto" w:fill="FFFFFF"/>
          </w:tcPr>
          <w:p w14:paraId="69EA1304" w14:textId="77777777" w:rsidR="00407B6E" w:rsidRPr="00407B6E" w:rsidRDefault="00407B6E" w:rsidP="00407B6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3E87245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407B6E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07B6E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407B6E">
              <w:rPr>
                <w:rFonts w:ascii="Arial" w:hAnsi="Arial" w:cs="Arial"/>
                <w:sz w:val="18"/>
                <w:szCs w:val="18"/>
              </w:rPr>
              <w:t xml:space="preserve"> – lungbaser.</w:t>
            </w:r>
          </w:p>
          <w:p w14:paraId="17749789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407B6E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EE62DC5" w14:textId="77777777" w:rsidR="00407B6E" w:rsidRPr="00407B6E" w:rsidRDefault="00407B6E" w:rsidP="00407B6E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07B6E" w:rsidRPr="00407B6E" w14:paraId="2C8D14E6" w14:textId="77777777" w:rsidTr="00407B6E">
        <w:trPr>
          <w:trHeight w:val="227"/>
        </w:trPr>
        <w:tc>
          <w:tcPr>
            <w:tcW w:w="1950" w:type="dxa"/>
            <w:shd w:val="clear" w:color="auto" w:fill="FFFFFF"/>
          </w:tcPr>
          <w:p w14:paraId="5D476901" w14:textId="77777777" w:rsidR="00407B6E" w:rsidRPr="00407B6E" w:rsidRDefault="00407B6E" w:rsidP="00407B6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7944281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407B6E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07B6E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407B6E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07B6E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407B6E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407B6E">
              <w:rPr>
                <w:rFonts w:ascii="Arial" w:hAnsi="Arial" w:cs="Arial"/>
                <w:sz w:val="18"/>
                <w:szCs w:val="18"/>
              </w:rPr>
              <w:t>orbitas</w:t>
            </w:r>
            <w:proofErr w:type="spellEnd"/>
            <w:r w:rsidRPr="00407B6E">
              <w:rPr>
                <w:rFonts w:ascii="Arial" w:hAnsi="Arial" w:cs="Arial"/>
                <w:sz w:val="18"/>
                <w:szCs w:val="18"/>
              </w:rPr>
              <w:t xml:space="preserve"> underkant.</w:t>
            </w:r>
          </w:p>
          <w:p w14:paraId="2DC7FAFF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i/>
                <w:sz w:val="18"/>
                <w:szCs w:val="18"/>
              </w:rPr>
              <w:t xml:space="preserve">Patienten ska andas lugnt, </w:t>
            </w:r>
            <w:proofErr w:type="spellStart"/>
            <w:r w:rsidRPr="00407B6E">
              <w:rPr>
                <w:rFonts w:ascii="Arial" w:hAnsi="Arial" w:cs="Arial"/>
                <w:i/>
                <w:sz w:val="18"/>
                <w:szCs w:val="18"/>
              </w:rPr>
              <w:t>fonera</w:t>
            </w:r>
            <w:proofErr w:type="spellEnd"/>
            <w:r w:rsidRPr="00407B6E">
              <w:rPr>
                <w:rFonts w:ascii="Arial" w:hAnsi="Arial" w:cs="Arial"/>
                <w:i/>
                <w:sz w:val="18"/>
                <w:szCs w:val="18"/>
              </w:rPr>
              <w:t xml:space="preserve"> ”</w:t>
            </w:r>
            <w:proofErr w:type="spellStart"/>
            <w:r w:rsidRPr="00407B6E">
              <w:rPr>
                <w:rFonts w:ascii="Arial" w:hAnsi="Arial" w:cs="Arial"/>
                <w:i/>
                <w:sz w:val="18"/>
                <w:szCs w:val="18"/>
              </w:rPr>
              <w:t>iiiii</w:t>
            </w:r>
            <w:proofErr w:type="spellEnd"/>
            <w:r w:rsidRPr="00407B6E">
              <w:rPr>
                <w:rFonts w:ascii="Arial" w:hAnsi="Arial" w:cs="Arial"/>
                <w:i/>
                <w:sz w:val="18"/>
                <w:szCs w:val="18"/>
              </w:rPr>
              <w:t>” och inte svälja.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BF4E1F3" w14:textId="77777777" w:rsidR="00407B6E" w:rsidRPr="00407B6E" w:rsidRDefault="00407B6E" w:rsidP="00407B6E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07B6E" w:rsidRPr="00407B6E" w14:paraId="16CFB3CF" w14:textId="77777777" w:rsidTr="00407B6E">
        <w:trPr>
          <w:trHeight w:val="227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3B678B81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E5FA670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 xml:space="preserve">Efter scanning läggs hals och thorax på separata kort och </w:t>
            </w:r>
            <w:proofErr w:type="spellStart"/>
            <w:r w:rsidRPr="00407B6E">
              <w:rPr>
                <w:rFonts w:ascii="Arial" w:hAnsi="Arial" w:cs="Arial"/>
                <w:sz w:val="18"/>
                <w:szCs w:val="18"/>
              </w:rPr>
              <w:t>reformateras</w:t>
            </w:r>
            <w:proofErr w:type="spellEnd"/>
            <w:r w:rsidRPr="00407B6E">
              <w:rPr>
                <w:rFonts w:ascii="Arial" w:hAnsi="Arial" w:cs="Arial"/>
                <w:sz w:val="18"/>
                <w:szCs w:val="18"/>
              </w:rPr>
              <w:t xml:space="preserve"> som vanligt.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680D09C" w14:textId="77777777" w:rsidR="00407B6E" w:rsidRPr="00407B6E" w:rsidRDefault="00407B6E" w:rsidP="00407B6E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931DC73" w14:textId="77777777" w:rsidR="00407B6E" w:rsidRPr="00407B6E" w:rsidRDefault="00407B6E" w:rsidP="00407B6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8E2EFDC" w14:textId="77777777" w:rsidR="00407B6E" w:rsidRPr="00407B6E" w:rsidRDefault="00407B6E" w:rsidP="00676F47">
      <w:pPr>
        <w:pStyle w:val="Rubrik2"/>
        <w:ind w:left="0"/>
      </w:pPr>
      <w:r w:rsidRPr="00407B6E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2"/>
        <w:gridCol w:w="1275"/>
        <w:gridCol w:w="1105"/>
      </w:tblGrid>
      <w:tr w:rsidR="00407B6E" w:rsidRPr="00407B6E" w14:paraId="018BFA98" w14:textId="77777777" w:rsidTr="006D7F2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5189AB8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BF46FD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B7373A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727D03D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407B6E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407B6E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D6C8B74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82EAC13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407B6E" w:rsidRPr="00407B6E" w14:paraId="7AA0E8B4" w14:textId="77777777" w:rsidTr="006D7F2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2195AB4" w14:textId="77777777" w:rsidR="00407B6E" w:rsidRPr="00407B6E" w:rsidRDefault="00407B6E" w:rsidP="00407B6E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B9A22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8E93C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C8ECF3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36F913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7FE1CBA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07B6E" w:rsidRPr="00407B6E" w14:paraId="0EA5E09A" w14:textId="77777777" w:rsidTr="006D7F2E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A0C3921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407B6E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Mediastinum K+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F864A8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3A475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CEB070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53938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04E8088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07B6E" w:rsidRPr="00407B6E" w14:paraId="106194D2" w14:textId="77777777" w:rsidTr="006D7F2E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CA62121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C51B6C5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5DD7DDB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D320FAD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49046DF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C5</w:t>
            </w: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0 W450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0DFBCFDA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407B6E" w:rsidRPr="00407B6E" w14:paraId="0077934A" w14:textId="77777777" w:rsidTr="006D7F2E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A96FFBA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7B6E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407B6E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407B6E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</w:t>
            </w:r>
            <w:proofErr w:type="spellEnd"/>
            <w:r w:rsidRPr="00407B6E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DD4854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2C9C7B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7BC59F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gridSpan w:val="2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591B4F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B79888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07B6E" w:rsidRPr="00407B6E" w14:paraId="365B64CA" w14:textId="77777777" w:rsidTr="006D7F2E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65A3542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B9E15F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07C7EB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8D6B20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B31/Standard/FC52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535BB5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CF1E142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07B6E" w:rsidRPr="00407B6E" w14:paraId="3E77FF87" w14:textId="77777777" w:rsidTr="006D7F2E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B365B9E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65AC1E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88CE25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5933B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B31/Standard/FC52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21B7E4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2987973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07B6E" w:rsidRPr="00407B6E" w14:paraId="3CFFD5BF" w14:textId="77777777" w:rsidTr="006D7F2E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C92B437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318511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6EC82AE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A5E0915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48F2320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12435AD2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407B6E" w:rsidRPr="00407B6E" w14:paraId="36CF93DD" w14:textId="77777777" w:rsidTr="006D7F2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DB7E7B7" w14:textId="77777777" w:rsidR="00407B6E" w:rsidRPr="00407B6E" w:rsidRDefault="00407B6E" w:rsidP="00407B6E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411D76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142AB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4B8333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923C7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A269FDB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07B6E" w:rsidRPr="00407B6E" w14:paraId="7AB8337A" w14:textId="77777777" w:rsidTr="006D7F2E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4685023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407B6E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407B6E">
              <w:rPr>
                <w:rFonts w:ascii="Arial" w:hAnsi="Arial" w:cs="Arial"/>
                <w:b/>
                <w:sz w:val="18"/>
                <w:szCs w:val="18"/>
              </w:rPr>
              <w:t>tjocka snitt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D73A2A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DF22DE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496EA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B45/</w:t>
            </w:r>
            <w:proofErr w:type="spellStart"/>
            <w:r w:rsidRPr="00407B6E"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 w:rsidRPr="00407B6E"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279606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FB3405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07B6E" w:rsidRPr="00407B6E" w14:paraId="7EAE71B4" w14:textId="77777777" w:rsidTr="006D7F2E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79BC26A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7E0FFB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38083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A025E2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DA2B43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6BA933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07B6E" w:rsidRPr="00407B6E" w14:paraId="21AB1067" w14:textId="77777777" w:rsidTr="006D7F2E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54D0699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702C6F6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097D21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B63869D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B45/</w:t>
            </w:r>
            <w:proofErr w:type="spellStart"/>
            <w:r w:rsidRPr="00407B6E"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 w:rsidRPr="00407B6E"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27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42FE8B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4D005AE0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07B6E" w:rsidRPr="00407B6E" w14:paraId="3207E9F0" w14:textId="77777777" w:rsidTr="006D7F2E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AA10EC5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407B6E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407B6E">
              <w:rPr>
                <w:rFonts w:ascii="Arial" w:hAnsi="Arial" w:cs="Arial"/>
                <w:b/>
                <w:sz w:val="18"/>
                <w:szCs w:val="18"/>
              </w:rPr>
              <w:t>tunna snitt mjuk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C05CC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B3330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gridSpan w:val="2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B86D80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B45/</w:t>
            </w:r>
            <w:proofErr w:type="spellStart"/>
            <w:r w:rsidRPr="00407B6E"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 w:rsidRPr="00407B6E"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4DB3E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7FC384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07B6E" w:rsidRPr="00407B6E" w14:paraId="1819BFDC" w14:textId="77777777" w:rsidTr="006D7F2E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4A67679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11BFB7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989DEB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931E2F4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B45/</w:t>
            </w:r>
            <w:proofErr w:type="spellStart"/>
            <w:r w:rsidRPr="00407B6E"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 w:rsidRPr="00407B6E"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27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9DC87A0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4C4BEEE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07B6E" w:rsidRPr="00407B6E" w14:paraId="0E530298" w14:textId="77777777" w:rsidTr="006D7F2E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EE21285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407B6E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407B6E">
              <w:rPr>
                <w:rFonts w:ascii="Arial" w:hAnsi="Arial" w:cs="Arial"/>
                <w:b/>
                <w:sz w:val="18"/>
                <w:szCs w:val="18"/>
              </w:rPr>
              <w:t xml:space="preserve">tunna snitt </w:t>
            </w:r>
            <w:proofErr w:type="spellStart"/>
            <w:r w:rsidRPr="00407B6E">
              <w:rPr>
                <w:rFonts w:ascii="Arial" w:hAnsi="Arial" w:cs="Arial"/>
                <w:b/>
                <w:sz w:val="18"/>
                <w:szCs w:val="18"/>
              </w:rPr>
              <w:t>skel</w:t>
            </w:r>
            <w:proofErr w:type="spellEnd"/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1ED499D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72DE8F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gridSpan w:val="2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74E6EBF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6FB5F5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0485712A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07B6E" w:rsidRPr="00407B6E" w14:paraId="5BE6BF35" w14:textId="77777777" w:rsidTr="006D7F2E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1974CC0" w14:textId="77777777" w:rsidR="00407B6E" w:rsidRPr="00407B6E" w:rsidRDefault="00407B6E" w:rsidP="00407B6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46818D3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88D1D88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gridSpan w:val="2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8B2E42B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07B6E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1E7FF7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4C405AC3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07B6E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407B6E" w:rsidRPr="00407B6E" w14:paraId="6817B24A" w14:textId="77777777" w:rsidTr="006D7F2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E424253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EF73D7A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FE2432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9BF78D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8ABDE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2A4D1F6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407B6E" w:rsidRPr="00407B6E" w14:paraId="6D30D5AA" w14:textId="77777777" w:rsidTr="006D7F2E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1FBE9C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407B6E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E05EEF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A6BED5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5F3BA36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23B725F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9F8EA9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07B6E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0581C6BC" w14:textId="77777777" w:rsidR="00407B6E" w:rsidRPr="00407B6E" w:rsidRDefault="00407B6E" w:rsidP="00407B6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EB1C408" w14:textId="77777777" w:rsidR="00407B6E" w:rsidRPr="00407B6E" w:rsidRDefault="00407B6E" w:rsidP="00407B6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407B6E">
        <w:rPr>
          <w:rFonts w:ascii="Arial" w:hAnsi="Arial" w:cs="Arial"/>
          <w:sz w:val="18"/>
          <w:szCs w:val="18"/>
        </w:rPr>
        <w:br w:type="page"/>
      </w:r>
    </w:p>
    <w:p w14:paraId="5952858C" w14:textId="77777777" w:rsidR="00407B6E" w:rsidRPr="00407B6E" w:rsidRDefault="00407B6E" w:rsidP="00676F47">
      <w:pPr>
        <w:pStyle w:val="Rubrik2"/>
        <w:ind w:left="0"/>
      </w:pPr>
      <w:r w:rsidRPr="00407B6E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407B6E" w:rsidRPr="00407B6E" w14:paraId="26286C1A" w14:textId="77777777" w:rsidTr="00407B6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DDA361B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75A9960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79BAE378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1B56C81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81058B7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6474B5FB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7C7F297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4CB2803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76ECC305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tjocka snitt</w:t>
            </w:r>
          </w:p>
          <w:p w14:paraId="7402943E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1FE116D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2AEF42AA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tunna snitt</w:t>
            </w:r>
          </w:p>
          <w:p w14:paraId="37DD32D9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mjuk</w:t>
            </w:r>
          </w:p>
          <w:p w14:paraId="3BF4866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ED5C40A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9CE6F33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5F8CE0E0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 xml:space="preserve">tjocka </w:t>
            </w:r>
            <w:proofErr w:type="spellStart"/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sn</w:t>
            </w:r>
            <w:proofErr w:type="spellEnd"/>
          </w:p>
          <w:p w14:paraId="3A9BDA0D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808F50D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 xml:space="preserve">Hals K+ tjocka </w:t>
            </w:r>
            <w:proofErr w:type="spellStart"/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sn</w:t>
            </w:r>
            <w:proofErr w:type="spellEnd"/>
          </w:p>
          <w:p w14:paraId="5AAD9C68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15633D2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730EEAA9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 xml:space="preserve">tunna </w:t>
            </w:r>
            <w:proofErr w:type="spellStart"/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sn</w:t>
            </w:r>
            <w:proofErr w:type="spellEnd"/>
          </w:p>
          <w:p w14:paraId="1E4D3A66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mjuk</w:t>
            </w:r>
          </w:p>
          <w:p w14:paraId="13C62F34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50D90B1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1C46CEF5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C765CA9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3CDB09D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4FD3C3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1FB16BE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8A442E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0A85804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54543BB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D443234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4CB2F651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37E4D37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F652A5E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7174DD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412D88D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20A54B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4160D2DD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A862EB8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8BB18CB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5B006B8A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8A061B6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BD14642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680FBD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D4B155E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47F8719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3B6E9CA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D7C92F4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F1E5DC7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53D1ED53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A2A7B94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0AD3AC9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58FFB4F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2FA8EE3A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tunna snitt</w:t>
            </w:r>
          </w:p>
          <w:p w14:paraId="7EC7E98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skelett</w:t>
            </w:r>
          </w:p>
          <w:p w14:paraId="5656E4AA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E8F3B14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7DA48A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C212493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2E84FE4F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F1CED8C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6567AEB3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78A5E59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25243F6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9062715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C162DFD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9EF2930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270BEDF5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FB4897A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C0ACD03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54DFAE82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5A5F539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ABD70A2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096EA64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8AADB9E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DB7F558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54C0C9B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18C75C4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48EC9C6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116D1925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369B8D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DFA4065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4854A2A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87B278A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7A8C3C1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06AAF2A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7CE8EE4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A4C6FE2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73A14880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16A48C1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575E351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69E4DAE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5216C8FA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F290493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D67532F" w14:textId="77777777" w:rsidR="00407B6E" w:rsidRPr="00407B6E" w:rsidRDefault="00407B6E" w:rsidP="00407B6E">
      <w:pPr>
        <w:spacing w:after="0" w:line="360" w:lineRule="auto"/>
        <w:ind w:left="0" w:right="0"/>
        <w:rPr>
          <w:rFonts w:ascii="Arial" w:hAnsi="Arial" w:cs="Arial"/>
          <w:b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407B6E" w:rsidRPr="00407B6E" w14:paraId="541178A3" w14:textId="77777777" w:rsidTr="00407B6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FEEEF24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C591358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047D397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E8CF94E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145210C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4905CFCA" w14:textId="77777777" w:rsidTr="00407B6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3D4DF6A8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2FC707B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Mediastinum</w:t>
            </w:r>
            <w:proofErr w:type="spellEnd"/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 xml:space="preserve"> K+</w:t>
            </w:r>
          </w:p>
          <w:p w14:paraId="59741CA3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67B801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5AEDDB4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720131D7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32E1EE28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207A417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0D2EFA6E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5E4A1345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07B6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5AD21894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739F0B82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01530B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07B6E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0DBC4F4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A1FBD80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B5B0E3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B4FE90E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3AC89D6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D30C916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58A634E3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789751C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F5E88D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8B38501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A025159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5F7C94E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DF2867C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C1E1205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488B1381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47D808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E379682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595A66A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91DD1ED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80B4B62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457EA16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BBC0EA9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130EDFF2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7818DA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C5E26A2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2FCDA9D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95B70A3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13FCC82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639736B7" w14:textId="77777777" w:rsidR="00407B6E" w:rsidRPr="00407B6E" w:rsidRDefault="00407B6E" w:rsidP="00407B6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B1AED50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1FDE59D7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CB1FE23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36F5989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1CAA7EC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698E9B1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34A06C9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9F344E7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4A743BD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6239341C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0295F14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E31512A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5039C5E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926909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9D46285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3D48A05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BBFA566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6E635C61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7911241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37619A9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4C33E44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1387052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D39EDC6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263CC07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996EF33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07B6E" w:rsidRPr="00407B6E" w14:paraId="0A4FD8B5" w14:textId="77777777" w:rsidTr="00407B6E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4DBE1CE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272A3AF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2FE3030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C8B8372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F3E765F" w14:textId="77777777" w:rsidR="00407B6E" w:rsidRPr="00407B6E" w:rsidRDefault="00407B6E" w:rsidP="00407B6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4394217" w14:textId="77777777" w:rsidR="00407B6E" w:rsidRPr="00407B6E" w:rsidRDefault="00407B6E" w:rsidP="00407B6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07B6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09B2B0" w14:textId="77777777" w:rsidR="003E2B7C" w:rsidRDefault="003E2B7C">
      <w:r>
        <w:separator/>
      </w:r>
    </w:p>
  </w:endnote>
  <w:endnote w:type="continuationSeparator" w:id="0">
    <w:p w14:paraId="3271C2CC" w14:textId="77777777" w:rsidR="003E2B7C" w:rsidRDefault="003E2B7C">
      <w:r>
        <w:continuationSeparator/>
      </w:r>
    </w:p>
  </w:endnote>
  <w:endnote w:type="continuationNotice" w:id="1">
    <w:p w14:paraId="41D1A809" w14:textId="77777777" w:rsidR="003E2B7C" w:rsidRDefault="003E2B7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6E94D4" w14:textId="77777777" w:rsidR="003E2B7C" w:rsidRDefault="003E2B7C"/>
  </w:footnote>
  <w:footnote w:type="continuationSeparator" w:id="0">
    <w:p w14:paraId="714E764D" w14:textId="77777777" w:rsidR="003E2B7C" w:rsidRDefault="003E2B7C">
      <w:r>
        <w:continuationSeparator/>
      </w:r>
    </w:p>
  </w:footnote>
  <w:footnote w:type="continuationNotice" w:id="1">
    <w:p w14:paraId="03386EDC" w14:textId="77777777" w:rsidR="003E2B7C" w:rsidRDefault="003E2B7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9252C95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06960236" w:tentative="1">
      <w:start w:val="1"/>
      <w:numFmt w:val="lowerLetter"/>
      <w:lvlText w:val="%2."/>
      <w:lvlJc w:val="left"/>
      <w:pPr>
        <w:ind w:left="1080" w:hanging="360"/>
      </w:pPr>
    </w:lvl>
    <w:lvl w:ilvl="2" w:tplc="461C37D4" w:tentative="1">
      <w:start w:val="1"/>
      <w:numFmt w:val="lowerRoman"/>
      <w:lvlText w:val="%3."/>
      <w:lvlJc w:val="right"/>
      <w:pPr>
        <w:ind w:left="1800" w:hanging="180"/>
      </w:pPr>
    </w:lvl>
    <w:lvl w:ilvl="3" w:tplc="2C8C72C8" w:tentative="1">
      <w:start w:val="1"/>
      <w:numFmt w:val="decimal"/>
      <w:lvlText w:val="%4."/>
      <w:lvlJc w:val="left"/>
      <w:pPr>
        <w:ind w:left="2520" w:hanging="360"/>
      </w:pPr>
    </w:lvl>
    <w:lvl w:ilvl="4" w:tplc="FFF4F0A8" w:tentative="1">
      <w:start w:val="1"/>
      <w:numFmt w:val="lowerLetter"/>
      <w:lvlText w:val="%5."/>
      <w:lvlJc w:val="left"/>
      <w:pPr>
        <w:ind w:left="3240" w:hanging="360"/>
      </w:pPr>
    </w:lvl>
    <w:lvl w:ilvl="5" w:tplc="03C85838" w:tentative="1">
      <w:start w:val="1"/>
      <w:numFmt w:val="lowerRoman"/>
      <w:lvlText w:val="%6."/>
      <w:lvlJc w:val="right"/>
      <w:pPr>
        <w:ind w:left="3960" w:hanging="180"/>
      </w:pPr>
    </w:lvl>
    <w:lvl w:ilvl="6" w:tplc="BE460DEA" w:tentative="1">
      <w:start w:val="1"/>
      <w:numFmt w:val="decimal"/>
      <w:lvlText w:val="%7."/>
      <w:lvlJc w:val="left"/>
      <w:pPr>
        <w:ind w:left="4680" w:hanging="360"/>
      </w:pPr>
    </w:lvl>
    <w:lvl w:ilvl="7" w:tplc="2DD0DFD0" w:tentative="1">
      <w:start w:val="1"/>
      <w:numFmt w:val="lowerLetter"/>
      <w:lvlText w:val="%8."/>
      <w:lvlJc w:val="left"/>
      <w:pPr>
        <w:ind w:left="5400" w:hanging="360"/>
      </w:pPr>
    </w:lvl>
    <w:lvl w:ilvl="8" w:tplc="C1102FF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AFC4A48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6472BE9E" w:tentative="1">
      <w:start w:val="1"/>
      <w:numFmt w:val="lowerLetter"/>
      <w:lvlText w:val="%2."/>
      <w:lvlJc w:val="left"/>
      <w:pPr>
        <w:ind w:left="1080" w:hanging="360"/>
      </w:pPr>
    </w:lvl>
    <w:lvl w:ilvl="2" w:tplc="3E9AEDA8" w:tentative="1">
      <w:start w:val="1"/>
      <w:numFmt w:val="lowerRoman"/>
      <w:lvlText w:val="%3."/>
      <w:lvlJc w:val="right"/>
      <w:pPr>
        <w:ind w:left="1800" w:hanging="180"/>
      </w:pPr>
    </w:lvl>
    <w:lvl w:ilvl="3" w:tplc="FCFC110A" w:tentative="1">
      <w:start w:val="1"/>
      <w:numFmt w:val="decimal"/>
      <w:lvlText w:val="%4."/>
      <w:lvlJc w:val="left"/>
      <w:pPr>
        <w:ind w:left="2520" w:hanging="360"/>
      </w:pPr>
    </w:lvl>
    <w:lvl w:ilvl="4" w:tplc="0066CAE6" w:tentative="1">
      <w:start w:val="1"/>
      <w:numFmt w:val="lowerLetter"/>
      <w:lvlText w:val="%5."/>
      <w:lvlJc w:val="left"/>
      <w:pPr>
        <w:ind w:left="3240" w:hanging="360"/>
      </w:pPr>
    </w:lvl>
    <w:lvl w:ilvl="5" w:tplc="60922878" w:tentative="1">
      <w:start w:val="1"/>
      <w:numFmt w:val="lowerRoman"/>
      <w:lvlText w:val="%6."/>
      <w:lvlJc w:val="right"/>
      <w:pPr>
        <w:ind w:left="3960" w:hanging="180"/>
      </w:pPr>
    </w:lvl>
    <w:lvl w:ilvl="6" w:tplc="00BA2570" w:tentative="1">
      <w:start w:val="1"/>
      <w:numFmt w:val="decimal"/>
      <w:lvlText w:val="%7."/>
      <w:lvlJc w:val="left"/>
      <w:pPr>
        <w:ind w:left="4680" w:hanging="360"/>
      </w:pPr>
    </w:lvl>
    <w:lvl w:ilvl="7" w:tplc="A9FE014C" w:tentative="1">
      <w:start w:val="1"/>
      <w:numFmt w:val="lowerLetter"/>
      <w:lvlText w:val="%8."/>
      <w:lvlJc w:val="left"/>
      <w:pPr>
        <w:ind w:left="5400" w:hanging="360"/>
      </w:pPr>
    </w:lvl>
    <w:lvl w:ilvl="8" w:tplc="FC2605B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933CC7D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E2EF34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DC4601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6B4D34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012772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9761E6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3AAB15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94858A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022217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09510154">
    <w:abstractNumId w:val="20"/>
  </w:num>
  <w:num w:numId="2" w16cid:durableId="308940643">
    <w:abstractNumId w:val="15"/>
  </w:num>
  <w:num w:numId="3" w16cid:durableId="707070377">
    <w:abstractNumId w:val="0"/>
  </w:num>
  <w:num w:numId="4" w16cid:durableId="2072267190">
    <w:abstractNumId w:val="6"/>
  </w:num>
  <w:num w:numId="5" w16cid:durableId="867059028">
    <w:abstractNumId w:val="18"/>
  </w:num>
  <w:num w:numId="6" w16cid:durableId="1499495876">
    <w:abstractNumId w:val="2"/>
  </w:num>
  <w:num w:numId="7" w16cid:durableId="224335388">
    <w:abstractNumId w:val="12"/>
  </w:num>
  <w:num w:numId="8" w16cid:durableId="969365652">
    <w:abstractNumId w:val="9"/>
  </w:num>
  <w:num w:numId="9" w16cid:durableId="1141996383">
    <w:abstractNumId w:val="1"/>
  </w:num>
  <w:num w:numId="10" w16cid:durableId="2104451002">
    <w:abstractNumId w:val="1"/>
  </w:num>
  <w:num w:numId="11" w16cid:durableId="1163160373">
    <w:abstractNumId w:val="3"/>
  </w:num>
  <w:num w:numId="12" w16cid:durableId="730466731">
    <w:abstractNumId w:val="4"/>
  </w:num>
  <w:num w:numId="13" w16cid:durableId="1091657453">
    <w:abstractNumId w:val="14"/>
  </w:num>
  <w:num w:numId="14" w16cid:durableId="1219627522">
    <w:abstractNumId w:val="10"/>
  </w:num>
  <w:num w:numId="15" w16cid:durableId="198248887">
    <w:abstractNumId w:val="7"/>
  </w:num>
  <w:num w:numId="16" w16cid:durableId="1501657398">
    <w:abstractNumId w:val="13"/>
  </w:num>
  <w:num w:numId="17" w16cid:durableId="1641492357">
    <w:abstractNumId w:val="5"/>
  </w:num>
  <w:num w:numId="18" w16cid:durableId="581643673">
    <w:abstractNumId w:val="11"/>
  </w:num>
  <w:num w:numId="19" w16cid:durableId="1262684195">
    <w:abstractNumId w:val="19"/>
  </w:num>
  <w:num w:numId="20" w16cid:durableId="118842029">
    <w:abstractNumId w:val="16"/>
  </w:num>
  <w:num w:numId="21" w16cid:durableId="1596011037">
    <w:abstractNumId w:val="8"/>
  </w:num>
  <w:num w:numId="22" w16cid:durableId="137719237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2BF5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B7C"/>
    <w:rsid w:val="003E2FF7"/>
    <w:rsid w:val="003F1013"/>
    <w:rsid w:val="003F1ACF"/>
    <w:rsid w:val="00404948"/>
    <w:rsid w:val="00406BEA"/>
    <w:rsid w:val="00407B6E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6F47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0DEB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2 min från start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ned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40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97C94B02-5012-4B41-8CF8-E0874CCA0AF6}" type="presOf" srcId="{BD80AD6D-AE28-4DC3-865A-F7A4BFC6D84E}" destId="{764FC522-4A5B-4DA0-8EA0-0B136026E7A3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D86AC75D-6E52-49C8-BE70-571694CF574D}" type="presOf" srcId="{B6686773-0991-4F56-99B7-CB08DF66B5ED}" destId="{6AC59577-EC82-4A35-90CE-96CD0348AB0D}" srcOrd="0" destOrd="0" presId="urn:microsoft.com/office/officeart/2005/8/layout/hChevron3"/>
    <dgm:cxn modelId="{B2287250-C4F7-4368-BD57-C34DF45C5D31}" type="presOf" srcId="{B73EA016-5B5E-4372-8AFF-E16F061CFA05}" destId="{1F6A0B97-83F0-4189-B0CB-00156B0AC153}" srcOrd="0" destOrd="0" presId="urn:microsoft.com/office/officeart/2005/8/layout/hChevron3"/>
    <dgm:cxn modelId="{3053A672-7B26-4197-A9B3-497E56DFAD25}" type="presOf" srcId="{7D55B2F1-F7F7-4A6B-AFB0-F846FDB634B5}" destId="{E13D0391-DAD9-4B61-AB66-3FA48A4F7006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550976CD-4552-46C3-9D3D-BC71BC71F854}" type="presOf" srcId="{FB4701B0-1C4A-420C-9F09-C1678465770A}" destId="{33A1349C-0317-431F-9E60-7456885DCFD5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BE3015E3-2406-4AB8-833C-BE4477DA5763}" type="presOf" srcId="{72C3C3E7-AFE7-48AF-A84A-F5F4B462ABCE}" destId="{AD4E5296-B06F-4F82-9CB5-F741BF6BFCC1}" srcOrd="0" destOrd="0" presId="urn:microsoft.com/office/officeart/2005/8/layout/hChevron3"/>
    <dgm:cxn modelId="{ED427AE3-C209-4390-9E63-A83BC02334D6}" type="presOf" srcId="{548E9FD9-7371-42E5-8C31-C03B33C90BF7}" destId="{6CE68A43-9C69-4212-AF24-9AFEE7CA1715}" srcOrd="0" destOrd="0" presId="urn:microsoft.com/office/officeart/2005/8/layout/hChevron3"/>
    <dgm:cxn modelId="{24DFF6FE-5A7C-4638-A85F-A2830FB657D3}" type="presOf" srcId="{D813EA76-4FD3-4C15-BFBC-B1DF43B29666}" destId="{4784DBD1-3CBE-41A8-A2C7-CF088F838C79}" srcOrd="0" destOrd="0" presId="urn:microsoft.com/office/officeart/2005/8/layout/hChevron3"/>
    <dgm:cxn modelId="{B1D04B3B-12C3-4892-8934-0A2BEC306E08}" type="presParOf" srcId="{1F6A0B97-83F0-4189-B0CB-00156B0AC153}" destId="{4784DBD1-3CBE-41A8-A2C7-CF088F838C79}" srcOrd="0" destOrd="0" presId="urn:microsoft.com/office/officeart/2005/8/layout/hChevron3"/>
    <dgm:cxn modelId="{66AE2AD8-5840-41DA-9821-00A21B43E09F}" type="presParOf" srcId="{1F6A0B97-83F0-4189-B0CB-00156B0AC153}" destId="{37D14BC8-3203-463C-9804-9B3B86B621FF}" srcOrd="1" destOrd="0" presId="urn:microsoft.com/office/officeart/2005/8/layout/hChevron3"/>
    <dgm:cxn modelId="{4AC0F34E-4D83-4C85-B9BD-B1F7A08E8E38}" type="presParOf" srcId="{1F6A0B97-83F0-4189-B0CB-00156B0AC153}" destId="{E13D0391-DAD9-4B61-AB66-3FA48A4F7006}" srcOrd="2" destOrd="0" presId="urn:microsoft.com/office/officeart/2005/8/layout/hChevron3"/>
    <dgm:cxn modelId="{BCBFC295-9977-41D8-B59E-7214FC7FEC21}" type="presParOf" srcId="{1F6A0B97-83F0-4189-B0CB-00156B0AC153}" destId="{F9271109-4339-4036-9126-150629D10456}" srcOrd="3" destOrd="0" presId="urn:microsoft.com/office/officeart/2005/8/layout/hChevron3"/>
    <dgm:cxn modelId="{54A2C470-5C1C-4DF1-923F-4B7058A08D54}" type="presParOf" srcId="{1F6A0B97-83F0-4189-B0CB-00156B0AC153}" destId="{AD4E5296-B06F-4F82-9CB5-F741BF6BFCC1}" srcOrd="4" destOrd="0" presId="urn:microsoft.com/office/officeart/2005/8/layout/hChevron3"/>
    <dgm:cxn modelId="{850883B2-5E57-412A-AA7D-931C8EC8F4C6}" type="presParOf" srcId="{1F6A0B97-83F0-4189-B0CB-00156B0AC153}" destId="{99F7A086-6C98-4385-8FFE-3337C1F24694}" srcOrd="5" destOrd="0" presId="urn:microsoft.com/office/officeart/2005/8/layout/hChevron3"/>
    <dgm:cxn modelId="{3704328C-878F-4672-8A58-A3600F5A16CD}" type="presParOf" srcId="{1F6A0B97-83F0-4189-B0CB-00156B0AC153}" destId="{6CE68A43-9C69-4212-AF24-9AFEE7CA1715}" srcOrd="6" destOrd="0" presId="urn:microsoft.com/office/officeart/2005/8/layout/hChevron3"/>
    <dgm:cxn modelId="{7702F5E2-C37E-4A00-B174-2E8D1A6A3677}" type="presParOf" srcId="{1F6A0B97-83F0-4189-B0CB-00156B0AC153}" destId="{3220CDE8-D909-484A-AEEE-E1F8CCD6E591}" srcOrd="7" destOrd="0" presId="urn:microsoft.com/office/officeart/2005/8/layout/hChevron3"/>
    <dgm:cxn modelId="{C87A9A56-BB2C-47DC-AEBA-D779F58DE7BA}" type="presParOf" srcId="{1F6A0B97-83F0-4189-B0CB-00156B0AC153}" destId="{6AC59577-EC82-4A35-90CE-96CD0348AB0D}" srcOrd="8" destOrd="0" presId="urn:microsoft.com/office/officeart/2005/8/layout/hChevron3"/>
    <dgm:cxn modelId="{273F1048-A172-490F-AE66-9EBF6D13A6C9}" type="presParOf" srcId="{1F6A0B97-83F0-4189-B0CB-00156B0AC153}" destId="{EB1C56B5-4A0A-494F-92A8-3B4C157D15C5}" srcOrd="9" destOrd="0" presId="urn:microsoft.com/office/officeart/2005/8/layout/hChevron3"/>
    <dgm:cxn modelId="{37BC2E23-CB06-4357-96C0-C2B904036A92}" type="presParOf" srcId="{1F6A0B97-83F0-4189-B0CB-00156B0AC153}" destId="{33A1349C-0317-431F-9E60-7456885DCFD5}" srcOrd="10" destOrd="0" presId="urn:microsoft.com/office/officeart/2005/8/layout/hChevron3"/>
    <dgm:cxn modelId="{39E74602-7269-4038-A825-1E31A830B513}" type="presParOf" srcId="{1F6A0B97-83F0-4189-B0CB-00156B0AC153}" destId="{A854A969-E3F4-46C7-AA9B-9B40E58C9671}" srcOrd="11" destOrd="0" presId="urn:microsoft.com/office/officeart/2005/8/layout/hChevron3"/>
    <dgm:cxn modelId="{0204090A-1DC9-45ED-82C9-0B46F32F7C03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40 s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ned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2 min från start</a:t>
          </a:r>
        </a:p>
      </dsp:txBody>
      <dsp:txXfrm>
        <a:off x="4832001" y="53999"/>
        <a:ext cx="532803" cy="43200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3</Pages>
  <Words>522</Words>
  <Characters>2771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3287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Hals-larynx med thorax K+ (818800B &amp; 830800)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2022-05-18T04:14:00.0000000Z</dcterms:created>
  <dcterms:modified xsi:type="dcterms:W3CDTF">2024-01-18T13:20:00.0000000Z</dcterms:modified>
</coreProperties>
</file>