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2257DF" w14:textId="77777777" w:rsidR="00995D4D" w:rsidRDefault="00995D4D" w:rsidP="00F35B05">
      <w:pPr>
        <w:pStyle w:val="Rubrik2"/>
        <w:sectPr w:rsidR="00995D4D" w:rsidSect="00995D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B3BF7D1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6DC61219" w14:textId="62B1301B" w:rsidR="00A67297" w:rsidRDefault="00A67297" w:rsidP="00A67297">
      <w:pPr>
        <w:pStyle w:val="Rubrik1"/>
        <w:ind w:left="0"/>
        <w:rPr>
          <w:szCs w:val="26"/>
        </w:rPr>
      </w:pPr>
      <w:r w:rsidRPr="00995D4D">
        <w:t>DT Hals/larynx K+ (818800B)</w:t>
      </w:r>
    </w:p>
    <w:p w14:paraId="7FCB2CB8" w14:textId="6B5D1A47" w:rsidR="00252D76" w:rsidRPr="00995D4D" w:rsidRDefault="00252D76" w:rsidP="00A67297">
      <w:pPr>
        <w:pStyle w:val="Rubrik2"/>
        <w:ind w:left="0"/>
      </w:pPr>
      <w:r w:rsidRPr="00995D4D">
        <w:t>Syfte</w:t>
      </w:r>
    </w:p>
    <w:p w14:paraId="307F81DC" w14:textId="77777777" w:rsidR="00252D76" w:rsidRPr="00995D4D" w:rsidRDefault="00252D76" w:rsidP="00252D7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995D4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69F082E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4E09C545" w14:textId="1A42BF5B" w:rsidR="00995D4D" w:rsidRPr="00995D4D" w:rsidRDefault="00A438C4" w:rsidP="00A67297">
      <w:pPr>
        <w:pStyle w:val="Rubrik2"/>
        <w:ind w:left="0"/>
      </w:pPr>
      <w:r>
        <w:t>Förändringar sedan föregående</w:t>
      </w:r>
      <w:r w:rsidR="00995D4D" w:rsidRPr="00995D4D">
        <w:t xml:space="preserve"> version</w:t>
      </w:r>
    </w:p>
    <w:p w14:paraId="67E1CBF2" w14:textId="4A8CAC6A" w:rsidR="00995D4D" w:rsidRPr="00995D4D" w:rsidRDefault="00BC18A2" w:rsidP="00995D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Reviderat kernel Siemens X-cite.</w:t>
      </w:r>
    </w:p>
    <w:p w14:paraId="5C59E19F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CFF9DFD" w14:textId="77777777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A67297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995D4D" w:rsidRPr="00995D4D" w14:paraId="0E2E4EDA" w14:textId="77777777" w:rsidTr="000E7A4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255CE062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718D19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Tumör i hypofarynx eller larynx.</w:t>
            </w:r>
          </w:p>
        </w:tc>
      </w:tr>
      <w:tr w:rsidR="00995D4D" w:rsidRPr="00995D4D" w14:paraId="7ADBF329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193BA5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B617254" w14:textId="706A21D2" w:rsidR="00995D4D" w:rsidRPr="00995D4D" w:rsidRDefault="00000000" w:rsidP="00995D4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995D4D" w:rsidRPr="00995D4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995D4D" w:rsidRPr="00995D4D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246BD39D" w14:textId="2CCB2777" w:rsidR="00995D4D" w:rsidRPr="00995D4D" w:rsidRDefault="00995D4D" w:rsidP="00995D4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PVK</w:t>
            </w:r>
            <w:r w:rsidR="005F5DBF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="000A3209">
              <w:rPr>
                <w:rFonts w:ascii="Arial" w:hAnsi="Arial" w:cs="Arial"/>
                <w:sz w:val="18"/>
                <w:szCs w:val="18"/>
              </w:rPr>
              <w:t>efter flöde)</w:t>
            </w:r>
            <w:r w:rsidRPr="00995D4D">
              <w:rPr>
                <w:rFonts w:ascii="Arial" w:hAnsi="Arial" w:cs="Arial"/>
                <w:sz w:val="18"/>
                <w:szCs w:val="18"/>
              </w:rPr>
              <w:t>. Helst i höger arm.</w:t>
            </w:r>
          </w:p>
          <w:p w14:paraId="57A1F25E" w14:textId="77777777" w:rsidR="00995D4D" w:rsidRPr="00995D4D" w:rsidRDefault="00995D4D" w:rsidP="00995D4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Avlägsna eventuell tandprotes, örhängen, halsband etc.</w:t>
            </w:r>
          </w:p>
        </w:tc>
      </w:tr>
      <w:tr w:rsidR="00995D4D" w:rsidRPr="00995D4D" w14:paraId="5A7C2969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30C652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D9078E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995D4D" w:rsidRPr="00995D4D" w14:paraId="65B63E8B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84D912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C6C0F1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Bolus 1: Omnipaque 350 mg I/ml enligt OmniJect ”Hals split bolus 1”.</w:t>
            </w:r>
          </w:p>
          <w:p w14:paraId="1DE4985F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Bolus 2: Omnipaque 350 mg I/ml enligt OmniJect ”Hals split bolus 2”.</w:t>
            </w:r>
          </w:p>
        </w:tc>
      </w:tr>
      <w:tr w:rsidR="00995D4D" w:rsidRPr="00995D4D" w14:paraId="69E32790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8A36A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05FB4E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12ABF503" w14:textId="0B791335" w:rsidR="00995D4D" w:rsidRPr="00995D4D" w:rsidRDefault="00000000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995D4D" w:rsidRPr="00995D4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95D4D" w:rsidRPr="00995D4D" w14:paraId="2D7CB568" w14:textId="77777777" w:rsidTr="000E7A4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A71B75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793AABA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709496F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4A52F314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6B44123E" w14:textId="77777777" w:rsidR="00995D4D" w:rsidRPr="00995D4D" w:rsidRDefault="00995D4D" w:rsidP="00995D4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24482B61" w14:textId="77777777" w:rsidR="00995D4D" w:rsidRPr="00995D4D" w:rsidRDefault="00995D4D" w:rsidP="00995D4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E701CC6" w14:textId="77777777" w:rsidR="00A67297" w:rsidRDefault="00A67297">
      <w:pPr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br w:type="page"/>
      </w:r>
    </w:p>
    <w:p w14:paraId="7FB4DE7C" w14:textId="235CE955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A67297">
        <w:rPr>
          <w:rFonts w:asciiTheme="majorHAnsi" w:hAnsiTheme="majorHAnsi" w:cstheme="majorHAnsi"/>
          <w:sz w:val="36"/>
          <w:szCs w:val="36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995D4D" w:rsidRPr="00995D4D" w14:paraId="463BF58C" w14:textId="77777777" w:rsidTr="00995D4D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8C8285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D211946" wp14:editId="59D37B2E">
                  <wp:extent cx="3267986" cy="809625"/>
                  <wp:effectExtent l="0" t="0" r="46990" b="0"/>
                  <wp:docPr id="26" name="Diagram 2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C1789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1296B01" wp14:editId="4CFAD04B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218440</wp:posOffset>
                      </wp:positionV>
                      <wp:extent cx="410210" cy="1470025"/>
                      <wp:effectExtent l="0" t="0" r="8890" b="0"/>
                      <wp:wrapNone/>
                      <wp:docPr id="14" name="Upp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4700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48343B" w14:textId="77777777" w:rsidR="00995D4D" w:rsidRPr="000514A3" w:rsidRDefault="00995D4D" w:rsidP="00C532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514A3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296B0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4" o:spid="_x0000_s1026" type="#_x0000_t68" style="position:absolute;left:0;text-align:left;margin-left:50.15pt;margin-top:17.2pt;width:32.3pt;height:115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" adj="3014" fillcolor="red" stroked="f" strokeweight="1pt">
                      <v:textbox inset="1mm,1mm,1mm,1mm">
                        <w:txbxContent>
                          <w:p w14:paraId="3048343B" w14:textId="77777777" w:rsidR="00995D4D" w:rsidRPr="000514A3" w:rsidRDefault="00995D4D" w:rsidP="00C532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514A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D15994C" wp14:editId="50A6E076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213995</wp:posOffset>
                      </wp:positionV>
                      <wp:extent cx="1418590" cy="1477645"/>
                      <wp:effectExtent l="19050" t="19050" r="10160" b="2730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19149" cy="147764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826437" id="Rektangel 25" o:spid="_x0000_s1026" style="position:absolute;margin-left:10pt;margin-top:16.85pt;width:111.7pt;height:116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w:t xml:space="preserve"> </w:t>
            </w:r>
            <w:r w:rsidRPr="00995D4D">
              <w:rPr>
                <w:noProof/>
                <w:szCs w:val="20"/>
              </w:rPr>
              <w:drawing>
                <wp:inline distT="0" distB="0" distL="0" distR="0" wp14:anchorId="2CFDDF44" wp14:editId="226B09B9">
                  <wp:extent cx="1457325" cy="1880370"/>
                  <wp:effectExtent l="0" t="0" r="0" b="571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938907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060" cy="1889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5D4D" w:rsidRPr="00995D4D" w14:paraId="6FBDED7A" w14:textId="77777777" w:rsidTr="00995D4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547DAA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09BBD2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B4CA33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4097F0E8" w14:textId="77777777" w:rsidTr="00995D4D">
        <w:trPr>
          <w:trHeight w:val="227"/>
        </w:trPr>
        <w:tc>
          <w:tcPr>
            <w:tcW w:w="1950" w:type="dxa"/>
            <w:shd w:val="clear" w:color="auto" w:fill="FFFFFF"/>
          </w:tcPr>
          <w:p w14:paraId="644C513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ED37F9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Ovanför ytterörat – sternum.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D3C0CA" w14:textId="77777777" w:rsidR="00995D4D" w:rsidRPr="00995D4D" w:rsidRDefault="00995D4D" w:rsidP="00995D4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995D4D" w:rsidRPr="00995D4D" w14:paraId="288ADDF0" w14:textId="77777777" w:rsidTr="00995D4D">
        <w:trPr>
          <w:trHeight w:val="227"/>
        </w:trPr>
        <w:tc>
          <w:tcPr>
            <w:tcW w:w="1950" w:type="dxa"/>
            <w:shd w:val="clear" w:color="auto" w:fill="FFFFFF"/>
          </w:tcPr>
          <w:p w14:paraId="2001C0EF" w14:textId="77777777" w:rsidR="00995D4D" w:rsidRPr="00995D4D" w:rsidRDefault="00995D4D" w:rsidP="00995D4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E5363B1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995D4D">
              <w:rPr>
                <w:rFonts w:ascii="Arial" w:hAnsi="Arial" w:cs="Arial"/>
                <w:sz w:val="18"/>
                <w:szCs w:val="18"/>
              </w:rPr>
              <w:t xml:space="preserve"> Arcus aortae – orbitas underkant.</w:t>
            </w:r>
          </w:p>
          <w:p w14:paraId="6024797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i/>
                <w:sz w:val="18"/>
                <w:szCs w:val="18"/>
              </w:rPr>
              <w:t>Patienten ska andas lugnt, fonera ”iiiii”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2545697" w14:textId="77777777" w:rsidR="00995D4D" w:rsidRPr="00995D4D" w:rsidRDefault="00995D4D" w:rsidP="00995D4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270F60F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B0B9C00" w14:textId="77777777" w:rsidR="00995D4D" w:rsidRPr="00995D4D" w:rsidRDefault="00995D4D" w:rsidP="00995D4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76C943B" w14:textId="77777777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A67297">
        <w:rPr>
          <w:rFonts w:asciiTheme="majorHAnsi" w:hAnsiTheme="majorHAnsi" w:cstheme="majorHAnsi"/>
          <w:sz w:val="36"/>
          <w:szCs w:val="3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410"/>
        <w:gridCol w:w="2522"/>
      </w:tblGrid>
      <w:tr w:rsidR="00995D4D" w:rsidRPr="00995D4D" w14:paraId="2E1F9A3C" w14:textId="77777777" w:rsidTr="00995D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B7F420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C14A89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9361C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F60C5C3" wp14:editId="3E8FB596">
                      <wp:simplePos x="0" y="0"/>
                      <wp:positionH relativeFrom="column">
                        <wp:posOffset>565150</wp:posOffset>
                      </wp:positionH>
                      <wp:positionV relativeFrom="paragraph">
                        <wp:posOffset>861695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8477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96B1D1C" w14:textId="77777777" w:rsidR="00995D4D" w:rsidRPr="000514A3" w:rsidRDefault="00995D4D" w:rsidP="00C532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514A3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60C5C3" id="Upp 19" o:spid="_x0000_s1027" type="#_x0000_t68" style="position:absolute;left:0;text-align:left;margin-left:44.5pt;margin-top:67.85pt;width:32.3pt;height:51.75pt;rotation:5007798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" adj="6741" fillcolor="red" stroked="f" strokeweight="1pt">
                      <v:textbox style="layout-flow:vertical;mso-layout-flow-alt:bottom-to-top" inset="1mm,1mm,1mm,1mm">
                        <w:txbxContent>
                          <w:p w14:paraId="296B1D1C" w14:textId="77777777" w:rsidR="00995D4D" w:rsidRPr="000514A3" w:rsidRDefault="00995D4D" w:rsidP="00C532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514A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A361D20" wp14:editId="7908221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601980</wp:posOffset>
                      </wp:positionV>
                      <wp:extent cx="1388110" cy="292100"/>
                      <wp:effectExtent l="19050" t="19050" r="21590" b="317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88491" cy="292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E1DD3EA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47.4pt" to="109.5pt,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811123E" wp14:editId="51F5A36C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24130</wp:posOffset>
                      </wp:positionV>
                      <wp:extent cx="358140" cy="1506220"/>
                      <wp:effectExtent l="19050" t="19050" r="22860" b="368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58445" cy="150680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CD933E1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.45pt,1.9pt" to="94.65pt,1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78B4A56" wp14:editId="15AFB8DC">
                      <wp:simplePos x="0" y="0"/>
                      <wp:positionH relativeFrom="margin">
                        <wp:posOffset>186690</wp:posOffset>
                      </wp:positionH>
                      <wp:positionV relativeFrom="paragraph">
                        <wp:posOffset>229870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932886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0EBCF68" w14:textId="77777777" w:rsidR="00995D4D" w:rsidRPr="000514A3" w:rsidRDefault="00995D4D" w:rsidP="00C532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514A3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78B4A56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14.7pt;margin-top:18.1pt;width:32.25pt;height:45.35pt;rotation:-728666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" adj="13920" fillcolor="red" stroked="f" strokeweight="1pt">
                      <v:textbox style="layout-flow:vertical" inset="1mm,1mm,1mm,1mm">
                        <w:txbxContent>
                          <w:p w14:paraId="30EBCF68" w14:textId="77777777" w:rsidR="00995D4D" w:rsidRPr="000514A3" w:rsidRDefault="00995D4D" w:rsidP="00C532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514A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w:drawing>
                <wp:inline distT="0" distB="0" distL="0" distR="0" wp14:anchorId="11538DD1" wp14:editId="4D743FC0">
                  <wp:extent cx="1367333" cy="1544904"/>
                  <wp:effectExtent l="0" t="0" r="444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814962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17" cy="1579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41AAB0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7FBE84C2" wp14:editId="4AF808C7">
                      <wp:simplePos x="0" y="0"/>
                      <wp:positionH relativeFrom="column">
                        <wp:posOffset>231140</wp:posOffset>
                      </wp:positionH>
                      <wp:positionV relativeFrom="paragraph">
                        <wp:posOffset>504190</wp:posOffset>
                      </wp:positionV>
                      <wp:extent cx="410210" cy="560070"/>
                      <wp:effectExtent l="1270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600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C7E9B5F" w14:textId="77777777" w:rsidR="00995D4D" w:rsidRPr="000514A3" w:rsidRDefault="00995D4D" w:rsidP="00C5326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514A3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BE84C2" id="Upp 22" o:spid="_x0000_s1029" type="#_x0000_t68" style="position:absolute;left:0;text-align:left;margin-left:18.2pt;margin-top:39.7pt;width:32.3pt;height:44.1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" adj="7910" fillcolor="red" stroked="f" strokeweight="1pt">
                      <v:textbox style="layout-flow:vertical;mso-layout-flow-alt:bottom-to-top" inset="1mm,1mm,1mm,1mm">
                        <w:txbxContent>
                          <w:p w14:paraId="1C7E9B5F" w14:textId="77777777" w:rsidR="00995D4D" w:rsidRPr="000514A3" w:rsidRDefault="00995D4D" w:rsidP="00C5326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514A3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8758F57" wp14:editId="4108B64D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-5080</wp:posOffset>
                      </wp:positionV>
                      <wp:extent cx="22225" cy="1536065"/>
                      <wp:effectExtent l="19050" t="19050" r="34925" b="2603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440" cy="15361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46467AA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5pt,-.4pt" to="58.4pt,1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995D4D">
              <w:rPr>
                <w:noProof/>
                <w:szCs w:val="20"/>
              </w:rPr>
              <w:drawing>
                <wp:inline distT="0" distB="0" distL="0" distR="0" wp14:anchorId="06467C92" wp14:editId="5925A349">
                  <wp:extent cx="1464310" cy="1548130"/>
                  <wp:effectExtent l="0" t="0" r="254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7314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310" cy="1548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5D4D" w:rsidRPr="00995D4D" w14:paraId="34572C86" w14:textId="77777777" w:rsidTr="00995D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D6CCB3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CA12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Parallellt med stämbanden, ungefär motsvarande disken C4-C5. DFOV ska nå laterala delen av klaviklarna (200-250 mm).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7FE48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170180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743E573F" w14:textId="77777777" w:rsidTr="00995D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F53D1F2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A9EC6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Parallellt med kotpelaren. Vinkelrätt mot AX.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DF342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E0F5B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0F06BAFB" w14:textId="77777777" w:rsidTr="00995D4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6A604E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16AC84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Parallellt med kotpelaren. Vinkelrät mot COR.</w:t>
            </w:r>
          </w:p>
          <w:p w14:paraId="52E5304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3D7AC6A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A22BAFF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6C9E6F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03FDA92" w14:textId="77777777" w:rsidR="00995D4D" w:rsidRPr="00995D4D" w:rsidRDefault="00995D4D" w:rsidP="00995D4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CB0CD08" w14:textId="77777777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A67297">
        <w:rPr>
          <w:rFonts w:asciiTheme="majorHAnsi" w:hAnsiTheme="majorHAnsi" w:cstheme="majorHAnsi"/>
          <w:sz w:val="36"/>
          <w:szCs w:val="3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410"/>
        <w:gridCol w:w="1275"/>
        <w:gridCol w:w="1105"/>
      </w:tblGrid>
      <w:tr w:rsidR="00995D4D" w:rsidRPr="00995D4D" w14:paraId="526D3973" w14:textId="77777777" w:rsidTr="000E7A4A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5B69C6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99DB13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E765DB0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DF5177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995D4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E91BA4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7A3CFF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95D4D" w:rsidRPr="00995D4D" w14:paraId="72484926" w14:textId="77777777" w:rsidTr="000E7A4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341D601" w14:textId="77777777" w:rsidR="00995D4D" w:rsidRPr="00995D4D" w:rsidRDefault="00995D4D" w:rsidP="00995D4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BBCD6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C4284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4B3F81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D02BC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42C4B0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51BFCF15" w14:textId="77777777" w:rsidTr="000E7A4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A2B3AAD" w14:textId="77777777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995D4D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995D4D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76F310" w14:textId="7B8C9759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577C16" w14:textId="4C650E53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403893" w14:textId="5BE37186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C73E69" w14:textId="4C6992E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4B22845" w14:textId="63422D75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95D4D" w:rsidRPr="00995D4D" w14:paraId="1EDFA16B" w14:textId="77777777" w:rsidTr="000E7A4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67847AC" w14:textId="77777777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6272A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D5D42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38A153" w14:textId="313DD264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91E018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E4EC4C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95D4D" w:rsidRPr="00995D4D" w14:paraId="1137B910" w14:textId="77777777" w:rsidTr="000E7A4A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4405646" w14:textId="77777777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33A6B1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2AF28C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1A7D09C" w14:textId="2340A993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B</w:t>
            </w:r>
            <w:r w:rsidR="00BC18A2">
              <w:rPr>
                <w:rFonts w:ascii="Arial" w:hAnsi="Arial" w:cs="Arial"/>
                <w:sz w:val="18"/>
                <w:szCs w:val="18"/>
              </w:rPr>
              <w:t>r</w:t>
            </w:r>
            <w:r w:rsidRPr="00995D4D">
              <w:rPr>
                <w:rFonts w:ascii="Arial" w:hAnsi="Arial" w:cs="Arial"/>
                <w:sz w:val="18"/>
                <w:szCs w:val="18"/>
              </w:rPr>
              <w:t>4</w:t>
            </w:r>
            <w:r w:rsidR="00BC18A2">
              <w:rPr>
                <w:rFonts w:ascii="Arial" w:hAnsi="Arial" w:cs="Arial"/>
                <w:sz w:val="18"/>
                <w:szCs w:val="18"/>
              </w:rPr>
              <w:t>4</w:t>
            </w:r>
            <w:r w:rsidRPr="00995D4D">
              <w:rPr>
                <w:rFonts w:ascii="Arial" w:hAnsi="Arial" w:cs="Arial"/>
                <w:sz w:val="18"/>
                <w:szCs w:val="18"/>
              </w:rPr>
              <w:t>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FAABC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49D4A4A" w14:textId="156C02D1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</w:rPr>
              <w:t>PA</w:t>
            </w:r>
            <w:r w:rsidR="00E55E84">
              <w:rPr>
                <w:rFonts w:ascii="Arial" w:hAnsi="Arial" w:cs="Arial"/>
                <w:noProof/>
                <w:sz w:val="18"/>
                <w:szCs w:val="18"/>
              </w:rPr>
              <w:t>CS</w:t>
            </w:r>
          </w:p>
        </w:tc>
      </w:tr>
      <w:tr w:rsidR="00995D4D" w:rsidRPr="00995D4D" w14:paraId="1EC4E1D0" w14:textId="77777777" w:rsidTr="000E7A4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29916AE" w14:textId="2214B1C5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995D4D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995D4D">
              <w:rPr>
                <w:rFonts w:ascii="Arial" w:hAnsi="Arial" w:cs="Arial"/>
                <w:b/>
                <w:sz w:val="18"/>
                <w:szCs w:val="18"/>
              </w:rPr>
              <w:t>tunna snitt skel</w:t>
            </w:r>
            <w:r w:rsidR="006D37B6">
              <w:rPr>
                <w:rFonts w:ascii="Arial" w:hAnsi="Arial" w:cs="Arial"/>
                <w:b/>
                <w:sz w:val="18"/>
                <w:szCs w:val="18"/>
              </w:rPr>
              <w:t>ett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607E8B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8780768" w14:textId="1E795D38" w:rsidR="00995D4D" w:rsidRPr="00995D4D" w:rsidRDefault="00E55E84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C0E077" w14:textId="02B62D25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60/Boneplus/FC30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570449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5F035AF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95D4D" w:rsidRPr="00995D4D" w14:paraId="03F7BFF6" w14:textId="77777777" w:rsidTr="000E7A4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217B19F" w14:textId="77777777" w:rsidR="00995D4D" w:rsidRPr="00995D4D" w:rsidRDefault="00995D4D" w:rsidP="00995D4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205D80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53E933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A36933" w14:textId="46DA2DE3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r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="00BC18A2">
              <w:rPr>
                <w:rFonts w:ascii="Arial" w:hAnsi="Arial" w:cs="Arial"/>
                <w:sz w:val="18"/>
                <w:szCs w:val="18"/>
                <w:lang w:val="en-US"/>
              </w:rPr>
              <w:t>4</w:t>
            </w:r>
            <w:r w:rsidRPr="00995D4D">
              <w:rPr>
                <w:rFonts w:ascii="Arial" w:hAnsi="Arial" w:cs="Arial"/>
                <w:sz w:val="18"/>
                <w:szCs w:val="18"/>
                <w:lang w:val="en-US"/>
              </w:rPr>
              <w:t>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077B6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995D4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E1703C0" w14:textId="1FA974EA" w:rsidR="00995D4D" w:rsidRPr="00995D4D" w:rsidRDefault="00E55E84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995D4D" w:rsidRPr="00995D4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995D4D" w:rsidRPr="00995D4D" w14:paraId="3FC2302E" w14:textId="77777777" w:rsidTr="000E7A4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8BE05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2B18C4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61EDE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F04A1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578E1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F3604D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995D4D" w:rsidRPr="00995D4D" w14:paraId="6DC1F39D" w14:textId="77777777" w:rsidTr="000E7A4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BF361F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8BFBD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48F98A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99F0D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B90314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B7FF1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5D4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4ABBB35" w14:textId="77777777" w:rsidR="00995D4D" w:rsidRPr="00995D4D" w:rsidRDefault="00995D4D" w:rsidP="00995D4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B55655" w14:textId="77777777" w:rsidR="00A67297" w:rsidRDefault="00A67297">
      <w:pPr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br w:type="page"/>
      </w:r>
    </w:p>
    <w:p w14:paraId="0B39ACC2" w14:textId="00292677" w:rsidR="00995D4D" w:rsidRPr="00A67297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A67297">
        <w:rPr>
          <w:rFonts w:asciiTheme="majorHAnsi" w:hAnsiTheme="majorHAnsi" w:cstheme="majorHAnsi"/>
          <w:sz w:val="36"/>
          <w:szCs w:val="36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995D4D" w:rsidRPr="00995D4D" w14:paraId="65B41918" w14:textId="77777777" w:rsidTr="00995D4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EA5536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77DC12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E68D9F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77F249B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3AC57E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3F2B3215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339D1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95D4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C1D4581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6A0045C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2781839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EA1F659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16747A8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0D8DE18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17124A1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3B04D5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D93A9F2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4EB6A40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tjocka sn</w:t>
            </w:r>
          </w:p>
          <w:p w14:paraId="06580214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954713C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 tjocka sn</w:t>
            </w:r>
          </w:p>
          <w:p w14:paraId="3788FEF0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DA905A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84A573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tunna sn</w:t>
            </w:r>
          </w:p>
          <w:p w14:paraId="5700D5BC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561477C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439EA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5931E8FF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2D244B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9D65B31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F7529B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CCE0CD2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7CECF18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3EBC0C3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64EA1A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9D4377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7694CAEA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C46463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B4C1D6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211DB5B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218F61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A5CDDE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DD76B4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C3B4666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0882F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3BAF836F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397203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7D7B26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8E521E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52124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C94F215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917EEDD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6336908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511C17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58E8F393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52147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2E6E1BC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E6EA2FD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56FBED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4AFA3E43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7D337497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995D4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A0CC66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245FD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97EAA8D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B61DA6F" w14:textId="77777777" w:rsidR="00995D4D" w:rsidRPr="00995D4D" w:rsidRDefault="00995D4D" w:rsidP="00995D4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05ADC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3D4D9B30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D53C6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E7AE16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B26303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149B3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893D377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A245C7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FB173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B693B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68F6835E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4753D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C67F29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AD2470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FB85A0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4219CC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5E49CA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E5B4C1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F833E35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5EF89FA4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1AA0C3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C963D1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B29CE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3A4C4B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48DB52E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B6CA10A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16AFC3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5B7086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995D4D" w:rsidRPr="00995D4D" w14:paraId="3EA7E8FD" w14:textId="77777777" w:rsidTr="00995D4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311440D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86C68A9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1F7EF3F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FA1F1D2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2C6C608" w14:textId="77777777" w:rsidR="00995D4D" w:rsidRPr="00995D4D" w:rsidRDefault="00995D4D" w:rsidP="00995D4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AA201B5" w14:textId="77777777" w:rsidR="00995D4D" w:rsidRPr="00995D4D" w:rsidRDefault="00995D4D" w:rsidP="00995D4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42867C0" w14:textId="77777777" w:rsidR="00995D4D" w:rsidRPr="00995D4D" w:rsidRDefault="00995D4D" w:rsidP="00995D4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95D4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441384" w14:textId="77777777" w:rsidR="00E15575" w:rsidRDefault="00E15575">
      <w:r>
        <w:separator/>
      </w:r>
    </w:p>
  </w:endnote>
  <w:endnote w:type="continuationSeparator" w:id="0">
    <w:p w14:paraId="679A6826" w14:textId="77777777" w:rsidR="00E15575" w:rsidRDefault="00E15575">
      <w:r>
        <w:continuationSeparator/>
      </w:r>
    </w:p>
  </w:endnote>
  <w:endnote w:type="continuationNotice" w:id="1">
    <w:p w14:paraId="22EED6F1" w14:textId="77777777" w:rsidR="00E15575" w:rsidRDefault="00E155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74290D" w14:textId="77777777" w:rsidR="00E15575" w:rsidRDefault="00E15575"/>
  </w:footnote>
  <w:footnote w:type="continuationSeparator" w:id="0">
    <w:p w14:paraId="0313833A" w14:textId="77777777" w:rsidR="00E15575" w:rsidRDefault="00E15575">
      <w:r>
        <w:continuationSeparator/>
      </w:r>
    </w:p>
  </w:footnote>
  <w:footnote w:type="continuationNotice" w:id="1">
    <w:p w14:paraId="2E1B57C9" w14:textId="77777777" w:rsidR="00E15575" w:rsidRDefault="00E155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EF265F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E8AD988" w:tentative="1">
      <w:start w:val="1"/>
      <w:numFmt w:val="lowerLetter"/>
      <w:lvlText w:val="%2."/>
      <w:lvlJc w:val="left"/>
      <w:pPr>
        <w:ind w:left="1080" w:hanging="360"/>
      </w:pPr>
    </w:lvl>
    <w:lvl w:ilvl="2" w:tplc="D80608C6" w:tentative="1">
      <w:start w:val="1"/>
      <w:numFmt w:val="lowerRoman"/>
      <w:lvlText w:val="%3."/>
      <w:lvlJc w:val="right"/>
      <w:pPr>
        <w:ind w:left="1800" w:hanging="180"/>
      </w:pPr>
    </w:lvl>
    <w:lvl w:ilvl="3" w:tplc="1478A572" w:tentative="1">
      <w:start w:val="1"/>
      <w:numFmt w:val="decimal"/>
      <w:lvlText w:val="%4."/>
      <w:lvlJc w:val="left"/>
      <w:pPr>
        <w:ind w:left="2520" w:hanging="360"/>
      </w:pPr>
    </w:lvl>
    <w:lvl w:ilvl="4" w:tplc="7674CE8C" w:tentative="1">
      <w:start w:val="1"/>
      <w:numFmt w:val="lowerLetter"/>
      <w:lvlText w:val="%5."/>
      <w:lvlJc w:val="left"/>
      <w:pPr>
        <w:ind w:left="3240" w:hanging="360"/>
      </w:pPr>
    </w:lvl>
    <w:lvl w:ilvl="5" w:tplc="4BA0BD54" w:tentative="1">
      <w:start w:val="1"/>
      <w:numFmt w:val="lowerRoman"/>
      <w:lvlText w:val="%6."/>
      <w:lvlJc w:val="right"/>
      <w:pPr>
        <w:ind w:left="3960" w:hanging="180"/>
      </w:pPr>
    </w:lvl>
    <w:lvl w:ilvl="6" w:tplc="C8B20508" w:tentative="1">
      <w:start w:val="1"/>
      <w:numFmt w:val="decimal"/>
      <w:lvlText w:val="%7."/>
      <w:lvlJc w:val="left"/>
      <w:pPr>
        <w:ind w:left="4680" w:hanging="360"/>
      </w:pPr>
    </w:lvl>
    <w:lvl w:ilvl="7" w:tplc="5706DE48" w:tentative="1">
      <w:start w:val="1"/>
      <w:numFmt w:val="lowerLetter"/>
      <w:lvlText w:val="%8."/>
      <w:lvlJc w:val="left"/>
      <w:pPr>
        <w:ind w:left="5400" w:hanging="360"/>
      </w:pPr>
    </w:lvl>
    <w:lvl w:ilvl="8" w:tplc="EA72A3D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CCC7F1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13E253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3046D3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B3EB7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5D6ACC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EB6630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FD64E5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F80C5E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CBA5C4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D2F8F51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43CD130" w:tentative="1">
      <w:start w:val="1"/>
      <w:numFmt w:val="lowerLetter"/>
      <w:lvlText w:val="%2."/>
      <w:lvlJc w:val="left"/>
      <w:pPr>
        <w:ind w:left="1080" w:hanging="360"/>
      </w:pPr>
    </w:lvl>
    <w:lvl w:ilvl="2" w:tplc="9FCE0C2A" w:tentative="1">
      <w:start w:val="1"/>
      <w:numFmt w:val="lowerRoman"/>
      <w:lvlText w:val="%3."/>
      <w:lvlJc w:val="right"/>
      <w:pPr>
        <w:ind w:left="1800" w:hanging="180"/>
      </w:pPr>
    </w:lvl>
    <w:lvl w:ilvl="3" w:tplc="1C94C2A6" w:tentative="1">
      <w:start w:val="1"/>
      <w:numFmt w:val="decimal"/>
      <w:lvlText w:val="%4."/>
      <w:lvlJc w:val="left"/>
      <w:pPr>
        <w:ind w:left="2520" w:hanging="360"/>
      </w:pPr>
    </w:lvl>
    <w:lvl w:ilvl="4" w:tplc="E4203662" w:tentative="1">
      <w:start w:val="1"/>
      <w:numFmt w:val="lowerLetter"/>
      <w:lvlText w:val="%5."/>
      <w:lvlJc w:val="left"/>
      <w:pPr>
        <w:ind w:left="3240" w:hanging="360"/>
      </w:pPr>
    </w:lvl>
    <w:lvl w:ilvl="5" w:tplc="C0E491E6" w:tentative="1">
      <w:start w:val="1"/>
      <w:numFmt w:val="lowerRoman"/>
      <w:lvlText w:val="%6."/>
      <w:lvlJc w:val="right"/>
      <w:pPr>
        <w:ind w:left="3960" w:hanging="180"/>
      </w:pPr>
    </w:lvl>
    <w:lvl w:ilvl="6" w:tplc="9A0ADB1C" w:tentative="1">
      <w:start w:val="1"/>
      <w:numFmt w:val="decimal"/>
      <w:lvlText w:val="%7."/>
      <w:lvlJc w:val="left"/>
      <w:pPr>
        <w:ind w:left="4680" w:hanging="360"/>
      </w:pPr>
    </w:lvl>
    <w:lvl w:ilvl="7" w:tplc="40B26AF2" w:tentative="1">
      <w:start w:val="1"/>
      <w:numFmt w:val="lowerLetter"/>
      <w:lvlText w:val="%8."/>
      <w:lvlJc w:val="left"/>
      <w:pPr>
        <w:ind w:left="5400" w:hanging="360"/>
      </w:pPr>
    </w:lvl>
    <w:lvl w:ilvl="8" w:tplc="6276AC0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F560046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7F4BCF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3F8F5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B6AE44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71876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E9A3A9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A364A7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FE6D5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D181B0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38212502">
    <w:abstractNumId w:val="21"/>
  </w:num>
  <w:num w:numId="2" w16cid:durableId="842429275">
    <w:abstractNumId w:val="16"/>
  </w:num>
  <w:num w:numId="3" w16cid:durableId="1070888155">
    <w:abstractNumId w:val="0"/>
  </w:num>
  <w:num w:numId="4" w16cid:durableId="1457680830">
    <w:abstractNumId w:val="6"/>
  </w:num>
  <w:num w:numId="5" w16cid:durableId="1794782263">
    <w:abstractNumId w:val="19"/>
  </w:num>
  <w:num w:numId="6" w16cid:durableId="92864565">
    <w:abstractNumId w:val="2"/>
  </w:num>
  <w:num w:numId="7" w16cid:durableId="362948979">
    <w:abstractNumId w:val="13"/>
  </w:num>
  <w:num w:numId="8" w16cid:durableId="697045724">
    <w:abstractNumId w:val="9"/>
  </w:num>
  <w:num w:numId="9" w16cid:durableId="1710765301">
    <w:abstractNumId w:val="1"/>
  </w:num>
  <w:num w:numId="10" w16cid:durableId="825321342">
    <w:abstractNumId w:val="1"/>
  </w:num>
  <w:num w:numId="11" w16cid:durableId="2001999000">
    <w:abstractNumId w:val="3"/>
  </w:num>
  <w:num w:numId="12" w16cid:durableId="2114545217">
    <w:abstractNumId w:val="4"/>
  </w:num>
  <w:num w:numId="13" w16cid:durableId="1353607698">
    <w:abstractNumId w:val="15"/>
  </w:num>
  <w:num w:numId="14" w16cid:durableId="1335451185">
    <w:abstractNumId w:val="10"/>
  </w:num>
  <w:num w:numId="15" w16cid:durableId="830489336">
    <w:abstractNumId w:val="7"/>
  </w:num>
  <w:num w:numId="16" w16cid:durableId="819344687">
    <w:abstractNumId w:val="14"/>
  </w:num>
  <w:num w:numId="17" w16cid:durableId="115296029">
    <w:abstractNumId w:val="5"/>
  </w:num>
  <w:num w:numId="18" w16cid:durableId="508059358">
    <w:abstractNumId w:val="12"/>
  </w:num>
  <w:num w:numId="19" w16cid:durableId="1401321817">
    <w:abstractNumId w:val="20"/>
  </w:num>
  <w:num w:numId="20" w16cid:durableId="637733958">
    <w:abstractNumId w:val="17"/>
  </w:num>
  <w:num w:numId="21" w16cid:durableId="1505248236">
    <w:abstractNumId w:val="8"/>
  </w:num>
  <w:num w:numId="22" w16cid:durableId="1733456162">
    <w:abstractNumId w:val="18"/>
  </w:num>
  <w:num w:numId="23" w16cid:durableId="59756799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4A3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3209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5FE"/>
    <w:rsid w:val="00211487"/>
    <w:rsid w:val="00211D91"/>
    <w:rsid w:val="00217DEC"/>
    <w:rsid w:val="00235B57"/>
    <w:rsid w:val="00250F24"/>
    <w:rsid w:val="002523C5"/>
    <w:rsid w:val="00252D76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48D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DB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7B6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F00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8A6"/>
    <w:rsid w:val="00971D93"/>
    <w:rsid w:val="00995D4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8C4"/>
    <w:rsid w:val="00A514B7"/>
    <w:rsid w:val="00A54A0B"/>
    <w:rsid w:val="00A65FD4"/>
    <w:rsid w:val="00A67297"/>
    <w:rsid w:val="00A81198"/>
    <w:rsid w:val="00A81E48"/>
    <w:rsid w:val="00A82035"/>
    <w:rsid w:val="00A90D77"/>
    <w:rsid w:val="00A92E07"/>
    <w:rsid w:val="00A961A5"/>
    <w:rsid w:val="00AA0B3A"/>
    <w:rsid w:val="00AA6EB4"/>
    <w:rsid w:val="00AA767D"/>
    <w:rsid w:val="00AB0CC9"/>
    <w:rsid w:val="00AC0C4A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8A2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266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56D6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575"/>
    <w:rsid w:val="00E52A86"/>
    <w:rsid w:val="00E54B47"/>
    <w:rsid w:val="00E553BF"/>
    <w:rsid w:val="00E55D93"/>
    <w:rsid w:val="00E55E84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BB2D1C79-390D-41BA-9FA9-B113629E4DCA}" type="presOf" srcId="{B73EA016-5B5E-4372-8AFF-E16F061CFA05}" destId="{1F6A0B97-83F0-4189-B0CB-00156B0AC153}" srcOrd="0" destOrd="0" presId="urn:microsoft.com/office/officeart/2005/8/layout/hChevron3"/>
    <dgm:cxn modelId="{DF381B7A-F9DF-49BF-9DAE-99349A8ECF83}" type="presOf" srcId="{7D55B2F1-F7F7-4A6B-AFB0-F846FDB634B5}" destId="{E13D0391-DAD9-4B61-AB66-3FA48A4F7006}" srcOrd="0" destOrd="0" presId="urn:microsoft.com/office/officeart/2005/8/layout/hChevron3"/>
    <dgm:cxn modelId="{3BCBF39D-C9E9-4C3E-9FA9-AE5E120F189A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ABC4ABC8-F765-4853-A068-DB4357873B1C}" type="presOf" srcId="{72C3C3E7-AFE7-48AF-A84A-F5F4B462ABCE}" destId="{AD4E5296-B06F-4F82-9CB5-F741BF6BFCC1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DF91ACD1-8C29-40E3-9498-C99F6D783ADC}" type="presOf" srcId="{548E9FD9-7371-42E5-8C31-C03B33C90BF7}" destId="{6CE68A43-9C69-4212-AF24-9AFEE7CA171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2518FE6-026F-4644-B29A-9E2E1B03B291}" type="presParOf" srcId="{1F6A0B97-83F0-4189-B0CB-00156B0AC153}" destId="{4784DBD1-3CBE-41A8-A2C7-CF088F838C79}" srcOrd="0" destOrd="0" presId="urn:microsoft.com/office/officeart/2005/8/layout/hChevron3"/>
    <dgm:cxn modelId="{9430EAEB-4363-4078-A64D-2EDBCBC6CA78}" type="presParOf" srcId="{1F6A0B97-83F0-4189-B0CB-00156B0AC153}" destId="{37D14BC8-3203-463C-9804-9B3B86B621FF}" srcOrd="1" destOrd="0" presId="urn:microsoft.com/office/officeart/2005/8/layout/hChevron3"/>
    <dgm:cxn modelId="{B549AFC7-46CF-4302-9BFF-ECD9F802F9EB}" type="presParOf" srcId="{1F6A0B97-83F0-4189-B0CB-00156B0AC153}" destId="{E13D0391-DAD9-4B61-AB66-3FA48A4F7006}" srcOrd="2" destOrd="0" presId="urn:microsoft.com/office/officeart/2005/8/layout/hChevron3"/>
    <dgm:cxn modelId="{A45E5B6A-8D18-48F0-AA39-168DDF8D7F0E}" type="presParOf" srcId="{1F6A0B97-83F0-4189-B0CB-00156B0AC153}" destId="{F9271109-4339-4036-9126-150629D10456}" srcOrd="3" destOrd="0" presId="urn:microsoft.com/office/officeart/2005/8/layout/hChevron3"/>
    <dgm:cxn modelId="{05ADC427-D3FF-49B5-87AB-A0B00AA6D9FF}" type="presParOf" srcId="{1F6A0B97-83F0-4189-B0CB-00156B0AC153}" destId="{AD4E5296-B06F-4F82-9CB5-F741BF6BFCC1}" srcOrd="4" destOrd="0" presId="urn:microsoft.com/office/officeart/2005/8/layout/hChevron3"/>
    <dgm:cxn modelId="{F14D8B98-A618-4511-B07C-2A5A11940C94}" type="presParOf" srcId="{1F6A0B97-83F0-4189-B0CB-00156B0AC153}" destId="{99F7A086-6C98-4385-8FFE-3337C1F24694}" srcOrd="5" destOrd="0" presId="urn:microsoft.com/office/officeart/2005/8/layout/hChevron3"/>
    <dgm:cxn modelId="{D4AD67ED-E95C-4518-A5E0-BDBC1B181E74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3</Pages>
  <Words>390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Hals-larynx K+ (818800B)</dc:title>
  <dc:subject/>
  <dc:creator>patrik.jens.johansson@vgregion.se</dc:creator>
  <keywords/>
  <lastModifiedBy>Ulrica Sehlberg</lastModifiedBy>
  <revision>15</revision>
  <lastPrinted>2016-03-31T10:56:00.0000000Z</lastPrinted>
  <dcterms:created xsi:type="dcterms:W3CDTF">2022-05-18T04:14:00.0000000Z</dcterms:created>
  <dcterms:modified xsi:type="dcterms:W3CDTF">2024-11-13T09:13:00.0000000Z</dcterms:modified>
</coreProperties>
</file>