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57DF" w14:textId="77777777" w:rsidR="00995D4D" w:rsidRDefault="00995D4D" w:rsidP="00F35B05">
      <w:pPr>
        <w:pStyle w:val="Rubrik2"/>
        <w:sectPr w:rsidR="00995D4D" w:rsidSect="00995D4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B3BF7D1" w14:textId="77777777" w:rsidR="00995D4D" w:rsidRPr="00995D4D" w:rsidRDefault="00995D4D" w:rsidP="00995D4D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6DC61219" w14:textId="62B1301B" w:rsidR="00A67297" w:rsidRDefault="00A67297" w:rsidP="00A67297">
      <w:pPr>
        <w:pStyle w:val="Rubrik1"/>
        <w:ind w:left="0"/>
        <w:rPr>
          <w:szCs w:val="26"/>
        </w:rPr>
      </w:pPr>
      <w:r w:rsidRPr="00995D4D">
        <w:t>DT Hals/larynx K+ (818800B)</w:t>
      </w:r>
    </w:p>
    <w:p w14:paraId="7FCB2CB8" w14:textId="6B5D1A47" w:rsidR="00252D76" w:rsidRPr="00995D4D" w:rsidRDefault="00252D76" w:rsidP="00A67297">
      <w:pPr>
        <w:pStyle w:val="Rubrik2"/>
        <w:ind w:left="0"/>
      </w:pPr>
      <w:r w:rsidRPr="00995D4D">
        <w:t>Syfte</w:t>
      </w:r>
    </w:p>
    <w:p w14:paraId="307F81DC" w14:textId="77777777" w:rsidR="00252D76" w:rsidRPr="00995D4D" w:rsidRDefault="00252D76" w:rsidP="00252D76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995D4D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69F082E" w14:textId="77777777" w:rsidR="00995D4D" w:rsidRPr="00995D4D" w:rsidRDefault="00995D4D" w:rsidP="00995D4D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4E09C545" w14:textId="1A42BF5B" w:rsidR="00995D4D" w:rsidRPr="00995D4D" w:rsidRDefault="00A438C4" w:rsidP="00A67297">
      <w:pPr>
        <w:pStyle w:val="Rubrik2"/>
        <w:ind w:left="0"/>
      </w:pPr>
      <w:r>
        <w:t>Förändringar sedan föregående</w:t>
      </w:r>
      <w:r w:rsidR="00995D4D" w:rsidRPr="00995D4D">
        <w:t xml:space="preserve"> version</w:t>
      </w:r>
    </w:p>
    <w:p w14:paraId="67E1CBF2" w14:textId="4A8CAC6A" w:rsidR="00995D4D" w:rsidRPr="00995D4D" w:rsidRDefault="00BC18A2" w:rsidP="00995D4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Reviderat </w:t>
      </w:r>
      <w:proofErr w:type="spellStart"/>
      <w:r>
        <w:rPr>
          <w:rFonts w:ascii="Arial" w:hAnsi="Arial" w:cs="Arial"/>
          <w:sz w:val="18"/>
          <w:szCs w:val="18"/>
        </w:rPr>
        <w:t>kernel</w:t>
      </w:r>
      <w:proofErr w:type="spellEnd"/>
      <w:r>
        <w:rPr>
          <w:rFonts w:ascii="Arial" w:hAnsi="Arial" w:cs="Arial"/>
          <w:sz w:val="18"/>
          <w:szCs w:val="18"/>
        </w:rPr>
        <w:t xml:space="preserve"> Siemens X-</w:t>
      </w:r>
      <w:proofErr w:type="spellStart"/>
      <w:r>
        <w:rPr>
          <w:rFonts w:ascii="Arial" w:hAnsi="Arial" w:cs="Arial"/>
          <w:sz w:val="18"/>
          <w:szCs w:val="18"/>
        </w:rPr>
        <w:t>cite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5C59E19F" w14:textId="77777777" w:rsidR="00995D4D" w:rsidRPr="00995D4D" w:rsidRDefault="00995D4D" w:rsidP="00995D4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CFF9DFD" w14:textId="77777777" w:rsidR="00995D4D" w:rsidRPr="00A67297" w:rsidRDefault="00995D4D" w:rsidP="00995D4D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36"/>
          <w:szCs w:val="36"/>
        </w:rPr>
      </w:pPr>
      <w:r w:rsidRPr="00A67297">
        <w:rPr>
          <w:rFonts w:asciiTheme="majorHAnsi" w:hAnsiTheme="majorHAnsi" w:cstheme="majorHAnsi"/>
          <w:sz w:val="36"/>
          <w:szCs w:val="3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995D4D" w:rsidRPr="00995D4D" w14:paraId="0E2E4EDA" w14:textId="77777777" w:rsidTr="000E7A4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55CE062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718D19C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 xml:space="preserve">Tumör i </w:t>
            </w:r>
            <w:proofErr w:type="spellStart"/>
            <w:r w:rsidRPr="00995D4D">
              <w:rPr>
                <w:rFonts w:ascii="Arial" w:hAnsi="Arial" w:cs="Arial"/>
                <w:sz w:val="18"/>
                <w:szCs w:val="18"/>
              </w:rPr>
              <w:t>hypofarynx</w:t>
            </w:r>
            <w:proofErr w:type="spellEnd"/>
            <w:r w:rsidRPr="00995D4D">
              <w:rPr>
                <w:rFonts w:ascii="Arial" w:hAnsi="Arial" w:cs="Arial"/>
                <w:sz w:val="18"/>
                <w:szCs w:val="18"/>
              </w:rPr>
              <w:t xml:space="preserve"> eller larynx.</w:t>
            </w:r>
          </w:p>
        </w:tc>
      </w:tr>
      <w:tr w:rsidR="00995D4D" w:rsidRPr="00995D4D" w14:paraId="7ADBF329" w14:textId="77777777" w:rsidTr="000E7A4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93BA5E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617254" w14:textId="706A21D2" w:rsidR="00995D4D" w:rsidRPr="00995D4D" w:rsidRDefault="00995D4D" w:rsidP="00995D4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Pr="00995D4D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Pr="00995D4D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246BD39D" w14:textId="4A3BD010" w:rsidR="00995D4D" w:rsidRPr="00995D4D" w:rsidRDefault="00995D4D" w:rsidP="00995D4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PVK</w:t>
            </w:r>
            <w:r w:rsidR="00373231">
              <w:rPr>
                <w:rFonts w:ascii="Arial" w:hAnsi="Arial" w:cs="Arial"/>
                <w:sz w:val="18"/>
                <w:szCs w:val="18"/>
              </w:rPr>
              <w:t>, helst rosa, gärna</w:t>
            </w:r>
            <w:r w:rsidRPr="00995D4D">
              <w:rPr>
                <w:rFonts w:ascii="Arial" w:hAnsi="Arial" w:cs="Arial"/>
                <w:sz w:val="18"/>
                <w:szCs w:val="18"/>
              </w:rPr>
              <w:t xml:space="preserve"> i höger arm.</w:t>
            </w:r>
          </w:p>
          <w:p w14:paraId="57A1F25E" w14:textId="77777777" w:rsidR="00995D4D" w:rsidRPr="00995D4D" w:rsidRDefault="00995D4D" w:rsidP="00995D4D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 xml:space="preserve">Avlägsna eventuell tandprotes, örhängen, halsband </w:t>
            </w:r>
            <w:proofErr w:type="gramStart"/>
            <w:r w:rsidRPr="00995D4D">
              <w:rPr>
                <w:rFonts w:ascii="Arial" w:hAnsi="Arial" w:cs="Arial"/>
                <w:sz w:val="18"/>
                <w:szCs w:val="18"/>
              </w:rPr>
              <w:t>etc.</w:t>
            </w:r>
            <w:proofErr w:type="gramEnd"/>
          </w:p>
        </w:tc>
      </w:tr>
      <w:tr w:rsidR="00995D4D" w:rsidRPr="00995D4D" w14:paraId="5A7C2969" w14:textId="77777777" w:rsidTr="000E7A4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0C6520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9078EE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995D4D" w:rsidRPr="00995D4D" w14:paraId="65B63E8B" w14:textId="77777777" w:rsidTr="000E7A4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4D9129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C6C0F1" w14:textId="77777777" w:rsidR="00995D4D" w:rsidRPr="00995D4D" w:rsidRDefault="00995D4D" w:rsidP="00995D4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 xml:space="preserve">Bolus 1: </w:t>
            </w:r>
            <w:proofErr w:type="spellStart"/>
            <w:r w:rsidRPr="00995D4D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995D4D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995D4D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995D4D">
              <w:rPr>
                <w:rFonts w:ascii="Arial" w:hAnsi="Arial" w:cs="Arial"/>
                <w:sz w:val="18"/>
                <w:szCs w:val="18"/>
              </w:rPr>
              <w:t xml:space="preserve"> ”Hals </w:t>
            </w:r>
            <w:proofErr w:type="gramStart"/>
            <w:r w:rsidRPr="00995D4D">
              <w:rPr>
                <w:rFonts w:ascii="Arial" w:hAnsi="Arial" w:cs="Arial"/>
                <w:sz w:val="18"/>
                <w:szCs w:val="18"/>
              </w:rPr>
              <w:t>split bolus</w:t>
            </w:r>
            <w:proofErr w:type="gramEnd"/>
            <w:r w:rsidRPr="00995D4D">
              <w:rPr>
                <w:rFonts w:ascii="Arial" w:hAnsi="Arial" w:cs="Arial"/>
                <w:sz w:val="18"/>
                <w:szCs w:val="18"/>
              </w:rPr>
              <w:t xml:space="preserve"> 1”.</w:t>
            </w:r>
          </w:p>
          <w:p w14:paraId="1DE4985F" w14:textId="77777777" w:rsidR="00995D4D" w:rsidRPr="00995D4D" w:rsidRDefault="00995D4D" w:rsidP="00995D4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 xml:space="preserve">Bolus 2: </w:t>
            </w:r>
            <w:proofErr w:type="spellStart"/>
            <w:r w:rsidRPr="00995D4D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995D4D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995D4D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995D4D">
              <w:rPr>
                <w:rFonts w:ascii="Arial" w:hAnsi="Arial" w:cs="Arial"/>
                <w:sz w:val="18"/>
                <w:szCs w:val="18"/>
              </w:rPr>
              <w:t xml:space="preserve"> ”Hals </w:t>
            </w:r>
            <w:proofErr w:type="gramStart"/>
            <w:r w:rsidRPr="00995D4D">
              <w:rPr>
                <w:rFonts w:ascii="Arial" w:hAnsi="Arial" w:cs="Arial"/>
                <w:sz w:val="18"/>
                <w:szCs w:val="18"/>
              </w:rPr>
              <w:t>split bolus</w:t>
            </w:r>
            <w:proofErr w:type="gramEnd"/>
            <w:r w:rsidRPr="00995D4D">
              <w:rPr>
                <w:rFonts w:ascii="Arial" w:hAnsi="Arial" w:cs="Arial"/>
                <w:sz w:val="18"/>
                <w:szCs w:val="18"/>
              </w:rPr>
              <w:t xml:space="preserve"> 2”.</w:t>
            </w:r>
          </w:p>
        </w:tc>
      </w:tr>
      <w:tr w:rsidR="00995D4D" w:rsidRPr="00995D4D" w14:paraId="69E32790" w14:textId="77777777" w:rsidTr="000E7A4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8A36A9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5FB4E8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12ABF503" w14:textId="0B791335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995D4D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95D4D" w:rsidRPr="00995D4D" w14:paraId="2D7CB568" w14:textId="77777777" w:rsidTr="000E7A4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A71B759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95D4D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793AABA" w14:textId="77777777" w:rsidR="00995D4D" w:rsidRPr="00995D4D" w:rsidRDefault="00995D4D" w:rsidP="00995D4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709496F" w14:textId="77777777" w:rsidR="00995D4D" w:rsidRPr="00995D4D" w:rsidRDefault="00995D4D" w:rsidP="00995D4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995D4D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995D4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A52F314" w14:textId="77777777" w:rsidR="00995D4D" w:rsidRPr="00995D4D" w:rsidRDefault="00995D4D" w:rsidP="00995D4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6B44123E" w14:textId="77777777" w:rsidR="00995D4D" w:rsidRPr="00995D4D" w:rsidRDefault="00995D4D" w:rsidP="00995D4D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24482B61" w14:textId="77777777" w:rsidR="00995D4D" w:rsidRPr="00995D4D" w:rsidRDefault="00995D4D" w:rsidP="00995D4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E701CC6" w14:textId="77777777" w:rsidR="00A67297" w:rsidRDefault="00A67297">
      <w:pPr>
        <w:spacing w:after="0" w:line="240" w:lineRule="auto"/>
        <w:ind w:left="0" w:right="0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sz w:val="36"/>
          <w:szCs w:val="36"/>
        </w:rPr>
        <w:br w:type="page"/>
      </w:r>
    </w:p>
    <w:p w14:paraId="7FB4DE7C" w14:textId="235CE955" w:rsidR="00995D4D" w:rsidRPr="00A67297" w:rsidRDefault="00995D4D" w:rsidP="00995D4D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36"/>
          <w:szCs w:val="36"/>
        </w:rPr>
      </w:pPr>
      <w:r w:rsidRPr="00A67297">
        <w:rPr>
          <w:rFonts w:asciiTheme="majorHAnsi" w:hAnsiTheme="majorHAnsi" w:cstheme="majorHAnsi"/>
          <w:sz w:val="36"/>
          <w:szCs w:val="36"/>
        </w:rPr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995D4D" w:rsidRPr="00995D4D" w14:paraId="463BF58C" w14:textId="77777777" w:rsidTr="00995D4D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8C8285E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5D211946" wp14:editId="59D37B2E">
                  <wp:extent cx="3267986" cy="809625"/>
                  <wp:effectExtent l="0" t="0" r="46990" b="0"/>
                  <wp:docPr id="26" name="Diagram 2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C17897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1296B01" wp14:editId="4CFAD04B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218440</wp:posOffset>
                      </wp:positionV>
                      <wp:extent cx="410210" cy="1470025"/>
                      <wp:effectExtent l="0" t="0" r="8890" b="0"/>
                      <wp:wrapNone/>
                      <wp:docPr id="14" name="Upp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4700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048343B" w14:textId="77777777" w:rsidR="00995D4D" w:rsidRPr="000514A3" w:rsidRDefault="00995D4D" w:rsidP="00C5326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0514A3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296B01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4" o:spid="_x0000_s1026" type="#_x0000_t68" style="position:absolute;left:0;text-align:left;margin-left:50.15pt;margin-top:17.2pt;width:32.3pt;height:115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" adj="3014" fillcolor="red" stroked="f" strokeweight="1pt">
                      <v:textbox inset="1mm,1mm,1mm,1mm">
                        <w:txbxContent>
                          <w:p w14:paraId="3048343B" w14:textId="77777777" w:rsidR="00995D4D" w:rsidRPr="000514A3" w:rsidRDefault="00995D4D" w:rsidP="00C5326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0514A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95D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D15994C" wp14:editId="50A6E076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213995</wp:posOffset>
                      </wp:positionV>
                      <wp:extent cx="1418590" cy="1477645"/>
                      <wp:effectExtent l="19050" t="19050" r="10160" b="27305"/>
                      <wp:wrapNone/>
                      <wp:docPr id="25" name="Rektange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149" cy="147764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26437" id="Rektangel 25" o:spid="_x0000_s1026" style="position:absolute;margin-left:10pt;margin-top:16.85pt;width:111.7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" filled="f" strokecolor="red" strokeweight="3pt"/>
                  </w:pict>
                </mc:Fallback>
              </mc:AlternateContent>
            </w:r>
            <w:r w:rsidRPr="00995D4D">
              <w:rPr>
                <w:noProof/>
                <w:szCs w:val="20"/>
              </w:rPr>
              <w:t xml:space="preserve"> </w:t>
            </w:r>
            <w:r w:rsidRPr="00995D4D">
              <w:rPr>
                <w:noProof/>
                <w:szCs w:val="20"/>
              </w:rPr>
              <w:drawing>
                <wp:inline distT="0" distB="0" distL="0" distR="0" wp14:anchorId="2CFDDF44" wp14:editId="226B09B9">
                  <wp:extent cx="1457325" cy="1880370"/>
                  <wp:effectExtent l="0" t="0" r="0" b="5715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38907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060" cy="188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D4D" w:rsidRPr="00995D4D" w14:paraId="6FBDED7A" w14:textId="77777777" w:rsidTr="00995D4D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0547DAA6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09BBD2A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B4CA33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95D4D" w:rsidRPr="00995D4D" w14:paraId="4097F0E8" w14:textId="77777777" w:rsidTr="00995D4D">
        <w:trPr>
          <w:trHeight w:val="227"/>
        </w:trPr>
        <w:tc>
          <w:tcPr>
            <w:tcW w:w="1950" w:type="dxa"/>
            <w:shd w:val="clear" w:color="auto" w:fill="FFFFFF"/>
          </w:tcPr>
          <w:p w14:paraId="644C5130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ED37F9E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 xml:space="preserve">Ovanför ytterörat – </w:t>
            </w:r>
            <w:proofErr w:type="spellStart"/>
            <w:r w:rsidRPr="00995D4D">
              <w:rPr>
                <w:rFonts w:ascii="Arial" w:hAnsi="Arial" w:cs="Arial"/>
                <w:sz w:val="18"/>
                <w:szCs w:val="18"/>
              </w:rPr>
              <w:t>sternum</w:t>
            </w:r>
            <w:proofErr w:type="spellEnd"/>
            <w:r w:rsidRPr="00995D4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2D3C0CA" w14:textId="77777777" w:rsidR="00995D4D" w:rsidRPr="00995D4D" w:rsidRDefault="00995D4D" w:rsidP="00995D4D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995D4D" w:rsidRPr="00995D4D" w14:paraId="288ADDF0" w14:textId="77777777" w:rsidTr="00995D4D">
        <w:trPr>
          <w:trHeight w:val="227"/>
        </w:trPr>
        <w:tc>
          <w:tcPr>
            <w:tcW w:w="1950" w:type="dxa"/>
            <w:shd w:val="clear" w:color="auto" w:fill="FFFFFF"/>
          </w:tcPr>
          <w:p w14:paraId="2001C0EF" w14:textId="77777777" w:rsidR="00995D4D" w:rsidRPr="00995D4D" w:rsidRDefault="00995D4D" w:rsidP="00995D4D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E5363B1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995D4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95D4D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995D4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95D4D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995D4D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995D4D">
              <w:rPr>
                <w:rFonts w:ascii="Arial" w:hAnsi="Arial" w:cs="Arial"/>
                <w:sz w:val="18"/>
                <w:szCs w:val="18"/>
              </w:rPr>
              <w:t>orbitas</w:t>
            </w:r>
            <w:proofErr w:type="spellEnd"/>
            <w:r w:rsidRPr="00995D4D">
              <w:rPr>
                <w:rFonts w:ascii="Arial" w:hAnsi="Arial" w:cs="Arial"/>
                <w:sz w:val="18"/>
                <w:szCs w:val="18"/>
              </w:rPr>
              <w:t xml:space="preserve"> underkant.</w:t>
            </w:r>
          </w:p>
          <w:p w14:paraId="60247975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i/>
                <w:sz w:val="18"/>
                <w:szCs w:val="18"/>
              </w:rPr>
              <w:t xml:space="preserve">Patienten ska andas lugnt, </w:t>
            </w:r>
            <w:proofErr w:type="spellStart"/>
            <w:r w:rsidRPr="00995D4D">
              <w:rPr>
                <w:rFonts w:ascii="Arial" w:hAnsi="Arial" w:cs="Arial"/>
                <w:i/>
                <w:sz w:val="18"/>
                <w:szCs w:val="18"/>
              </w:rPr>
              <w:t>fonera</w:t>
            </w:r>
            <w:proofErr w:type="spellEnd"/>
            <w:r w:rsidRPr="00995D4D">
              <w:rPr>
                <w:rFonts w:ascii="Arial" w:hAnsi="Arial" w:cs="Arial"/>
                <w:i/>
                <w:sz w:val="18"/>
                <w:szCs w:val="18"/>
              </w:rPr>
              <w:t xml:space="preserve"> ”</w:t>
            </w:r>
            <w:proofErr w:type="spellStart"/>
            <w:r w:rsidRPr="00995D4D">
              <w:rPr>
                <w:rFonts w:ascii="Arial" w:hAnsi="Arial" w:cs="Arial"/>
                <w:i/>
                <w:sz w:val="18"/>
                <w:szCs w:val="18"/>
              </w:rPr>
              <w:t>iiiii</w:t>
            </w:r>
            <w:proofErr w:type="spellEnd"/>
            <w:r w:rsidRPr="00995D4D">
              <w:rPr>
                <w:rFonts w:ascii="Arial" w:hAnsi="Arial" w:cs="Arial"/>
                <w:i/>
                <w:sz w:val="18"/>
                <w:szCs w:val="18"/>
              </w:rPr>
              <w:t>” och inte svälja.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2545697" w14:textId="77777777" w:rsidR="00995D4D" w:rsidRPr="00995D4D" w:rsidRDefault="00995D4D" w:rsidP="00995D4D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270F60F" w14:textId="77777777" w:rsidR="00995D4D" w:rsidRPr="00995D4D" w:rsidRDefault="00995D4D" w:rsidP="00995D4D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B0B9C00" w14:textId="77777777" w:rsidR="00995D4D" w:rsidRPr="00995D4D" w:rsidRDefault="00995D4D" w:rsidP="00995D4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76C943B" w14:textId="77777777" w:rsidR="00995D4D" w:rsidRPr="00A67297" w:rsidRDefault="00995D4D" w:rsidP="00995D4D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36"/>
          <w:szCs w:val="36"/>
        </w:rPr>
      </w:pPr>
      <w:proofErr w:type="spellStart"/>
      <w:r w:rsidRPr="00A67297">
        <w:rPr>
          <w:rFonts w:asciiTheme="majorHAnsi" w:hAnsiTheme="majorHAnsi" w:cstheme="majorHAnsi"/>
          <w:sz w:val="36"/>
          <w:szCs w:val="36"/>
        </w:rPr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977"/>
        <w:gridCol w:w="2410"/>
        <w:gridCol w:w="2522"/>
      </w:tblGrid>
      <w:tr w:rsidR="00995D4D" w:rsidRPr="00995D4D" w14:paraId="2E1F9A3C" w14:textId="77777777" w:rsidTr="00995D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B7F4205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14A890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9361C6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F60C5C3" wp14:editId="3E8FB596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861695</wp:posOffset>
                      </wp:positionV>
                      <wp:extent cx="410210" cy="657225"/>
                      <wp:effectExtent l="28892" t="28258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584776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6B1D1C" w14:textId="77777777" w:rsidR="00995D4D" w:rsidRPr="000514A3" w:rsidRDefault="00995D4D" w:rsidP="00C5326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0514A3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0C5C3" id="Upp 19" o:spid="_x0000_s1027" type="#_x0000_t68" style="position:absolute;left:0;text-align:left;margin-left:44.5pt;margin-top:67.85pt;width:32.3pt;height:51.75pt;rotation:5007798fd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" adj="6741" fillcolor="red" stroked="f" strokeweight="1pt">
                      <v:textbox style="layout-flow:vertical;mso-layout-flow-alt:bottom-to-top" inset="1mm,1mm,1mm,1mm">
                        <w:txbxContent>
                          <w:p w14:paraId="296B1D1C" w14:textId="77777777" w:rsidR="00995D4D" w:rsidRPr="000514A3" w:rsidRDefault="00995D4D" w:rsidP="00C5326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0514A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95D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A361D20" wp14:editId="7908221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601980</wp:posOffset>
                      </wp:positionV>
                      <wp:extent cx="1388110" cy="292100"/>
                      <wp:effectExtent l="19050" t="19050" r="21590" b="3175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88491" cy="2921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1DD3EA" id="Rak 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47.4pt" to="109.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995D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811123E" wp14:editId="51F5A36C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24130</wp:posOffset>
                      </wp:positionV>
                      <wp:extent cx="358140" cy="1506220"/>
                      <wp:effectExtent l="19050" t="19050" r="22860" b="3683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8445" cy="150680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D933E1" id="Rak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5pt,1.9pt" to="94.65pt,1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995D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78B4A56" wp14:editId="15AFB8DC">
                      <wp:simplePos x="0" y="0"/>
                      <wp:positionH relativeFrom="margin">
                        <wp:posOffset>186690</wp:posOffset>
                      </wp:positionH>
                      <wp:positionV relativeFrom="paragraph">
                        <wp:posOffset>229870</wp:posOffset>
                      </wp:positionV>
                      <wp:extent cx="409575" cy="575945"/>
                      <wp:effectExtent l="0" t="19050" r="2857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2886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0EBCF68" w14:textId="77777777" w:rsidR="00995D4D" w:rsidRPr="000514A3" w:rsidRDefault="00995D4D" w:rsidP="00C5326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0514A3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8B4A5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14.7pt;margin-top:18.1pt;width:32.25pt;height:45.35pt;rotation:-728666fd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" adj="13920" fillcolor="red" stroked="f" strokeweight="1pt">
                      <v:textbox style="layout-flow:vertical" inset="1mm,1mm,1mm,1mm">
                        <w:txbxContent>
                          <w:p w14:paraId="30EBCF68" w14:textId="77777777" w:rsidR="00995D4D" w:rsidRPr="000514A3" w:rsidRDefault="00995D4D" w:rsidP="00C5326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0514A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95D4D">
              <w:rPr>
                <w:noProof/>
                <w:szCs w:val="20"/>
              </w:rPr>
              <w:drawing>
                <wp:inline distT="0" distB="0" distL="0" distR="0" wp14:anchorId="11538DD1" wp14:editId="4D743FC0">
                  <wp:extent cx="1367333" cy="1544904"/>
                  <wp:effectExtent l="0" t="0" r="4445" b="0"/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14962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17" cy="1579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41AAB05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FBE84C2" wp14:editId="4AF808C7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504190</wp:posOffset>
                      </wp:positionV>
                      <wp:extent cx="410210" cy="560070"/>
                      <wp:effectExtent l="1270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600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7E9B5F" w14:textId="77777777" w:rsidR="00995D4D" w:rsidRPr="000514A3" w:rsidRDefault="00995D4D" w:rsidP="00C5326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0514A3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E84C2" id="Upp 22" o:spid="_x0000_s1029" type="#_x0000_t68" style="position:absolute;left:0;text-align:left;margin-left:18.2pt;margin-top:39.7pt;width:32.3pt;height:44.1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" adj="7910" fillcolor="red" stroked="f" strokeweight="1pt">
                      <v:textbox style="layout-flow:vertical;mso-layout-flow-alt:bottom-to-top" inset="1mm,1mm,1mm,1mm">
                        <w:txbxContent>
                          <w:p w14:paraId="1C7E9B5F" w14:textId="77777777" w:rsidR="00995D4D" w:rsidRPr="000514A3" w:rsidRDefault="00995D4D" w:rsidP="00C5326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0514A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95D4D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8758F57" wp14:editId="4108B64D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-5080</wp:posOffset>
                      </wp:positionV>
                      <wp:extent cx="22225" cy="1536065"/>
                      <wp:effectExtent l="19050" t="19050" r="34925" b="2603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440" cy="153619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6467AA" id="Rak 2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5pt,-.4pt" to="58.4pt,1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995D4D">
              <w:rPr>
                <w:noProof/>
                <w:szCs w:val="20"/>
              </w:rPr>
              <w:drawing>
                <wp:inline distT="0" distB="0" distL="0" distR="0" wp14:anchorId="06467C92" wp14:editId="5925A349">
                  <wp:extent cx="1464310" cy="1548130"/>
                  <wp:effectExtent l="0" t="0" r="2540" b="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7314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31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D4D" w:rsidRPr="00995D4D" w14:paraId="34572C86" w14:textId="77777777" w:rsidTr="00995D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6CCB36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AX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CA12C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95D4D">
              <w:rPr>
                <w:rFonts w:ascii="Arial" w:hAnsi="Arial" w:cs="Arial"/>
                <w:noProof/>
                <w:sz w:val="18"/>
                <w:szCs w:val="18"/>
              </w:rPr>
              <w:t>Parallellt med stämbanden, ungefär motsvarande disken C4-C5. DFOV ska nå laterala delen av klaviklarna (200-250 mm).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7FE48F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170180B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95D4D" w:rsidRPr="00995D4D" w14:paraId="743E573F" w14:textId="77777777" w:rsidTr="00995D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F53D1F2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9EC69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95D4D">
              <w:rPr>
                <w:rFonts w:ascii="Arial" w:hAnsi="Arial" w:cs="Arial"/>
                <w:noProof/>
                <w:sz w:val="18"/>
                <w:szCs w:val="18"/>
              </w:rPr>
              <w:t>Parallellt med kotpelaren. Vinkelrätt mot AX.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DF342A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E0F5B0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95D4D" w:rsidRPr="00995D4D" w14:paraId="0F06BAFB" w14:textId="77777777" w:rsidTr="00995D4D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A604E6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6AC84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95D4D">
              <w:rPr>
                <w:rFonts w:ascii="Arial" w:hAnsi="Arial" w:cs="Arial"/>
                <w:noProof/>
                <w:sz w:val="18"/>
                <w:szCs w:val="18"/>
              </w:rPr>
              <w:t>Parallellt med kotpelaren. Vinkelrät mot COR.</w:t>
            </w:r>
          </w:p>
          <w:p w14:paraId="52E5304C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3D7AC6A0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22BAFF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6C9E6F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03FDA92" w14:textId="77777777" w:rsidR="00995D4D" w:rsidRPr="00995D4D" w:rsidRDefault="00995D4D" w:rsidP="00995D4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CB0CD08" w14:textId="77777777" w:rsidR="00995D4D" w:rsidRPr="00A67297" w:rsidRDefault="00995D4D" w:rsidP="00995D4D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36"/>
          <w:szCs w:val="36"/>
        </w:rPr>
      </w:pPr>
      <w:r w:rsidRPr="00A67297">
        <w:rPr>
          <w:rFonts w:asciiTheme="majorHAnsi" w:hAnsiTheme="majorHAnsi" w:cstheme="majorHAnsi"/>
          <w:sz w:val="36"/>
          <w:szCs w:val="3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410"/>
        <w:gridCol w:w="1275"/>
        <w:gridCol w:w="1105"/>
      </w:tblGrid>
      <w:tr w:rsidR="00995D4D" w:rsidRPr="00995D4D" w14:paraId="526D3973" w14:textId="77777777" w:rsidTr="000E7A4A">
        <w:trPr>
          <w:trHeight w:val="227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5B69C60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999DB13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E765DB0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DF51775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95D4D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995D4D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E91BA46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7A3CFF2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995D4D" w:rsidRPr="00995D4D" w14:paraId="72484926" w14:textId="77777777" w:rsidTr="000E7A4A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41D601" w14:textId="77777777" w:rsidR="00995D4D" w:rsidRPr="00995D4D" w:rsidRDefault="00995D4D" w:rsidP="00995D4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BBCD6A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4284E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B3F81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02BC7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42C4B0F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95D4D" w:rsidRPr="00995D4D" w14:paraId="51BFCF15" w14:textId="77777777" w:rsidTr="000E7A4A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A2B3AAD" w14:textId="77777777" w:rsidR="00995D4D" w:rsidRPr="00995D4D" w:rsidRDefault="00995D4D" w:rsidP="00995D4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995D4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995D4D">
              <w:rPr>
                <w:rFonts w:ascii="Arial" w:hAnsi="Arial" w:cs="Arial"/>
                <w:b/>
                <w:sz w:val="18"/>
                <w:szCs w:val="18"/>
              </w:rPr>
              <w:t>tjocka snitt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6F310" w14:textId="7B8C9759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577C16" w14:textId="4C650E53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03893" w14:textId="5BE37186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73E69" w14:textId="4C6992E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4B22845" w14:textId="63422D75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95D4D" w:rsidRPr="00995D4D" w14:paraId="1EDFA16B" w14:textId="77777777" w:rsidTr="000E7A4A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67847AC" w14:textId="77777777" w:rsidR="00995D4D" w:rsidRPr="00995D4D" w:rsidRDefault="00995D4D" w:rsidP="00995D4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272AB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5D426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8A153" w14:textId="313DD264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95D4D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BC18A2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995D4D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BC18A2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995D4D">
              <w:rPr>
                <w:rFonts w:ascii="Arial" w:hAnsi="Arial" w:cs="Arial"/>
                <w:sz w:val="18"/>
                <w:szCs w:val="18"/>
                <w:lang w:val="en-US"/>
              </w:rPr>
              <w:t>/Detail/FC26-08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1E018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95D4D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E4EC4C6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95D4D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995D4D" w:rsidRPr="00995D4D" w14:paraId="1137B910" w14:textId="77777777" w:rsidTr="000E7A4A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4405646" w14:textId="77777777" w:rsidR="00995D4D" w:rsidRPr="00995D4D" w:rsidRDefault="00995D4D" w:rsidP="00995D4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33A6B16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32AF28C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1A7D09C" w14:textId="2340A993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B</w:t>
            </w:r>
            <w:r w:rsidR="00BC18A2">
              <w:rPr>
                <w:rFonts w:ascii="Arial" w:hAnsi="Arial" w:cs="Arial"/>
                <w:sz w:val="18"/>
                <w:szCs w:val="18"/>
              </w:rPr>
              <w:t>r</w:t>
            </w:r>
            <w:r w:rsidRPr="00995D4D">
              <w:rPr>
                <w:rFonts w:ascii="Arial" w:hAnsi="Arial" w:cs="Arial"/>
                <w:sz w:val="18"/>
                <w:szCs w:val="18"/>
              </w:rPr>
              <w:t>4</w:t>
            </w:r>
            <w:r w:rsidR="00BC18A2">
              <w:rPr>
                <w:rFonts w:ascii="Arial" w:hAnsi="Arial" w:cs="Arial"/>
                <w:sz w:val="18"/>
                <w:szCs w:val="18"/>
              </w:rPr>
              <w:t>4</w:t>
            </w:r>
            <w:r w:rsidRPr="00995D4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995D4D"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 w:rsidRPr="00995D4D"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DFAABCB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95D4D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349D4A4A" w14:textId="156C02D1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95D4D">
              <w:rPr>
                <w:rFonts w:ascii="Arial" w:hAnsi="Arial" w:cs="Arial"/>
                <w:noProof/>
                <w:sz w:val="18"/>
                <w:szCs w:val="18"/>
              </w:rPr>
              <w:t>PA</w:t>
            </w:r>
            <w:r w:rsidR="00E55E84">
              <w:rPr>
                <w:rFonts w:ascii="Arial" w:hAnsi="Arial" w:cs="Arial"/>
                <w:noProof/>
                <w:sz w:val="18"/>
                <w:szCs w:val="18"/>
              </w:rPr>
              <w:t>CS</w:t>
            </w:r>
          </w:p>
        </w:tc>
      </w:tr>
      <w:tr w:rsidR="00995D4D" w:rsidRPr="00995D4D" w14:paraId="1EC4E1D0" w14:textId="77777777" w:rsidTr="000E7A4A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29916AE" w14:textId="2214B1C5" w:rsidR="00995D4D" w:rsidRPr="00995D4D" w:rsidRDefault="00995D4D" w:rsidP="00995D4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995D4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995D4D">
              <w:rPr>
                <w:rFonts w:ascii="Arial" w:hAnsi="Arial" w:cs="Arial"/>
                <w:b/>
                <w:sz w:val="18"/>
                <w:szCs w:val="18"/>
              </w:rPr>
              <w:t xml:space="preserve">tunna </w:t>
            </w:r>
            <w:proofErr w:type="gramStart"/>
            <w:r w:rsidRPr="00995D4D">
              <w:rPr>
                <w:rFonts w:ascii="Arial" w:hAnsi="Arial" w:cs="Arial"/>
                <w:b/>
                <w:sz w:val="18"/>
                <w:szCs w:val="18"/>
              </w:rPr>
              <w:t>snitt skel</w:t>
            </w:r>
            <w:r w:rsidR="006D37B6">
              <w:rPr>
                <w:rFonts w:ascii="Arial" w:hAnsi="Arial" w:cs="Arial"/>
                <w:b/>
                <w:sz w:val="18"/>
                <w:szCs w:val="18"/>
              </w:rPr>
              <w:t>ett</w:t>
            </w:r>
            <w:proofErr w:type="gramEnd"/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607E8BA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8780768" w14:textId="1E795D38" w:rsidR="00995D4D" w:rsidRPr="00995D4D" w:rsidRDefault="00E55E84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FC0E077" w14:textId="02B62D25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95D4D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BC18A2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995D4D">
              <w:rPr>
                <w:rFonts w:ascii="Arial" w:hAnsi="Arial" w:cs="Arial"/>
                <w:sz w:val="18"/>
                <w:szCs w:val="18"/>
                <w:lang w:val="en-US"/>
              </w:rPr>
              <w:t>60/</w:t>
            </w:r>
            <w:proofErr w:type="spellStart"/>
            <w:r w:rsidRPr="00995D4D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995D4D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5704492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95D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5F035AF2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95D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95D4D" w:rsidRPr="00995D4D" w14:paraId="03F7BFF6" w14:textId="77777777" w:rsidTr="000E7A4A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17B19F" w14:textId="77777777" w:rsidR="00995D4D" w:rsidRPr="00995D4D" w:rsidRDefault="00995D4D" w:rsidP="00995D4D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05D80F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95D4D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3E933E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95D4D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A36933" w14:textId="46DA2DE3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95D4D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BC18A2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995D4D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BC18A2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Pr="00995D4D">
              <w:rPr>
                <w:rFonts w:ascii="Arial" w:hAnsi="Arial" w:cs="Arial"/>
                <w:sz w:val="18"/>
                <w:szCs w:val="18"/>
                <w:lang w:val="en-US"/>
              </w:rPr>
              <w:t>/Detail/FC26-08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077B6E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95D4D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6E1703C0" w14:textId="1FA974EA" w:rsidR="00995D4D" w:rsidRPr="00995D4D" w:rsidRDefault="00E55E84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995D4D" w:rsidRPr="00995D4D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995D4D" w:rsidRPr="00995D4D" w14:paraId="3FC2302E" w14:textId="77777777" w:rsidTr="000E7A4A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BE05C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B18C4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1EDE6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F04A1A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78E1A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3604D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995D4D" w:rsidRPr="00995D4D" w14:paraId="6DC1F39D" w14:textId="77777777" w:rsidTr="000E7A4A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F361F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95D4D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8BFBD6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8F98A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9F0D5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90314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FF17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5D4D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44ABBB35" w14:textId="77777777" w:rsidR="00995D4D" w:rsidRPr="00995D4D" w:rsidRDefault="00995D4D" w:rsidP="00995D4D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5B55655" w14:textId="77777777" w:rsidR="00A67297" w:rsidRDefault="00A67297">
      <w:pPr>
        <w:spacing w:after="0" w:line="240" w:lineRule="auto"/>
        <w:ind w:left="0" w:right="0"/>
        <w:rPr>
          <w:rFonts w:asciiTheme="majorHAnsi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sz w:val="36"/>
          <w:szCs w:val="36"/>
        </w:rPr>
        <w:br w:type="page"/>
      </w:r>
    </w:p>
    <w:p w14:paraId="0B39ACC2" w14:textId="00292677" w:rsidR="00995D4D" w:rsidRPr="00A67297" w:rsidRDefault="00995D4D" w:rsidP="00995D4D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36"/>
          <w:szCs w:val="36"/>
        </w:rPr>
      </w:pPr>
      <w:r w:rsidRPr="00A67297">
        <w:rPr>
          <w:rFonts w:asciiTheme="majorHAnsi" w:hAnsiTheme="majorHAnsi" w:cstheme="majorHAnsi"/>
          <w:sz w:val="36"/>
          <w:szCs w:val="36"/>
        </w:rPr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995D4D" w:rsidRPr="00995D4D" w14:paraId="65B41918" w14:textId="77777777" w:rsidTr="00995D4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EA55369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77DC12D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E68D9FA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77F249B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3AC57E0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95D4D" w:rsidRPr="00995D4D" w14:paraId="3F2B3215" w14:textId="77777777" w:rsidTr="00995D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339D10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95D4D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5C1D4581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6A0045C5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tjocka snitt</w:t>
            </w:r>
          </w:p>
          <w:p w14:paraId="27818397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EA1F659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16747A8B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tunna snitt</w:t>
            </w:r>
          </w:p>
          <w:p w14:paraId="0D8DE18B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mjuk</w:t>
            </w:r>
          </w:p>
          <w:p w14:paraId="17124A12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33B04D56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D93A9F2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74EB6A40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 xml:space="preserve">tjocka </w:t>
            </w:r>
            <w:proofErr w:type="spellStart"/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sn</w:t>
            </w:r>
            <w:proofErr w:type="spellEnd"/>
          </w:p>
          <w:p w14:paraId="06580214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954713C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 xml:space="preserve">Hals K+ tjocka </w:t>
            </w:r>
            <w:proofErr w:type="spellStart"/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sn</w:t>
            </w:r>
            <w:proofErr w:type="spellEnd"/>
          </w:p>
          <w:p w14:paraId="3788FEF0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DA905A5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784A5737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 xml:space="preserve">tunna </w:t>
            </w:r>
            <w:proofErr w:type="spellStart"/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sn</w:t>
            </w:r>
            <w:proofErr w:type="spellEnd"/>
          </w:p>
          <w:p w14:paraId="5700D5BC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mjuk</w:t>
            </w:r>
          </w:p>
          <w:p w14:paraId="561477C5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A439EAD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95D4D" w:rsidRPr="00995D4D" w14:paraId="5931E8FF" w14:textId="77777777" w:rsidTr="00995D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2D244B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9D65B31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F7529B6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CCE0CD2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7CECF18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3EBC0C3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64EA1AE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9D4377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95D4D" w:rsidRPr="00995D4D" w14:paraId="7694CAEA" w14:textId="77777777" w:rsidTr="00995D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AC46463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B4C1D6F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211DB5B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218F619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2A5CDDE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DD76B46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C3B4666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90882F6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95D4D" w:rsidRPr="00995D4D" w14:paraId="3BAF836F" w14:textId="77777777" w:rsidTr="00995D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5397203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7D7B26F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8E521E5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952124D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C94F215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917EEDD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6336908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511C17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95D4D" w:rsidRPr="00995D4D" w14:paraId="58E8F393" w14:textId="77777777" w:rsidTr="00995D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521470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02E6E1BC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E6EA2FD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256FBEDF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tunna snitt</w:t>
            </w:r>
          </w:p>
          <w:p w14:paraId="4AFA3E43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skelett</w:t>
            </w:r>
          </w:p>
          <w:p w14:paraId="7D337497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95D4D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3A0CC668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7245FDF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97EAA8D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B61DA6F" w14:textId="77777777" w:rsidR="00995D4D" w:rsidRPr="00995D4D" w:rsidRDefault="00995D4D" w:rsidP="00995D4D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405ADCA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95D4D" w:rsidRPr="00995D4D" w14:paraId="3D4D9B30" w14:textId="77777777" w:rsidTr="00995D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D53C65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E7AE168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B263038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3149B3A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893D377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3A245C70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FFB1738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B693B6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95D4D" w:rsidRPr="00995D4D" w14:paraId="68F6835E" w14:textId="77777777" w:rsidTr="00995D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4753D5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C67F295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AD24706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FFB85A0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F4219CC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5E49CAD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E5B4C1A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F833E35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95D4D" w:rsidRPr="00995D4D" w14:paraId="5EF89FA4" w14:textId="77777777" w:rsidTr="00995D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1AA0C3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C963D19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AB29CE8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13A4C4B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48DB52E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B6CA10A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16AFC3D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05B7086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95D4D" w:rsidRPr="00995D4D" w14:paraId="3EA7E8FD" w14:textId="77777777" w:rsidTr="00995D4D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311440D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86C68A9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1F7EF3F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FA1F1D2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C6C608" w14:textId="77777777" w:rsidR="00995D4D" w:rsidRPr="00995D4D" w:rsidRDefault="00995D4D" w:rsidP="00995D4D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AA201B5" w14:textId="77777777" w:rsidR="00995D4D" w:rsidRPr="00995D4D" w:rsidRDefault="00995D4D" w:rsidP="00995D4D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442867C0" w14:textId="77777777" w:rsidR="00995D4D" w:rsidRPr="00995D4D" w:rsidRDefault="00995D4D" w:rsidP="00995D4D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95D4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B3372" w14:textId="77777777" w:rsidR="00E15575" w:rsidRDefault="00E15575">
      <w:r>
        <w:separator/>
      </w:r>
    </w:p>
  </w:endnote>
  <w:endnote w:type="continuationSeparator" w:id="0">
    <w:p w14:paraId="116660DF" w14:textId="77777777" w:rsidR="00E15575" w:rsidRDefault="00E15575">
      <w:r>
        <w:continuationSeparator/>
      </w:r>
    </w:p>
  </w:endnote>
  <w:endnote w:type="continuationNotice" w:id="1">
    <w:p w14:paraId="357E2614" w14:textId="77777777" w:rsidR="00E15575" w:rsidRDefault="00E155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81AE3" w14:textId="77777777" w:rsidR="00E15575" w:rsidRDefault="00E15575"/>
  </w:footnote>
  <w:footnote w:type="continuationSeparator" w:id="0">
    <w:p w14:paraId="2F9D899F" w14:textId="77777777" w:rsidR="00E15575" w:rsidRDefault="00E15575">
      <w:r>
        <w:continuationSeparator/>
      </w:r>
    </w:p>
  </w:footnote>
  <w:footnote w:type="continuationNotice" w:id="1">
    <w:p w14:paraId="4C4305EF" w14:textId="77777777" w:rsidR="00E15575" w:rsidRDefault="00E155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2EF265F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E8AD988" w:tentative="1">
      <w:start w:val="1"/>
      <w:numFmt w:val="lowerLetter"/>
      <w:lvlText w:val="%2."/>
      <w:lvlJc w:val="left"/>
      <w:pPr>
        <w:ind w:left="1080" w:hanging="360"/>
      </w:pPr>
    </w:lvl>
    <w:lvl w:ilvl="2" w:tplc="D80608C6" w:tentative="1">
      <w:start w:val="1"/>
      <w:numFmt w:val="lowerRoman"/>
      <w:lvlText w:val="%3."/>
      <w:lvlJc w:val="right"/>
      <w:pPr>
        <w:ind w:left="1800" w:hanging="180"/>
      </w:pPr>
    </w:lvl>
    <w:lvl w:ilvl="3" w:tplc="1478A572" w:tentative="1">
      <w:start w:val="1"/>
      <w:numFmt w:val="decimal"/>
      <w:lvlText w:val="%4."/>
      <w:lvlJc w:val="left"/>
      <w:pPr>
        <w:ind w:left="2520" w:hanging="360"/>
      </w:pPr>
    </w:lvl>
    <w:lvl w:ilvl="4" w:tplc="7674CE8C" w:tentative="1">
      <w:start w:val="1"/>
      <w:numFmt w:val="lowerLetter"/>
      <w:lvlText w:val="%5."/>
      <w:lvlJc w:val="left"/>
      <w:pPr>
        <w:ind w:left="3240" w:hanging="360"/>
      </w:pPr>
    </w:lvl>
    <w:lvl w:ilvl="5" w:tplc="4BA0BD54" w:tentative="1">
      <w:start w:val="1"/>
      <w:numFmt w:val="lowerRoman"/>
      <w:lvlText w:val="%6."/>
      <w:lvlJc w:val="right"/>
      <w:pPr>
        <w:ind w:left="3960" w:hanging="180"/>
      </w:pPr>
    </w:lvl>
    <w:lvl w:ilvl="6" w:tplc="C8B20508" w:tentative="1">
      <w:start w:val="1"/>
      <w:numFmt w:val="decimal"/>
      <w:lvlText w:val="%7."/>
      <w:lvlJc w:val="left"/>
      <w:pPr>
        <w:ind w:left="4680" w:hanging="360"/>
      </w:pPr>
    </w:lvl>
    <w:lvl w:ilvl="7" w:tplc="5706DE48" w:tentative="1">
      <w:start w:val="1"/>
      <w:numFmt w:val="lowerLetter"/>
      <w:lvlText w:val="%8."/>
      <w:lvlJc w:val="left"/>
      <w:pPr>
        <w:ind w:left="5400" w:hanging="360"/>
      </w:pPr>
    </w:lvl>
    <w:lvl w:ilvl="8" w:tplc="EA72A3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5CCC7F1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13E25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046D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B3EB7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5D6AC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EB663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D64E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F80C5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BA5C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D2F8F51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43CD130" w:tentative="1">
      <w:start w:val="1"/>
      <w:numFmt w:val="lowerLetter"/>
      <w:lvlText w:val="%2."/>
      <w:lvlJc w:val="left"/>
      <w:pPr>
        <w:ind w:left="1080" w:hanging="360"/>
      </w:pPr>
    </w:lvl>
    <w:lvl w:ilvl="2" w:tplc="9FCE0C2A" w:tentative="1">
      <w:start w:val="1"/>
      <w:numFmt w:val="lowerRoman"/>
      <w:lvlText w:val="%3."/>
      <w:lvlJc w:val="right"/>
      <w:pPr>
        <w:ind w:left="1800" w:hanging="180"/>
      </w:pPr>
    </w:lvl>
    <w:lvl w:ilvl="3" w:tplc="1C94C2A6" w:tentative="1">
      <w:start w:val="1"/>
      <w:numFmt w:val="decimal"/>
      <w:lvlText w:val="%4."/>
      <w:lvlJc w:val="left"/>
      <w:pPr>
        <w:ind w:left="2520" w:hanging="360"/>
      </w:pPr>
    </w:lvl>
    <w:lvl w:ilvl="4" w:tplc="E4203662" w:tentative="1">
      <w:start w:val="1"/>
      <w:numFmt w:val="lowerLetter"/>
      <w:lvlText w:val="%5."/>
      <w:lvlJc w:val="left"/>
      <w:pPr>
        <w:ind w:left="3240" w:hanging="360"/>
      </w:pPr>
    </w:lvl>
    <w:lvl w:ilvl="5" w:tplc="C0E491E6" w:tentative="1">
      <w:start w:val="1"/>
      <w:numFmt w:val="lowerRoman"/>
      <w:lvlText w:val="%6."/>
      <w:lvlJc w:val="right"/>
      <w:pPr>
        <w:ind w:left="3960" w:hanging="180"/>
      </w:pPr>
    </w:lvl>
    <w:lvl w:ilvl="6" w:tplc="9A0ADB1C" w:tentative="1">
      <w:start w:val="1"/>
      <w:numFmt w:val="decimal"/>
      <w:lvlText w:val="%7."/>
      <w:lvlJc w:val="left"/>
      <w:pPr>
        <w:ind w:left="4680" w:hanging="360"/>
      </w:pPr>
    </w:lvl>
    <w:lvl w:ilvl="7" w:tplc="40B26AF2" w:tentative="1">
      <w:start w:val="1"/>
      <w:numFmt w:val="lowerLetter"/>
      <w:lvlText w:val="%8."/>
      <w:lvlJc w:val="left"/>
      <w:pPr>
        <w:ind w:left="5400" w:hanging="360"/>
      </w:pPr>
    </w:lvl>
    <w:lvl w:ilvl="8" w:tplc="6276AC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F560046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7F4BC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3F8F5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6AE44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1876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9A3A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364A7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E6D5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D181B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38212502">
    <w:abstractNumId w:val="21"/>
  </w:num>
  <w:num w:numId="2" w16cid:durableId="842429275">
    <w:abstractNumId w:val="16"/>
  </w:num>
  <w:num w:numId="3" w16cid:durableId="1070888155">
    <w:abstractNumId w:val="0"/>
  </w:num>
  <w:num w:numId="4" w16cid:durableId="1457680830">
    <w:abstractNumId w:val="6"/>
  </w:num>
  <w:num w:numId="5" w16cid:durableId="1794782263">
    <w:abstractNumId w:val="19"/>
  </w:num>
  <w:num w:numId="6" w16cid:durableId="92864565">
    <w:abstractNumId w:val="2"/>
  </w:num>
  <w:num w:numId="7" w16cid:durableId="362948979">
    <w:abstractNumId w:val="13"/>
  </w:num>
  <w:num w:numId="8" w16cid:durableId="697045724">
    <w:abstractNumId w:val="9"/>
  </w:num>
  <w:num w:numId="9" w16cid:durableId="1710765301">
    <w:abstractNumId w:val="1"/>
  </w:num>
  <w:num w:numId="10" w16cid:durableId="825321342">
    <w:abstractNumId w:val="1"/>
  </w:num>
  <w:num w:numId="11" w16cid:durableId="2001999000">
    <w:abstractNumId w:val="3"/>
  </w:num>
  <w:num w:numId="12" w16cid:durableId="2114545217">
    <w:abstractNumId w:val="4"/>
  </w:num>
  <w:num w:numId="13" w16cid:durableId="1353607698">
    <w:abstractNumId w:val="15"/>
  </w:num>
  <w:num w:numId="14" w16cid:durableId="1335451185">
    <w:abstractNumId w:val="10"/>
  </w:num>
  <w:num w:numId="15" w16cid:durableId="830489336">
    <w:abstractNumId w:val="7"/>
  </w:num>
  <w:num w:numId="16" w16cid:durableId="819344687">
    <w:abstractNumId w:val="14"/>
  </w:num>
  <w:num w:numId="17" w16cid:durableId="115296029">
    <w:abstractNumId w:val="5"/>
  </w:num>
  <w:num w:numId="18" w16cid:durableId="508059358">
    <w:abstractNumId w:val="12"/>
  </w:num>
  <w:num w:numId="19" w16cid:durableId="1401321817">
    <w:abstractNumId w:val="20"/>
  </w:num>
  <w:num w:numId="20" w16cid:durableId="637733958">
    <w:abstractNumId w:val="17"/>
  </w:num>
  <w:num w:numId="21" w16cid:durableId="1505248236">
    <w:abstractNumId w:val="8"/>
  </w:num>
  <w:num w:numId="22" w16cid:durableId="1733456162">
    <w:abstractNumId w:val="18"/>
  </w:num>
  <w:num w:numId="23" w16cid:durableId="5975679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4A3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3209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55FE"/>
    <w:rsid w:val="00211487"/>
    <w:rsid w:val="00211D91"/>
    <w:rsid w:val="00217DEC"/>
    <w:rsid w:val="00235B57"/>
    <w:rsid w:val="00250F24"/>
    <w:rsid w:val="002523C5"/>
    <w:rsid w:val="00252D76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448D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3231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5B91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5DB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37B6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1621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F00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68A6"/>
    <w:rsid w:val="00971D93"/>
    <w:rsid w:val="00995D4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8C4"/>
    <w:rsid w:val="00A514B7"/>
    <w:rsid w:val="00A54A0B"/>
    <w:rsid w:val="00A65FD4"/>
    <w:rsid w:val="00A67297"/>
    <w:rsid w:val="00A81198"/>
    <w:rsid w:val="00A81E48"/>
    <w:rsid w:val="00A82035"/>
    <w:rsid w:val="00A90D77"/>
    <w:rsid w:val="00A92E07"/>
    <w:rsid w:val="00A961A5"/>
    <w:rsid w:val="00AA0B3A"/>
    <w:rsid w:val="00AA6EB4"/>
    <w:rsid w:val="00AA767D"/>
    <w:rsid w:val="00AB0CC9"/>
    <w:rsid w:val="00AC0C4A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8A2"/>
    <w:rsid w:val="00BC322E"/>
    <w:rsid w:val="00BC44CD"/>
    <w:rsid w:val="00BC48A6"/>
    <w:rsid w:val="00BE7978"/>
    <w:rsid w:val="00C00926"/>
    <w:rsid w:val="00C07DDB"/>
    <w:rsid w:val="00C4115D"/>
    <w:rsid w:val="00C43BDD"/>
    <w:rsid w:val="00C47778"/>
    <w:rsid w:val="00C5011E"/>
    <w:rsid w:val="00C50EE5"/>
    <w:rsid w:val="00C5240A"/>
    <w:rsid w:val="00C53266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56D6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5575"/>
    <w:rsid w:val="00E52A86"/>
    <w:rsid w:val="00E54B47"/>
    <w:rsid w:val="00E553BF"/>
    <w:rsid w:val="00E55D93"/>
    <w:rsid w:val="00E55E84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6003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BB2D1C79-390D-41BA-9FA9-B113629E4DCA}" type="presOf" srcId="{B73EA016-5B5E-4372-8AFF-E16F061CFA05}" destId="{1F6A0B97-83F0-4189-B0CB-00156B0AC153}" srcOrd="0" destOrd="0" presId="urn:microsoft.com/office/officeart/2005/8/layout/hChevron3"/>
    <dgm:cxn modelId="{DF381B7A-F9DF-49BF-9DAE-99349A8ECF83}" type="presOf" srcId="{7D55B2F1-F7F7-4A6B-AFB0-F846FDB634B5}" destId="{E13D0391-DAD9-4B61-AB66-3FA48A4F7006}" srcOrd="0" destOrd="0" presId="urn:microsoft.com/office/officeart/2005/8/layout/hChevron3"/>
    <dgm:cxn modelId="{3BCBF39D-C9E9-4C3E-9FA9-AE5E120F189A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ABC4ABC8-F765-4853-A068-DB4357873B1C}" type="presOf" srcId="{72C3C3E7-AFE7-48AF-A84A-F5F4B462ABCE}" destId="{AD4E5296-B06F-4F82-9CB5-F741BF6BFCC1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DF91ACD1-8C29-40E3-9498-C99F6D783ADC}" type="presOf" srcId="{548E9FD9-7371-42E5-8C31-C03B33C90BF7}" destId="{6CE68A43-9C69-4212-AF24-9AFEE7CA1715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D2518FE6-026F-4644-B29A-9E2E1B03B291}" type="presParOf" srcId="{1F6A0B97-83F0-4189-B0CB-00156B0AC153}" destId="{4784DBD1-3CBE-41A8-A2C7-CF088F838C79}" srcOrd="0" destOrd="0" presId="urn:microsoft.com/office/officeart/2005/8/layout/hChevron3"/>
    <dgm:cxn modelId="{9430EAEB-4363-4078-A64D-2EDBCBC6CA78}" type="presParOf" srcId="{1F6A0B97-83F0-4189-B0CB-00156B0AC153}" destId="{37D14BC8-3203-463C-9804-9B3B86B621FF}" srcOrd="1" destOrd="0" presId="urn:microsoft.com/office/officeart/2005/8/layout/hChevron3"/>
    <dgm:cxn modelId="{B549AFC7-46CF-4302-9BFF-ECD9F802F9EB}" type="presParOf" srcId="{1F6A0B97-83F0-4189-B0CB-00156B0AC153}" destId="{E13D0391-DAD9-4B61-AB66-3FA48A4F7006}" srcOrd="2" destOrd="0" presId="urn:microsoft.com/office/officeart/2005/8/layout/hChevron3"/>
    <dgm:cxn modelId="{A45E5B6A-8D18-48F0-AA39-168DDF8D7F0E}" type="presParOf" srcId="{1F6A0B97-83F0-4189-B0CB-00156B0AC153}" destId="{F9271109-4339-4036-9126-150629D10456}" srcOrd="3" destOrd="0" presId="urn:microsoft.com/office/officeart/2005/8/layout/hChevron3"/>
    <dgm:cxn modelId="{05ADC427-D3FF-49B5-87AB-A0B00AA6D9FF}" type="presParOf" srcId="{1F6A0B97-83F0-4189-B0CB-00156B0AC153}" destId="{AD4E5296-B06F-4F82-9CB5-F741BF6BFCC1}" srcOrd="4" destOrd="0" presId="urn:microsoft.com/office/officeart/2005/8/layout/hChevron3"/>
    <dgm:cxn modelId="{F14D8B98-A618-4511-B07C-2A5A11940C94}" type="presParOf" srcId="{1F6A0B97-83F0-4189-B0CB-00156B0AC153}" destId="{99F7A086-6C98-4385-8FFE-3337C1F24694}" srcOrd="5" destOrd="0" presId="urn:microsoft.com/office/officeart/2005/8/layout/hChevron3"/>
    <dgm:cxn modelId="{D4AD67ED-E95C-4518-A5E0-BDBC1B181E74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27</TotalTime>
  <Pages>3</Pages>
  <Words>390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2453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Hals-larynx K+ (818800B)</dc:title>
  <dc:subject/>
  <dc:creator>patrik.jens.johansson@vgregion.se</dc:creator>
  <keywords/>
  <lastModifiedBy>Ulrica Sehlberg</lastModifiedBy>
  <revision>17</revision>
  <lastPrinted>2016-03-31T10:56:00.0000000Z</lastPrinted>
  <dcterms:created xsi:type="dcterms:W3CDTF">2022-05-18T04:14:00.0000000Z</dcterms:created>
  <dcterms:modified xsi:type="dcterms:W3CDTF">2026-01-22T13:08:00.0000000Z</dcterms:modified>
</coreProperties>
</file>