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EC91" w14:textId="77777777" w:rsidR="00836E35" w:rsidRDefault="00836E35" w:rsidP="00F35B05">
      <w:pPr>
        <w:pStyle w:val="Rubrik2"/>
        <w:sectPr w:rsidR="00836E35" w:rsidSect="00836E3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5DA4405" w14:textId="77777777" w:rsidR="00836E35" w:rsidRPr="00836E35" w:rsidRDefault="00836E35" w:rsidP="00836E35">
      <w:pPr>
        <w:spacing w:after="0" w:line="240" w:lineRule="auto"/>
        <w:ind w:left="0" w:right="0"/>
        <w:rPr>
          <w:szCs w:val="20"/>
        </w:rPr>
      </w:pPr>
    </w:p>
    <w:p w14:paraId="4F81A8E9" w14:textId="55240E7F" w:rsidR="00836E35" w:rsidRDefault="00732821" w:rsidP="00AC5791">
      <w:pPr>
        <w:pStyle w:val="Rubrik1"/>
      </w:pPr>
      <w:bookmarkStart w:id="1" w:name="_Toc462836307"/>
      <w:bookmarkStart w:id="2" w:name="_Toc256000000"/>
      <w:r w:rsidRPr="00732821">
        <w:t>Ledighet/Frånvaro, Läkare, Radiologi</w:t>
      </w:r>
      <w:bookmarkEnd w:id="1"/>
      <w:bookmarkEnd w:id="2"/>
      <w:r w:rsidRPr="00732821">
        <w:t xml:space="preserve"> </w:t>
      </w:r>
      <w:bookmarkStart w:id="3" w:name="_1314629194"/>
      <w:bookmarkStart w:id="4" w:name="Rubrik"/>
      <w:bookmarkEnd w:id="3"/>
      <w:bookmarkEnd w:id="4"/>
    </w:p>
    <w:p w14:paraId="1A7047E4" w14:textId="77777777" w:rsidR="00ED0FB0" w:rsidRPr="00ED0FB0" w:rsidRDefault="00ED0FB0" w:rsidP="00ED0FB0"/>
    <w:p w14:paraId="3C39E416" w14:textId="77777777" w:rsidR="00836E35" w:rsidRPr="00732821" w:rsidRDefault="00836E35" w:rsidP="00AC5791">
      <w:pPr>
        <w:pStyle w:val="Rubrik2"/>
      </w:pPr>
      <w:bookmarkStart w:id="5" w:name="_Toc462836309"/>
      <w:bookmarkStart w:id="6" w:name="_Toc256000003"/>
      <w:bookmarkStart w:id="7" w:name="_Toc157431750"/>
      <w:r w:rsidRPr="00732821">
        <w:t>Sammanfattning/syfte</w:t>
      </w:r>
      <w:bookmarkEnd w:id="5"/>
      <w:bookmarkEnd w:id="6"/>
      <w:bookmarkEnd w:id="7"/>
      <w:r w:rsidRPr="00732821">
        <w:t xml:space="preserve"> </w:t>
      </w:r>
    </w:p>
    <w:p w14:paraId="13EFF9FC" w14:textId="77777777" w:rsidR="00836E35" w:rsidRDefault="00836E35" w:rsidP="00AC5791">
      <w:r w:rsidRPr="00836E35">
        <w:t xml:space="preserve">Rutin för ledighets- och frånvarohantering för läkare för att tydliggöra handläggning vid olika frånvaroorsaker. </w:t>
      </w:r>
    </w:p>
    <w:p w14:paraId="69A3B584" w14:textId="28F53D01" w:rsidR="00732821" w:rsidRDefault="00732821" w:rsidP="00AC5791">
      <w:pPr>
        <w:pStyle w:val="Rubrik2"/>
      </w:pPr>
      <w:bookmarkStart w:id="8" w:name="_Toc157431751"/>
      <w:r>
        <w:t>Förändringar sedan föregående version</w:t>
      </w:r>
      <w:bookmarkEnd w:id="8"/>
    </w:p>
    <w:p w14:paraId="14DF7306" w14:textId="7275D25D" w:rsidR="00732821" w:rsidRDefault="00C46198" w:rsidP="00AC5791">
      <w:r>
        <w:t>Ny rutin för anmälan om sjukfrånvaro och VAB. Uppdaterade rutin för ansökan om ledighet vid kurs/utbildning samt vid semester, jourkomp, övriga korta ledigheter. Helgnummer i Uddevalla borttaget.</w:t>
      </w:r>
    </w:p>
    <w:p w14:paraId="6DD8B819" w14:textId="77777777" w:rsidR="00674BD2" w:rsidRPr="00836E35" w:rsidRDefault="00674BD2" w:rsidP="00836E35">
      <w:pPr>
        <w:spacing w:after="0" w:line="240" w:lineRule="auto"/>
        <w:ind w:left="0" w:right="0"/>
        <w:rPr>
          <w:szCs w:val="20"/>
        </w:rPr>
      </w:pPr>
    </w:p>
    <w:p w14:paraId="7855F1CA" w14:textId="77777777" w:rsidR="00836E35" w:rsidRPr="00836E35" w:rsidRDefault="00836E35" w:rsidP="00836E35">
      <w:pPr>
        <w:spacing w:after="0" w:line="240" w:lineRule="auto"/>
        <w:ind w:left="0" w:right="0"/>
        <w:rPr>
          <w:szCs w:val="20"/>
        </w:rPr>
      </w:pPr>
    </w:p>
    <w:p w14:paraId="6115AACF" w14:textId="798BA4A1" w:rsidR="00674BD2" w:rsidRDefault="00674BD2" w:rsidP="00AC5791">
      <w:pPr>
        <w:pStyle w:val="Innehll2"/>
        <w:ind w:firstLine="75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rPr>
          <w:szCs w:val="20"/>
        </w:rPr>
        <w:fldChar w:fldCharType="begin"/>
      </w:r>
      <w:r>
        <w:rPr>
          <w:szCs w:val="20"/>
        </w:rPr>
        <w:instrText xml:space="preserve"> TOC \o "2-4" \h \z </w:instrText>
      </w:r>
      <w:r>
        <w:rPr>
          <w:szCs w:val="20"/>
        </w:rPr>
        <w:fldChar w:fldCharType="separate"/>
      </w:r>
      <w:hyperlink w:anchor="_Toc157431750" w:history="1">
        <w:r w:rsidRPr="002B6AD4">
          <w:rPr>
            <w:rStyle w:val="Hyperlnk"/>
            <w:rFonts w:eastAsia="MS Gothic"/>
            <w:noProof/>
          </w:rPr>
          <w:t>Sammanfattning/syfte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_Toc157431750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C5791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746C096" w14:textId="7595EA18" w:rsidR="00674BD2" w:rsidRDefault="00AC5791" w:rsidP="00AC5791">
      <w:pPr>
        <w:pStyle w:val="Innehll2"/>
        <w:ind w:firstLine="75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7431751" w:history="1">
        <w:r w:rsidR="00674BD2" w:rsidRPr="002B6AD4">
          <w:rPr>
            <w:rStyle w:val="Hyperlnk"/>
            <w:rFonts w:eastAsia="MS Gothic"/>
            <w:noProof/>
          </w:rPr>
          <w:t>Förändringar sedan föregående version</w:t>
        </w:r>
        <w:r w:rsidR="00674BD2">
          <w:rPr>
            <w:noProof/>
            <w:webHidden/>
          </w:rPr>
          <w:tab/>
        </w:r>
        <w:r w:rsidR="00674BD2">
          <w:rPr>
            <w:noProof/>
            <w:webHidden/>
          </w:rPr>
          <w:fldChar w:fldCharType="begin"/>
        </w:r>
        <w:r w:rsidR="00674BD2">
          <w:rPr>
            <w:noProof/>
            <w:webHidden/>
          </w:rPr>
          <w:instrText xml:space="preserve"> PAGEREF _Toc157431751 \h </w:instrText>
        </w:r>
        <w:r w:rsidR="00674BD2">
          <w:rPr>
            <w:noProof/>
            <w:webHidden/>
          </w:rPr>
        </w:r>
        <w:r w:rsidR="00674BD2"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674BD2">
          <w:rPr>
            <w:noProof/>
            <w:webHidden/>
          </w:rPr>
          <w:fldChar w:fldCharType="end"/>
        </w:r>
      </w:hyperlink>
    </w:p>
    <w:p w14:paraId="10570353" w14:textId="625C3B1A" w:rsidR="00674BD2" w:rsidRDefault="00AC5791" w:rsidP="00AC5791">
      <w:pPr>
        <w:pStyle w:val="Innehll2"/>
        <w:ind w:firstLine="75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7431752" w:history="1">
        <w:r w:rsidR="00674BD2" w:rsidRPr="002B6AD4">
          <w:rPr>
            <w:rStyle w:val="Hyperlnk"/>
            <w:rFonts w:eastAsia="MS Gothic"/>
            <w:noProof/>
          </w:rPr>
          <w:t>Sjuk/Vård av barn</w:t>
        </w:r>
        <w:r w:rsidR="00674BD2">
          <w:rPr>
            <w:noProof/>
            <w:webHidden/>
          </w:rPr>
          <w:tab/>
        </w:r>
        <w:r w:rsidR="00674BD2">
          <w:rPr>
            <w:noProof/>
            <w:webHidden/>
          </w:rPr>
          <w:fldChar w:fldCharType="begin"/>
        </w:r>
        <w:r w:rsidR="00674BD2">
          <w:rPr>
            <w:noProof/>
            <w:webHidden/>
          </w:rPr>
          <w:instrText xml:space="preserve"> PAGEREF _Toc157431752 \h </w:instrText>
        </w:r>
        <w:r w:rsidR="00674BD2">
          <w:rPr>
            <w:noProof/>
            <w:webHidden/>
          </w:rPr>
        </w:r>
        <w:r w:rsidR="00674BD2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674BD2">
          <w:rPr>
            <w:noProof/>
            <w:webHidden/>
          </w:rPr>
          <w:fldChar w:fldCharType="end"/>
        </w:r>
      </w:hyperlink>
    </w:p>
    <w:p w14:paraId="75274FE8" w14:textId="6BD2733A" w:rsidR="00674BD2" w:rsidRDefault="00AC5791" w:rsidP="00AC5791">
      <w:pPr>
        <w:pStyle w:val="Innehll2"/>
        <w:ind w:firstLine="75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7431753" w:history="1">
        <w:r w:rsidR="00674BD2" w:rsidRPr="002B6AD4">
          <w:rPr>
            <w:rStyle w:val="Hyperlnk"/>
            <w:rFonts w:eastAsia="MS Gothic"/>
            <w:noProof/>
          </w:rPr>
          <w:t>Friskanmälan</w:t>
        </w:r>
        <w:r w:rsidR="00674BD2">
          <w:rPr>
            <w:noProof/>
            <w:webHidden/>
          </w:rPr>
          <w:tab/>
        </w:r>
        <w:r w:rsidR="00674BD2">
          <w:rPr>
            <w:noProof/>
            <w:webHidden/>
          </w:rPr>
          <w:fldChar w:fldCharType="begin"/>
        </w:r>
        <w:r w:rsidR="00674BD2">
          <w:rPr>
            <w:noProof/>
            <w:webHidden/>
          </w:rPr>
          <w:instrText xml:space="preserve"> PAGEREF _Toc157431753 \h </w:instrText>
        </w:r>
        <w:r w:rsidR="00674BD2">
          <w:rPr>
            <w:noProof/>
            <w:webHidden/>
          </w:rPr>
        </w:r>
        <w:r w:rsidR="00674BD2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674BD2">
          <w:rPr>
            <w:noProof/>
            <w:webHidden/>
          </w:rPr>
          <w:fldChar w:fldCharType="end"/>
        </w:r>
      </w:hyperlink>
    </w:p>
    <w:p w14:paraId="00315F70" w14:textId="2BD029E0" w:rsidR="00674BD2" w:rsidRDefault="00AC5791" w:rsidP="00AC5791">
      <w:pPr>
        <w:pStyle w:val="Innehll2"/>
        <w:ind w:firstLine="75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7431754" w:history="1">
        <w:r w:rsidR="00674BD2" w:rsidRPr="002B6AD4">
          <w:rPr>
            <w:rStyle w:val="Hyperlnk"/>
            <w:rFonts w:eastAsia="MS Gothic"/>
            <w:noProof/>
          </w:rPr>
          <w:t>Kurser – utbildningar - konferenser</w:t>
        </w:r>
        <w:r w:rsidR="00674BD2">
          <w:rPr>
            <w:noProof/>
            <w:webHidden/>
          </w:rPr>
          <w:tab/>
        </w:r>
        <w:r w:rsidR="00674BD2">
          <w:rPr>
            <w:noProof/>
            <w:webHidden/>
          </w:rPr>
          <w:fldChar w:fldCharType="begin"/>
        </w:r>
        <w:r w:rsidR="00674BD2">
          <w:rPr>
            <w:noProof/>
            <w:webHidden/>
          </w:rPr>
          <w:instrText xml:space="preserve"> PAGEREF _Toc157431754 \h </w:instrText>
        </w:r>
        <w:r w:rsidR="00674BD2">
          <w:rPr>
            <w:noProof/>
            <w:webHidden/>
          </w:rPr>
        </w:r>
        <w:r w:rsidR="00674BD2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74BD2">
          <w:rPr>
            <w:noProof/>
            <w:webHidden/>
          </w:rPr>
          <w:fldChar w:fldCharType="end"/>
        </w:r>
      </w:hyperlink>
    </w:p>
    <w:p w14:paraId="0126EB63" w14:textId="1FDE5AD5" w:rsidR="00674BD2" w:rsidRDefault="00AC5791" w:rsidP="00AC5791">
      <w:pPr>
        <w:pStyle w:val="Innehll2"/>
        <w:ind w:firstLine="75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7431755" w:history="1">
        <w:r w:rsidR="00674BD2" w:rsidRPr="002B6AD4">
          <w:rPr>
            <w:rStyle w:val="Hyperlnk"/>
            <w:rFonts w:eastAsia="MS Gothic"/>
            <w:noProof/>
          </w:rPr>
          <w:t>Föräldraledighet – tjänstledighet</w:t>
        </w:r>
        <w:r w:rsidR="00674BD2">
          <w:rPr>
            <w:noProof/>
            <w:webHidden/>
          </w:rPr>
          <w:tab/>
        </w:r>
        <w:r w:rsidR="00674BD2">
          <w:rPr>
            <w:noProof/>
            <w:webHidden/>
          </w:rPr>
          <w:fldChar w:fldCharType="begin"/>
        </w:r>
        <w:r w:rsidR="00674BD2">
          <w:rPr>
            <w:noProof/>
            <w:webHidden/>
          </w:rPr>
          <w:instrText xml:space="preserve"> PAGEREF _Toc157431755 \h </w:instrText>
        </w:r>
        <w:r w:rsidR="00674BD2">
          <w:rPr>
            <w:noProof/>
            <w:webHidden/>
          </w:rPr>
        </w:r>
        <w:r w:rsidR="00674BD2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74BD2">
          <w:rPr>
            <w:noProof/>
            <w:webHidden/>
          </w:rPr>
          <w:fldChar w:fldCharType="end"/>
        </w:r>
      </w:hyperlink>
    </w:p>
    <w:p w14:paraId="4D20E213" w14:textId="2322EE84" w:rsidR="00674BD2" w:rsidRDefault="00AC5791" w:rsidP="00AC5791">
      <w:pPr>
        <w:pStyle w:val="Innehll2"/>
        <w:ind w:firstLine="75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7431756" w:history="1">
        <w:r w:rsidR="00674BD2" w:rsidRPr="002B6AD4">
          <w:rPr>
            <w:rStyle w:val="Hyperlnk"/>
            <w:rFonts w:eastAsia="MS Gothic"/>
            <w:noProof/>
          </w:rPr>
          <w:t>Ledigheter (semester, jourkomp, övriga korta ledigheter)</w:t>
        </w:r>
        <w:r w:rsidR="00674BD2">
          <w:rPr>
            <w:noProof/>
            <w:webHidden/>
          </w:rPr>
          <w:tab/>
        </w:r>
        <w:r w:rsidR="00674BD2">
          <w:rPr>
            <w:noProof/>
            <w:webHidden/>
          </w:rPr>
          <w:fldChar w:fldCharType="begin"/>
        </w:r>
        <w:r w:rsidR="00674BD2">
          <w:rPr>
            <w:noProof/>
            <w:webHidden/>
          </w:rPr>
          <w:instrText xml:space="preserve"> PAGEREF _Toc157431756 \h </w:instrText>
        </w:r>
        <w:r w:rsidR="00674BD2">
          <w:rPr>
            <w:noProof/>
            <w:webHidden/>
          </w:rPr>
        </w:r>
        <w:r w:rsidR="00674BD2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74BD2">
          <w:rPr>
            <w:noProof/>
            <w:webHidden/>
          </w:rPr>
          <w:fldChar w:fldCharType="end"/>
        </w:r>
      </w:hyperlink>
    </w:p>
    <w:p w14:paraId="018DC218" w14:textId="5AD54CFA" w:rsidR="00674BD2" w:rsidRDefault="00AC5791" w:rsidP="00AC5791">
      <w:pPr>
        <w:pStyle w:val="Innehll2"/>
        <w:ind w:firstLine="75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7431757" w:history="1">
        <w:r w:rsidR="00674BD2" w:rsidRPr="002B6AD4">
          <w:rPr>
            <w:rStyle w:val="Hyperlnk"/>
            <w:rFonts w:eastAsia="MS Gothic"/>
            <w:noProof/>
          </w:rPr>
          <w:t>Sommar/jul/påsk-semester + klämdagar</w:t>
        </w:r>
        <w:r w:rsidR="00674BD2">
          <w:rPr>
            <w:noProof/>
            <w:webHidden/>
          </w:rPr>
          <w:tab/>
        </w:r>
        <w:r w:rsidR="00674BD2">
          <w:rPr>
            <w:noProof/>
            <w:webHidden/>
          </w:rPr>
          <w:fldChar w:fldCharType="begin"/>
        </w:r>
        <w:r w:rsidR="00674BD2">
          <w:rPr>
            <w:noProof/>
            <w:webHidden/>
          </w:rPr>
          <w:instrText xml:space="preserve"> PAGEREF _Toc157431757 \h </w:instrText>
        </w:r>
        <w:r w:rsidR="00674BD2">
          <w:rPr>
            <w:noProof/>
            <w:webHidden/>
          </w:rPr>
        </w:r>
        <w:r w:rsidR="00674BD2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674BD2">
          <w:rPr>
            <w:noProof/>
            <w:webHidden/>
          </w:rPr>
          <w:fldChar w:fldCharType="end"/>
        </w:r>
      </w:hyperlink>
    </w:p>
    <w:p w14:paraId="07245124" w14:textId="365BBA95" w:rsidR="00836E35" w:rsidRPr="00836E35" w:rsidRDefault="00674BD2" w:rsidP="00AC5791">
      <w:pPr>
        <w:spacing w:after="0" w:line="240" w:lineRule="auto"/>
        <w:ind w:left="0" w:right="0" w:firstLine="753"/>
        <w:rPr>
          <w:szCs w:val="20"/>
        </w:rPr>
      </w:pPr>
      <w:r>
        <w:rPr>
          <w:szCs w:val="20"/>
        </w:rPr>
        <w:fldChar w:fldCharType="end"/>
      </w:r>
    </w:p>
    <w:p w14:paraId="17497692" w14:textId="77777777" w:rsidR="00836E35" w:rsidRPr="00836E35" w:rsidRDefault="00836E35" w:rsidP="00836E35">
      <w:pPr>
        <w:spacing w:after="0" w:line="240" w:lineRule="auto"/>
        <w:ind w:left="0" w:right="0"/>
        <w:rPr>
          <w:szCs w:val="20"/>
        </w:rPr>
      </w:pPr>
    </w:p>
    <w:p w14:paraId="7856841F" w14:textId="77777777" w:rsidR="00836E35" w:rsidRPr="00836E35" w:rsidRDefault="00836E35" w:rsidP="00836E35">
      <w:pPr>
        <w:spacing w:after="0" w:line="240" w:lineRule="auto"/>
        <w:ind w:left="0" w:right="0"/>
        <w:rPr>
          <w:szCs w:val="20"/>
        </w:rPr>
      </w:pPr>
      <w:r w:rsidRPr="00836E35">
        <w:rPr>
          <w:szCs w:val="20"/>
        </w:rPr>
        <w:br w:type="page"/>
      </w:r>
    </w:p>
    <w:p w14:paraId="2A17853C" w14:textId="61BC9A88" w:rsidR="00836E35" w:rsidRPr="00836E35" w:rsidRDefault="00836E35" w:rsidP="00AC5791">
      <w:pPr>
        <w:pStyle w:val="Rubrik2"/>
        <w:ind w:left="0" w:right="425" w:firstLine="992"/>
      </w:pPr>
      <w:bookmarkStart w:id="9" w:name="_Toc462836310"/>
      <w:bookmarkStart w:id="10" w:name="_Toc256000004"/>
      <w:bookmarkStart w:id="11" w:name="_Toc482959644"/>
      <w:bookmarkStart w:id="12" w:name="_Toc256000001"/>
      <w:bookmarkStart w:id="13" w:name="_Toc484678032"/>
      <w:bookmarkStart w:id="14" w:name="_Toc256000017"/>
      <w:bookmarkStart w:id="15" w:name="_Toc256000024"/>
      <w:bookmarkStart w:id="16" w:name="_Toc256000031"/>
      <w:bookmarkStart w:id="17" w:name="_Toc256000038"/>
      <w:bookmarkStart w:id="18" w:name="_Toc256000045"/>
      <w:bookmarkStart w:id="19" w:name="_Toc6998329"/>
      <w:bookmarkStart w:id="20" w:name="_Toc256000002"/>
      <w:bookmarkStart w:id="21" w:name="_Toc157431752"/>
      <w:r w:rsidRPr="00836E35">
        <w:lastRenderedPageBreak/>
        <w:t>Sjuk/Vård av barn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635F1EE5" w14:textId="6E108C33" w:rsidR="00836E35" w:rsidRDefault="00836E35" w:rsidP="00AC5791">
      <w:r w:rsidRPr="00836E35">
        <w:t>Anmälan görs senast samma dag som sjukdomen inträffar.</w:t>
      </w:r>
      <w:r w:rsidR="00302B44">
        <w:br/>
      </w:r>
    </w:p>
    <w:p w14:paraId="4B0DD116" w14:textId="77777777" w:rsidR="00302B44" w:rsidRDefault="00302B44" w:rsidP="00AC5791">
      <w:r>
        <w:t xml:space="preserve">Primärt anmäls frånvaro genom </w:t>
      </w:r>
      <w:proofErr w:type="spellStart"/>
      <w:r>
        <w:t>WhatsApp</w:t>
      </w:r>
      <w:proofErr w:type="spellEnd"/>
      <w:r>
        <w:t xml:space="preserve"> i gruppen “Radiologer NU-sjukvården” alternativt via SMS/ </w:t>
      </w:r>
      <w:proofErr w:type="spellStart"/>
      <w:r>
        <w:t>WhatsApp</w:t>
      </w:r>
      <w:proofErr w:type="spellEnd"/>
      <w:r>
        <w:t xml:space="preserve">- meddelande till schemaläggare (Maria K: 0708640405). Nedanstående nummer används endast om övriga kontaktvägar ej fungerar. </w:t>
      </w:r>
    </w:p>
    <w:p w14:paraId="2043DB96" w14:textId="77777777" w:rsidR="00302B44" w:rsidRPr="00836E35" w:rsidRDefault="00302B44" w:rsidP="00836E35">
      <w:pPr>
        <w:spacing w:after="0" w:line="240" w:lineRule="auto"/>
        <w:ind w:left="0" w:right="0"/>
        <w:rPr>
          <w:szCs w:val="20"/>
        </w:rPr>
      </w:pPr>
    </w:p>
    <w:p w14:paraId="533117B3" w14:textId="77777777" w:rsidR="00836E35" w:rsidRPr="00836E35" w:rsidRDefault="00836E35" w:rsidP="00836E35">
      <w:pPr>
        <w:spacing w:after="0" w:line="240" w:lineRule="auto"/>
        <w:ind w:left="0" w:right="0"/>
        <w:rPr>
          <w:szCs w:val="20"/>
        </w:rPr>
      </w:pPr>
    </w:p>
    <w:p w14:paraId="1D670612" w14:textId="77777777" w:rsidR="00836E35" w:rsidRPr="00836E35" w:rsidRDefault="00836E35" w:rsidP="00836E35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  <w:r w:rsidRPr="00836E35">
        <w:rPr>
          <w:rFonts w:ascii="Arial" w:hAnsi="Arial" w:cs="Arial"/>
          <w:b/>
          <w:szCs w:val="20"/>
        </w:rPr>
        <w:t>Radiologi NÄL: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1953"/>
        <w:gridCol w:w="2860"/>
        <w:gridCol w:w="3177"/>
      </w:tblGrid>
      <w:tr w:rsidR="00836E35" w:rsidRPr="00836E35" w14:paraId="2CD2FFDA" w14:textId="77777777" w:rsidTr="00CE53C7">
        <w:tc>
          <w:tcPr>
            <w:tcW w:w="1644" w:type="dxa"/>
            <w:shd w:val="clear" w:color="auto" w:fill="auto"/>
          </w:tcPr>
          <w:p w14:paraId="1460A46D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1953" w:type="dxa"/>
            <w:shd w:val="clear" w:color="auto" w:fill="auto"/>
          </w:tcPr>
          <w:p w14:paraId="5A90B2CD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36E35">
              <w:rPr>
                <w:b/>
                <w:szCs w:val="20"/>
              </w:rPr>
              <w:t>Telefon</w:t>
            </w:r>
          </w:p>
        </w:tc>
        <w:tc>
          <w:tcPr>
            <w:tcW w:w="2860" w:type="dxa"/>
            <w:shd w:val="clear" w:color="auto" w:fill="auto"/>
          </w:tcPr>
          <w:p w14:paraId="7C284E11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36E35">
              <w:rPr>
                <w:b/>
                <w:szCs w:val="20"/>
              </w:rPr>
              <w:t>Ansvarig</w:t>
            </w:r>
          </w:p>
        </w:tc>
        <w:tc>
          <w:tcPr>
            <w:tcW w:w="3177" w:type="dxa"/>
            <w:shd w:val="clear" w:color="auto" w:fill="auto"/>
          </w:tcPr>
          <w:p w14:paraId="3147DC16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36E35">
              <w:rPr>
                <w:b/>
                <w:szCs w:val="20"/>
              </w:rPr>
              <w:t>Åtgärd</w:t>
            </w:r>
          </w:p>
        </w:tc>
      </w:tr>
      <w:tr w:rsidR="00836E35" w:rsidRPr="00836E35" w14:paraId="327758BA" w14:textId="77777777" w:rsidTr="00CE53C7">
        <w:tc>
          <w:tcPr>
            <w:tcW w:w="1644" w:type="dxa"/>
            <w:shd w:val="clear" w:color="auto" w:fill="auto"/>
          </w:tcPr>
          <w:p w14:paraId="35AE0917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  <w:r w:rsidRPr="00836E35">
              <w:rPr>
                <w:szCs w:val="20"/>
              </w:rPr>
              <w:t>Vardagar</w:t>
            </w:r>
          </w:p>
        </w:tc>
        <w:tc>
          <w:tcPr>
            <w:tcW w:w="1953" w:type="dxa"/>
            <w:shd w:val="clear" w:color="auto" w:fill="auto"/>
          </w:tcPr>
          <w:p w14:paraId="709F885A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  <w:r w:rsidRPr="00836E35">
              <w:rPr>
                <w:szCs w:val="20"/>
              </w:rPr>
              <w:t>010-435 29 02, telefonsvarare</w:t>
            </w:r>
          </w:p>
        </w:tc>
        <w:tc>
          <w:tcPr>
            <w:tcW w:w="2860" w:type="dxa"/>
            <w:shd w:val="clear" w:color="auto" w:fill="auto"/>
          </w:tcPr>
          <w:p w14:paraId="333ECC19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  <w:r w:rsidRPr="00836E35">
              <w:rPr>
                <w:szCs w:val="20"/>
              </w:rPr>
              <w:t xml:space="preserve">Den som lyssnar av telefonsvararen </w:t>
            </w:r>
          </w:p>
          <w:p w14:paraId="0B28A809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177" w:type="dxa"/>
            <w:shd w:val="clear" w:color="auto" w:fill="auto"/>
          </w:tcPr>
          <w:p w14:paraId="31C329A7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  <w:r w:rsidRPr="00836E35">
              <w:rPr>
                <w:szCs w:val="20"/>
              </w:rPr>
              <w:t>Ansvarig meddelar direkt</w:t>
            </w:r>
          </w:p>
          <w:p w14:paraId="2721B0FA" w14:textId="77777777" w:rsidR="00836E35" w:rsidRPr="00836E35" w:rsidRDefault="00836E35" w:rsidP="00836E35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szCs w:val="20"/>
              </w:rPr>
            </w:pPr>
            <w:r w:rsidRPr="00836E35">
              <w:rPr>
                <w:szCs w:val="20"/>
              </w:rPr>
              <w:t xml:space="preserve">koordinator </w:t>
            </w:r>
          </w:p>
          <w:p w14:paraId="528F4155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  <w:r w:rsidRPr="00836E35">
              <w:rPr>
                <w:szCs w:val="20"/>
              </w:rPr>
              <w:t xml:space="preserve">samt </w:t>
            </w:r>
            <w:proofErr w:type="gramStart"/>
            <w:r w:rsidRPr="00836E35">
              <w:rPr>
                <w:szCs w:val="20"/>
              </w:rPr>
              <w:t>mailar</w:t>
            </w:r>
            <w:proofErr w:type="gramEnd"/>
            <w:r w:rsidRPr="00836E35">
              <w:rPr>
                <w:szCs w:val="20"/>
              </w:rPr>
              <w:t xml:space="preserve"> informationen till:</w:t>
            </w:r>
          </w:p>
          <w:p w14:paraId="5CCA43E7" w14:textId="77777777" w:rsidR="00836E35" w:rsidRPr="00836E35" w:rsidRDefault="00836E35" w:rsidP="00836E35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szCs w:val="20"/>
              </w:rPr>
            </w:pPr>
            <w:r w:rsidRPr="00836E35">
              <w:rPr>
                <w:szCs w:val="20"/>
              </w:rPr>
              <w:t>Läkarchef</w:t>
            </w:r>
          </w:p>
          <w:p w14:paraId="569BCF95" w14:textId="77777777" w:rsidR="00836E35" w:rsidRPr="00836E35" w:rsidRDefault="00836E35" w:rsidP="00836E35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szCs w:val="20"/>
              </w:rPr>
            </w:pPr>
            <w:r w:rsidRPr="00836E35">
              <w:rPr>
                <w:szCs w:val="20"/>
              </w:rPr>
              <w:t xml:space="preserve">Schemaläggare, som registrerar i </w:t>
            </w:r>
            <w:proofErr w:type="spellStart"/>
            <w:r w:rsidRPr="00836E35">
              <w:rPr>
                <w:szCs w:val="20"/>
              </w:rPr>
              <w:t>Medinet</w:t>
            </w:r>
            <w:proofErr w:type="spellEnd"/>
          </w:p>
        </w:tc>
      </w:tr>
      <w:tr w:rsidR="00836E35" w:rsidRPr="00836E35" w14:paraId="05B61AE5" w14:textId="77777777" w:rsidTr="00CE53C7">
        <w:tc>
          <w:tcPr>
            <w:tcW w:w="1644" w:type="dxa"/>
            <w:shd w:val="clear" w:color="auto" w:fill="auto"/>
          </w:tcPr>
          <w:p w14:paraId="2793A9FE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  <w:r w:rsidRPr="00836E35">
              <w:rPr>
                <w:szCs w:val="20"/>
              </w:rPr>
              <w:t>Helger</w:t>
            </w:r>
          </w:p>
        </w:tc>
        <w:tc>
          <w:tcPr>
            <w:tcW w:w="1953" w:type="dxa"/>
            <w:shd w:val="clear" w:color="auto" w:fill="auto"/>
          </w:tcPr>
          <w:p w14:paraId="66ED479E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  <w:r w:rsidRPr="00836E35">
              <w:rPr>
                <w:szCs w:val="20"/>
              </w:rPr>
              <w:t xml:space="preserve">010-435 30 00, </w:t>
            </w:r>
            <w:proofErr w:type="gramStart"/>
            <w:r w:rsidRPr="00836E35">
              <w:rPr>
                <w:szCs w:val="20"/>
              </w:rPr>
              <w:t>röntgen jourtid</w:t>
            </w:r>
            <w:proofErr w:type="gramEnd"/>
          </w:p>
        </w:tc>
        <w:tc>
          <w:tcPr>
            <w:tcW w:w="2860" w:type="dxa"/>
            <w:shd w:val="clear" w:color="auto" w:fill="auto"/>
          </w:tcPr>
          <w:p w14:paraId="37E16A24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  <w:r w:rsidRPr="00836E35">
              <w:rPr>
                <w:szCs w:val="20"/>
              </w:rPr>
              <w:t xml:space="preserve">Den som tar emot anmälan </w:t>
            </w:r>
          </w:p>
        </w:tc>
        <w:tc>
          <w:tcPr>
            <w:tcW w:w="3177" w:type="dxa"/>
            <w:shd w:val="clear" w:color="auto" w:fill="auto"/>
          </w:tcPr>
          <w:p w14:paraId="5DB1B693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  <w:r w:rsidRPr="00836E35">
              <w:rPr>
                <w:szCs w:val="20"/>
              </w:rPr>
              <w:t>Kontaktar jourhavande läkare</w:t>
            </w:r>
          </w:p>
        </w:tc>
      </w:tr>
    </w:tbl>
    <w:p w14:paraId="36326F7A" w14:textId="77777777" w:rsidR="00836E35" w:rsidRPr="00836E35" w:rsidRDefault="00836E35" w:rsidP="00836E35">
      <w:pPr>
        <w:spacing w:after="0" w:line="240" w:lineRule="auto"/>
        <w:ind w:left="0" w:right="0"/>
        <w:rPr>
          <w:szCs w:val="20"/>
        </w:rPr>
      </w:pPr>
    </w:p>
    <w:p w14:paraId="47EB5C35" w14:textId="77777777" w:rsidR="00836E35" w:rsidRPr="00836E35" w:rsidRDefault="00836E35" w:rsidP="00836E35">
      <w:pPr>
        <w:spacing w:after="0" w:line="240" w:lineRule="auto"/>
        <w:ind w:left="0" w:right="0"/>
        <w:rPr>
          <w:rFonts w:ascii="Arial" w:hAnsi="Arial" w:cs="Arial"/>
          <w:szCs w:val="20"/>
        </w:rPr>
      </w:pPr>
      <w:r w:rsidRPr="00836E35">
        <w:rPr>
          <w:rFonts w:ascii="Arial" w:hAnsi="Arial" w:cs="Arial"/>
          <w:b/>
          <w:bCs/>
          <w:iCs/>
          <w:szCs w:val="20"/>
        </w:rPr>
        <w:t>Radiologi Uddevalla:</w:t>
      </w:r>
      <w:r w:rsidRPr="00836E35">
        <w:rPr>
          <w:rFonts w:ascii="Arial" w:hAnsi="Arial" w:cs="Arial"/>
          <w:szCs w:val="20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2236"/>
        <w:gridCol w:w="2126"/>
        <w:gridCol w:w="3969"/>
      </w:tblGrid>
      <w:tr w:rsidR="00836E35" w:rsidRPr="00836E35" w14:paraId="3A3A801E" w14:textId="77777777" w:rsidTr="00C509DC">
        <w:tc>
          <w:tcPr>
            <w:tcW w:w="1303" w:type="dxa"/>
            <w:shd w:val="clear" w:color="auto" w:fill="auto"/>
          </w:tcPr>
          <w:p w14:paraId="2B3D42A2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2236" w:type="dxa"/>
            <w:shd w:val="clear" w:color="auto" w:fill="auto"/>
          </w:tcPr>
          <w:p w14:paraId="68321179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36E35">
              <w:rPr>
                <w:b/>
                <w:szCs w:val="20"/>
              </w:rPr>
              <w:t>Telefon</w:t>
            </w:r>
          </w:p>
        </w:tc>
        <w:tc>
          <w:tcPr>
            <w:tcW w:w="2126" w:type="dxa"/>
            <w:shd w:val="clear" w:color="auto" w:fill="auto"/>
          </w:tcPr>
          <w:p w14:paraId="63D539E1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36E35">
              <w:rPr>
                <w:b/>
                <w:szCs w:val="20"/>
              </w:rPr>
              <w:t>Ansvarig</w:t>
            </w:r>
          </w:p>
        </w:tc>
        <w:tc>
          <w:tcPr>
            <w:tcW w:w="3969" w:type="dxa"/>
            <w:shd w:val="clear" w:color="auto" w:fill="auto"/>
          </w:tcPr>
          <w:p w14:paraId="061A4E4C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36E35">
              <w:rPr>
                <w:b/>
                <w:szCs w:val="20"/>
              </w:rPr>
              <w:t>Åtgärd</w:t>
            </w:r>
          </w:p>
        </w:tc>
      </w:tr>
      <w:tr w:rsidR="00836E35" w:rsidRPr="00836E35" w14:paraId="4E8F20A6" w14:textId="77777777" w:rsidTr="00C509DC">
        <w:tc>
          <w:tcPr>
            <w:tcW w:w="1303" w:type="dxa"/>
            <w:shd w:val="clear" w:color="auto" w:fill="auto"/>
          </w:tcPr>
          <w:p w14:paraId="7151D5D0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  <w:r w:rsidRPr="00836E35">
              <w:rPr>
                <w:szCs w:val="20"/>
              </w:rPr>
              <w:t>Vardagar</w:t>
            </w:r>
          </w:p>
        </w:tc>
        <w:tc>
          <w:tcPr>
            <w:tcW w:w="2236" w:type="dxa"/>
            <w:shd w:val="clear" w:color="auto" w:fill="auto"/>
          </w:tcPr>
          <w:p w14:paraId="5564209B" w14:textId="48EE398A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  <w:r w:rsidRPr="00836E35">
              <w:rPr>
                <w:szCs w:val="20"/>
              </w:rPr>
              <w:t>Koordinator</w:t>
            </w:r>
            <w:r w:rsidR="00C509DC">
              <w:rPr>
                <w:szCs w:val="20"/>
              </w:rPr>
              <w:t xml:space="preserve"> </w:t>
            </w:r>
            <w:r w:rsidRPr="00836E35">
              <w:rPr>
                <w:szCs w:val="20"/>
              </w:rPr>
              <w:t>eller</w:t>
            </w:r>
          </w:p>
          <w:p w14:paraId="7D43C753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  <w:r w:rsidRPr="00836E35">
              <w:rPr>
                <w:szCs w:val="20"/>
              </w:rPr>
              <w:t>010-435 26 80, slussen</w:t>
            </w:r>
          </w:p>
        </w:tc>
        <w:tc>
          <w:tcPr>
            <w:tcW w:w="2126" w:type="dxa"/>
            <w:shd w:val="clear" w:color="auto" w:fill="auto"/>
          </w:tcPr>
          <w:p w14:paraId="2C42C65F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  <w:r w:rsidRPr="00836E35">
              <w:rPr>
                <w:szCs w:val="20"/>
              </w:rPr>
              <w:t>Den som tar emot anmälan</w:t>
            </w:r>
          </w:p>
        </w:tc>
        <w:tc>
          <w:tcPr>
            <w:tcW w:w="3969" w:type="dxa"/>
            <w:shd w:val="clear" w:color="auto" w:fill="auto"/>
          </w:tcPr>
          <w:p w14:paraId="18C0F0DF" w14:textId="77777777" w:rsidR="00836E35" w:rsidRPr="00836E35" w:rsidRDefault="00836E35" w:rsidP="00836E35">
            <w:pPr>
              <w:spacing w:after="0" w:line="240" w:lineRule="auto"/>
              <w:ind w:left="0" w:right="0"/>
              <w:rPr>
                <w:szCs w:val="20"/>
              </w:rPr>
            </w:pPr>
            <w:r w:rsidRPr="00836E35">
              <w:rPr>
                <w:szCs w:val="20"/>
              </w:rPr>
              <w:t>Ansvarig meddelar direkt</w:t>
            </w:r>
          </w:p>
          <w:p w14:paraId="4739DDF7" w14:textId="143D3D83" w:rsidR="00836E35" w:rsidRPr="00C509DC" w:rsidRDefault="00836E35" w:rsidP="00C509DC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szCs w:val="20"/>
              </w:rPr>
            </w:pPr>
            <w:r w:rsidRPr="00836E35">
              <w:rPr>
                <w:szCs w:val="20"/>
              </w:rPr>
              <w:t xml:space="preserve">koordinator </w:t>
            </w:r>
            <w:r w:rsidRPr="00C509DC">
              <w:rPr>
                <w:szCs w:val="20"/>
              </w:rPr>
              <w:t>som meddelar:</w:t>
            </w:r>
          </w:p>
          <w:p w14:paraId="12052CA4" w14:textId="77777777" w:rsidR="00836E35" w:rsidRPr="00836E35" w:rsidRDefault="00836E35" w:rsidP="00836E35">
            <w:pPr>
              <w:numPr>
                <w:ilvl w:val="0"/>
                <w:numId w:val="24"/>
              </w:numPr>
              <w:spacing w:after="0" w:line="240" w:lineRule="auto"/>
              <w:ind w:right="0"/>
              <w:rPr>
                <w:szCs w:val="20"/>
              </w:rPr>
            </w:pPr>
            <w:r w:rsidRPr="00836E35">
              <w:rPr>
                <w:szCs w:val="20"/>
              </w:rPr>
              <w:t>Läkarchef</w:t>
            </w:r>
          </w:p>
          <w:p w14:paraId="6B8E563C" w14:textId="77777777" w:rsidR="00836E35" w:rsidRPr="00836E35" w:rsidRDefault="00836E35" w:rsidP="00836E35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szCs w:val="20"/>
              </w:rPr>
            </w:pPr>
            <w:r w:rsidRPr="00836E35">
              <w:rPr>
                <w:szCs w:val="20"/>
              </w:rPr>
              <w:t xml:space="preserve">Schemaläggare, som registrerar i </w:t>
            </w:r>
            <w:proofErr w:type="spellStart"/>
            <w:r w:rsidRPr="00836E35">
              <w:rPr>
                <w:szCs w:val="20"/>
              </w:rPr>
              <w:t>Medinet</w:t>
            </w:r>
            <w:proofErr w:type="spellEnd"/>
          </w:p>
        </w:tc>
      </w:tr>
    </w:tbl>
    <w:p w14:paraId="78C671C1" w14:textId="77777777" w:rsidR="00836E35" w:rsidRPr="00836E35" w:rsidRDefault="00836E35" w:rsidP="00836E35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7006ECA6" w14:textId="065CB39D" w:rsidR="00836E35" w:rsidRPr="00836E35" w:rsidRDefault="00836E35" w:rsidP="00AC5791">
      <w:pPr>
        <w:pStyle w:val="Rubrik2"/>
      </w:pPr>
      <w:bookmarkStart w:id="22" w:name="_Toc462836311"/>
      <w:bookmarkStart w:id="23" w:name="_Toc256000005"/>
      <w:bookmarkStart w:id="24" w:name="_Toc482959645"/>
      <w:bookmarkStart w:id="25" w:name="_Toc256000007"/>
      <w:bookmarkStart w:id="26" w:name="_Toc484678033"/>
      <w:bookmarkStart w:id="27" w:name="_Toc256000018"/>
      <w:bookmarkStart w:id="28" w:name="_Toc256000025"/>
      <w:bookmarkStart w:id="29" w:name="_Toc256000032"/>
      <w:bookmarkStart w:id="30" w:name="_Toc256000039"/>
      <w:bookmarkStart w:id="31" w:name="_Toc256000046"/>
      <w:bookmarkStart w:id="32" w:name="_Toc6998330"/>
      <w:bookmarkStart w:id="33" w:name="_Toc256000052"/>
      <w:bookmarkStart w:id="34" w:name="_Toc157431753"/>
      <w:r w:rsidRPr="00836E35">
        <w:t>Friskanmälan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836E35">
        <w:t xml:space="preserve"> </w:t>
      </w:r>
    </w:p>
    <w:p w14:paraId="3D57F2C4" w14:textId="10B3BD24" w:rsidR="00836E35" w:rsidRPr="00836E35" w:rsidRDefault="00836E35" w:rsidP="00AC5791">
      <w:r w:rsidRPr="00836E35">
        <w:t xml:space="preserve">Meddela snarast läkarkoordinator. </w:t>
      </w:r>
    </w:p>
    <w:p w14:paraId="72092390" w14:textId="77777777" w:rsidR="00836E35" w:rsidRPr="00836E35" w:rsidRDefault="00836E35" w:rsidP="00AC5791">
      <w:r w:rsidRPr="00836E35">
        <w:t xml:space="preserve">Lägg in frånvaron i Självservice. Vid längre sjukfrånvaro lägger Heromarapportör in i </w:t>
      </w:r>
      <w:proofErr w:type="spellStart"/>
      <w:r w:rsidRPr="00836E35">
        <w:t>Heroma</w:t>
      </w:r>
      <w:proofErr w:type="spellEnd"/>
      <w:r w:rsidRPr="00836E35">
        <w:t>.</w:t>
      </w:r>
    </w:p>
    <w:p w14:paraId="63A64DC3" w14:textId="77777777" w:rsidR="00836E35" w:rsidRPr="00836E35" w:rsidRDefault="00836E35" w:rsidP="00836E35">
      <w:pPr>
        <w:spacing w:after="0" w:line="240" w:lineRule="auto"/>
        <w:ind w:left="0" w:right="0"/>
        <w:rPr>
          <w:szCs w:val="20"/>
        </w:rPr>
      </w:pPr>
    </w:p>
    <w:p w14:paraId="7E0214D1" w14:textId="77777777" w:rsidR="00836E35" w:rsidRPr="00836E35" w:rsidRDefault="00836E35" w:rsidP="00836E35">
      <w:pPr>
        <w:spacing w:after="0" w:line="240" w:lineRule="auto"/>
        <w:ind w:left="0" w:right="0"/>
        <w:rPr>
          <w:szCs w:val="20"/>
        </w:rPr>
      </w:pPr>
      <w:r w:rsidRPr="00836E35">
        <w:rPr>
          <w:szCs w:val="20"/>
        </w:rPr>
        <w:br w:type="page"/>
      </w:r>
    </w:p>
    <w:p w14:paraId="30E5941B" w14:textId="092A85DB" w:rsidR="00836E35" w:rsidRPr="00836E35" w:rsidRDefault="00836E35" w:rsidP="00624393">
      <w:pPr>
        <w:pStyle w:val="Rubrik2"/>
      </w:pPr>
      <w:bookmarkStart w:id="35" w:name="_Toc462836312"/>
      <w:bookmarkStart w:id="36" w:name="_Toc256000006"/>
      <w:bookmarkStart w:id="37" w:name="_Toc482959646"/>
      <w:bookmarkStart w:id="38" w:name="_Toc256000008"/>
      <w:bookmarkStart w:id="39" w:name="_Toc484678034"/>
      <w:bookmarkStart w:id="40" w:name="_Toc256000019"/>
      <w:bookmarkStart w:id="41" w:name="_Toc256000026"/>
      <w:bookmarkStart w:id="42" w:name="_Toc256000033"/>
      <w:bookmarkStart w:id="43" w:name="_Toc256000040"/>
      <w:bookmarkStart w:id="44" w:name="_Toc256000047"/>
      <w:bookmarkStart w:id="45" w:name="_Toc6998331"/>
      <w:bookmarkStart w:id="46" w:name="_Toc256000053"/>
      <w:bookmarkStart w:id="47" w:name="_Toc157431754"/>
      <w:r w:rsidRPr="00836E35">
        <w:lastRenderedPageBreak/>
        <w:t>Kurser – utbildningar - konferenser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836E35">
        <w:t xml:space="preserve"> </w:t>
      </w:r>
    </w:p>
    <w:p w14:paraId="401F9EBD" w14:textId="77777777" w:rsidR="00836E35" w:rsidRDefault="00836E35" w:rsidP="00C509DC">
      <w:pPr>
        <w:spacing w:after="200" w:line="276" w:lineRule="auto"/>
        <w:ind w:right="0"/>
        <w:rPr>
          <w:szCs w:val="22"/>
          <w:lang w:eastAsia="en-US"/>
        </w:rPr>
      </w:pPr>
      <w:r w:rsidRPr="00836E35">
        <w:rPr>
          <w:b/>
          <w:szCs w:val="22"/>
          <w:lang w:eastAsia="en-US"/>
        </w:rPr>
        <w:t>ST-läkare</w:t>
      </w:r>
      <w:r w:rsidRPr="00836E35">
        <w:rPr>
          <w:szCs w:val="22"/>
          <w:lang w:eastAsia="en-US"/>
        </w:rPr>
        <w:t xml:space="preserve"> lämnar ansökan + kursprogram först till studierektor som OK/avböjer utifrån utbildningsbehov, sedan vidare till läkarchef för godkännande.</w:t>
      </w:r>
    </w:p>
    <w:p w14:paraId="19703ACE" w14:textId="1580E93B" w:rsidR="00C509DC" w:rsidRPr="00836E35" w:rsidRDefault="00C509DC" w:rsidP="00C509DC">
      <w:pPr>
        <w:spacing w:after="200" w:line="276" w:lineRule="auto"/>
        <w:ind w:right="0"/>
        <w:rPr>
          <w:szCs w:val="22"/>
          <w:lang w:eastAsia="en-US"/>
        </w:rPr>
      </w:pPr>
      <w:r w:rsidRPr="262F8C46">
        <w:rPr>
          <w:b/>
          <w:bCs/>
          <w:lang w:eastAsia="en-US"/>
        </w:rPr>
        <w:t xml:space="preserve">Specialister </w:t>
      </w:r>
      <w:r w:rsidRPr="262F8C46">
        <w:rPr>
          <w:lang w:eastAsia="en-US"/>
        </w:rPr>
        <w:t>lämnar ansökan + kursprogram först till läkarchef som OK/avböjer utifrån utbildningsbehov</w:t>
      </w:r>
      <w:r>
        <w:br/>
      </w:r>
      <w:r>
        <w:br/>
      </w:r>
      <w:r w:rsidRPr="262F8C46">
        <w:rPr>
          <w:lang w:eastAsia="en-US"/>
        </w:rPr>
        <w:t xml:space="preserve">Ansökan gör via blanketten: </w:t>
      </w:r>
      <w:hyperlink r:id="rId17">
        <w:r w:rsidRPr="262F8C46">
          <w:rPr>
            <w:rStyle w:val="Hyperlnk"/>
          </w:rPr>
          <w:t>Ansökan om ledighet för studier, kurs och konferens NU.pdf (vgregion.se)</w:t>
        </w:r>
      </w:hyperlink>
    </w:p>
    <w:p w14:paraId="6159F2DC" w14:textId="77777777" w:rsidR="00836E35" w:rsidRPr="00836E35" w:rsidRDefault="00836E35" w:rsidP="00624393">
      <w:pPr>
        <w:spacing w:after="200" w:line="276" w:lineRule="auto"/>
        <w:ind w:left="720" w:right="0" w:firstLine="196"/>
        <w:rPr>
          <w:szCs w:val="22"/>
          <w:lang w:eastAsia="en-US"/>
        </w:rPr>
      </w:pPr>
      <w:r w:rsidRPr="00836E35">
        <w:rPr>
          <w:b/>
          <w:szCs w:val="22"/>
          <w:lang w:eastAsia="en-US"/>
        </w:rPr>
        <w:t xml:space="preserve">Sökande anmäler sig själv till kursen. </w:t>
      </w:r>
    </w:p>
    <w:p w14:paraId="52C6DDB4" w14:textId="77777777" w:rsidR="00836E35" w:rsidRPr="00836E35" w:rsidRDefault="00836E35" w:rsidP="00836E35">
      <w:pPr>
        <w:numPr>
          <w:ilvl w:val="1"/>
          <w:numId w:val="22"/>
        </w:numPr>
        <w:spacing w:after="200" w:line="276" w:lineRule="auto"/>
        <w:ind w:left="1276" w:right="0"/>
        <w:rPr>
          <w:szCs w:val="22"/>
          <w:lang w:eastAsia="en-US"/>
        </w:rPr>
      </w:pPr>
      <w:r w:rsidRPr="00836E35">
        <w:rPr>
          <w:szCs w:val="22"/>
          <w:lang w:eastAsia="en-US"/>
        </w:rPr>
        <w:t xml:space="preserve">Ange </w:t>
      </w:r>
      <w:r w:rsidRPr="00836E35">
        <w:rPr>
          <w:b/>
          <w:szCs w:val="22"/>
          <w:lang w:eastAsia="en-US"/>
        </w:rPr>
        <w:t>Beställar-ID</w:t>
      </w:r>
      <w:r w:rsidRPr="00836E35">
        <w:rPr>
          <w:szCs w:val="22"/>
          <w:lang w:eastAsia="en-US"/>
        </w:rPr>
        <w:t xml:space="preserve">: </w:t>
      </w:r>
      <w:proofErr w:type="gramStart"/>
      <w:r w:rsidRPr="00836E35">
        <w:rPr>
          <w:szCs w:val="22"/>
          <w:lang w:eastAsia="en-US"/>
        </w:rPr>
        <w:t>7351101</w:t>
      </w:r>
      <w:proofErr w:type="gramEnd"/>
    </w:p>
    <w:p w14:paraId="069C280E" w14:textId="20F0BC42" w:rsidR="00836E35" w:rsidRPr="00624393" w:rsidRDefault="00836E35" w:rsidP="00624393">
      <w:pPr>
        <w:numPr>
          <w:ilvl w:val="1"/>
          <w:numId w:val="22"/>
        </w:numPr>
        <w:spacing w:after="200" w:line="276" w:lineRule="auto"/>
        <w:ind w:left="1276" w:right="0"/>
        <w:rPr>
          <w:szCs w:val="22"/>
          <w:lang w:eastAsia="en-US"/>
        </w:rPr>
      </w:pPr>
      <w:r w:rsidRPr="00836E35">
        <w:rPr>
          <w:b/>
          <w:szCs w:val="22"/>
          <w:lang w:eastAsia="en-US"/>
        </w:rPr>
        <w:t>Fakturaadress</w:t>
      </w:r>
      <w:r w:rsidRPr="00836E35">
        <w:rPr>
          <w:szCs w:val="22"/>
          <w:lang w:eastAsia="en-US"/>
        </w:rPr>
        <w:t xml:space="preserve">: </w:t>
      </w:r>
      <w:r w:rsidRPr="00836E35">
        <w:rPr>
          <w:szCs w:val="22"/>
          <w:lang w:eastAsia="en-US"/>
        </w:rPr>
        <w:br/>
        <w:t>NU-sjukvården</w:t>
      </w:r>
      <w:r w:rsidRPr="00836E35">
        <w:rPr>
          <w:szCs w:val="22"/>
          <w:lang w:eastAsia="en-US"/>
        </w:rPr>
        <w:br/>
        <w:t>FE 949</w:t>
      </w:r>
      <w:r w:rsidRPr="00836E35">
        <w:rPr>
          <w:szCs w:val="22"/>
          <w:lang w:eastAsia="en-US"/>
        </w:rPr>
        <w:br/>
        <w:t>Beställar-ID 7351101</w:t>
      </w:r>
      <w:r w:rsidRPr="00836E35">
        <w:rPr>
          <w:szCs w:val="22"/>
          <w:lang w:eastAsia="en-US"/>
        </w:rPr>
        <w:br/>
        <w:t>405 83 Göteborg</w:t>
      </w:r>
    </w:p>
    <w:p w14:paraId="1626DFAC" w14:textId="1B077CE4" w:rsidR="00836E35" w:rsidRPr="00836E35" w:rsidRDefault="00836E35" w:rsidP="00624393">
      <w:pPr>
        <w:pStyle w:val="Rubrik2"/>
      </w:pPr>
      <w:bookmarkStart w:id="48" w:name="_Toc462836316"/>
      <w:bookmarkStart w:id="49" w:name="_Toc256000010"/>
      <w:bookmarkStart w:id="50" w:name="_Toc482959648"/>
      <w:bookmarkStart w:id="51" w:name="_Toc256000014"/>
      <w:bookmarkStart w:id="52" w:name="_Toc484678036"/>
      <w:bookmarkStart w:id="53" w:name="_Toc256000021"/>
      <w:bookmarkStart w:id="54" w:name="_Toc256000028"/>
      <w:bookmarkStart w:id="55" w:name="_Toc256000035"/>
      <w:bookmarkStart w:id="56" w:name="_Toc256000042"/>
      <w:bookmarkStart w:id="57" w:name="_Toc256000049"/>
      <w:bookmarkStart w:id="58" w:name="_Toc6998333"/>
      <w:bookmarkStart w:id="59" w:name="_Toc256000055"/>
      <w:bookmarkStart w:id="60" w:name="_Toc157431755"/>
      <w:r w:rsidRPr="00836E35">
        <w:t>Föräldraledighet – tjänstledighet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6C5F83ED" w14:textId="77777777" w:rsidR="00836E35" w:rsidRPr="00836E35" w:rsidRDefault="00836E35" w:rsidP="00624393">
      <w:pPr>
        <w:spacing w:after="0" w:line="240" w:lineRule="auto"/>
        <w:ind w:right="0"/>
        <w:rPr>
          <w:szCs w:val="20"/>
        </w:rPr>
      </w:pPr>
      <w:r w:rsidRPr="00836E35">
        <w:rPr>
          <w:szCs w:val="20"/>
        </w:rPr>
        <w:t>Föräldraledighet söks minst tre månader i förväg. Föräldraledighet kan sökas för tre tillfällen/år.</w:t>
      </w:r>
    </w:p>
    <w:p w14:paraId="27550F03" w14:textId="77777777" w:rsidR="00836E35" w:rsidRPr="00836E35" w:rsidRDefault="00836E35" w:rsidP="00836E35">
      <w:pPr>
        <w:spacing w:after="0" w:line="240" w:lineRule="auto"/>
        <w:ind w:left="0" w:right="0"/>
        <w:rPr>
          <w:szCs w:val="20"/>
        </w:rPr>
      </w:pPr>
    </w:p>
    <w:p w14:paraId="052DBFEF" w14:textId="77777777" w:rsidR="00836E35" w:rsidRPr="00836E35" w:rsidRDefault="00836E35" w:rsidP="00624393">
      <w:pPr>
        <w:numPr>
          <w:ilvl w:val="0"/>
          <w:numId w:val="23"/>
        </w:numPr>
        <w:spacing w:after="200" w:line="276" w:lineRule="auto"/>
        <w:ind w:left="1134" w:right="0" w:hanging="283"/>
        <w:rPr>
          <w:szCs w:val="22"/>
          <w:lang w:eastAsia="en-US"/>
        </w:rPr>
      </w:pPr>
      <w:r w:rsidRPr="00836E35">
        <w:rPr>
          <w:szCs w:val="22"/>
          <w:lang w:eastAsia="en-US"/>
        </w:rPr>
        <w:t>Ansökan på blankett/mejl som lämnas till läkarchef för godkännande/avslag. Nytt schema bifogas vid deltidsfrånvaro.</w:t>
      </w:r>
    </w:p>
    <w:p w14:paraId="4728DF22" w14:textId="77777777" w:rsidR="00836E35" w:rsidRPr="00836E35" w:rsidRDefault="00836E35" w:rsidP="00624393">
      <w:pPr>
        <w:numPr>
          <w:ilvl w:val="0"/>
          <w:numId w:val="23"/>
        </w:numPr>
        <w:spacing w:after="200" w:line="276" w:lineRule="auto"/>
        <w:ind w:left="1134" w:right="0" w:hanging="283"/>
        <w:rPr>
          <w:szCs w:val="22"/>
          <w:lang w:eastAsia="en-US"/>
        </w:rPr>
      </w:pPr>
      <w:r w:rsidRPr="00836E35">
        <w:rPr>
          <w:szCs w:val="22"/>
          <w:lang w:eastAsia="en-US"/>
        </w:rPr>
        <w:t xml:space="preserve">Om godkänd ansökan skickas originalet (+ </w:t>
      </w:r>
      <w:proofErr w:type="spellStart"/>
      <w:r w:rsidRPr="00836E35">
        <w:rPr>
          <w:szCs w:val="22"/>
          <w:lang w:eastAsia="en-US"/>
        </w:rPr>
        <w:t>ev</w:t>
      </w:r>
      <w:proofErr w:type="spellEnd"/>
      <w:r w:rsidRPr="00836E35">
        <w:rPr>
          <w:szCs w:val="22"/>
          <w:lang w:eastAsia="en-US"/>
        </w:rPr>
        <w:t xml:space="preserve"> nytt </w:t>
      </w:r>
      <w:proofErr w:type="gramStart"/>
      <w:r w:rsidRPr="00836E35">
        <w:rPr>
          <w:szCs w:val="22"/>
          <w:lang w:eastAsia="en-US"/>
        </w:rPr>
        <w:t>schema)/</w:t>
      </w:r>
      <w:proofErr w:type="gramEnd"/>
      <w:r w:rsidRPr="00836E35">
        <w:rPr>
          <w:szCs w:val="22"/>
          <w:lang w:eastAsia="en-US"/>
        </w:rPr>
        <w:t xml:space="preserve">mejl till schemaläggare för registrering i </w:t>
      </w:r>
      <w:proofErr w:type="spellStart"/>
      <w:r w:rsidRPr="00836E35">
        <w:rPr>
          <w:szCs w:val="22"/>
          <w:lang w:eastAsia="en-US"/>
        </w:rPr>
        <w:t>Medinet</w:t>
      </w:r>
      <w:proofErr w:type="spellEnd"/>
      <w:r w:rsidRPr="00836E35">
        <w:rPr>
          <w:szCs w:val="22"/>
          <w:lang w:eastAsia="en-US"/>
        </w:rPr>
        <w:t xml:space="preserve">. </w:t>
      </w:r>
      <w:r w:rsidRPr="00836E35">
        <w:rPr>
          <w:szCs w:val="22"/>
          <w:lang w:eastAsia="en-US"/>
        </w:rPr>
        <w:br/>
        <w:t xml:space="preserve">Kopia går till den sökande som skickar ärende i </w:t>
      </w:r>
      <w:proofErr w:type="spellStart"/>
      <w:r w:rsidRPr="00836E35">
        <w:rPr>
          <w:szCs w:val="22"/>
          <w:lang w:eastAsia="en-US"/>
        </w:rPr>
        <w:t>Heroma</w:t>
      </w:r>
      <w:proofErr w:type="spellEnd"/>
      <w:r w:rsidRPr="00836E35">
        <w:rPr>
          <w:szCs w:val="22"/>
          <w:lang w:eastAsia="en-US"/>
        </w:rPr>
        <w:t>.</w:t>
      </w:r>
    </w:p>
    <w:p w14:paraId="072DEB41" w14:textId="2EC3298D" w:rsidR="00836E35" w:rsidRPr="00624393" w:rsidRDefault="00836E35" w:rsidP="00624393">
      <w:pPr>
        <w:numPr>
          <w:ilvl w:val="0"/>
          <w:numId w:val="23"/>
        </w:numPr>
        <w:spacing w:after="200" w:line="276" w:lineRule="auto"/>
        <w:ind w:left="1134" w:right="0" w:hanging="283"/>
        <w:rPr>
          <w:szCs w:val="22"/>
          <w:lang w:eastAsia="en-US"/>
        </w:rPr>
      </w:pPr>
      <w:r w:rsidRPr="00836E35">
        <w:rPr>
          <w:szCs w:val="22"/>
          <w:lang w:eastAsia="en-US"/>
        </w:rPr>
        <w:t xml:space="preserve">Heromarapportör stämmer av ledighet mot </w:t>
      </w:r>
      <w:proofErr w:type="spellStart"/>
      <w:r w:rsidRPr="00836E35">
        <w:rPr>
          <w:szCs w:val="22"/>
          <w:lang w:eastAsia="en-US"/>
        </w:rPr>
        <w:t>Medinet</w:t>
      </w:r>
      <w:proofErr w:type="spellEnd"/>
      <w:r w:rsidRPr="00836E35">
        <w:rPr>
          <w:szCs w:val="22"/>
          <w:lang w:eastAsia="en-US"/>
        </w:rPr>
        <w:t>.</w:t>
      </w:r>
    </w:p>
    <w:p w14:paraId="07A6C202" w14:textId="77777777" w:rsidR="00836E35" w:rsidRPr="00836E35" w:rsidRDefault="00836E35" w:rsidP="00062C5C">
      <w:pPr>
        <w:pStyle w:val="Rubrik2"/>
        <w:ind w:right="-427"/>
      </w:pPr>
      <w:bookmarkStart w:id="61" w:name="_Toc256000011"/>
      <w:bookmarkStart w:id="62" w:name="_Toc482959649"/>
      <w:bookmarkStart w:id="63" w:name="_Toc256000015"/>
      <w:bookmarkStart w:id="64" w:name="_Toc484678037"/>
      <w:bookmarkStart w:id="65" w:name="_Toc256000022"/>
      <w:bookmarkStart w:id="66" w:name="_Toc256000029"/>
      <w:bookmarkStart w:id="67" w:name="_Toc256000036"/>
      <w:bookmarkStart w:id="68" w:name="_Toc256000043"/>
      <w:bookmarkStart w:id="69" w:name="_Toc256000050"/>
      <w:bookmarkStart w:id="70" w:name="_Toc6998334"/>
      <w:bookmarkStart w:id="71" w:name="_Toc256000056"/>
      <w:bookmarkStart w:id="72" w:name="_Toc157431756"/>
      <w:bookmarkStart w:id="73" w:name="_Toc462836317"/>
      <w:r w:rsidRPr="00836E35">
        <w:t>Ledigheter (semester, jourkomp, övriga korta ledigheter)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836E35">
        <w:t xml:space="preserve"> </w:t>
      </w:r>
    </w:p>
    <w:bookmarkEnd w:id="73"/>
    <w:p w14:paraId="37E2267D" w14:textId="77777777" w:rsidR="00836E35" w:rsidRPr="00836E35" w:rsidRDefault="00836E35" w:rsidP="00836E35">
      <w:pPr>
        <w:spacing w:after="0" w:line="240" w:lineRule="auto"/>
        <w:ind w:left="0" w:right="0"/>
        <w:rPr>
          <w:b/>
          <w:color w:val="FF0000"/>
          <w:sz w:val="32"/>
          <w:szCs w:val="20"/>
        </w:rPr>
      </w:pPr>
    </w:p>
    <w:p w14:paraId="79EB5DED" w14:textId="38A65592" w:rsidR="00836E35" w:rsidRPr="00062C5C" w:rsidRDefault="00062C5C" w:rsidP="00062C5C">
      <w:pPr>
        <w:numPr>
          <w:ilvl w:val="0"/>
          <w:numId w:val="25"/>
        </w:numPr>
        <w:spacing w:after="200" w:line="276" w:lineRule="auto"/>
        <w:ind w:left="1134" w:right="0" w:hanging="283"/>
        <w:rPr>
          <w:lang w:eastAsia="en-US"/>
        </w:rPr>
      </w:pPr>
      <w:r w:rsidRPr="262F8C46">
        <w:rPr>
          <w:lang w:eastAsia="en-US"/>
        </w:rPr>
        <w:t xml:space="preserve">Röntgen följer NU-sjukvårdens schemaperioder. Inför varje schemaperiod får den anställde inkomma med önskemål om ledigheter. </w:t>
      </w:r>
    </w:p>
    <w:p w14:paraId="557F491A" w14:textId="77777777" w:rsidR="00836E35" w:rsidRPr="00836E35" w:rsidRDefault="00836E35" w:rsidP="00624393">
      <w:pPr>
        <w:numPr>
          <w:ilvl w:val="0"/>
          <w:numId w:val="25"/>
        </w:numPr>
        <w:spacing w:after="200" w:line="276" w:lineRule="auto"/>
        <w:ind w:left="1134" w:right="0" w:hanging="283"/>
        <w:rPr>
          <w:szCs w:val="22"/>
          <w:lang w:eastAsia="en-US"/>
        </w:rPr>
      </w:pPr>
      <w:r w:rsidRPr="00836E35">
        <w:rPr>
          <w:szCs w:val="22"/>
          <w:lang w:eastAsia="en-US"/>
        </w:rPr>
        <w:t xml:space="preserve">Ansökan beviljas av schemaläggare/schemagrupp. </w:t>
      </w:r>
    </w:p>
    <w:p w14:paraId="0F245BF7" w14:textId="77777777" w:rsidR="00836E35" w:rsidRPr="00836E35" w:rsidRDefault="00836E35" w:rsidP="00624393">
      <w:pPr>
        <w:numPr>
          <w:ilvl w:val="0"/>
          <w:numId w:val="25"/>
        </w:numPr>
        <w:spacing w:after="200" w:line="276" w:lineRule="auto"/>
        <w:ind w:left="1134" w:right="0" w:hanging="283"/>
        <w:rPr>
          <w:szCs w:val="22"/>
          <w:lang w:eastAsia="en-US"/>
        </w:rPr>
      </w:pPr>
      <w:r w:rsidRPr="00836E35">
        <w:rPr>
          <w:szCs w:val="22"/>
          <w:lang w:eastAsia="en-US"/>
        </w:rPr>
        <w:t>Efter beviljad ansökan från schemaläggare skickas ärende i Självservice.</w:t>
      </w:r>
    </w:p>
    <w:p w14:paraId="7E19C4A3" w14:textId="0CB48B97" w:rsidR="00836E35" w:rsidRPr="00624393" w:rsidRDefault="00836E35" w:rsidP="00624393">
      <w:pPr>
        <w:numPr>
          <w:ilvl w:val="0"/>
          <w:numId w:val="25"/>
        </w:numPr>
        <w:spacing w:after="200" w:line="276" w:lineRule="auto"/>
        <w:ind w:left="1134" w:right="0" w:hanging="283"/>
        <w:rPr>
          <w:szCs w:val="22"/>
          <w:lang w:eastAsia="en-US"/>
        </w:rPr>
      </w:pPr>
      <w:r w:rsidRPr="00836E35">
        <w:rPr>
          <w:szCs w:val="22"/>
          <w:lang w:eastAsia="en-US"/>
        </w:rPr>
        <w:t>Heromarapportör</w:t>
      </w:r>
      <w:r w:rsidRPr="00836E35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836E35">
        <w:rPr>
          <w:szCs w:val="22"/>
          <w:lang w:eastAsia="en-US"/>
        </w:rPr>
        <w:t xml:space="preserve">stämmer av ledighet mot </w:t>
      </w:r>
      <w:proofErr w:type="spellStart"/>
      <w:r w:rsidRPr="00836E35">
        <w:rPr>
          <w:szCs w:val="22"/>
          <w:lang w:eastAsia="en-US"/>
        </w:rPr>
        <w:t>Medinet</w:t>
      </w:r>
      <w:proofErr w:type="spellEnd"/>
      <w:r w:rsidRPr="00836E35">
        <w:rPr>
          <w:szCs w:val="22"/>
          <w:lang w:eastAsia="en-US"/>
        </w:rPr>
        <w:t>.</w:t>
      </w:r>
    </w:p>
    <w:p w14:paraId="3D99991A" w14:textId="77777777" w:rsidR="00836E35" w:rsidRPr="00836E35" w:rsidRDefault="00836E35" w:rsidP="00624393">
      <w:pPr>
        <w:pStyle w:val="Rubrik2"/>
      </w:pPr>
      <w:bookmarkStart w:id="74" w:name="_Toc462836318"/>
      <w:bookmarkStart w:id="75" w:name="_Toc256000012"/>
      <w:bookmarkStart w:id="76" w:name="_Toc482959650"/>
      <w:bookmarkStart w:id="77" w:name="_Toc256000016"/>
      <w:bookmarkStart w:id="78" w:name="_Toc484678038"/>
      <w:bookmarkStart w:id="79" w:name="_Toc256000023"/>
      <w:bookmarkStart w:id="80" w:name="_Toc256000030"/>
      <w:bookmarkStart w:id="81" w:name="_Toc256000037"/>
      <w:bookmarkStart w:id="82" w:name="_Toc256000044"/>
      <w:bookmarkStart w:id="83" w:name="_Toc256000051"/>
      <w:bookmarkStart w:id="84" w:name="_Toc6998335"/>
      <w:bookmarkStart w:id="85" w:name="_Toc256000057"/>
      <w:bookmarkStart w:id="86" w:name="_Toc157431757"/>
      <w:r w:rsidRPr="00836E35">
        <w:lastRenderedPageBreak/>
        <w:t>Sommar/jul/påsk-semester + klämdagar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14:paraId="48935170" w14:textId="77777777" w:rsidR="00836E35" w:rsidRPr="00836E35" w:rsidRDefault="00836E35" w:rsidP="00624393">
      <w:pPr>
        <w:spacing w:after="0" w:line="240" w:lineRule="auto"/>
        <w:ind w:right="0"/>
        <w:rPr>
          <w:szCs w:val="20"/>
        </w:rPr>
      </w:pPr>
      <w:r w:rsidRPr="00836E35">
        <w:rPr>
          <w:szCs w:val="20"/>
        </w:rPr>
        <w:t>Schemaläggare kontrollerar att ledighetsuttaget blir rättvist vad gäller mängd och storhelger.</w:t>
      </w:r>
    </w:p>
    <w:p w14:paraId="56A80B1B" w14:textId="77777777" w:rsidR="00836E35" w:rsidRPr="00836E35" w:rsidRDefault="00836E35" w:rsidP="00836E35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C5791">
      <w:type w:val="continuous"/>
      <w:pgSz w:w="11900" w:h="16840"/>
      <w:pgMar w:top="1418" w:right="1127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57DA4" w14:textId="77777777" w:rsidR="00226FB3" w:rsidRDefault="00226FB3">
      <w:r>
        <w:separator/>
      </w:r>
    </w:p>
  </w:endnote>
  <w:endnote w:type="continuationSeparator" w:id="0">
    <w:p w14:paraId="68EF30DB" w14:textId="77777777" w:rsidR="00226FB3" w:rsidRDefault="00226FB3">
      <w:r>
        <w:continuationSeparator/>
      </w:r>
    </w:p>
  </w:endnote>
  <w:endnote w:type="continuationNotice" w:id="1">
    <w:p w14:paraId="0D601D93" w14:textId="77777777" w:rsidR="00226FB3" w:rsidRDefault="00226F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CR B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BF253" w14:textId="77777777" w:rsidR="00226FB3" w:rsidRDefault="00226FB3"/>
  </w:footnote>
  <w:footnote w:type="continuationSeparator" w:id="0">
    <w:p w14:paraId="7B9448A5" w14:textId="77777777" w:rsidR="00226FB3" w:rsidRDefault="00226FB3">
      <w:r>
        <w:continuationSeparator/>
      </w:r>
    </w:p>
  </w:footnote>
  <w:footnote w:type="continuationNotice" w:id="1">
    <w:p w14:paraId="4A6D51D0" w14:textId="77777777" w:rsidR="00226FB3" w:rsidRDefault="00226F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2"/>
    <w:multiLevelType w:val="singleLevel"/>
    <w:tmpl w:val="851E4FC2"/>
    <w:lvl w:ilvl="0">
      <w:start w:val="1"/>
      <w:numFmt w:val="bullet"/>
      <w:pStyle w:val="Strecklista"/>
      <w:lvlText w:val="-"/>
      <w:lvlJc w:val="left"/>
      <w:pPr>
        <w:tabs>
          <w:tab w:val="num" w:pos="926"/>
        </w:tabs>
        <w:ind w:left="926" w:hanging="360"/>
      </w:pPr>
      <w:rPr>
        <w:rFonts w:ascii="OCR B" w:hAnsi="OCR B" w:cs="OCR B"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B025E13"/>
    <w:multiLevelType w:val="hybridMultilevel"/>
    <w:tmpl w:val="6DE21A3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2D573F"/>
    <w:multiLevelType w:val="hybridMultilevel"/>
    <w:tmpl w:val="63AAE3E6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56DD2A46"/>
    <w:multiLevelType w:val="hybridMultilevel"/>
    <w:tmpl w:val="63AAE3E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1E66347"/>
    <w:multiLevelType w:val="hybridMultilevel"/>
    <w:tmpl w:val="87BCD5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90F26"/>
    <w:multiLevelType w:val="hybridMultilevel"/>
    <w:tmpl w:val="8B9EC7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06187987">
    <w:abstractNumId w:val="23"/>
  </w:num>
  <w:num w:numId="2" w16cid:durableId="1327248728">
    <w:abstractNumId w:val="18"/>
  </w:num>
  <w:num w:numId="3" w16cid:durableId="1979797045">
    <w:abstractNumId w:val="0"/>
  </w:num>
  <w:num w:numId="4" w16cid:durableId="704210932">
    <w:abstractNumId w:val="8"/>
  </w:num>
  <w:num w:numId="5" w16cid:durableId="2098598160">
    <w:abstractNumId w:val="19"/>
  </w:num>
  <w:num w:numId="6" w16cid:durableId="1617715327">
    <w:abstractNumId w:val="3"/>
  </w:num>
  <w:num w:numId="7" w16cid:durableId="1655992042">
    <w:abstractNumId w:val="13"/>
  </w:num>
  <w:num w:numId="8" w16cid:durableId="649679838">
    <w:abstractNumId w:val="10"/>
  </w:num>
  <w:num w:numId="9" w16cid:durableId="255140160">
    <w:abstractNumId w:val="2"/>
  </w:num>
  <w:num w:numId="10" w16cid:durableId="765619719">
    <w:abstractNumId w:val="2"/>
  </w:num>
  <w:num w:numId="11" w16cid:durableId="1539201687">
    <w:abstractNumId w:val="4"/>
  </w:num>
  <w:num w:numId="12" w16cid:durableId="256451183">
    <w:abstractNumId w:val="5"/>
  </w:num>
  <w:num w:numId="13" w16cid:durableId="1105615608">
    <w:abstractNumId w:val="15"/>
  </w:num>
  <w:num w:numId="14" w16cid:durableId="1545019910">
    <w:abstractNumId w:val="11"/>
  </w:num>
  <w:num w:numId="15" w16cid:durableId="739444887">
    <w:abstractNumId w:val="9"/>
  </w:num>
  <w:num w:numId="16" w16cid:durableId="755328910">
    <w:abstractNumId w:val="14"/>
  </w:num>
  <w:num w:numId="17" w16cid:durableId="593435160">
    <w:abstractNumId w:val="6"/>
  </w:num>
  <w:num w:numId="18" w16cid:durableId="1283539787">
    <w:abstractNumId w:val="12"/>
  </w:num>
  <w:num w:numId="19" w16cid:durableId="1480919539">
    <w:abstractNumId w:val="22"/>
  </w:num>
  <w:num w:numId="20" w16cid:durableId="632830518">
    <w:abstractNumId w:val="1"/>
  </w:num>
  <w:num w:numId="21" w16cid:durableId="1785803657">
    <w:abstractNumId w:val="20"/>
  </w:num>
  <w:num w:numId="22" w16cid:durableId="1402370155">
    <w:abstractNumId w:val="7"/>
  </w:num>
  <w:num w:numId="23" w16cid:durableId="1617983990">
    <w:abstractNumId w:val="16"/>
  </w:num>
  <w:num w:numId="24" w16cid:durableId="778765807">
    <w:abstractNumId w:val="21"/>
  </w:num>
  <w:num w:numId="25" w16cid:durableId="14693209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2C5C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6FB3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2B44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788B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4393"/>
    <w:rsid w:val="00627BEA"/>
    <w:rsid w:val="006319DB"/>
    <w:rsid w:val="0065595B"/>
    <w:rsid w:val="00660269"/>
    <w:rsid w:val="00665F89"/>
    <w:rsid w:val="00673C92"/>
    <w:rsid w:val="00674BD2"/>
    <w:rsid w:val="006753EC"/>
    <w:rsid w:val="006A2789"/>
    <w:rsid w:val="006A4978"/>
    <w:rsid w:val="006A7261"/>
    <w:rsid w:val="006B0D29"/>
    <w:rsid w:val="006B1819"/>
    <w:rsid w:val="006B5DE7"/>
    <w:rsid w:val="006C5048"/>
    <w:rsid w:val="006C67AC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2821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638F"/>
    <w:rsid w:val="007F1CFF"/>
    <w:rsid w:val="007F5DD5"/>
    <w:rsid w:val="00821A1B"/>
    <w:rsid w:val="008262E9"/>
    <w:rsid w:val="00827E69"/>
    <w:rsid w:val="00835C4D"/>
    <w:rsid w:val="00836E35"/>
    <w:rsid w:val="00843F48"/>
    <w:rsid w:val="00851423"/>
    <w:rsid w:val="00857848"/>
    <w:rsid w:val="008654B6"/>
    <w:rsid w:val="0087139C"/>
    <w:rsid w:val="00880E83"/>
    <w:rsid w:val="00892D4E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5791"/>
    <w:rsid w:val="00AD1402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6198"/>
    <w:rsid w:val="00C47778"/>
    <w:rsid w:val="00C5011E"/>
    <w:rsid w:val="00C509DC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103"/>
    <w:rsid w:val="00CC167C"/>
    <w:rsid w:val="00CC52D9"/>
    <w:rsid w:val="00CD6647"/>
    <w:rsid w:val="00CE4B73"/>
    <w:rsid w:val="00CE53C7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0FB0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AC5791"/>
    <w:pPr>
      <w:tabs>
        <w:tab w:val="right" w:leader="dot" w:pos="8919"/>
      </w:tabs>
      <w:ind w:left="240" w:firstLine="1178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36E35"/>
    <w:pPr>
      <w:keepLines/>
      <w:spacing w:before="240" w:after="0"/>
      <w:ind w:right="868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paragraph" w:customStyle="1" w:styleId="Strecklista">
    <w:name w:val="Strecklista"/>
    <w:basedOn w:val="Normal"/>
    <w:rsid w:val="00836E35"/>
    <w:pPr>
      <w:numPr>
        <w:numId w:val="20"/>
      </w:numPr>
      <w:spacing w:after="0" w:line="240" w:lineRule="auto"/>
      <w:ind w:right="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892D4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92D4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892D4E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92D4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92D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255-1755326454-293/native/Ans%C3%B6kan%20om%20ledighet%20f%C3%B6r%20studier%2c%20kurs%20och%20konferens%20NU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24</TotalTime>
  <Pages>4</Pages>
  <Words>398</Words>
  <Characters>3545</Characters>
  <Application>Microsoft Office Word</Application>
  <DocSecurity>0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3936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Ledighet - Frånvaro, Läkare, Radiologi</dc:title>
  <dc:subject/>
  <dc:creator>patrik.jens.johansson@vgregion.se</dc:creator>
  <keywords/>
  <lastModifiedBy>Ulrica Sehlberg</lastModifiedBy>
  <revision>18</revision>
  <lastPrinted>2016-03-31T10:56:00.0000000Z</lastPrinted>
  <dcterms:created xsi:type="dcterms:W3CDTF">2022-05-18T03:56:00.0000000Z</dcterms:created>
  <dcterms:modified xsi:type="dcterms:W3CDTF">2024-01-29T15:25:00.0000000Z</dcterms:modified>
</coreProperties>
</file>